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53642" w14:textId="77777777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87271005"/>
      <w:bookmarkStart w:id="1" w:name="_Hlk26965375"/>
      <w:bookmarkEnd w:id="0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4A10257A" wp14:editId="687A91F5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32481529"/>
    <w:p w14:paraId="3B0AA577" w14:textId="37F424DB" w:rsidR="006020F6" w:rsidRDefault="00477A40" w:rsidP="006020F6">
      <w:pPr>
        <w:pStyle w:val="Opgroeien92zwart"/>
        <w:rPr>
          <w:color w:val="auto"/>
        </w:rPr>
      </w:pPr>
      <w:sdt>
        <w:sdtPr>
          <w:rPr>
            <w:color w:val="auto"/>
          </w:rPr>
          <w:id w:val="1928923437"/>
          <w:lock w:val="contentLocked"/>
          <w:placeholder>
            <w:docPart w:val="4EFC92B0EA3546369B574B0B56CE13D3"/>
          </w:placeholder>
        </w:sdtPr>
        <w:sdtContent>
          <w:r w:rsidR="006020F6" w:rsidRPr="006020F6">
            <w:rPr>
              <w:color w:val="auto"/>
            </w:rPr>
            <w:t>Opgroeien</w:t>
          </w:r>
        </w:sdtContent>
      </w:sdt>
    </w:p>
    <w:p w14:paraId="166B3DE6" w14:textId="77777777" w:rsidR="006020F6" w:rsidRDefault="00477A40" w:rsidP="006020F6">
      <w:pPr>
        <w:pStyle w:val="Adresgegevenshoofding"/>
      </w:pPr>
      <w:sdt>
        <w:sdtPr>
          <w:id w:val="293102067"/>
          <w:placeholder>
            <w:docPart w:val="CDAAEEF877E04520B68EB98D194C9C66"/>
          </w:placeholder>
        </w:sdtPr>
        <w:sdtContent>
          <w:r w:rsidR="006020F6" w:rsidRPr="006020F6">
            <w:rPr>
              <w:color w:val="808080" w:themeColor="background1" w:themeShade="80"/>
            </w:rPr>
            <w:t>Team Zorgtoeslagevaluatie</w:t>
          </w:r>
        </w:sdtContent>
      </w:sdt>
    </w:p>
    <w:sdt>
      <w:sdtPr>
        <w:id w:val="1709920180"/>
        <w:placeholder>
          <w:docPart w:val="9C7E0B5506A34DF9871520634FF8AF30"/>
        </w:placeholder>
        <w:showingPlcHdr/>
      </w:sdtPr>
      <w:sdtContent>
        <w:p w14:paraId="227A9B5A" w14:textId="77777777" w:rsidR="006020F6" w:rsidRDefault="006020F6" w:rsidP="006020F6">
          <w:pPr>
            <w:pStyle w:val="Adresgegevenshoofding"/>
          </w:pPr>
          <w:r>
            <w:rPr>
              <w:rStyle w:val="PlaceholderText"/>
            </w:rPr>
            <w:t>Hallepoortlaan 27</w:t>
          </w:r>
        </w:p>
      </w:sdtContent>
    </w:sdt>
    <w:p w14:paraId="54A68C5C" w14:textId="77777777" w:rsidR="006020F6" w:rsidRDefault="00477A40" w:rsidP="006020F6">
      <w:pPr>
        <w:pStyle w:val="Adresgegevenshoofding"/>
      </w:pPr>
      <w:sdt>
        <w:sdtPr>
          <w:rPr>
            <w:rStyle w:val="Adresgegevenshoofding-GEMEENTEChar"/>
          </w:rPr>
          <w:id w:val="-1868594547"/>
          <w:placeholder>
            <w:docPart w:val="92CB6C9E3412460184CCD735C694C835"/>
          </w:placeholder>
          <w:showingPlcHdr/>
        </w:sdtPr>
        <w:sdtContent>
          <w:r w:rsidR="006020F6">
            <w:rPr>
              <w:rStyle w:val="PlaceholderText"/>
            </w:rPr>
            <w:t>1060</w:t>
          </w:r>
        </w:sdtContent>
      </w:sdt>
      <w:r w:rsidR="006020F6">
        <w:rPr>
          <w:rStyle w:val="Adresgegevenshoofding-GEMEENTEChar"/>
        </w:rPr>
        <w:t xml:space="preserve"> </w:t>
      </w:r>
      <w:sdt>
        <w:sdtPr>
          <w:rPr>
            <w:rStyle w:val="Adresgegevenshoofding-GEMEENTEChar"/>
          </w:rPr>
          <w:id w:val="-804394123"/>
          <w:placeholder>
            <w:docPart w:val="D5F8F235CF4D472A9B4E4E7A2D8560C5"/>
          </w:placeholder>
          <w:showingPlcHdr/>
        </w:sdtPr>
        <w:sdtContent>
          <w:r w:rsidR="006020F6">
            <w:rPr>
              <w:rStyle w:val="PlaceholderText"/>
            </w:rPr>
            <w:t>BRUSSEL</w:t>
          </w:r>
        </w:sdtContent>
      </w:sdt>
    </w:p>
    <w:p w14:paraId="146375E6" w14:textId="77777777" w:rsidR="006020F6" w:rsidRPr="006020F6" w:rsidRDefault="006020F6" w:rsidP="006020F6">
      <w:pPr>
        <w:pStyle w:val="Adresgegevenshoofding"/>
        <w:rPr>
          <w:color w:val="auto"/>
        </w:rPr>
      </w:pPr>
      <w:r w:rsidRPr="006020F6">
        <w:rPr>
          <w:b/>
          <w:bCs/>
          <w:color w:val="auto"/>
        </w:rPr>
        <w:t>T</w:t>
      </w:r>
      <w:r w:rsidRPr="006020F6">
        <w:rPr>
          <w:color w:val="auto"/>
        </w:rPr>
        <w:t xml:space="preserve"> </w:t>
      </w:r>
      <w:sdt>
        <w:sdtPr>
          <w:rPr>
            <w:color w:val="auto"/>
          </w:rPr>
          <w:id w:val="-1800686217"/>
          <w:placeholder>
            <w:docPart w:val="3654420C92194185BE3442E43405B88B"/>
          </w:placeholder>
        </w:sdtPr>
        <w:sdtContent>
          <w:r w:rsidRPr="006020F6">
            <w:rPr>
              <w:color w:val="auto"/>
            </w:rPr>
            <w:t>02 533 13 41</w:t>
          </w:r>
        </w:sdtContent>
      </w:sdt>
    </w:p>
    <w:p w14:paraId="46AEAF2D" w14:textId="77777777" w:rsidR="006020F6" w:rsidRPr="006020F6" w:rsidRDefault="00477A40" w:rsidP="006020F6">
      <w:pPr>
        <w:pStyle w:val="Adresgegevenshoofding"/>
        <w:rPr>
          <w:color w:val="auto"/>
        </w:rPr>
      </w:pPr>
      <w:sdt>
        <w:sdtPr>
          <w:rPr>
            <w:color w:val="auto"/>
            <w:lang w:val="en-US"/>
          </w:rPr>
          <w:alias w:val="Website"/>
          <w:tag w:val="Website"/>
          <w:id w:val="-486244678"/>
          <w:placeholder>
            <w:docPart w:val="31AD179D1A54413A9E140DFE1BB40EDC"/>
          </w:placeholder>
          <w:showingPlcHdr/>
        </w:sdtPr>
        <w:sdtContent>
          <w:r w:rsidR="006020F6" w:rsidRPr="006020F6">
            <w:rPr>
              <w:b/>
              <w:bCs/>
              <w:color w:val="auto"/>
            </w:rPr>
            <w:t>opgroeien.be</w:t>
          </w:r>
        </w:sdtContent>
      </w:sdt>
    </w:p>
    <w:p w14:paraId="36833B26" w14:textId="77777777" w:rsidR="006020F6" w:rsidRPr="006020F6" w:rsidRDefault="00477A40" w:rsidP="006020F6">
      <w:pPr>
        <w:pStyle w:val="Adresgegevenshoofding"/>
        <w:rPr>
          <w:color w:val="auto"/>
        </w:rPr>
      </w:pPr>
      <w:sdt>
        <w:sdtPr>
          <w:rPr>
            <w:color w:val="auto"/>
            <w:lang w:val="en-US"/>
          </w:rPr>
          <w:alias w:val="Website"/>
          <w:tag w:val="Website"/>
          <w:id w:val="1466947376"/>
          <w:placeholder>
            <w:docPart w:val="9B9116D439C74C35B80940E389467000"/>
          </w:placeholder>
          <w:showingPlcHdr/>
        </w:sdtPr>
        <w:sdtContent>
          <w:r w:rsidR="006020F6" w:rsidRPr="499D9135">
            <w:rPr>
              <w:b/>
              <w:bCs/>
              <w:color w:val="auto"/>
            </w:rPr>
            <w:t>zorgtoeslagen.be</w:t>
          </w:r>
        </w:sdtContent>
      </w:sdt>
    </w:p>
    <w:p w14:paraId="0DFAE25C" w14:textId="77777777" w:rsidR="006020F6" w:rsidRPr="006020F6" w:rsidRDefault="006020F6" w:rsidP="00105365">
      <w:pPr>
        <w:pStyle w:val="Adresgegevenshoofding"/>
        <w:rPr>
          <w:sz w:val="36"/>
          <w:szCs w:val="36"/>
        </w:rPr>
      </w:pPr>
    </w:p>
    <w:bookmarkEnd w:id="2"/>
    <w:p w14:paraId="56950196" w14:textId="77777777" w:rsidR="006020F6" w:rsidRPr="00EA594F" w:rsidRDefault="006020F6" w:rsidP="006020F6">
      <w:pPr>
        <w:pStyle w:val="Titelverslag"/>
        <w:spacing w:before="0"/>
        <w:rPr>
          <w:b w:val="0"/>
        </w:rPr>
      </w:pPr>
      <w:r>
        <w:rPr>
          <w:b w:val="0"/>
          <w:bCs w:val="0"/>
        </w:rPr>
        <w:t xml:space="preserve">Zorgtoeslag voor kinderen met een specifieke ondersteuningsbehoefte </w:t>
      </w:r>
    </w:p>
    <w:p w14:paraId="335CD4DA" w14:textId="03418885" w:rsidR="006020F6" w:rsidRDefault="00F43724" w:rsidP="006020F6">
      <w:pPr>
        <w:pStyle w:val="Titelverslag"/>
        <w:spacing w:before="0"/>
      </w:pPr>
      <w:r>
        <w:t xml:space="preserve">Handleiding </w:t>
      </w:r>
      <w:r w:rsidR="006946B8">
        <w:t>medisch inlichtingenformulier</w:t>
      </w:r>
      <w:r w:rsidR="006020F6">
        <w:br/>
      </w:r>
    </w:p>
    <w:p w14:paraId="548AE7FC" w14:textId="2E8621BC" w:rsidR="003D7175" w:rsidRPr="00193EF3" w:rsidRDefault="003D7175" w:rsidP="003D7175">
      <w:pPr>
        <w:rPr>
          <w:color w:val="A50050" w:themeColor="text1"/>
          <w:sz w:val="16"/>
          <w:szCs w:val="16"/>
        </w:rPr>
        <w:sectPr w:rsidR="003D7175" w:rsidRPr="00193EF3" w:rsidSect="00390EB4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bookmarkEnd w:id="1" w:displacedByCustomXml="next"/>
    <w:sdt>
      <w:sdtPr>
        <w:rPr>
          <w:sz w:val="24"/>
          <w:szCs w:val="24"/>
        </w:rPr>
        <w:id w:val="-1247035187"/>
        <w:placeholder>
          <w:docPart w:val="D9758760D73B4C98BD05F21331B1842A"/>
        </w:placeholder>
      </w:sdtPr>
      <w:sdtEndPr>
        <w:rPr>
          <w:color w:val="A50050" w:themeColor="text1"/>
          <w:sz w:val="22"/>
          <w:szCs w:val="22"/>
        </w:rPr>
      </w:sdtEndPr>
      <w:sdtContent>
        <w:p w14:paraId="3C5839E7" w14:textId="77777777" w:rsidR="00CD3910" w:rsidRDefault="002E352F" w:rsidP="004421F6">
          <w:pPr>
            <w:pStyle w:val="gekleurdelijntjes"/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 xml:space="preserve">In deze handleiding staat alle informatie gebundeld </w:t>
          </w:r>
          <w:r w:rsidR="002C2EC2">
            <w:rPr>
              <w:color w:val="A50050" w:themeColor="text1"/>
              <w:sz w:val="22"/>
              <w:szCs w:val="22"/>
            </w:rPr>
            <w:t xml:space="preserve">die je nodig hebt </w:t>
          </w:r>
          <w:r>
            <w:rPr>
              <w:color w:val="A50050" w:themeColor="text1"/>
              <w:sz w:val="22"/>
              <w:szCs w:val="22"/>
            </w:rPr>
            <w:t xml:space="preserve">om </w:t>
          </w:r>
          <w:r w:rsidR="00BB7D6A">
            <w:rPr>
              <w:color w:val="A50050" w:themeColor="text1"/>
              <w:sz w:val="22"/>
              <w:szCs w:val="22"/>
            </w:rPr>
            <w:t xml:space="preserve">voor de evaluatie van de ondersteuningsnood van </w:t>
          </w:r>
          <w:r w:rsidR="00F70D84">
            <w:rPr>
              <w:color w:val="A50050" w:themeColor="text1"/>
              <w:sz w:val="22"/>
              <w:szCs w:val="22"/>
            </w:rPr>
            <w:t xml:space="preserve">een </w:t>
          </w:r>
          <w:r w:rsidR="00BB7D6A">
            <w:rPr>
              <w:color w:val="A50050" w:themeColor="text1"/>
              <w:sz w:val="22"/>
              <w:szCs w:val="22"/>
            </w:rPr>
            <w:t xml:space="preserve">kind </w:t>
          </w:r>
          <w:r w:rsidR="00EA4F23">
            <w:rPr>
              <w:color w:val="A50050" w:themeColor="text1"/>
              <w:sz w:val="22"/>
              <w:szCs w:val="22"/>
            </w:rPr>
            <w:t xml:space="preserve">het </w:t>
          </w:r>
          <w:r w:rsidR="00F26161">
            <w:rPr>
              <w:color w:val="A50050" w:themeColor="text1"/>
              <w:sz w:val="22"/>
              <w:szCs w:val="22"/>
            </w:rPr>
            <w:t>medisch</w:t>
          </w:r>
          <w:r w:rsidR="00EA4F23">
            <w:rPr>
              <w:color w:val="A50050" w:themeColor="text1"/>
              <w:sz w:val="22"/>
              <w:szCs w:val="22"/>
            </w:rPr>
            <w:t xml:space="preserve"> inlichtingenformulier</w:t>
          </w:r>
          <w:r w:rsidR="002C2EC2">
            <w:rPr>
              <w:color w:val="A50050" w:themeColor="text1"/>
              <w:sz w:val="22"/>
              <w:szCs w:val="22"/>
            </w:rPr>
            <w:t xml:space="preserve"> </w:t>
          </w:r>
          <w:r w:rsidR="00BB7D6A">
            <w:rPr>
              <w:color w:val="A50050" w:themeColor="text1"/>
              <w:sz w:val="22"/>
              <w:szCs w:val="22"/>
            </w:rPr>
            <w:t xml:space="preserve">in te vullen en </w:t>
          </w:r>
          <w:r w:rsidR="002C2EC2">
            <w:rPr>
              <w:color w:val="A50050" w:themeColor="text1"/>
              <w:sz w:val="22"/>
              <w:szCs w:val="22"/>
            </w:rPr>
            <w:t>aan Opgroeien te bezorgen</w:t>
          </w:r>
          <w:r w:rsidR="00F036B9">
            <w:rPr>
              <w:color w:val="A50050" w:themeColor="text1"/>
              <w:sz w:val="22"/>
              <w:szCs w:val="22"/>
            </w:rPr>
            <w:t>.</w:t>
          </w:r>
        </w:p>
        <w:p w14:paraId="178F6FDA" w14:textId="77777777" w:rsidR="00456DAB" w:rsidRDefault="001A0D08" w:rsidP="004421F6">
          <w:pPr>
            <w:pStyle w:val="gekleurdelijntjes"/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>Dit is geen handleiding</w:t>
          </w:r>
          <w:r w:rsidR="00BA3397">
            <w:rPr>
              <w:color w:val="A50050" w:themeColor="text1"/>
              <w:sz w:val="22"/>
              <w:szCs w:val="22"/>
            </w:rPr>
            <w:t xml:space="preserve"> voor eHealth of MyBox/Hector. Bij technische vragen over de formulieren over de zorgtoeslag kan je terecht bij</w:t>
          </w:r>
          <w:r w:rsidR="00456DAB">
            <w:rPr>
              <w:color w:val="A50050" w:themeColor="text1"/>
              <w:sz w:val="22"/>
              <w:szCs w:val="22"/>
            </w:rPr>
            <w:t>:</w:t>
          </w:r>
        </w:p>
        <w:p w14:paraId="001B0F2E" w14:textId="77777777" w:rsidR="00456DAB" w:rsidRDefault="00456DAB" w:rsidP="00512C93">
          <w:pPr>
            <w:pStyle w:val="gekleurdelijntjes"/>
            <w:numPr>
              <w:ilvl w:val="0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>Als huisarts:</w:t>
          </w:r>
        </w:p>
        <w:p w14:paraId="743A0DE2" w14:textId="77777777" w:rsidR="00283412" w:rsidRDefault="00456DAB" w:rsidP="00512C93">
          <w:pPr>
            <w:pStyle w:val="gekleurdelijntjes"/>
            <w:numPr>
              <w:ilvl w:val="1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 xml:space="preserve">De softwareleverancier van je </w:t>
          </w:r>
          <w:r w:rsidR="00283412">
            <w:rPr>
              <w:color w:val="A50050" w:themeColor="text1"/>
              <w:sz w:val="22"/>
              <w:szCs w:val="22"/>
            </w:rPr>
            <w:t>elektronisch patiëntendossier</w:t>
          </w:r>
        </w:p>
        <w:p w14:paraId="4635158E" w14:textId="6F9B032F" w:rsidR="002511A0" w:rsidRDefault="00283412" w:rsidP="00512C93">
          <w:pPr>
            <w:pStyle w:val="gekleurdelijntjes"/>
            <w:numPr>
              <w:ilvl w:val="1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 xml:space="preserve">De helpdesk van HealthConnect </w:t>
          </w:r>
          <w:r w:rsidR="00FC1F21" w:rsidRPr="00FC1F21">
            <w:rPr>
              <w:color w:val="A50050" w:themeColor="text1"/>
              <w:sz w:val="22"/>
              <w:szCs w:val="22"/>
            </w:rPr>
            <w:t xml:space="preserve">via het nummer </w:t>
          </w:r>
          <w:r w:rsidR="00FC1F21" w:rsidRPr="00FC1F21">
            <w:rPr>
              <w:b/>
              <w:bCs/>
              <w:color w:val="A50050" w:themeColor="text1"/>
              <w:sz w:val="22"/>
              <w:szCs w:val="22"/>
            </w:rPr>
            <w:t>02 600 40 50</w:t>
          </w:r>
          <w:r w:rsidR="00FC1F21" w:rsidRPr="00FC1F21">
            <w:rPr>
              <w:color w:val="A50050" w:themeColor="text1"/>
              <w:sz w:val="22"/>
              <w:szCs w:val="22"/>
            </w:rPr>
            <w:t xml:space="preserve"> of via</w:t>
          </w:r>
          <w:r w:rsidR="00FC1F21">
            <w:rPr>
              <w:color w:val="A50050" w:themeColor="text1"/>
              <w:sz w:val="22"/>
              <w:szCs w:val="22"/>
            </w:rPr>
            <w:t xml:space="preserve"> </w:t>
          </w:r>
          <w:r w:rsidR="00FC1F21" w:rsidRPr="00FC1F21">
            <w:rPr>
              <w:color w:val="A50050" w:themeColor="text1"/>
              <w:sz w:val="22"/>
              <w:szCs w:val="22"/>
            </w:rPr>
            <w:t>het</w:t>
          </w:r>
          <w:r w:rsidR="00FC1F21" w:rsidRPr="00FC1F21">
            <w:rPr>
              <w:rFonts w:ascii="Calibri" w:hAnsi="Calibri" w:cs="Calibri"/>
              <w:color w:val="A50050" w:themeColor="text1"/>
              <w:sz w:val="22"/>
              <w:szCs w:val="22"/>
            </w:rPr>
            <w:t> </w:t>
          </w:r>
          <w:hyperlink r:id="rId18" w:tgtFrame="_blank" w:history="1">
            <w:r w:rsidR="00FC1F21" w:rsidRPr="00FC1F21">
              <w:rPr>
                <w:rStyle w:val="Hyperlink"/>
                <w:sz w:val="22"/>
                <w:szCs w:val="22"/>
              </w:rPr>
              <w:t>klantenportaal</w:t>
            </w:r>
            <w:r w:rsidR="00FC1F21" w:rsidRPr="00FC1F21">
              <w:rPr>
                <w:rStyle w:val="Hyperlink"/>
                <w:color w:val="auto"/>
                <w:sz w:val="22"/>
                <w:szCs w:val="22"/>
                <w:u w:val="none"/>
              </w:rPr>
              <w:t>.</w:t>
            </w:r>
          </w:hyperlink>
          <w:r w:rsidR="00FC1F21">
            <w:rPr>
              <w:color w:val="A50050" w:themeColor="text1"/>
              <w:sz w:val="22"/>
              <w:szCs w:val="22"/>
            </w:rPr>
            <w:t xml:space="preserve"> </w:t>
          </w:r>
        </w:p>
        <w:p w14:paraId="18B3162C" w14:textId="77777777" w:rsidR="002511A0" w:rsidRDefault="002511A0" w:rsidP="00512C93">
          <w:pPr>
            <w:pStyle w:val="gekleurdelijntjes"/>
            <w:numPr>
              <w:ilvl w:val="0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>Als private arts:</w:t>
          </w:r>
        </w:p>
        <w:p w14:paraId="01845462" w14:textId="77777777" w:rsidR="008F6B15" w:rsidRDefault="008F6B15" w:rsidP="00512C93">
          <w:pPr>
            <w:pStyle w:val="gekleurdelijntjes"/>
            <w:numPr>
              <w:ilvl w:val="1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>Met een elektronisch patiëntendossier:</w:t>
          </w:r>
        </w:p>
        <w:p w14:paraId="7457995D" w14:textId="2D91283D" w:rsidR="008F6B15" w:rsidRDefault="001D6B43" w:rsidP="00512C93">
          <w:pPr>
            <w:pStyle w:val="gekleurdelijntjes"/>
            <w:numPr>
              <w:ilvl w:val="2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 xml:space="preserve">De softwareleverancier van je elektronisch patiëntendossier of de helpdesk van HealthConnect </w:t>
          </w:r>
          <w:r w:rsidR="00FC1F21" w:rsidRPr="00FC1F21">
            <w:rPr>
              <w:color w:val="A50050" w:themeColor="text1"/>
              <w:sz w:val="22"/>
              <w:szCs w:val="22"/>
            </w:rPr>
            <w:t xml:space="preserve">via het nummer </w:t>
          </w:r>
          <w:r w:rsidR="00FC1F21" w:rsidRPr="00FC1F21">
            <w:rPr>
              <w:b/>
              <w:bCs/>
              <w:color w:val="A50050" w:themeColor="text1"/>
              <w:sz w:val="22"/>
              <w:szCs w:val="22"/>
            </w:rPr>
            <w:t>02 600 40 50</w:t>
          </w:r>
          <w:r w:rsidR="00FC1F21" w:rsidRPr="00FC1F21">
            <w:rPr>
              <w:color w:val="A50050" w:themeColor="text1"/>
              <w:sz w:val="22"/>
              <w:szCs w:val="22"/>
            </w:rPr>
            <w:t xml:space="preserve"> of via</w:t>
          </w:r>
          <w:r w:rsidR="00447E7C">
            <w:rPr>
              <w:color w:val="A50050" w:themeColor="text1"/>
              <w:sz w:val="22"/>
              <w:szCs w:val="22"/>
            </w:rPr>
            <w:t xml:space="preserve"> </w:t>
          </w:r>
          <w:r w:rsidR="00FC1F21" w:rsidRPr="00FC1F21">
            <w:rPr>
              <w:color w:val="A50050" w:themeColor="text1"/>
              <w:sz w:val="22"/>
              <w:szCs w:val="22"/>
            </w:rPr>
            <w:t>het</w:t>
          </w:r>
          <w:r w:rsidR="00FC1F21" w:rsidRPr="00FC1F21">
            <w:rPr>
              <w:rFonts w:ascii="Calibri" w:hAnsi="Calibri" w:cs="Calibri"/>
              <w:color w:val="A50050" w:themeColor="text1"/>
              <w:sz w:val="22"/>
              <w:szCs w:val="22"/>
            </w:rPr>
            <w:t> </w:t>
          </w:r>
          <w:hyperlink r:id="rId19" w:tgtFrame="_blank" w:history="1">
            <w:r w:rsidR="00FC1F21" w:rsidRPr="00FC1F21">
              <w:rPr>
                <w:rStyle w:val="Hyperlink"/>
                <w:sz w:val="22"/>
                <w:szCs w:val="22"/>
              </w:rPr>
              <w:t>klantenportaal</w:t>
            </w:r>
            <w:r w:rsidR="00FC1F21" w:rsidRPr="00FC1F21">
              <w:rPr>
                <w:rStyle w:val="Hyperlink"/>
                <w:color w:val="auto"/>
                <w:sz w:val="22"/>
                <w:szCs w:val="22"/>
                <w:u w:val="none"/>
              </w:rPr>
              <w:t>.</w:t>
            </w:r>
          </w:hyperlink>
          <w:r w:rsidR="00FC1F21">
            <w:rPr>
              <w:color w:val="A50050" w:themeColor="text1"/>
              <w:sz w:val="22"/>
              <w:szCs w:val="22"/>
            </w:rPr>
            <w:t xml:space="preserve"> </w:t>
          </w:r>
        </w:p>
        <w:p w14:paraId="61629646" w14:textId="77777777" w:rsidR="00B02E24" w:rsidRDefault="00FD1D3F" w:rsidP="00512C93">
          <w:pPr>
            <w:pStyle w:val="gekleurdelijntjes"/>
            <w:numPr>
              <w:ilvl w:val="1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>Met een licentie MyBox of Hector</w:t>
          </w:r>
          <w:r w:rsidR="00B02E24">
            <w:rPr>
              <w:color w:val="A50050" w:themeColor="text1"/>
              <w:sz w:val="22"/>
              <w:szCs w:val="22"/>
            </w:rPr>
            <w:t>:</w:t>
          </w:r>
        </w:p>
        <w:p w14:paraId="5C6D0D83" w14:textId="4A303C9C" w:rsidR="00945B8A" w:rsidRDefault="00B02E24" w:rsidP="00512C93">
          <w:pPr>
            <w:pStyle w:val="gekleurdelijntjes"/>
            <w:numPr>
              <w:ilvl w:val="2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 xml:space="preserve">De helpdesk van HealthConnect </w:t>
          </w:r>
          <w:r w:rsidR="00447E7C" w:rsidRPr="00FC1F21">
            <w:rPr>
              <w:color w:val="A50050" w:themeColor="text1"/>
              <w:sz w:val="22"/>
              <w:szCs w:val="22"/>
            </w:rPr>
            <w:t xml:space="preserve">via het nummer </w:t>
          </w:r>
          <w:r w:rsidR="00447E7C" w:rsidRPr="00FC1F21">
            <w:rPr>
              <w:b/>
              <w:bCs/>
              <w:color w:val="A50050" w:themeColor="text1"/>
              <w:sz w:val="22"/>
              <w:szCs w:val="22"/>
            </w:rPr>
            <w:t>02 600 40 50</w:t>
          </w:r>
          <w:r w:rsidR="00447E7C" w:rsidRPr="00FC1F21">
            <w:rPr>
              <w:color w:val="A50050" w:themeColor="text1"/>
              <w:sz w:val="22"/>
              <w:szCs w:val="22"/>
            </w:rPr>
            <w:t xml:space="preserve"> of via het</w:t>
          </w:r>
          <w:r w:rsidR="00447E7C" w:rsidRPr="00FC1F21">
            <w:rPr>
              <w:rFonts w:ascii="Calibri" w:hAnsi="Calibri" w:cs="Calibri"/>
              <w:color w:val="A50050" w:themeColor="text1"/>
              <w:sz w:val="22"/>
              <w:szCs w:val="22"/>
            </w:rPr>
            <w:t> </w:t>
          </w:r>
          <w:hyperlink r:id="rId20" w:tgtFrame="_blank" w:history="1">
            <w:r w:rsidR="00447E7C" w:rsidRPr="00FC1F21">
              <w:rPr>
                <w:rStyle w:val="Hyperlink"/>
                <w:sz w:val="22"/>
                <w:szCs w:val="22"/>
              </w:rPr>
              <w:t>klantenportaal</w:t>
            </w:r>
            <w:r w:rsidR="00447E7C" w:rsidRPr="00FC1F21">
              <w:rPr>
                <w:rStyle w:val="Hyperlink"/>
                <w:color w:val="auto"/>
                <w:sz w:val="22"/>
                <w:szCs w:val="22"/>
                <w:u w:val="none"/>
              </w:rPr>
              <w:t>.</w:t>
            </w:r>
          </w:hyperlink>
          <w:r w:rsidR="00447E7C">
            <w:rPr>
              <w:color w:val="A50050" w:themeColor="text1"/>
              <w:sz w:val="22"/>
              <w:szCs w:val="22"/>
            </w:rPr>
            <w:t xml:space="preserve"> </w:t>
          </w:r>
        </w:p>
        <w:p w14:paraId="010CAE25" w14:textId="77777777" w:rsidR="00945B8A" w:rsidRDefault="00945B8A" w:rsidP="00512C93">
          <w:pPr>
            <w:pStyle w:val="gekleurdelijntjes"/>
            <w:numPr>
              <w:ilvl w:val="1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>Zonder digitale toepassing:</w:t>
          </w:r>
        </w:p>
        <w:p w14:paraId="72F34E9D" w14:textId="427A3D7F" w:rsidR="00AF239A" w:rsidRDefault="005D616F" w:rsidP="00512C93">
          <w:pPr>
            <w:pStyle w:val="gekleurdelijntjes"/>
            <w:numPr>
              <w:ilvl w:val="2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 xml:space="preserve">Je kan </w:t>
          </w:r>
          <w:r w:rsidRPr="005D616F">
            <w:rPr>
              <w:color w:val="A50050" w:themeColor="text1"/>
              <w:sz w:val="22"/>
              <w:szCs w:val="22"/>
            </w:rPr>
            <w:t xml:space="preserve">het medisch inlichtingenformulier </w:t>
          </w:r>
          <w:hyperlink r:id="rId21" w:history="1">
            <w:r w:rsidRPr="00CC383D">
              <w:rPr>
                <w:rStyle w:val="Hyperlink"/>
                <w:sz w:val="22"/>
                <w:szCs w:val="22"/>
              </w:rPr>
              <w:t>downloaden</w:t>
            </w:r>
          </w:hyperlink>
          <w:r w:rsidRPr="005D616F">
            <w:rPr>
              <w:color w:val="A50050" w:themeColor="text1"/>
              <w:sz w:val="22"/>
              <w:szCs w:val="22"/>
            </w:rPr>
            <w:t>, invullen en</w:t>
          </w:r>
          <w:r w:rsidR="009C26E5">
            <w:rPr>
              <w:color w:val="A50050" w:themeColor="text1"/>
              <w:sz w:val="22"/>
              <w:szCs w:val="22"/>
            </w:rPr>
            <w:t xml:space="preserve"> </w:t>
          </w:r>
          <w:r w:rsidRPr="005D616F">
            <w:rPr>
              <w:color w:val="A50050" w:themeColor="text1"/>
              <w:sz w:val="22"/>
              <w:szCs w:val="22"/>
            </w:rPr>
            <w:t>terugbezorgen</w:t>
          </w:r>
          <w:r w:rsidR="00CC383D">
            <w:rPr>
              <w:color w:val="A50050" w:themeColor="text1"/>
              <w:sz w:val="22"/>
              <w:szCs w:val="22"/>
            </w:rPr>
            <w:t xml:space="preserve"> aan de ouders</w:t>
          </w:r>
          <w:r w:rsidR="009C26E5">
            <w:rPr>
              <w:color w:val="A50050" w:themeColor="text1"/>
              <w:sz w:val="22"/>
              <w:szCs w:val="22"/>
            </w:rPr>
            <w:t xml:space="preserve"> om aan Opgroeien te bezorgen via het portaal Mijn Kind en Gezin</w:t>
          </w:r>
          <w:r w:rsidRPr="005D616F">
            <w:rPr>
              <w:color w:val="A50050" w:themeColor="text1"/>
              <w:sz w:val="22"/>
              <w:szCs w:val="22"/>
            </w:rPr>
            <w:t>.</w:t>
          </w:r>
        </w:p>
        <w:p w14:paraId="79C5BF01" w14:textId="77777777" w:rsidR="00AF239A" w:rsidRDefault="00AF239A" w:rsidP="00512C93">
          <w:pPr>
            <w:pStyle w:val="gekleurdelijntjes"/>
            <w:numPr>
              <w:ilvl w:val="0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>Als arts in een ziekenhuis:</w:t>
          </w:r>
        </w:p>
        <w:p w14:paraId="2CA3AA13" w14:textId="77777777" w:rsidR="00D61381" w:rsidRDefault="00F62DCE" w:rsidP="00512C93">
          <w:pPr>
            <w:pStyle w:val="gekleurdelijntjes"/>
            <w:numPr>
              <w:ilvl w:val="1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>Je kan bij je IT-</w:t>
          </w:r>
          <w:r w:rsidR="002000D1">
            <w:rPr>
              <w:color w:val="A50050" w:themeColor="text1"/>
              <w:sz w:val="22"/>
              <w:szCs w:val="22"/>
            </w:rPr>
            <w:t xml:space="preserve">dienst navragen of de formulieren voor de zorgtoeslag al geïntegreerd zijn in het ziekenhuissoftwarepakket dat je gebruikt. </w:t>
          </w:r>
        </w:p>
        <w:p w14:paraId="02D23613" w14:textId="2BAD2651" w:rsidR="002000D1" w:rsidRDefault="002000D1" w:rsidP="00512C93">
          <w:pPr>
            <w:pStyle w:val="gekleurdelijntjes"/>
            <w:numPr>
              <w:ilvl w:val="1"/>
              <w:numId w:val="27"/>
            </w:numPr>
            <w:rPr>
              <w:color w:val="A50050" w:themeColor="text1"/>
              <w:sz w:val="22"/>
              <w:szCs w:val="22"/>
            </w:rPr>
          </w:pPr>
          <w:r>
            <w:rPr>
              <w:color w:val="A50050" w:themeColor="text1"/>
              <w:sz w:val="22"/>
              <w:szCs w:val="22"/>
            </w:rPr>
            <w:t xml:space="preserve">Als dat niet zo is, kan je het medisch inlichtingenformulier </w:t>
          </w:r>
          <w:hyperlink r:id="rId22" w:history="1">
            <w:r w:rsidRPr="00CC383D">
              <w:rPr>
                <w:rStyle w:val="Hyperlink"/>
                <w:sz w:val="22"/>
                <w:szCs w:val="22"/>
              </w:rPr>
              <w:t>downloaden</w:t>
            </w:r>
          </w:hyperlink>
          <w:r w:rsidRPr="005D616F">
            <w:rPr>
              <w:color w:val="A50050" w:themeColor="text1"/>
              <w:sz w:val="22"/>
              <w:szCs w:val="22"/>
            </w:rPr>
            <w:t>, invullen en</w:t>
          </w:r>
          <w:r>
            <w:rPr>
              <w:color w:val="A50050" w:themeColor="text1"/>
              <w:sz w:val="22"/>
              <w:szCs w:val="22"/>
            </w:rPr>
            <w:t xml:space="preserve"> </w:t>
          </w:r>
          <w:r w:rsidRPr="005D616F">
            <w:rPr>
              <w:color w:val="A50050" w:themeColor="text1"/>
              <w:sz w:val="22"/>
              <w:szCs w:val="22"/>
            </w:rPr>
            <w:t>terugbezorgen</w:t>
          </w:r>
          <w:r>
            <w:rPr>
              <w:color w:val="A50050" w:themeColor="text1"/>
              <w:sz w:val="22"/>
              <w:szCs w:val="22"/>
            </w:rPr>
            <w:t xml:space="preserve"> aan de ouders om aan Opgroeien te bezorgen via het portaal Mijn Kind en Gezin</w:t>
          </w:r>
          <w:r w:rsidR="008E0716">
            <w:rPr>
              <w:color w:val="A50050" w:themeColor="text1"/>
              <w:sz w:val="22"/>
              <w:szCs w:val="22"/>
            </w:rPr>
            <w:t>.</w:t>
          </w:r>
        </w:p>
      </w:sdtContent>
    </w:sdt>
    <w:p w14:paraId="136A7790" w14:textId="73E3BCE3" w:rsidR="000D5106" w:rsidRPr="002000D1" w:rsidRDefault="002000D1" w:rsidP="008E0716">
      <w:pPr>
        <w:pStyle w:val="gekleurdelijntjes"/>
        <w:ind w:left="720"/>
        <w:rPr>
          <w:color w:val="A50050" w:themeColor="text1"/>
          <w:sz w:val="22"/>
          <w:szCs w:val="22"/>
        </w:rPr>
      </w:pPr>
      <w:r w:rsidRPr="002000D1">
        <w:rPr>
          <w:color w:val="000000" w:themeColor="text2"/>
        </w:rPr>
        <w:t xml:space="preserve"> </w:t>
      </w:r>
      <w:r w:rsidR="000D5106" w:rsidRPr="002000D1">
        <w:rPr>
          <w:color w:val="000000" w:themeColor="text2"/>
        </w:rPr>
        <w:br w:type="page"/>
      </w:r>
    </w:p>
    <w:sdt>
      <w:sdtPr>
        <w:rPr>
          <w:caps w:val="0"/>
          <w:color w:val="1D1B11" w:themeColor="background2" w:themeShade="1A"/>
          <w:sz w:val="22"/>
          <w:szCs w:val="22"/>
        </w:rPr>
        <w:id w:val="1693462396"/>
        <w:docPartObj>
          <w:docPartGallery w:val="Table of Contents"/>
          <w:docPartUnique/>
        </w:docPartObj>
      </w:sdtPr>
      <w:sdtContent>
        <w:p w14:paraId="6B08AD29" w14:textId="3E1AAFDE" w:rsidR="00F45198" w:rsidRDefault="00F45198">
          <w:pPr>
            <w:pStyle w:val="TOCHeading"/>
            <w:rPr>
              <w:lang w:val="nl-NL"/>
            </w:rPr>
          </w:pPr>
          <w:r>
            <w:rPr>
              <w:lang w:val="nl-NL"/>
            </w:rPr>
            <w:t>Inhoudsopgave</w:t>
          </w:r>
        </w:p>
        <w:p w14:paraId="03ED6575" w14:textId="561D8B76" w:rsidR="009D0688" w:rsidRDefault="008B0698">
          <w:pPr>
            <w:pStyle w:val="TOC1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r>
            <w:rPr>
              <w:rFonts w:eastAsia="Flanders Art Sans"/>
              <w:noProof/>
              <w:lang w:eastAsia="nl-BE"/>
            </w:rPr>
            <w:fldChar w:fldCharType="begin"/>
          </w:r>
          <w:r>
            <w:rPr>
              <w:rFonts w:eastAsia="Flanders Art Sans"/>
              <w:noProof/>
              <w:lang w:eastAsia="nl-BE"/>
            </w:rPr>
            <w:instrText xml:space="preserve"> TOC \o "1-4" \h \z \t "Ondertitel;5" </w:instrText>
          </w:r>
          <w:r>
            <w:rPr>
              <w:rFonts w:eastAsia="Flanders Art Sans"/>
              <w:noProof/>
              <w:lang w:eastAsia="nl-BE"/>
            </w:rPr>
            <w:fldChar w:fldCharType="separate"/>
          </w:r>
          <w:hyperlink w:anchor="_Toc191024948" w:history="1">
            <w:r w:rsidR="009D0688" w:rsidRPr="003C7DC8">
              <w:rPr>
                <w:rStyle w:val="Hyperlink"/>
                <w:noProof/>
              </w:rPr>
              <w:t>Het medisch inlichtingenformulier</w:t>
            </w:r>
            <w:r w:rsidR="009D0688">
              <w:rPr>
                <w:noProof/>
                <w:webHidden/>
              </w:rPr>
              <w:tab/>
            </w:r>
            <w:r w:rsidR="009D0688">
              <w:rPr>
                <w:noProof/>
                <w:webHidden/>
              </w:rPr>
              <w:fldChar w:fldCharType="begin"/>
            </w:r>
            <w:r w:rsidR="009D0688">
              <w:rPr>
                <w:noProof/>
                <w:webHidden/>
              </w:rPr>
              <w:instrText xml:space="preserve"> PAGEREF _Toc191024948 \h </w:instrText>
            </w:r>
            <w:r w:rsidR="009D0688">
              <w:rPr>
                <w:noProof/>
                <w:webHidden/>
              </w:rPr>
            </w:r>
            <w:r w:rsidR="009D0688">
              <w:rPr>
                <w:noProof/>
                <w:webHidden/>
              </w:rPr>
              <w:fldChar w:fldCharType="separate"/>
            </w:r>
            <w:r w:rsidR="009D0688">
              <w:rPr>
                <w:noProof/>
                <w:webHidden/>
              </w:rPr>
              <w:t>4</w:t>
            </w:r>
            <w:r w:rsidR="009D0688">
              <w:rPr>
                <w:noProof/>
                <w:webHidden/>
              </w:rPr>
              <w:fldChar w:fldCharType="end"/>
            </w:r>
          </w:hyperlink>
        </w:p>
        <w:p w14:paraId="4559F1A0" w14:textId="2515297B" w:rsidR="009D0688" w:rsidRDefault="009D0688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49" w:history="1">
            <w:r w:rsidRPr="003C7DC8">
              <w:rPr>
                <w:rStyle w:val="Hyperlink"/>
                <w:noProof/>
              </w:rPr>
              <w:t>Waar vind je het medisch inlichtingenformulier?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762D7" w14:textId="33C03475" w:rsidR="009D0688" w:rsidRDefault="009D0688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0" w:history="1">
            <w:r w:rsidRPr="003C7DC8">
              <w:rPr>
                <w:rStyle w:val="Hyperlink"/>
                <w:noProof/>
              </w:rPr>
              <w:t>Hoe vul je het medisch inlichtingenformulier in?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7922C" w14:textId="65C4BDAE" w:rsidR="009D0688" w:rsidRDefault="009D0688">
          <w:pPr>
            <w:pStyle w:val="TOC3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1" w:history="1">
            <w:r w:rsidRPr="003C7DC8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Algemeen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F6113" w14:textId="63D45DA1" w:rsidR="009D0688" w:rsidRDefault="009D0688">
          <w:pPr>
            <w:pStyle w:val="TOC3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2" w:history="1">
            <w:r w:rsidRPr="003C7DC8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Medisch dossier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BED7F" w14:textId="2CA8D685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3" w:history="1">
            <w:r w:rsidRPr="003C7DC8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Problematiek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2E193" w14:textId="53BF10AC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4" w:history="1">
            <w:r w:rsidRPr="003C7DC8">
              <w:rPr>
                <w:rStyle w:val="Hyperlink"/>
                <w:noProof/>
              </w:rPr>
              <w:t>Problematiek waarvoor zorgtoeslag wordt aangevraagd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4A655" w14:textId="4E6E27F3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5" w:history="1">
            <w:r w:rsidRPr="003C7DC8">
              <w:rPr>
                <w:rStyle w:val="Hyperlink"/>
                <w:noProof/>
              </w:rPr>
              <w:t>Medische voorgeschiedenis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DF44E" w14:textId="6632ECF3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6" w:history="1">
            <w:r w:rsidRPr="003C7DC8">
              <w:rPr>
                <w:rStyle w:val="Hyperlink"/>
                <w:noProof/>
              </w:rPr>
              <w:t>Medicatie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21DB2" w14:textId="2AE14DEA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7" w:history="1">
            <w:r w:rsidRPr="003C7DC8">
              <w:rPr>
                <w:rStyle w:val="Hyperlink"/>
                <w:noProof/>
              </w:rPr>
              <w:t>Handelingen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9E278" w14:textId="1A4B1BA1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8" w:history="1">
            <w:r w:rsidRPr="003C7DC8">
              <w:rPr>
                <w:rStyle w:val="Hyperlink"/>
                <w:noProof/>
              </w:rPr>
              <w:t>Operaties en in de toekomst geplande ingrepen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20743" w14:textId="6143CCA4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59" w:history="1">
            <w:r w:rsidRPr="003C7DC8">
              <w:rPr>
                <w:rStyle w:val="Hyperlink"/>
                <w:noProof/>
              </w:rPr>
              <w:t>Ziekenhuisopnames m.b.t de aandoening waarvoor de zorgtoeslag wordt aangevraagd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D5DDE" w14:textId="57FC3FFC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0" w:history="1">
            <w:r w:rsidRPr="003C7DC8">
              <w:rPr>
                <w:rStyle w:val="Hyperlink"/>
                <w:noProof/>
              </w:rPr>
              <w:t>Verblijf in een gespecialiseerde voorziening (MFC, MPI, CKG …)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70743" w14:textId="14CFA64F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1" w:history="1">
            <w:r w:rsidRPr="003C7DC8">
              <w:rPr>
                <w:rStyle w:val="Hyperlink"/>
                <w:noProof/>
              </w:rPr>
              <w:t>Opname in een conventie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E4140" w14:textId="769813BF" w:rsidR="009D0688" w:rsidRDefault="009D0688">
          <w:pPr>
            <w:pStyle w:val="TOC5"/>
            <w:tabs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2" w:history="1">
            <w:r w:rsidRPr="003C7DC8">
              <w:rPr>
                <w:rStyle w:val="Hyperlink"/>
                <w:noProof/>
              </w:rPr>
              <w:t>Bijkomende informatie over de aandoening(en), evolutie en prognose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9F8AA" w14:textId="578BDBC7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3" w:history="1">
            <w:r w:rsidRPr="003C7DC8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Gebruik van hulpmiddelen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53F04" w14:textId="6BF50D99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4" w:history="1">
            <w:r w:rsidRPr="003C7DC8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Diëten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7F4B33" w14:textId="6EA06586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5" w:history="1">
            <w:r w:rsidRPr="003C7DC8">
              <w:rPr>
                <w:rStyle w:val="Hyperlink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Therapieën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4E00F" w14:textId="19D4E8B8" w:rsidR="009D0688" w:rsidRDefault="009D0688">
          <w:pPr>
            <w:pStyle w:val="TOC3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6" w:history="1">
            <w:r w:rsidRPr="003C7DC8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Systeemspecifieke testen en handelingen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474F2" w14:textId="508FD9E3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7" w:history="1">
            <w:r w:rsidRPr="003C7DC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Gezichtsstoornissen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7250D" w14:textId="26DB1D31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8" w:history="1">
            <w:r w:rsidRPr="003C7DC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Gehoor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56C51" w14:textId="42A8D0F8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69" w:history="1">
            <w:r w:rsidRPr="003C7DC8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Urogenitaal stelsel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93E5C" w14:textId="21F16433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0" w:history="1">
            <w:r w:rsidRPr="003C7DC8">
              <w:rPr>
                <w:rStyle w:val="Hyperlink"/>
                <w:noProof/>
              </w:rPr>
              <w:t>3.4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Hart- en vaatstelsel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A2E95" w14:textId="35AE35FD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1" w:history="1">
            <w:r w:rsidRPr="003C7DC8">
              <w:rPr>
                <w:rStyle w:val="Hyperlink"/>
                <w:noProof/>
              </w:rPr>
              <w:t>3.5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Ademhalingssstelsel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9D7D5" w14:textId="7A329104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2" w:history="1">
            <w:r w:rsidRPr="003C7DC8">
              <w:rPr>
                <w:rStyle w:val="Hyperlink"/>
                <w:noProof/>
              </w:rPr>
              <w:t>3.6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Gastro-intestinaal stelsel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9C7B7" w14:textId="3917B87F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3" w:history="1">
            <w:r w:rsidRPr="003C7DC8">
              <w:rPr>
                <w:rStyle w:val="Hyperlink"/>
                <w:noProof/>
              </w:rPr>
              <w:t>3.7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Zenuwstelsel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FA04E" w14:textId="41A5BA54" w:rsidR="009D0688" w:rsidRDefault="009D0688">
          <w:pPr>
            <w:pStyle w:val="TOC3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4" w:history="1">
            <w:r w:rsidRPr="003C7DC8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Ontwikkelingstesten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5BA37" w14:textId="6648F720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5" w:history="1">
            <w:r w:rsidRPr="003C7DC8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Intelligentie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57659" w14:textId="0F4F4956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6" w:history="1">
            <w:r w:rsidRPr="003C7DC8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Taalonderzoek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9E7CF" w14:textId="01322F5F" w:rsidR="009D0688" w:rsidRDefault="009D0688">
          <w:pPr>
            <w:pStyle w:val="TOC4"/>
            <w:tabs>
              <w:tab w:val="left" w:pos="1200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7" w:history="1">
            <w:r w:rsidRPr="003C7DC8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(Psycho)motoriek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ED8DF" w14:textId="0958503F" w:rsidR="009D0688" w:rsidRDefault="009D0688">
          <w:pPr>
            <w:pStyle w:val="TOC3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 w:hint="eastAsia"/>
              <w:noProof/>
              <w:color w:val="auto"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91024978" w:history="1">
            <w:r w:rsidRPr="003C7DC8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BE"/>
                <w14:ligatures w14:val="standardContextual"/>
              </w:rPr>
              <w:tab/>
            </w:r>
            <w:r w:rsidRPr="003C7DC8">
              <w:rPr>
                <w:rStyle w:val="Hyperlink"/>
                <w:noProof/>
              </w:rPr>
              <w:t>Bijlagen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_Toc191024978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7E939" w14:textId="0172D9C7" w:rsidR="0075173C" w:rsidRDefault="008B0698" w:rsidP="3385BF19">
          <w:pPr>
            <w:pStyle w:val="TOC3"/>
            <w:tabs>
              <w:tab w:val="right" w:leader="dot" w:pos="9915"/>
            </w:tabs>
            <w:rPr>
              <w:rFonts w:eastAsia="Flanders Art Sans"/>
              <w:noProof/>
              <w:lang w:eastAsia="nl-BE"/>
            </w:rPr>
          </w:pPr>
          <w:r>
            <w:rPr>
              <w:rFonts w:eastAsia="Flanders Art Sans"/>
              <w:noProof/>
              <w:lang w:eastAsia="nl-BE"/>
            </w:rPr>
            <w:fldChar w:fldCharType="end"/>
          </w:r>
        </w:p>
      </w:sdtContent>
    </w:sdt>
    <w:p w14:paraId="6D852FE9" w14:textId="6F1C3FD7" w:rsidR="00295EA2" w:rsidRDefault="00F45198" w:rsidP="001A3E3B">
      <w:pPr>
        <w:pStyle w:val="Heading1"/>
        <w:numPr>
          <w:ilvl w:val="0"/>
          <w:numId w:val="0"/>
        </w:numPr>
        <w:ind w:left="432" w:hanging="432"/>
        <w:rPr>
          <w:rFonts w:hint="eastAsia"/>
        </w:rPr>
      </w:pPr>
      <w:bookmarkStart w:id="3" w:name="_Toc191024948"/>
      <w:r>
        <w:t>H</w:t>
      </w:r>
      <w:r w:rsidR="00E2290D">
        <w:t>et medisch inlichtingenformulier</w:t>
      </w:r>
      <w:bookmarkEnd w:id="3"/>
    </w:p>
    <w:p w14:paraId="3E82C79A" w14:textId="21A008A1" w:rsidR="00A04F19" w:rsidRPr="00A04F19" w:rsidRDefault="00304D47" w:rsidP="001A3E3B">
      <w:pPr>
        <w:pStyle w:val="Heading2"/>
        <w:numPr>
          <w:ilvl w:val="0"/>
          <w:numId w:val="0"/>
        </w:numPr>
        <w:ind w:left="576" w:hanging="576"/>
        <w:rPr>
          <w:rFonts w:hint="eastAsia"/>
        </w:rPr>
      </w:pPr>
      <w:bookmarkStart w:id="4" w:name="_Toc191024949"/>
      <w:r>
        <w:t>Waar vind je het medisch inlichtingenformulier?</w:t>
      </w:r>
      <w:bookmarkEnd w:id="4"/>
      <w:r>
        <w:br/>
      </w:r>
    </w:p>
    <w:p w14:paraId="6007F4C8" w14:textId="7A0B04B7" w:rsidR="00EF4B48" w:rsidRDefault="00E52020" w:rsidP="002B7F78">
      <w:pPr>
        <w:pStyle w:val="ListParagraph"/>
        <w:numPr>
          <w:ilvl w:val="0"/>
          <w:numId w:val="1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3E1CD48F" wp14:editId="6A4CDEA0">
                <wp:simplePos x="0" y="0"/>
                <wp:positionH relativeFrom="column">
                  <wp:posOffset>163830</wp:posOffset>
                </wp:positionH>
                <wp:positionV relativeFrom="paragraph">
                  <wp:posOffset>440055</wp:posOffset>
                </wp:positionV>
                <wp:extent cx="731520" cy="259080"/>
                <wp:effectExtent l="0" t="0" r="11430" b="26670"/>
                <wp:wrapNone/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132C4" w14:textId="77777777" w:rsidR="006A1421" w:rsidRDefault="006A14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BEC26F3">
              <v:shapetype id="_x0000_t202" coordsize="21600,21600" o:spt="202" path="m,l,21600r21600,l21600,xe" w14:anchorId="3E1CD48F">
                <v:stroke joinstyle="miter"/>
                <v:path gradientshapeok="t" o:connecttype="rect"/>
              </v:shapetype>
              <v:shape id="Tekstvak 225" style="position:absolute;left:0;text-align:left;margin-left:12.9pt;margin-top:34.65pt;width:57.6pt;height:20.4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">
                <v:textbox>
                  <w:txbxContent>
                    <w:p w:rsidR="006A1421" w:rsidRDefault="006A1421" w14:paraId="672A6659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491DE55" wp14:editId="7169D1FF">
                <wp:simplePos x="0" y="0"/>
                <wp:positionH relativeFrom="column">
                  <wp:posOffset>1501140</wp:posOffset>
                </wp:positionH>
                <wp:positionV relativeFrom="paragraph">
                  <wp:posOffset>577850</wp:posOffset>
                </wp:positionV>
                <wp:extent cx="327660" cy="228600"/>
                <wp:effectExtent l="19050" t="19050" r="15240" b="38100"/>
                <wp:wrapNone/>
                <wp:docPr id="13" name="Pijl: lin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179CB46">
              <v:shapetype id="_x0000_t66" coordsize="21600,21600" o:spt="66" adj="5400,5400" path="m@0,l@0@1,21600@1,21600@2@0@2@0,21600,,10800xe" w14:anchorId="02F336B9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ijl: links 13" style="position:absolute;margin-left:118.2pt;margin-top:45.5pt;width:25.8pt;height:18pt;z-index:250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DFA4C12" wp14:editId="5CA25B59">
                <wp:simplePos x="0" y="0"/>
                <wp:positionH relativeFrom="column">
                  <wp:posOffset>491490</wp:posOffset>
                </wp:positionH>
                <wp:positionV relativeFrom="paragraph">
                  <wp:posOffset>901700</wp:posOffset>
                </wp:positionV>
                <wp:extent cx="327660" cy="228600"/>
                <wp:effectExtent l="19050" t="19050" r="15240" b="38100"/>
                <wp:wrapNone/>
                <wp:docPr id="12" name="Pijl: lin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21DAE7E">
              <v:shape id="Pijl: links 12" style="position:absolute;margin-left:38.7pt;margin-top:71pt;width:25.8pt;height:18pt;z-index:2508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" w14:anchorId="58868328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2" behindDoc="0" locked="0" layoutInCell="1" allowOverlap="1" wp14:anchorId="112D1C66" wp14:editId="30924329">
            <wp:simplePos x="0" y="0"/>
            <wp:positionH relativeFrom="margin">
              <wp:align>center</wp:align>
            </wp:positionH>
            <wp:positionV relativeFrom="paragraph">
              <wp:posOffset>469265</wp:posOffset>
            </wp:positionV>
            <wp:extent cx="6299835" cy="2888615"/>
            <wp:effectExtent l="0" t="0" r="5715" b="6985"/>
            <wp:wrapTopAndBottom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B48">
        <w:t xml:space="preserve">Klik </w:t>
      </w:r>
      <w:r w:rsidR="00A125CE">
        <w:t xml:space="preserve">in je </w:t>
      </w:r>
      <w:r w:rsidR="00846E7F">
        <w:t>eHealth-toepassing</w:t>
      </w:r>
      <w:r w:rsidR="00213DBE">
        <w:t xml:space="preserve"> (het elektronisch medisch dossier van </w:t>
      </w:r>
      <w:r w:rsidR="00F05225">
        <w:t>het</w:t>
      </w:r>
      <w:r w:rsidR="00213DBE">
        <w:t xml:space="preserve"> kind)</w:t>
      </w:r>
      <w:r w:rsidR="00F40F66">
        <w:rPr>
          <w:rStyle w:val="FootnoteReference"/>
        </w:rPr>
        <w:footnoteReference w:id="2"/>
      </w:r>
      <w:r w:rsidR="00846E7F">
        <w:t xml:space="preserve"> </w:t>
      </w:r>
      <w:r w:rsidR="00EF4B48">
        <w:t xml:space="preserve">op </w:t>
      </w:r>
      <w:r w:rsidR="00EF4B48" w:rsidRPr="00335549">
        <w:rPr>
          <w:b/>
          <w:bCs/>
        </w:rPr>
        <w:t>Nieuw</w:t>
      </w:r>
      <w:r w:rsidR="00EF4B48">
        <w:t xml:space="preserve"> en geef daarna bij </w:t>
      </w:r>
      <w:r w:rsidR="00EF4B48" w:rsidRPr="00335549">
        <w:rPr>
          <w:b/>
          <w:bCs/>
        </w:rPr>
        <w:t>Zoeken…</w:t>
      </w:r>
      <w:r w:rsidR="00EF4B48">
        <w:rPr>
          <w:b/>
          <w:bCs/>
        </w:rPr>
        <w:t xml:space="preserve"> </w:t>
      </w:r>
      <w:r w:rsidR="00EF4B48">
        <w:t xml:space="preserve">de zoekterm </w:t>
      </w:r>
      <w:r w:rsidR="00EF4B48">
        <w:rPr>
          <w:b/>
          <w:bCs/>
        </w:rPr>
        <w:t>Opgroeien</w:t>
      </w:r>
      <w:r w:rsidR="00C322DD">
        <w:t xml:space="preserve">, </w:t>
      </w:r>
      <w:r w:rsidR="00C322DD">
        <w:rPr>
          <w:b/>
          <w:bCs/>
        </w:rPr>
        <w:t>zorgtoeslag</w:t>
      </w:r>
      <w:r w:rsidR="00EF4B48">
        <w:rPr>
          <w:b/>
          <w:bCs/>
        </w:rPr>
        <w:t xml:space="preserve"> </w:t>
      </w:r>
      <w:r w:rsidR="00EF4B48">
        <w:t xml:space="preserve">of </w:t>
      </w:r>
      <w:r w:rsidR="000B7AFF">
        <w:rPr>
          <w:b/>
          <w:bCs/>
        </w:rPr>
        <w:t>o</w:t>
      </w:r>
      <w:r w:rsidR="00EF4B48">
        <w:rPr>
          <w:b/>
          <w:bCs/>
        </w:rPr>
        <w:t xml:space="preserve">ndersteuningsnood </w:t>
      </w:r>
      <w:r w:rsidR="00EF4B48">
        <w:t>in.</w:t>
      </w:r>
    </w:p>
    <w:p w14:paraId="04E7881F" w14:textId="55BC7CA7" w:rsidR="00335549" w:rsidRDefault="00335549" w:rsidP="00C97EDE"/>
    <w:p w14:paraId="50F0F01E" w14:textId="378B29BD" w:rsidR="005A5486" w:rsidRPr="00593F21" w:rsidRDefault="007E00F9" w:rsidP="002B7F78">
      <w:pPr>
        <w:pStyle w:val="ListParagraph"/>
        <w:numPr>
          <w:ilvl w:val="0"/>
          <w:numId w:val="1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C99AEF6" wp14:editId="757F34AE">
                <wp:simplePos x="0" y="0"/>
                <wp:positionH relativeFrom="column">
                  <wp:posOffset>3208655</wp:posOffset>
                </wp:positionH>
                <wp:positionV relativeFrom="paragraph">
                  <wp:posOffset>861695</wp:posOffset>
                </wp:positionV>
                <wp:extent cx="327660" cy="228600"/>
                <wp:effectExtent l="19050" t="19050" r="15240" b="38100"/>
                <wp:wrapNone/>
                <wp:docPr id="23" name="Pijl: lin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28600"/>
                        </a:xfrm>
                        <a:prstGeom prst="lef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BD73F98">
              <v:shapetype id="_x0000_t66" coordsize="21600,21600" o:spt="66" adj="5400,5400" path="m@0,l@0@1,21600@1,21600@2@0@2@0,21600,,10800xe" w14:anchorId="067E1FCC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ijl: links 23" style="position:absolute;margin-left:252.65pt;margin-top:67.85pt;width:25.8pt;height:18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6" adj="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569" behindDoc="0" locked="0" layoutInCell="1" allowOverlap="1" wp14:anchorId="378668F1" wp14:editId="2C14E38F">
            <wp:simplePos x="0" y="0"/>
            <wp:positionH relativeFrom="column">
              <wp:posOffset>100965</wp:posOffset>
            </wp:positionH>
            <wp:positionV relativeFrom="paragraph">
              <wp:posOffset>447040</wp:posOffset>
            </wp:positionV>
            <wp:extent cx="4147820" cy="1170940"/>
            <wp:effectExtent l="0" t="0" r="5080" b="0"/>
            <wp:wrapTopAndBottom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5446">
        <w:t xml:space="preserve">Klik op </w:t>
      </w:r>
      <w:r w:rsidR="00CE1263">
        <w:rPr>
          <w:b/>
          <w:bCs/>
        </w:rPr>
        <w:t>Evaluatie ondersteuningsnood Opgroeien</w:t>
      </w:r>
      <w:r w:rsidR="00531BA5">
        <w:rPr>
          <w:b/>
          <w:bCs/>
        </w:rPr>
        <w:t xml:space="preserve"> (zorgtoeslag)</w:t>
      </w:r>
      <w:r w:rsidR="00CE1263">
        <w:rPr>
          <w:b/>
          <w:bCs/>
        </w:rPr>
        <w:t xml:space="preserve"> –</w:t>
      </w:r>
      <w:r w:rsidR="0028175D">
        <w:t xml:space="preserve"> </w:t>
      </w:r>
      <w:r w:rsidR="0028175D">
        <w:rPr>
          <w:b/>
          <w:bCs/>
        </w:rPr>
        <w:t>Medisch inlichtingenformulier</w:t>
      </w:r>
      <w:r w:rsidR="00CE1263">
        <w:t>.</w:t>
      </w:r>
    </w:p>
    <w:p w14:paraId="516E2A49" w14:textId="12346B9B" w:rsidR="00593F21" w:rsidRDefault="00593F21" w:rsidP="00593F21">
      <w:pPr>
        <w:pStyle w:val="ListParagraph"/>
      </w:pPr>
    </w:p>
    <w:p w14:paraId="24A5847E" w14:textId="34E39C18" w:rsidR="00924275" w:rsidRDefault="00D6750E" w:rsidP="001A3E3B">
      <w:pPr>
        <w:pStyle w:val="Heading2"/>
        <w:numPr>
          <w:ilvl w:val="0"/>
          <w:numId w:val="0"/>
        </w:numPr>
        <w:ind w:left="576" w:hanging="576"/>
        <w:rPr>
          <w:rFonts w:hint="eastAsia"/>
        </w:rPr>
      </w:pPr>
      <w:bookmarkStart w:id="5" w:name="_Toc191024950"/>
      <w:r>
        <w:t>Hoe vul je het medisch inlichtingenformulier in?</w:t>
      </w:r>
      <w:bookmarkEnd w:id="5"/>
    </w:p>
    <w:p w14:paraId="2789B502" w14:textId="415A0FBB" w:rsidR="003C3306" w:rsidRPr="001A3E3B" w:rsidRDefault="00BF1A7E" w:rsidP="001E408F">
      <w:pPr>
        <w:pStyle w:val="Heading3"/>
        <w:numPr>
          <w:ilvl w:val="0"/>
          <w:numId w:val="13"/>
        </w:numPr>
      </w:pPr>
      <w:bookmarkStart w:id="6" w:name="_Toc191024951"/>
      <w:r>
        <w:rPr>
          <w:noProof/>
          <w:sz w:val="22"/>
          <w:szCs w:val="22"/>
        </w:rPr>
        <w:drawing>
          <wp:anchor distT="0" distB="0" distL="114300" distR="114300" simplePos="0" relativeHeight="251658311" behindDoc="0" locked="0" layoutInCell="1" allowOverlap="1" wp14:anchorId="187A6F5F" wp14:editId="032CB8A6">
            <wp:simplePos x="0" y="0"/>
            <wp:positionH relativeFrom="column">
              <wp:posOffset>4732655</wp:posOffset>
            </wp:positionH>
            <wp:positionV relativeFrom="paragraph">
              <wp:posOffset>2644140</wp:posOffset>
            </wp:positionV>
            <wp:extent cx="373380" cy="373380"/>
            <wp:effectExtent l="0" t="0" r="0" b="7620"/>
            <wp:wrapNone/>
            <wp:docPr id="165" name="Graphic 165" descr="Badge 7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9" descr="Badge 7 silhoue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8307" behindDoc="0" locked="0" layoutInCell="1" allowOverlap="1" wp14:anchorId="6F1A6400" wp14:editId="2D88A63D">
            <wp:simplePos x="0" y="0"/>
            <wp:positionH relativeFrom="column">
              <wp:posOffset>5037455</wp:posOffset>
            </wp:positionH>
            <wp:positionV relativeFrom="paragraph">
              <wp:posOffset>830580</wp:posOffset>
            </wp:positionV>
            <wp:extent cx="419100" cy="419100"/>
            <wp:effectExtent l="0" t="0" r="0" b="0"/>
            <wp:wrapNone/>
            <wp:docPr id="143" name="Graphic 143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12" behindDoc="0" locked="0" layoutInCell="1" allowOverlap="1" wp14:anchorId="67ACC2A6" wp14:editId="4E251614">
            <wp:simplePos x="0" y="0"/>
            <wp:positionH relativeFrom="column">
              <wp:posOffset>5266055</wp:posOffset>
            </wp:positionH>
            <wp:positionV relativeFrom="paragraph">
              <wp:posOffset>2659380</wp:posOffset>
            </wp:positionV>
            <wp:extent cx="381000" cy="381000"/>
            <wp:effectExtent l="0" t="0" r="0" b="0"/>
            <wp:wrapSquare wrapText="bothSides"/>
            <wp:docPr id="182" name="Graphic 182" descr="Badge 8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Badge 8 silhoue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8310" behindDoc="0" locked="0" layoutInCell="1" allowOverlap="1" wp14:anchorId="12D1E561" wp14:editId="1B285837">
            <wp:simplePos x="0" y="0"/>
            <wp:positionH relativeFrom="column">
              <wp:posOffset>4229735</wp:posOffset>
            </wp:positionH>
            <wp:positionV relativeFrom="paragraph">
              <wp:posOffset>2621280</wp:posOffset>
            </wp:positionV>
            <wp:extent cx="403860" cy="403860"/>
            <wp:effectExtent l="0" t="0" r="0" b="0"/>
            <wp:wrapNone/>
            <wp:docPr id="164" name="Graphic 164" descr="Badge: 6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Badge: 6 silhoue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8309" behindDoc="0" locked="0" layoutInCell="1" allowOverlap="1" wp14:anchorId="0D2D10EF" wp14:editId="7532AFDA">
            <wp:simplePos x="0" y="0"/>
            <wp:positionH relativeFrom="column">
              <wp:posOffset>3650615</wp:posOffset>
            </wp:positionH>
            <wp:positionV relativeFrom="paragraph">
              <wp:posOffset>2628900</wp:posOffset>
            </wp:positionV>
            <wp:extent cx="419100" cy="419100"/>
            <wp:effectExtent l="0" t="0" r="0" b="0"/>
            <wp:wrapNone/>
            <wp:docPr id="158" name="Graphic 158" descr="Badge 5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Badge 5 silhoue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28" behindDoc="0" locked="0" layoutInCell="1" allowOverlap="1" wp14:anchorId="7216734B" wp14:editId="5C2DC627">
            <wp:simplePos x="0" y="0"/>
            <wp:positionH relativeFrom="column">
              <wp:posOffset>1055370</wp:posOffset>
            </wp:positionH>
            <wp:positionV relativeFrom="paragraph">
              <wp:posOffset>2643505</wp:posOffset>
            </wp:positionV>
            <wp:extent cx="419100" cy="419100"/>
            <wp:effectExtent l="0" t="0" r="0" b="0"/>
            <wp:wrapNone/>
            <wp:docPr id="1705057801" name="Graphic 1" descr="Badge: 9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57801" name="Graphic 1705057801" descr="Badge: 9 silhouet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8308" behindDoc="0" locked="0" layoutInCell="1" allowOverlap="1" wp14:anchorId="5375436A" wp14:editId="4CD420CC">
            <wp:simplePos x="0" y="0"/>
            <wp:positionH relativeFrom="column">
              <wp:posOffset>2983230</wp:posOffset>
            </wp:positionH>
            <wp:positionV relativeFrom="paragraph">
              <wp:posOffset>2635885</wp:posOffset>
            </wp:positionV>
            <wp:extent cx="449580" cy="449580"/>
            <wp:effectExtent l="0" t="0" r="7620" b="7620"/>
            <wp:wrapNone/>
            <wp:docPr id="151" name="Graphic 151" descr="Badge 4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Badge 4 silhouet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754">
        <w:rPr>
          <w:noProof/>
        </w:rPr>
        <w:drawing>
          <wp:anchor distT="0" distB="0" distL="114300" distR="114300" simplePos="0" relativeHeight="251658306" behindDoc="0" locked="0" layoutInCell="1" allowOverlap="1" wp14:anchorId="16189EAB" wp14:editId="1460D8CB">
            <wp:simplePos x="0" y="0"/>
            <wp:positionH relativeFrom="margin">
              <wp:posOffset>3513455</wp:posOffset>
            </wp:positionH>
            <wp:positionV relativeFrom="paragraph">
              <wp:posOffset>678180</wp:posOffset>
            </wp:positionV>
            <wp:extent cx="441960" cy="441960"/>
            <wp:effectExtent l="0" t="0" r="0" b="0"/>
            <wp:wrapNone/>
            <wp:docPr id="115" name="Graphic 115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754">
        <w:rPr>
          <w:noProof/>
          <w:sz w:val="22"/>
          <w:szCs w:val="22"/>
        </w:rPr>
        <w:drawing>
          <wp:anchor distT="0" distB="0" distL="114300" distR="114300" simplePos="0" relativeHeight="251658305" behindDoc="0" locked="0" layoutInCell="1" allowOverlap="1" wp14:anchorId="1551120A" wp14:editId="5D5241EC">
            <wp:simplePos x="0" y="0"/>
            <wp:positionH relativeFrom="margin">
              <wp:posOffset>686435</wp:posOffset>
            </wp:positionH>
            <wp:positionV relativeFrom="paragraph">
              <wp:posOffset>609600</wp:posOffset>
            </wp:positionV>
            <wp:extent cx="434340" cy="434340"/>
            <wp:effectExtent l="0" t="0" r="3810" b="3810"/>
            <wp:wrapNone/>
            <wp:docPr id="102" name="Graphic 102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754">
        <w:rPr>
          <w:noProof/>
        </w:rPr>
        <w:drawing>
          <wp:anchor distT="0" distB="0" distL="114300" distR="114300" simplePos="0" relativeHeight="251658251" behindDoc="0" locked="0" layoutInCell="1" allowOverlap="1" wp14:anchorId="4906758D" wp14:editId="0E1E229F">
            <wp:simplePos x="0" y="0"/>
            <wp:positionH relativeFrom="margin">
              <wp:posOffset>136525</wp:posOffset>
            </wp:positionH>
            <wp:positionV relativeFrom="paragraph">
              <wp:posOffset>647065</wp:posOffset>
            </wp:positionV>
            <wp:extent cx="5511165" cy="2651760"/>
            <wp:effectExtent l="0" t="0" r="0" b="0"/>
            <wp:wrapTopAndBottom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fbeelding 10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84754">
        <w:t>A</w:t>
      </w:r>
      <w:r w:rsidR="00584754" w:rsidRPr="001A3E3B">
        <w:t>lgemeen</w:t>
      </w:r>
      <w:bookmarkEnd w:id="6"/>
    </w:p>
    <w:p w14:paraId="42CB76FD" w14:textId="68F7D038" w:rsidR="008F55EB" w:rsidRDefault="008F55EB" w:rsidP="001A3E3B"/>
    <w:p w14:paraId="25424DD2" w14:textId="4D25F079" w:rsidR="00340FAD" w:rsidRDefault="00B94AEC" w:rsidP="00512C93">
      <w:pPr>
        <w:pStyle w:val="ListParagraph"/>
        <w:numPr>
          <w:ilvl w:val="0"/>
          <w:numId w:val="34"/>
        </w:numPr>
      </w:pPr>
      <w:r>
        <w:t xml:space="preserve">Bij </w:t>
      </w:r>
      <w:r w:rsidR="000E7CB0">
        <w:rPr>
          <w:b/>
          <w:bCs/>
        </w:rPr>
        <w:t xml:space="preserve">Patiënt </w:t>
      </w:r>
      <w:r w:rsidR="000E7CB0">
        <w:t>staan de gegevens van het kind.</w:t>
      </w:r>
    </w:p>
    <w:p w14:paraId="3AD9BFA2" w14:textId="7B114BD0" w:rsidR="00F06057" w:rsidRDefault="00971C94" w:rsidP="00512C93">
      <w:pPr>
        <w:pStyle w:val="ListParagraph"/>
        <w:numPr>
          <w:ilvl w:val="1"/>
          <w:numId w:val="34"/>
        </w:numPr>
      </w:pPr>
      <w:r>
        <w:t>Vul hier de gegevens van het kind in als die niet automatisch zijn ingevuld. Controleer ook even of ze kloppen als ze wel automatisch zijn ingevuld.</w:t>
      </w:r>
    </w:p>
    <w:p w14:paraId="161FEC2B" w14:textId="2BB22E55" w:rsidR="000E7CB0" w:rsidRDefault="000E7CB0" w:rsidP="00512C93">
      <w:pPr>
        <w:pStyle w:val="ListParagraph"/>
        <w:numPr>
          <w:ilvl w:val="0"/>
          <w:numId w:val="34"/>
        </w:numPr>
      </w:pPr>
      <w:r>
        <w:t xml:space="preserve">Bij </w:t>
      </w:r>
      <w:r>
        <w:rPr>
          <w:b/>
          <w:bCs/>
        </w:rPr>
        <w:t>Zorgverlener</w:t>
      </w:r>
      <w:r>
        <w:t xml:space="preserve"> staan de gegevens van </w:t>
      </w:r>
      <w:r w:rsidR="00F030B8">
        <w:t xml:space="preserve">de </w:t>
      </w:r>
      <w:r w:rsidR="00424D54">
        <w:t xml:space="preserve">behandelend </w:t>
      </w:r>
      <w:r w:rsidR="00F030B8">
        <w:t>arts.</w:t>
      </w:r>
    </w:p>
    <w:p w14:paraId="2DDB017C" w14:textId="7097A85F" w:rsidR="00F06057" w:rsidRDefault="00971C94" w:rsidP="00512C93">
      <w:pPr>
        <w:pStyle w:val="ListParagraph"/>
        <w:numPr>
          <w:ilvl w:val="1"/>
          <w:numId w:val="34"/>
        </w:numPr>
      </w:pPr>
      <w:r>
        <w:t>Vul hier de gegevens van de behandelend arts in als die niet automatisch zijn ingevuld. Controleer ook even of ze kloppen als ze wel automatisch zijn ingevuld.</w:t>
      </w:r>
    </w:p>
    <w:p w14:paraId="023B7D41" w14:textId="687979D4" w:rsidR="00284E33" w:rsidRDefault="007A2784" w:rsidP="00512C93">
      <w:pPr>
        <w:pStyle w:val="ListParagraph"/>
        <w:numPr>
          <w:ilvl w:val="0"/>
          <w:numId w:val="34"/>
        </w:num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53B885E7" wp14:editId="178E034A">
            <wp:simplePos x="0" y="0"/>
            <wp:positionH relativeFrom="column">
              <wp:posOffset>753110</wp:posOffset>
            </wp:positionH>
            <wp:positionV relativeFrom="paragraph">
              <wp:posOffset>533400</wp:posOffset>
            </wp:positionV>
            <wp:extent cx="2647315" cy="2301240"/>
            <wp:effectExtent l="0" t="0" r="635" b="381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E33">
        <w:t xml:space="preserve">Via de knop </w:t>
      </w:r>
      <w:r w:rsidR="00284E33">
        <w:rPr>
          <w:b/>
          <w:bCs/>
        </w:rPr>
        <w:t xml:space="preserve">Ga naar </w:t>
      </w:r>
      <w:r w:rsidR="00284E33">
        <w:t xml:space="preserve">kan je </w:t>
      </w:r>
      <w:r w:rsidR="003826EE">
        <w:t>onmiddellijk springen naar de verschillende onderdelen van het medisch inlichtingenformulier.</w:t>
      </w:r>
    </w:p>
    <w:p w14:paraId="111B9972" w14:textId="7A4DF4BD" w:rsidR="008521DC" w:rsidRDefault="00263EB2" w:rsidP="00512C93">
      <w:pPr>
        <w:pStyle w:val="ListParagraph"/>
        <w:numPr>
          <w:ilvl w:val="1"/>
          <w:numId w:val="34"/>
        </w:numPr>
      </w:pPr>
      <w:r>
        <w:t>Met de schuifbalk rechts kan je naar onderen scrollen.</w:t>
      </w:r>
    </w:p>
    <w:p w14:paraId="12C1D14E" w14:textId="1B86F714" w:rsidR="00F030B8" w:rsidRDefault="00F030B8" w:rsidP="00512C93">
      <w:pPr>
        <w:pStyle w:val="ListParagraph"/>
        <w:numPr>
          <w:ilvl w:val="0"/>
          <w:numId w:val="34"/>
        </w:numPr>
      </w:pPr>
      <w:r>
        <w:t xml:space="preserve">Via de knop </w:t>
      </w:r>
      <w:r>
        <w:rPr>
          <w:b/>
          <w:bCs/>
        </w:rPr>
        <w:t xml:space="preserve">Bijlage toevoegen </w:t>
      </w:r>
      <w:r w:rsidR="00F06057">
        <w:t>kan je een bijlage toevoegen</w:t>
      </w:r>
      <w:r w:rsidR="007A2784">
        <w:t>.</w:t>
      </w:r>
    </w:p>
    <w:p w14:paraId="21AE062E" w14:textId="0E9077B8" w:rsidR="005A2943" w:rsidRDefault="005A2943" w:rsidP="00512C93">
      <w:pPr>
        <w:pStyle w:val="ListParagraph"/>
        <w:numPr>
          <w:ilvl w:val="1"/>
          <w:numId w:val="34"/>
        </w:numPr>
      </w:pPr>
      <w:r>
        <w:t xml:space="preserve">Ga naar pagina </w:t>
      </w:r>
      <w:r w:rsidR="00A6305A">
        <w:fldChar w:fldCharType="begin"/>
      </w:r>
      <w:r w:rsidR="00A6305A">
        <w:instrText xml:space="preserve"> PAGEREF _Ref88234075 \h </w:instrText>
      </w:r>
      <w:r w:rsidR="00A6305A">
        <w:fldChar w:fldCharType="separate"/>
      </w:r>
      <w:r w:rsidR="002959B2">
        <w:rPr>
          <w:noProof/>
        </w:rPr>
        <w:t>47</w:t>
      </w:r>
      <w:r w:rsidR="00A6305A">
        <w:fldChar w:fldCharType="end"/>
      </w:r>
      <w:r>
        <w:t xml:space="preserve"> voor meer informatie </w:t>
      </w:r>
      <w:r w:rsidR="00621976">
        <w:t>hierover.</w:t>
      </w:r>
    </w:p>
    <w:p w14:paraId="3B635734" w14:textId="552F34D1" w:rsidR="00621976" w:rsidRDefault="008E1880" w:rsidP="00512C93">
      <w:pPr>
        <w:pStyle w:val="ListParagraph"/>
        <w:numPr>
          <w:ilvl w:val="0"/>
          <w:numId w:val="34"/>
        </w:numPr>
      </w:pPr>
      <w:r>
        <w:t>Via de knop</w:t>
      </w:r>
      <w:r w:rsidR="00206273">
        <w:t xml:space="preserve"> </w:t>
      </w:r>
      <w:r w:rsidR="00206273">
        <w:rPr>
          <w:b/>
          <w:bCs/>
        </w:rPr>
        <w:t>Annuleren</w:t>
      </w:r>
      <w:r w:rsidR="00206273">
        <w:t xml:space="preserve"> ga je terug naar de startpagina.</w:t>
      </w:r>
    </w:p>
    <w:p w14:paraId="0E0AEA1E" w14:textId="4B23F51A" w:rsidR="00206273" w:rsidRDefault="008E1880" w:rsidP="00512C93">
      <w:pPr>
        <w:pStyle w:val="ListParagraph"/>
        <w:numPr>
          <w:ilvl w:val="0"/>
          <w:numId w:val="34"/>
        </w:numPr>
      </w:pPr>
      <w:r>
        <w:t xml:space="preserve">Via de knop </w:t>
      </w:r>
      <w:r>
        <w:rPr>
          <w:b/>
          <w:bCs/>
        </w:rPr>
        <w:t xml:space="preserve">Afdrukken </w:t>
      </w:r>
      <w:r>
        <w:t xml:space="preserve">kan je </w:t>
      </w:r>
      <w:r w:rsidR="003051BE">
        <w:t>het medisch inlichtingenformulier afdrukken.</w:t>
      </w:r>
    </w:p>
    <w:p w14:paraId="1A7DA1B8" w14:textId="2BF2F4E7" w:rsidR="0084401E" w:rsidRDefault="00491D5D" w:rsidP="00491D5D">
      <w:pPr>
        <w:pStyle w:val="ListParagraph"/>
        <w:numPr>
          <w:ilvl w:val="0"/>
          <w:numId w:val="34"/>
        </w:num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470" behindDoc="0" locked="0" layoutInCell="1" allowOverlap="1" wp14:anchorId="051E2DF8" wp14:editId="54C16CA9">
                <wp:simplePos x="0" y="0"/>
                <wp:positionH relativeFrom="column">
                  <wp:posOffset>450215</wp:posOffset>
                </wp:positionH>
                <wp:positionV relativeFrom="paragraph">
                  <wp:posOffset>189230</wp:posOffset>
                </wp:positionV>
                <wp:extent cx="285115" cy="445135"/>
                <wp:effectExtent l="0" t="3810" r="0" b="34925"/>
                <wp:wrapSquare wrapText="bothSides"/>
                <wp:docPr id="2116504241" name="Bent 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115" cy="445135"/>
                        </a:xfrm>
                        <a:prstGeom prst="bentUpArrow">
                          <a:avLst>
                            <a:gd name="adj1" fmla="val 6818"/>
                            <a:gd name="adj2" fmla="val 19318"/>
                            <a:gd name="adj3" fmla="val 2954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2D13A30">
              <v:shape id="Bent Up Arrow 6" style="position:absolute;margin-left:35.45pt;margin-top:14.9pt;width:22.45pt;height:35.05pt;rotation:90;z-index:25166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115,445135" o:spid="_x0000_s1026" fillcolor="#c00000" strokecolor="#a50050 [3213]" strokeweight="1pt" path="m,425696r220317,l220317,84237r-45359,l230036,r55079,84237l239756,84237r,360898l,445135,,42569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" w14:anchorId="68892632">
                <v:stroke joinstyle="miter"/>
                <v:path arrowok="t" o:connecttype="custom" o:connectlocs="0,425696;220317,425696;220317,84237;174958,84237;230036,0;285115,84237;239756,84237;239756,445135;0,445135;0,425696" o:connectangles="0,0,0,0,0,0,0,0,0,0"/>
                <w10:wrap type="square"/>
              </v:shape>
            </w:pict>
          </mc:Fallback>
        </mc:AlternateContent>
      </w:r>
      <w:r w:rsidR="003051BE">
        <w:t xml:space="preserve">Via de knop </w:t>
      </w:r>
      <w:r w:rsidR="003051BE">
        <w:rPr>
          <w:b/>
          <w:bCs/>
        </w:rPr>
        <w:t xml:space="preserve">Opslaan </w:t>
      </w:r>
      <w:r w:rsidR="003051BE">
        <w:t>kan je het med</w:t>
      </w:r>
      <w:r w:rsidR="00256480">
        <w:t>isch inlichtingenformulier opslaan.</w:t>
      </w:r>
    </w:p>
    <w:p w14:paraId="79B0D4CE" w14:textId="382D647F" w:rsidR="00491D5D" w:rsidRPr="00181837" w:rsidRDefault="00477A40" w:rsidP="00181837">
      <w:pPr>
        <w:pStyle w:val="ListParagraph"/>
        <w:ind w:left="720"/>
        <w:rPr>
          <w:color w:val="A50050" w:themeColor="text1"/>
          <w:sz w:val="18"/>
          <w:szCs w:val="18"/>
        </w:rPr>
      </w:pPr>
      <w:sdt>
        <w:sdtPr>
          <w:id w:val="-1675555092"/>
          <w:placeholder>
            <w:docPart w:val="CAF17C650291479FBA8348D643E4E10A"/>
          </w:placeholder>
        </w:sdtPr>
        <w:sdtEndPr>
          <w:rPr>
            <w:color w:val="A50050" w:themeColor="text1"/>
            <w:sz w:val="18"/>
            <w:szCs w:val="18"/>
          </w:rPr>
        </w:sdtEndPr>
        <w:sdtContent>
          <w:r w:rsidR="0027117E">
            <w:rPr>
              <w:color w:val="A50050" w:themeColor="text1"/>
              <w:sz w:val="18"/>
              <w:szCs w:val="18"/>
            </w:rPr>
            <w:t>Opgelet: als je opslaat, wordt het formulier</w:t>
          </w:r>
          <w:r w:rsidR="00181837">
            <w:rPr>
              <w:color w:val="A50050" w:themeColor="text1"/>
              <w:sz w:val="18"/>
              <w:szCs w:val="18"/>
            </w:rPr>
            <w:t xml:space="preserve"> opgeslagen om het te verzenden. Je kan het dan niet meer bewerken.</w:t>
          </w:r>
        </w:sdtContent>
      </w:sdt>
    </w:p>
    <w:p w14:paraId="4D5AB990" w14:textId="192348E9" w:rsidR="00893587" w:rsidRDefault="00893587" w:rsidP="00512C93">
      <w:pPr>
        <w:pStyle w:val="ListParagraph"/>
        <w:numPr>
          <w:ilvl w:val="0"/>
          <w:numId w:val="34"/>
        </w:num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52F72289" wp14:editId="28096EFC">
                <wp:simplePos x="0" y="0"/>
                <wp:positionH relativeFrom="column">
                  <wp:posOffset>473075</wp:posOffset>
                </wp:positionH>
                <wp:positionV relativeFrom="paragraph">
                  <wp:posOffset>276860</wp:posOffset>
                </wp:positionV>
                <wp:extent cx="285115" cy="445135"/>
                <wp:effectExtent l="0" t="3810" r="0" b="34925"/>
                <wp:wrapSquare wrapText="bothSides"/>
                <wp:docPr id="228" name="Bent 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115" cy="445135"/>
                        </a:xfrm>
                        <a:prstGeom prst="bentUpArrow">
                          <a:avLst>
                            <a:gd name="adj1" fmla="val 6818"/>
                            <a:gd name="adj2" fmla="val 19318"/>
                            <a:gd name="adj3" fmla="val 2954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B5E75E3">
              <v:shape id="Bent Up Arrow 6" style="position:absolute;margin-left:37.25pt;margin-top:21.8pt;width:22.45pt;height:35.05pt;rotation:90;z-index:25165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115,445135" o:spid="_x0000_s1026" fillcolor="#c00000" strokecolor="#a50050 [3213]" strokeweight="1pt" path="m,425696r220317,l220317,84237r-45359,l230036,r55079,84237l239756,84237r,360898l,445135,,42569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" w14:anchorId="628207B9">
                <v:stroke joinstyle="miter"/>
                <v:path arrowok="t" o:connecttype="custom" o:connectlocs="0,425696;220317,425696;220317,84237;174958,84237;230036,0;285115,84237;239756,84237;239756,445135;0,445135;0,425696" o:connectangles="0,0,0,0,0,0,0,0,0,0"/>
                <w10:wrap type="square"/>
              </v:shape>
            </w:pict>
          </mc:Fallback>
        </mc:AlternateContent>
      </w:r>
      <w:r w:rsidR="00D73768">
        <w:t xml:space="preserve">Via de knop </w:t>
      </w:r>
      <w:r w:rsidR="00D73768" w:rsidRPr="00437BFA">
        <w:rPr>
          <w:b/>
          <w:bCs/>
        </w:rPr>
        <w:t xml:space="preserve">Verzend </w:t>
      </w:r>
      <w:r w:rsidR="00D73768">
        <w:t>bezorg je het medisch inlichtingenformulier aan Opgroeien.</w:t>
      </w:r>
      <w:r w:rsidRPr="00893587">
        <w:t xml:space="preserve"> </w:t>
      </w:r>
    </w:p>
    <w:p w14:paraId="4D833858" w14:textId="22AD7F0D" w:rsidR="00D73768" w:rsidRPr="00437BFA" w:rsidRDefault="00477A40" w:rsidP="00437BFA">
      <w:pPr>
        <w:pStyle w:val="ListParagraph"/>
        <w:ind w:left="720"/>
        <w:rPr>
          <w:color w:val="A50050" w:themeColor="text1"/>
          <w:sz w:val="18"/>
          <w:szCs w:val="18"/>
        </w:rPr>
      </w:pPr>
      <w:sdt>
        <w:sdtPr>
          <w:id w:val="-554857712"/>
          <w:placeholder>
            <w:docPart w:val="6AD172672B80493EA03509A1D7EE9B33"/>
          </w:placeholder>
        </w:sdtPr>
        <w:sdtEndPr>
          <w:rPr>
            <w:color w:val="A50050" w:themeColor="text1"/>
            <w:sz w:val="18"/>
            <w:szCs w:val="18"/>
          </w:rPr>
        </w:sdtEndPr>
        <w:sdtContent>
          <w:r w:rsidR="00893587" w:rsidRPr="009B40E7">
            <w:rPr>
              <w:color w:val="A50050" w:themeColor="text1"/>
              <w:sz w:val="18"/>
              <w:szCs w:val="18"/>
            </w:rPr>
            <w:t xml:space="preserve">Zorg ervoor dat het medisch inlichtingenformulier voor de deadline aan Opgroeien wordt bezorgd. Je kan die deadline vragen aan de ouders, die de deadline op het portaal </w:t>
          </w:r>
          <w:r w:rsidR="00893587" w:rsidRPr="009B40E7">
            <w:rPr>
              <w:b/>
              <w:bCs/>
              <w:color w:val="A50050" w:themeColor="text1"/>
              <w:sz w:val="18"/>
              <w:szCs w:val="18"/>
            </w:rPr>
            <w:t>Mijn Kind en Gezin</w:t>
          </w:r>
          <w:r w:rsidR="00893587">
            <w:rPr>
              <w:color w:val="A50050" w:themeColor="text1"/>
              <w:sz w:val="18"/>
              <w:szCs w:val="18"/>
            </w:rPr>
            <w:t xml:space="preserve"> kunnen vinden</w:t>
          </w:r>
          <w:r w:rsidR="00893587" w:rsidRPr="009B40E7">
            <w:rPr>
              <w:color w:val="A50050" w:themeColor="text1"/>
              <w:sz w:val="18"/>
              <w:szCs w:val="18"/>
            </w:rPr>
            <w:t>.</w:t>
          </w:r>
        </w:sdtContent>
      </w:sdt>
    </w:p>
    <w:p w14:paraId="3C99C781" w14:textId="77777777" w:rsidR="00D73768" w:rsidRDefault="00D73768" w:rsidP="00512C93">
      <w:pPr>
        <w:pStyle w:val="ListParagraph"/>
        <w:numPr>
          <w:ilvl w:val="0"/>
          <w:numId w:val="34"/>
        </w:numPr>
      </w:pPr>
      <w:r>
        <w:t xml:space="preserve">Vul hier de </w:t>
      </w:r>
      <w:r w:rsidRPr="00621297">
        <w:rPr>
          <w:b/>
          <w:bCs/>
        </w:rPr>
        <w:t>datum</w:t>
      </w:r>
      <w:r>
        <w:t xml:space="preserve"> in waarop je het medisch inlichtingenformulier invult.</w:t>
      </w:r>
    </w:p>
    <w:p w14:paraId="3E84B876" w14:textId="0EEF4D0D" w:rsidR="00D73768" w:rsidRDefault="00D73768" w:rsidP="00512C93">
      <w:pPr>
        <w:pStyle w:val="ListParagraph"/>
        <w:numPr>
          <w:ilvl w:val="1"/>
          <w:numId w:val="34"/>
        </w:numPr>
      </w:pPr>
      <w:r>
        <w:t>Dit staat automatisch op vandaag.</w:t>
      </w:r>
    </w:p>
    <w:p w14:paraId="797F832A" w14:textId="77777777" w:rsidR="00776F4E" w:rsidRPr="009B40E7" w:rsidRDefault="00776F4E" w:rsidP="00A83B43">
      <w:pPr>
        <w:pStyle w:val="ListParagraph"/>
        <w:ind w:left="720"/>
        <w:rPr>
          <w:color w:val="A50050" w:themeColor="text1"/>
          <w:sz w:val="18"/>
          <w:szCs w:val="18"/>
        </w:rPr>
      </w:pPr>
    </w:p>
    <w:p w14:paraId="479B3294" w14:textId="35100B73" w:rsidR="003E1696" w:rsidRDefault="003E1696">
      <w:pPr>
        <w:tabs>
          <w:tab w:val="clear" w:pos="3686"/>
        </w:tabs>
        <w:spacing w:after="200" w:line="276" w:lineRule="auto"/>
      </w:pPr>
      <w:r>
        <w:br w:type="page"/>
      </w:r>
    </w:p>
    <w:p w14:paraId="794A127F" w14:textId="58B88230" w:rsidR="00111BE4" w:rsidRDefault="00A14642" w:rsidP="00512C93">
      <w:pPr>
        <w:pStyle w:val="Heading3"/>
        <w:numPr>
          <w:ilvl w:val="0"/>
          <w:numId w:val="35"/>
        </w:numPr>
      </w:pPr>
      <w:bookmarkStart w:id="7" w:name="_Toc191024952"/>
      <w:r>
        <w:t>Medisch dossier</w:t>
      </w:r>
      <w:bookmarkEnd w:id="7"/>
    </w:p>
    <w:sdt>
      <w:sdtPr>
        <w:id w:val="1794630145"/>
        <w:placeholder>
          <w:docPart w:val="562DC42253C740B9B5D2CFF5FAB89E7C"/>
        </w:placeholder>
      </w:sdtPr>
      <w:sdtContent>
        <w:p w14:paraId="08F8750E" w14:textId="54F0C6BE" w:rsidR="00B1279E" w:rsidRPr="00B1279E" w:rsidRDefault="00B76CF5" w:rsidP="001712EC">
          <w:r>
            <w:rPr>
              <w:noProof/>
            </w:rPr>
            <w:drawing>
              <wp:anchor distT="0" distB="0" distL="114300" distR="114300" simplePos="0" relativeHeight="251658258" behindDoc="0" locked="0" layoutInCell="1" allowOverlap="1" wp14:anchorId="273134FF" wp14:editId="5BE62C7B">
                <wp:simplePos x="0" y="0"/>
                <wp:positionH relativeFrom="margin">
                  <wp:posOffset>2205990</wp:posOffset>
                </wp:positionH>
                <wp:positionV relativeFrom="paragraph">
                  <wp:posOffset>1882775</wp:posOffset>
                </wp:positionV>
                <wp:extent cx="441960" cy="441960"/>
                <wp:effectExtent l="0" t="0" r="0" b="0"/>
                <wp:wrapNone/>
                <wp:docPr id="17" name="Graphic 17" descr="Badge silhou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phic 17" descr="Badge silhouet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" cy="44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57" behindDoc="0" locked="0" layoutInCell="1" allowOverlap="1" wp14:anchorId="60F70CDC" wp14:editId="03B96C4B">
                <wp:simplePos x="0" y="0"/>
                <wp:positionH relativeFrom="margin">
                  <wp:posOffset>1421130</wp:posOffset>
                </wp:positionH>
                <wp:positionV relativeFrom="paragraph">
                  <wp:posOffset>2294255</wp:posOffset>
                </wp:positionV>
                <wp:extent cx="434340" cy="434340"/>
                <wp:effectExtent l="0" t="0" r="3810" b="3810"/>
                <wp:wrapNone/>
                <wp:docPr id="15" name="Graphic 15" descr="Badge: 1 silhou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Graphic 22" descr="Badge: 1 silhouet"/>
                        <pic:cNvPicPr/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4340" cy="434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F3DC1">
            <w:rPr>
              <w:noProof/>
            </w:rPr>
            <w:drawing>
              <wp:anchor distT="0" distB="0" distL="114300" distR="114300" simplePos="0" relativeHeight="251658259" behindDoc="0" locked="0" layoutInCell="1" allowOverlap="1" wp14:anchorId="7FB542F2" wp14:editId="2AA467AA">
                <wp:simplePos x="0" y="0"/>
                <wp:positionH relativeFrom="leftMargin">
                  <wp:posOffset>1066165</wp:posOffset>
                </wp:positionH>
                <wp:positionV relativeFrom="paragraph">
                  <wp:posOffset>2590165</wp:posOffset>
                </wp:positionV>
                <wp:extent cx="419100" cy="419100"/>
                <wp:effectExtent l="0" t="0" r="0" b="0"/>
                <wp:wrapNone/>
                <wp:docPr id="18" name="Graphic 18" descr="Badge 3 silhou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Graphic 18" descr="Badge 3 silhouet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F3DC1">
            <w:rPr>
              <w:noProof/>
            </w:rPr>
            <w:drawing>
              <wp:anchor distT="0" distB="0" distL="114300" distR="114300" simplePos="0" relativeHeight="251658263" behindDoc="0" locked="0" layoutInCell="1" allowOverlap="1" wp14:anchorId="447C5FBB" wp14:editId="418ECA3E">
                <wp:simplePos x="0" y="0"/>
                <wp:positionH relativeFrom="column">
                  <wp:posOffset>1169670</wp:posOffset>
                </wp:positionH>
                <wp:positionV relativeFrom="paragraph">
                  <wp:posOffset>2864485</wp:posOffset>
                </wp:positionV>
                <wp:extent cx="388620" cy="388620"/>
                <wp:effectExtent l="0" t="0" r="0" b="0"/>
                <wp:wrapNone/>
                <wp:docPr id="32" name="Graphic 32" descr="Badge 4 silhou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aphic 25" descr="Badge 4 silhouet"/>
                        <pic:cNvPicPr/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3017B">
            <w:rPr>
              <w:noProof/>
            </w:rPr>
            <w:drawing>
              <wp:anchor distT="0" distB="0" distL="114300" distR="114300" simplePos="0" relativeHeight="251658330" behindDoc="0" locked="0" layoutInCell="1" allowOverlap="1" wp14:anchorId="6B52E7B5" wp14:editId="5DC8D718">
                <wp:simplePos x="0" y="0"/>
                <wp:positionH relativeFrom="column">
                  <wp:posOffset>-22860</wp:posOffset>
                </wp:positionH>
                <wp:positionV relativeFrom="paragraph">
                  <wp:posOffset>3001010</wp:posOffset>
                </wp:positionV>
                <wp:extent cx="419100" cy="419100"/>
                <wp:effectExtent l="0" t="0" r="0" b="0"/>
                <wp:wrapNone/>
                <wp:docPr id="1413406728" name="Graphic 1413406728" descr="Badge 5 silhou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Graphic 20" descr="Badge 5 silhouet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36788"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286D8EDE" wp14:editId="04937828">
                <wp:simplePos x="0" y="0"/>
                <wp:positionH relativeFrom="margin">
                  <wp:posOffset>-56515</wp:posOffset>
                </wp:positionH>
                <wp:positionV relativeFrom="paragraph">
                  <wp:posOffset>974725</wp:posOffset>
                </wp:positionV>
                <wp:extent cx="6226175" cy="2278380"/>
                <wp:effectExtent l="0" t="0" r="3175" b="7620"/>
                <wp:wrapTopAndBottom/>
                <wp:docPr id="14" name="Afbeelding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Afbeelding 14"/>
                        <pic:cNvPicPr/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6175" cy="2278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Hier </w:t>
          </w:r>
          <w:r w:rsidR="002C68F3">
            <w:rPr>
              <w:color w:val="A50050" w:themeColor="text1"/>
              <w:sz w:val="18"/>
              <w:szCs w:val="18"/>
            </w:rPr>
            <w:t>vraagt Opgroeien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 naar de aandoeningen, beperkingen of handicaps die </w:t>
          </w:r>
          <w:r w:rsidR="008C1FBD">
            <w:rPr>
              <w:color w:val="A50050" w:themeColor="text1"/>
              <w:sz w:val="18"/>
              <w:szCs w:val="18"/>
            </w:rPr>
            <w:t xml:space="preserve">fysiek en/of geestelijk </w:t>
          </w:r>
          <w:r w:rsidR="001712EC" w:rsidRPr="001712EC">
            <w:rPr>
              <w:color w:val="A50050" w:themeColor="text1"/>
              <w:sz w:val="18"/>
              <w:szCs w:val="18"/>
            </w:rPr>
            <w:t>het functioner</w:t>
          </w:r>
          <w:r w:rsidR="00F76241">
            <w:rPr>
              <w:color w:val="A50050" w:themeColor="text1"/>
              <w:sz w:val="18"/>
              <w:szCs w:val="18"/>
            </w:rPr>
            <w:t>en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 </w:t>
          </w:r>
          <w:r w:rsidR="008C1FBD">
            <w:rPr>
              <w:color w:val="A50050" w:themeColor="text1"/>
              <w:sz w:val="18"/>
              <w:szCs w:val="18"/>
            </w:rPr>
            <w:t xml:space="preserve">beperken 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van het kind </w:t>
          </w:r>
          <w:r w:rsidR="009F26E3">
            <w:rPr>
              <w:color w:val="A50050" w:themeColor="text1"/>
              <w:sz w:val="18"/>
              <w:szCs w:val="18"/>
            </w:rPr>
            <w:t>voor wie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 deze zorgtoeslag</w:t>
          </w:r>
          <w:r w:rsidR="009F26E3">
            <w:rPr>
              <w:color w:val="A50050" w:themeColor="text1"/>
              <w:sz w:val="18"/>
              <w:szCs w:val="18"/>
            </w:rPr>
            <w:t xml:space="preserve"> wordt aangevraagd</w:t>
          </w:r>
          <w:r w:rsidR="001712EC" w:rsidRPr="001712EC">
            <w:rPr>
              <w:color w:val="A50050" w:themeColor="text1"/>
              <w:sz w:val="18"/>
              <w:szCs w:val="18"/>
            </w:rPr>
            <w:t>.</w:t>
          </w:r>
          <w:r w:rsidR="00AB7F5E">
            <w:rPr>
              <w:color w:val="A50050" w:themeColor="text1"/>
              <w:sz w:val="18"/>
              <w:szCs w:val="18"/>
            </w:rPr>
            <w:br/>
          </w:r>
          <w:r w:rsidR="006A1817">
            <w:rPr>
              <w:color w:val="A50050" w:themeColor="text1"/>
              <w:sz w:val="18"/>
              <w:szCs w:val="18"/>
            </w:rPr>
            <w:t xml:space="preserve">Via </w:t>
          </w:r>
          <w:r w:rsidR="006A1817">
            <w:rPr>
              <w:b/>
              <w:bCs/>
              <w:color w:val="A50050" w:themeColor="text1"/>
              <w:sz w:val="18"/>
              <w:szCs w:val="18"/>
            </w:rPr>
            <w:t>Voeg een opmerking toe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 mag </w:t>
          </w:r>
          <w:r w:rsidR="00590E87">
            <w:rPr>
              <w:color w:val="A50050" w:themeColor="text1"/>
              <w:sz w:val="18"/>
              <w:szCs w:val="18"/>
            </w:rPr>
            <w:t>je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 altijd informatie toevoegen zoals een</w:t>
          </w:r>
          <w:r w:rsidR="00720417">
            <w:rPr>
              <w:color w:val="A50050" w:themeColor="text1"/>
              <w:sz w:val="18"/>
              <w:szCs w:val="18"/>
            </w:rPr>
            <w:t xml:space="preserve"> diagnose die niet in de lijst staat, een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 functiebilan van het kind met een handicap, beperking of aandoening.</w:t>
          </w:r>
          <w:r w:rsidR="00AB7F5E">
            <w:rPr>
              <w:color w:val="A50050" w:themeColor="text1"/>
              <w:sz w:val="18"/>
              <w:szCs w:val="18"/>
            </w:rPr>
            <w:t xml:space="preserve"> 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Ook in </w:t>
          </w:r>
          <w:r w:rsidR="00590E87">
            <w:rPr>
              <w:color w:val="A50050" w:themeColor="text1"/>
              <w:sz w:val="18"/>
              <w:szCs w:val="18"/>
            </w:rPr>
            <w:t xml:space="preserve">de 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bijlagen </w:t>
          </w:r>
          <w:r w:rsidR="009A0568">
            <w:rPr>
              <w:color w:val="A50050" w:themeColor="text1"/>
              <w:sz w:val="18"/>
              <w:szCs w:val="18"/>
            </w:rPr>
            <w:t xml:space="preserve">(zie pagina </w:t>
          </w:r>
          <w:r w:rsidR="002A704D">
            <w:rPr>
              <w:color w:val="A50050" w:themeColor="text1"/>
              <w:sz w:val="18"/>
              <w:szCs w:val="18"/>
            </w:rPr>
            <w:fldChar w:fldCharType="begin"/>
          </w:r>
          <w:r w:rsidR="002A704D">
            <w:rPr>
              <w:color w:val="A50050" w:themeColor="text1"/>
              <w:sz w:val="18"/>
              <w:szCs w:val="18"/>
            </w:rPr>
            <w:instrText xml:space="preserve"> PAGEREF _Ref88234075 \h </w:instrText>
          </w:r>
          <w:r w:rsidR="002A704D">
            <w:rPr>
              <w:color w:val="A50050" w:themeColor="text1"/>
              <w:sz w:val="18"/>
              <w:szCs w:val="18"/>
            </w:rPr>
          </w:r>
          <w:r w:rsidR="002A704D">
            <w:rPr>
              <w:color w:val="A50050" w:themeColor="text1"/>
              <w:sz w:val="18"/>
              <w:szCs w:val="18"/>
            </w:rPr>
            <w:fldChar w:fldCharType="separate"/>
          </w:r>
          <w:r w:rsidR="002959B2">
            <w:rPr>
              <w:noProof/>
              <w:color w:val="A50050" w:themeColor="text1"/>
              <w:sz w:val="18"/>
              <w:szCs w:val="18"/>
            </w:rPr>
            <w:t>47</w:t>
          </w:r>
          <w:r w:rsidR="002A704D">
            <w:rPr>
              <w:color w:val="A50050" w:themeColor="text1"/>
              <w:sz w:val="18"/>
              <w:szCs w:val="18"/>
            </w:rPr>
            <w:fldChar w:fldCharType="end"/>
          </w:r>
          <w:r w:rsidR="009A0568">
            <w:rPr>
              <w:color w:val="A50050" w:themeColor="text1"/>
              <w:sz w:val="18"/>
              <w:szCs w:val="18"/>
            </w:rPr>
            <w:t xml:space="preserve">) 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kan </w:t>
          </w:r>
          <w:r w:rsidR="00590E87">
            <w:rPr>
              <w:color w:val="A50050" w:themeColor="text1"/>
              <w:sz w:val="18"/>
              <w:szCs w:val="18"/>
            </w:rPr>
            <w:t>je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 nog bijkomende info</w:t>
          </w:r>
          <w:r w:rsidR="006D2C73">
            <w:rPr>
              <w:color w:val="A50050" w:themeColor="text1"/>
              <w:sz w:val="18"/>
              <w:szCs w:val="18"/>
            </w:rPr>
            <w:t>rmatie</w:t>
          </w:r>
          <w:r w:rsidR="001712EC" w:rsidRPr="001712EC">
            <w:rPr>
              <w:color w:val="A50050" w:themeColor="text1"/>
              <w:sz w:val="18"/>
              <w:szCs w:val="18"/>
            </w:rPr>
            <w:t xml:space="preserve"> </w:t>
          </w:r>
          <w:r w:rsidR="00590E87">
            <w:rPr>
              <w:color w:val="A50050" w:themeColor="text1"/>
              <w:sz w:val="18"/>
              <w:szCs w:val="18"/>
            </w:rPr>
            <w:t xml:space="preserve">daarover </w:t>
          </w:r>
          <w:r w:rsidR="001712EC" w:rsidRPr="001712EC">
            <w:rPr>
              <w:color w:val="A50050" w:themeColor="text1"/>
              <w:sz w:val="18"/>
              <w:szCs w:val="18"/>
            </w:rPr>
            <w:t>opladen</w:t>
          </w:r>
          <w:r w:rsidR="00590E87">
            <w:rPr>
              <w:color w:val="A50050" w:themeColor="text1"/>
              <w:sz w:val="18"/>
              <w:szCs w:val="18"/>
            </w:rPr>
            <w:t>.</w:t>
          </w:r>
        </w:p>
      </w:sdtContent>
    </w:sdt>
    <w:p w14:paraId="24B26B1F" w14:textId="701A9C80" w:rsidR="00162CE8" w:rsidRDefault="00162CE8" w:rsidP="00C254EC"/>
    <w:p w14:paraId="23B1B5FB" w14:textId="34A67F4F" w:rsidR="00A14642" w:rsidRDefault="00171EDF" w:rsidP="00512C93">
      <w:pPr>
        <w:pStyle w:val="Heading4"/>
        <w:numPr>
          <w:ilvl w:val="1"/>
          <w:numId w:val="35"/>
        </w:numPr>
      </w:pPr>
      <w:bookmarkStart w:id="8" w:name="_Toc191024953"/>
      <w:r>
        <w:t>Problematiek</w:t>
      </w:r>
      <w:bookmarkEnd w:id="8"/>
    </w:p>
    <w:p w14:paraId="05D76E13" w14:textId="30E9258F" w:rsidR="0022725E" w:rsidRDefault="0022725E" w:rsidP="00BF479D">
      <w:pPr>
        <w:pStyle w:val="Subtitle"/>
        <w:rPr>
          <w:rFonts w:hint="eastAsia"/>
        </w:rPr>
      </w:pPr>
      <w:bookmarkStart w:id="9" w:name="_Toc191024954"/>
      <w:r>
        <w:t>Problematiek waarvoor zorgtoeslag wordt aangevraagd</w:t>
      </w:r>
      <w:bookmarkEnd w:id="9"/>
    </w:p>
    <w:sdt>
      <w:sdtPr>
        <w:id w:val="2099450169"/>
        <w:placeholder>
          <w:docPart w:val="DefaultPlaceholder_-1854013440"/>
        </w:placeholder>
      </w:sdtPr>
      <w:sdtEndPr>
        <w:rPr>
          <w:color w:val="A50050"/>
          <w:sz w:val="18"/>
          <w:szCs w:val="18"/>
        </w:rPr>
      </w:sdtEndPr>
      <w:sdtContent>
        <w:p w14:paraId="2BF8B80D" w14:textId="120FB261" w:rsidR="0022725E" w:rsidRPr="0022725E" w:rsidRDefault="0022725E" w:rsidP="0022725E">
          <w:pPr>
            <w:rPr>
              <w:color w:val="A50050"/>
              <w:sz w:val="18"/>
              <w:szCs w:val="18"/>
            </w:rPr>
          </w:pPr>
          <w:r w:rsidRPr="0022725E">
            <w:rPr>
              <w:color w:val="A50050"/>
              <w:sz w:val="18"/>
              <w:szCs w:val="18"/>
            </w:rPr>
            <w:t xml:space="preserve">Vul hier de </w:t>
          </w:r>
          <w:r w:rsidRPr="0022725E">
            <w:rPr>
              <w:b/>
              <w:bCs/>
              <w:color w:val="A50050"/>
              <w:sz w:val="18"/>
              <w:szCs w:val="18"/>
            </w:rPr>
            <w:t>Actieve problematiek</w:t>
          </w:r>
          <w:r w:rsidRPr="0022725E">
            <w:rPr>
              <w:color w:val="A50050"/>
              <w:sz w:val="18"/>
              <w:szCs w:val="18"/>
            </w:rPr>
            <w:t xml:space="preserve"> in waarvoor een zorgtoeslag wordt aangevraagd. </w:t>
          </w:r>
          <w:r w:rsidR="00F91AA8">
            <w:rPr>
              <w:color w:val="A50050"/>
              <w:sz w:val="18"/>
              <w:szCs w:val="18"/>
            </w:rPr>
            <w:t xml:space="preserve">Vul </w:t>
          </w:r>
          <w:r w:rsidR="00243255">
            <w:rPr>
              <w:color w:val="A50050"/>
              <w:sz w:val="18"/>
              <w:szCs w:val="18"/>
            </w:rPr>
            <w:t>minstens ee</w:t>
          </w:r>
          <w:r w:rsidR="00F91AA8">
            <w:rPr>
              <w:color w:val="A50050"/>
              <w:sz w:val="18"/>
              <w:szCs w:val="18"/>
            </w:rPr>
            <w:t>n diagnose in</w:t>
          </w:r>
          <w:r w:rsidRPr="0022725E">
            <w:rPr>
              <w:color w:val="A50050"/>
              <w:sz w:val="18"/>
              <w:szCs w:val="18"/>
            </w:rPr>
            <w:t>.</w:t>
          </w:r>
        </w:p>
      </w:sdtContent>
    </w:sdt>
    <w:p w14:paraId="26066FFC" w14:textId="1077A2FB" w:rsidR="000D4B88" w:rsidRPr="0057632A" w:rsidRDefault="001B0A7F" w:rsidP="00247F56">
      <w:r>
        <w:rPr>
          <w:noProof/>
        </w:rPr>
        <w:drawing>
          <wp:anchor distT="0" distB="0" distL="114300" distR="114300" simplePos="0" relativeHeight="251658332" behindDoc="0" locked="0" layoutInCell="1" allowOverlap="1" wp14:anchorId="7EA56ABA" wp14:editId="3832EF12">
            <wp:simplePos x="0" y="0"/>
            <wp:positionH relativeFrom="column">
              <wp:posOffset>85725</wp:posOffset>
            </wp:positionH>
            <wp:positionV relativeFrom="paragraph">
              <wp:posOffset>336550</wp:posOffset>
            </wp:positionV>
            <wp:extent cx="2583180" cy="1925955"/>
            <wp:effectExtent l="0" t="0" r="7620" b="0"/>
            <wp:wrapTopAndBottom/>
            <wp:docPr id="1914329069" name="Afbeelding 2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29069" name="Afbeelding 2" descr="Afbeelding met tekst, schermopname, software, nummer&#10;&#10;Automatisch gegenereerde beschrijvi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9C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EFFF000" wp14:editId="75FDEAA0">
                <wp:simplePos x="0" y="0"/>
                <wp:positionH relativeFrom="column">
                  <wp:posOffset>308610</wp:posOffset>
                </wp:positionH>
                <wp:positionV relativeFrom="paragraph">
                  <wp:posOffset>556895</wp:posOffset>
                </wp:positionV>
                <wp:extent cx="259080" cy="297180"/>
                <wp:effectExtent l="19050" t="19050" r="45720" b="26670"/>
                <wp:wrapNone/>
                <wp:docPr id="21" name="Pijl: omhoo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3D4C14C">
              <v:shapetype id="_x0000_t68" coordsize="21600,21600" o:spt="68" adj="5400,5400" path="m0@0l@1@0@1,21600@2,21600@2@0,21600@0,10800,xe" w14:anchorId="2D194DFC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Pijl: omhoog 21" style="position:absolute;margin-left:24.3pt;margin-top:43.85pt;width:20.4pt;height:23.4pt;z-index:25166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"/>
            </w:pict>
          </mc:Fallback>
        </mc:AlternateContent>
      </w:r>
    </w:p>
    <w:p w14:paraId="43A0D076" w14:textId="2AF9024B" w:rsidR="0057632A" w:rsidRDefault="0057632A" w:rsidP="00516EB5"/>
    <w:p w14:paraId="3C298165" w14:textId="464D4D28" w:rsidR="00E276B4" w:rsidRDefault="00E276B4" w:rsidP="00E276B4">
      <w:pPr>
        <w:pStyle w:val="ListParagraph"/>
        <w:numPr>
          <w:ilvl w:val="0"/>
          <w:numId w:val="28"/>
        </w:numPr>
      </w:pPr>
      <w:r>
        <w:t xml:space="preserve">Vul de </w:t>
      </w:r>
      <w:r>
        <w:rPr>
          <w:b/>
          <w:bCs/>
        </w:rPr>
        <w:t xml:space="preserve">Diagnose </w:t>
      </w:r>
      <w:r>
        <w:t xml:space="preserve">in door op het vlak te klikken en </w:t>
      </w:r>
      <w:r w:rsidR="00DF1851">
        <w:t xml:space="preserve">de diagnose te typen of </w:t>
      </w:r>
      <w:r>
        <w:t>een van de diagnoses aan te duiden.</w:t>
      </w:r>
    </w:p>
    <w:p w14:paraId="1F55C4C7" w14:textId="6AB60BA7" w:rsidR="00E276B4" w:rsidRDefault="00495F00" w:rsidP="00E276B4">
      <w:pPr>
        <w:pStyle w:val="ListParagraph"/>
        <w:numPr>
          <w:ilvl w:val="1"/>
          <w:numId w:val="28"/>
        </w:numPr>
      </w:pPr>
      <w:r>
        <w:t>Als je een diagnose kiest, worden de hoofd- en subcategorie automatisch aangevuld.</w:t>
      </w:r>
    </w:p>
    <w:p w14:paraId="66690500" w14:textId="4001F2F5" w:rsidR="00516EB5" w:rsidRPr="0057632A" w:rsidRDefault="00495F00" w:rsidP="00516EB5">
      <w:r>
        <w:rPr>
          <w:noProof/>
        </w:rPr>
        <mc:AlternateContent>
          <mc:Choice Requires="wps">
            <w:drawing>
              <wp:anchor distT="0" distB="0" distL="114300" distR="114300" simplePos="0" relativeHeight="251658573" behindDoc="0" locked="0" layoutInCell="1" allowOverlap="1" wp14:anchorId="25D26DF5" wp14:editId="392D6870">
                <wp:simplePos x="0" y="0"/>
                <wp:positionH relativeFrom="column">
                  <wp:posOffset>3479165</wp:posOffset>
                </wp:positionH>
                <wp:positionV relativeFrom="paragraph">
                  <wp:posOffset>955675</wp:posOffset>
                </wp:positionV>
                <wp:extent cx="259080" cy="297180"/>
                <wp:effectExtent l="19050" t="19050" r="45720" b="26670"/>
                <wp:wrapNone/>
                <wp:docPr id="76978547" name="Pijl: omhoog 76978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C6CE076">
              <v:shape id="Pijl: omhoog 76978547" style="position:absolute;margin-left:273.95pt;margin-top:75.25pt;width:20.4pt;height:23.4pt;z-index:25166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" w14:anchorId="131F19C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4D995204" wp14:editId="286B9092">
                <wp:simplePos x="0" y="0"/>
                <wp:positionH relativeFrom="column">
                  <wp:posOffset>785495</wp:posOffset>
                </wp:positionH>
                <wp:positionV relativeFrom="paragraph">
                  <wp:posOffset>570865</wp:posOffset>
                </wp:positionV>
                <wp:extent cx="259080" cy="297180"/>
                <wp:effectExtent l="19050" t="19050" r="45720" b="26670"/>
                <wp:wrapNone/>
                <wp:docPr id="559323372" name="Pijl: omhoog 559323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73D8398">
              <v:shape id="Pijl: omhoog 559323372" style="position:absolute;margin-left:61.85pt;margin-top:44.95pt;width:20.4pt;height:23.4pt;z-index:251658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" w14:anchorId="140031DD"/>
            </w:pict>
          </mc:Fallback>
        </mc:AlternateContent>
      </w:r>
      <w:r w:rsidR="00C6744C">
        <w:rPr>
          <w:noProof/>
        </w:rPr>
        <w:drawing>
          <wp:anchor distT="0" distB="0" distL="114300" distR="114300" simplePos="0" relativeHeight="251658331" behindDoc="0" locked="0" layoutInCell="1" allowOverlap="1" wp14:anchorId="45D5CB3A" wp14:editId="5D73F4B9">
            <wp:simplePos x="0" y="0"/>
            <wp:positionH relativeFrom="column">
              <wp:posOffset>3241040</wp:posOffset>
            </wp:positionH>
            <wp:positionV relativeFrom="paragraph">
              <wp:posOffset>641985</wp:posOffset>
            </wp:positionV>
            <wp:extent cx="3276600" cy="1493520"/>
            <wp:effectExtent l="0" t="0" r="0" b="0"/>
            <wp:wrapNone/>
            <wp:docPr id="1033249635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49635" name="Afbeelding 1" descr="Afbeelding met tekst, schermopname, Lettertype, nummer&#10;&#10;Automatisch gegenereerde beschrijvi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DF0C" w14:textId="065A3B19" w:rsidR="003D2D13" w:rsidRDefault="00514368" w:rsidP="003D2D13">
      <w:pPr>
        <w:pStyle w:val="ListParagraph"/>
        <w:ind w:left="720"/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6C017B2A" wp14:editId="044B54A0">
            <wp:simplePos x="0" y="0"/>
            <wp:positionH relativeFrom="page">
              <wp:posOffset>1112520</wp:posOffset>
            </wp:positionH>
            <wp:positionV relativeFrom="paragraph">
              <wp:posOffset>0</wp:posOffset>
            </wp:positionV>
            <wp:extent cx="2440305" cy="1767840"/>
            <wp:effectExtent l="0" t="0" r="0" b="3810"/>
            <wp:wrapTopAndBottom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FB464" w14:textId="5831F6EA" w:rsidR="0057632A" w:rsidRDefault="005861C6" w:rsidP="00512C93">
      <w:pPr>
        <w:pStyle w:val="ListParagraph"/>
        <w:numPr>
          <w:ilvl w:val="0"/>
          <w:numId w:val="28"/>
        </w:numPr>
      </w:pPr>
      <w:r>
        <w:t xml:space="preserve">Vul de </w:t>
      </w:r>
      <w:r w:rsidR="008419C1">
        <w:rPr>
          <w:b/>
          <w:bCs/>
        </w:rPr>
        <w:t>Hoofdcategorie</w:t>
      </w:r>
      <w:r>
        <w:t xml:space="preserve"> </w:t>
      </w:r>
      <w:r w:rsidR="00332DA9">
        <w:t xml:space="preserve">en de </w:t>
      </w:r>
      <w:r w:rsidR="00332DA9">
        <w:rPr>
          <w:b/>
          <w:bCs/>
        </w:rPr>
        <w:t>Subcat</w:t>
      </w:r>
      <w:r w:rsidR="00BF3DC1">
        <w:rPr>
          <w:b/>
          <w:bCs/>
        </w:rPr>
        <w:t>e</w:t>
      </w:r>
      <w:r w:rsidR="00332DA9">
        <w:rPr>
          <w:b/>
          <w:bCs/>
        </w:rPr>
        <w:t xml:space="preserve">gorie </w:t>
      </w:r>
      <w:r>
        <w:t>in</w:t>
      </w:r>
      <w:r w:rsidR="00D837A5">
        <w:t xml:space="preserve"> door op het vlak te klikken en een van de categorieën aan te duiden</w:t>
      </w:r>
      <w:r>
        <w:t>.</w:t>
      </w:r>
    </w:p>
    <w:p w14:paraId="5DFFB98A" w14:textId="7850D64E" w:rsidR="00332DA9" w:rsidRDefault="00332DA9" w:rsidP="00512C93">
      <w:pPr>
        <w:pStyle w:val="ListParagraph"/>
        <w:numPr>
          <w:ilvl w:val="1"/>
          <w:numId w:val="28"/>
        </w:numPr>
      </w:pPr>
      <w:r>
        <w:t xml:space="preserve">De </w:t>
      </w:r>
      <w:r w:rsidR="00A25640">
        <w:t>subcategorie kan je enkel aanduiden als een hoofdcategorie is ingevuld.</w:t>
      </w:r>
    </w:p>
    <w:p w14:paraId="1F0D5B57" w14:textId="7360356A" w:rsidR="000A1E76" w:rsidRDefault="000A1E76" w:rsidP="000A1E76">
      <w:pPr>
        <w:pStyle w:val="ListParagraph"/>
        <w:numPr>
          <w:ilvl w:val="1"/>
          <w:numId w:val="28"/>
        </w:numPr>
      </w:pPr>
      <w:r>
        <w:t xml:space="preserve">Je mag ook het opmerkingenveld gebruiken als de diagnose of beperking niet in de lijst staat. Duid daarvoor in de meest passende hoofd- en subcategorie </w:t>
      </w:r>
      <w:r>
        <w:rPr>
          <w:b/>
          <w:bCs/>
        </w:rPr>
        <w:t>Overige</w:t>
      </w:r>
      <w:r>
        <w:t xml:space="preserve"> aan en verduidelijk in het opmerkingenveld.</w:t>
      </w:r>
    </w:p>
    <w:p w14:paraId="51E8C75B" w14:textId="18C0600D" w:rsidR="00A70285" w:rsidRDefault="004E65B2" w:rsidP="00771BD8">
      <w:pPr>
        <w:pStyle w:val="ListParagraph"/>
        <w:numPr>
          <w:ilvl w:val="1"/>
          <w:numId w:val="2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4399A87D" wp14:editId="3C3B3A39">
                <wp:simplePos x="0" y="0"/>
                <wp:positionH relativeFrom="column">
                  <wp:posOffset>774065</wp:posOffset>
                </wp:positionH>
                <wp:positionV relativeFrom="paragraph">
                  <wp:posOffset>995680</wp:posOffset>
                </wp:positionV>
                <wp:extent cx="259080" cy="297180"/>
                <wp:effectExtent l="19050" t="19050" r="45720" b="26670"/>
                <wp:wrapNone/>
                <wp:docPr id="363409090" name="Pijl: omhoog 363409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0303949">
              <v:shape id="Pijl: omhoog 363409090" style="position:absolute;margin-left:60.95pt;margin-top:78.4pt;width:20.4pt;height:23.4pt;z-index:251658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" w14:anchorId="78C10C64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34" behindDoc="0" locked="0" layoutInCell="1" allowOverlap="1" wp14:anchorId="5AB27892" wp14:editId="220A3CFC">
            <wp:simplePos x="0" y="0"/>
            <wp:positionH relativeFrom="column">
              <wp:posOffset>572135</wp:posOffset>
            </wp:positionH>
            <wp:positionV relativeFrom="paragraph">
              <wp:posOffset>694690</wp:posOffset>
            </wp:positionV>
            <wp:extent cx="1813560" cy="2361161"/>
            <wp:effectExtent l="0" t="0" r="0" b="1270"/>
            <wp:wrapTopAndBottom/>
            <wp:docPr id="1504100513" name="Afbeelding 3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00513" name="Afbeelding 3" descr="Afbeelding met tekst, schermopname, nummer, Lettertype&#10;&#10;Automatisch gegenereerde beschrijvi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36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CBB">
        <w:t>De dropdownlijst is gebaseerd op de International Classification of Diseases</w:t>
      </w:r>
      <w:r w:rsidR="00771BD8">
        <w:t>, aangepast door Opgroeien.</w:t>
      </w:r>
      <w:r w:rsidR="00771BD8">
        <w:br/>
      </w:r>
    </w:p>
    <w:p w14:paraId="385F9919" w14:textId="5DA9EF5D" w:rsidR="00553878" w:rsidRDefault="00553878" w:rsidP="00553878">
      <w:pPr>
        <w:pStyle w:val="ListParagraph"/>
        <w:ind w:left="720"/>
      </w:pPr>
    </w:p>
    <w:p w14:paraId="25845076" w14:textId="26B63918" w:rsidR="005861C6" w:rsidRDefault="00553878" w:rsidP="00512C93">
      <w:pPr>
        <w:pStyle w:val="ListParagraph"/>
        <w:numPr>
          <w:ilvl w:val="0"/>
          <w:numId w:val="2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DB0A919" wp14:editId="4C3267A2">
                <wp:simplePos x="0" y="0"/>
                <wp:positionH relativeFrom="column">
                  <wp:posOffset>347345</wp:posOffset>
                </wp:positionH>
                <wp:positionV relativeFrom="paragraph">
                  <wp:posOffset>567690</wp:posOffset>
                </wp:positionV>
                <wp:extent cx="259080" cy="297180"/>
                <wp:effectExtent l="19050" t="19050" r="45720" b="26670"/>
                <wp:wrapNone/>
                <wp:docPr id="656484760" name="Pijl: omhoog 656484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56B2766">
              <v:shape id="Pijl: omhoog 656484760" style="position:absolute;margin-left:27.35pt;margin-top:44.7pt;width:20.4pt;height:23.4pt;z-index:251658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" w14:anchorId="07532275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36" behindDoc="0" locked="0" layoutInCell="1" allowOverlap="1" wp14:anchorId="19D095C2" wp14:editId="59124E9A">
            <wp:simplePos x="0" y="0"/>
            <wp:positionH relativeFrom="page">
              <wp:align>center</wp:align>
            </wp:positionH>
            <wp:positionV relativeFrom="paragraph">
              <wp:posOffset>311150</wp:posOffset>
            </wp:positionV>
            <wp:extent cx="6299835" cy="596900"/>
            <wp:effectExtent l="0" t="0" r="5715" b="0"/>
            <wp:wrapTopAndBottom/>
            <wp:docPr id="1292814619" name="Afbeelding 129281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24D">
        <w:t xml:space="preserve">Vul de </w:t>
      </w:r>
      <w:r w:rsidR="00437AFA" w:rsidRPr="00BF7E14">
        <w:rPr>
          <w:b/>
          <w:bCs/>
        </w:rPr>
        <w:t>D</w:t>
      </w:r>
      <w:r w:rsidR="00BC2B82">
        <w:rPr>
          <w:b/>
          <w:bCs/>
        </w:rPr>
        <w:t>iagnosed</w:t>
      </w:r>
      <w:r w:rsidR="00437AFA" w:rsidRPr="00BF7E14">
        <w:rPr>
          <w:b/>
          <w:bCs/>
        </w:rPr>
        <w:t>atum</w:t>
      </w:r>
      <w:r w:rsidR="0060624D">
        <w:t xml:space="preserve"> in</w:t>
      </w:r>
      <w:r w:rsidR="00BC2B82">
        <w:t xml:space="preserve"> met de kalenderfunctie</w:t>
      </w:r>
      <w:r w:rsidR="0060624D">
        <w:t>.</w:t>
      </w:r>
    </w:p>
    <w:p w14:paraId="38D57EF8" w14:textId="31AA8A31" w:rsidR="004E65B2" w:rsidRDefault="004E65B2" w:rsidP="004E65B2">
      <w:pPr>
        <w:pStyle w:val="ListParagraph"/>
        <w:ind w:left="720"/>
      </w:pPr>
    </w:p>
    <w:p w14:paraId="012FB45C" w14:textId="0554ACB3" w:rsidR="008430E7" w:rsidRDefault="008430E7" w:rsidP="00512C93">
      <w:pPr>
        <w:pStyle w:val="ListParagraph"/>
        <w:numPr>
          <w:ilvl w:val="0"/>
          <w:numId w:val="28"/>
        </w:numPr>
      </w:pPr>
      <w:r>
        <w:t xml:space="preserve">Klik op </w:t>
      </w:r>
      <w:r>
        <w:rPr>
          <w:b/>
          <w:bCs/>
        </w:rPr>
        <w:t>Voeg een opmerking toe</w:t>
      </w:r>
      <w:r>
        <w:t xml:space="preserve"> om een opmerking toe te voegen en vul je opmerking in het vak dat verschijnt in.</w:t>
      </w:r>
    </w:p>
    <w:p w14:paraId="16B38CDD" w14:textId="3A5808D4" w:rsidR="008430E7" w:rsidRDefault="00B30D83" w:rsidP="00520B7B">
      <w:pPr>
        <w:pStyle w:val="ListParagraph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FCCAF34" wp14:editId="5C36EFC0">
                <wp:simplePos x="0" y="0"/>
                <wp:positionH relativeFrom="column">
                  <wp:posOffset>662940</wp:posOffset>
                </wp:positionH>
                <wp:positionV relativeFrom="paragraph">
                  <wp:posOffset>516890</wp:posOffset>
                </wp:positionV>
                <wp:extent cx="259080" cy="297180"/>
                <wp:effectExtent l="19050" t="19050" r="45720" b="26670"/>
                <wp:wrapNone/>
                <wp:docPr id="27" name="Pijl: omhoo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108EF32">
              <v:shape id="Pijl: omhoog 27" style="position:absolute;margin-left:52.2pt;margin-top:40.7pt;width:20.4pt;height:23.4pt;z-index:2508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" w14:anchorId="21BC83D2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2DBC39DC" wp14:editId="0F674133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2240280" cy="769620"/>
            <wp:effectExtent l="0" t="0" r="7620" b="0"/>
            <wp:wrapTopAndBottom/>
            <wp:docPr id="16350624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6240" name="Afbeelding 16350624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3BBCC" w14:textId="1C99DF0E" w:rsidR="0060624D" w:rsidRDefault="00B30D83" w:rsidP="00512C93">
      <w:pPr>
        <w:pStyle w:val="ListParagraph"/>
        <w:numPr>
          <w:ilvl w:val="0"/>
          <w:numId w:val="28"/>
        </w:numPr>
      </w:pPr>
      <w:r>
        <w:t xml:space="preserve">Klik op </w:t>
      </w:r>
      <w:r w:rsidRPr="00520B7B">
        <w:rPr>
          <w:b/>
          <w:bCs/>
        </w:rPr>
        <w:t>Diagnose toevoegen</w:t>
      </w:r>
      <w:r>
        <w:t xml:space="preserve"> om </w:t>
      </w:r>
      <w:r w:rsidR="00520B7B">
        <w:t>meer diagnoses toe te voegen.</w:t>
      </w:r>
      <w:r w:rsidR="00F61537">
        <w:br/>
      </w:r>
    </w:p>
    <w:p w14:paraId="6D6E94F1" w14:textId="31DF5442" w:rsidR="00D47333" w:rsidRDefault="00AE1470" w:rsidP="00BF479D">
      <w:pPr>
        <w:pStyle w:val="Subtitle"/>
        <w:rPr>
          <w:rFonts w:hint="eastAsia"/>
        </w:rPr>
      </w:pPr>
      <w:bookmarkStart w:id="10" w:name="_Toc191024955"/>
      <w:r>
        <w:t>Medische voorgeschiedenis</w:t>
      </w:r>
      <w:bookmarkEnd w:id="10"/>
    </w:p>
    <w:sdt>
      <w:sdtPr>
        <w:id w:val="-1649974509"/>
        <w:placeholder>
          <w:docPart w:val="B7E472833B0D4D5DACA29024576D1D7D"/>
        </w:placeholder>
      </w:sdtPr>
      <w:sdtEndPr>
        <w:rPr>
          <w:color w:val="A50050"/>
          <w:sz w:val="18"/>
          <w:szCs w:val="18"/>
        </w:rPr>
      </w:sdtEndPr>
      <w:sdtContent>
        <w:p w14:paraId="1A8B9863" w14:textId="47B2B9EC" w:rsidR="001341F5" w:rsidRDefault="001341F5" w:rsidP="001341F5">
          <w:pPr>
            <w:rPr>
              <w:color w:val="A50050"/>
              <w:sz w:val="18"/>
              <w:szCs w:val="18"/>
            </w:rPr>
          </w:pPr>
          <w:r w:rsidRPr="0022725E">
            <w:rPr>
              <w:color w:val="A50050"/>
              <w:sz w:val="18"/>
              <w:szCs w:val="18"/>
            </w:rPr>
            <w:t xml:space="preserve">Vul hier de </w:t>
          </w:r>
          <w:r>
            <w:rPr>
              <w:b/>
              <w:bCs/>
              <w:color w:val="A50050"/>
              <w:sz w:val="18"/>
              <w:szCs w:val="18"/>
            </w:rPr>
            <w:t xml:space="preserve">Medische voorgeschiedenis </w:t>
          </w:r>
          <w:r>
            <w:rPr>
              <w:color w:val="A50050"/>
              <w:sz w:val="18"/>
              <w:szCs w:val="18"/>
            </w:rPr>
            <w:t>in.</w:t>
          </w:r>
          <w:r w:rsidRPr="0022725E">
            <w:rPr>
              <w:color w:val="A50050"/>
              <w:sz w:val="18"/>
              <w:szCs w:val="18"/>
            </w:rPr>
            <w:t xml:space="preserve"> </w:t>
          </w:r>
          <w:r w:rsidR="00715215">
            <w:rPr>
              <w:color w:val="A50050"/>
              <w:sz w:val="18"/>
              <w:szCs w:val="18"/>
            </w:rPr>
            <w:t>Gebruik daarvoor de knop</w:t>
          </w:r>
          <w:r w:rsidRPr="0022725E">
            <w:rPr>
              <w:color w:val="A50050"/>
              <w:sz w:val="18"/>
              <w:szCs w:val="18"/>
            </w:rPr>
            <w:t xml:space="preserve"> </w:t>
          </w:r>
          <w:r w:rsidRPr="0022725E">
            <w:rPr>
              <w:b/>
              <w:bCs/>
              <w:color w:val="A50050"/>
              <w:sz w:val="18"/>
              <w:szCs w:val="18"/>
            </w:rPr>
            <w:t>Diagnose toevoegen</w:t>
          </w:r>
          <w:r w:rsidRPr="0022725E">
            <w:rPr>
              <w:color w:val="A50050"/>
              <w:sz w:val="18"/>
              <w:szCs w:val="18"/>
            </w:rPr>
            <w:t>.</w:t>
          </w:r>
        </w:p>
        <w:p w14:paraId="25A5E8F8" w14:textId="08A95C96" w:rsidR="00715215" w:rsidRPr="0022725E" w:rsidRDefault="00715215" w:rsidP="001341F5">
          <w:pPr>
            <w:rPr>
              <w:color w:val="A50050"/>
              <w:sz w:val="18"/>
              <w:szCs w:val="18"/>
            </w:rPr>
          </w:pPr>
          <w:r w:rsidRPr="00715215">
            <w:rPr>
              <w:color w:val="A50050"/>
              <w:sz w:val="18"/>
              <w:szCs w:val="18"/>
            </w:rPr>
            <w:t>Voeg enkel antecedenten en aandoeningen toe die rechtstreekse gevolgen hebben voor het bepalen van de ondersteuningsnood.</w:t>
          </w:r>
        </w:p>
      </w:sdtContent>
    </w:sdt>
    <w:p w14:paraId="56B6C65D" w14:textId="43CD1B08" w:rsidR="0095267F" w:rsidRDefault="001838E3">
      <w:pPr>
        <w:tabs>
          <w:tab w:val="clear" w:pos="3686"/>
        </w:tabs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0558CC79" wp14:editId="32D45896">
                <wp:simplePos x="0" y="0"/>
                <wp:positionH relativeFrom="column">
                  <wp:posOffset>2465070</wp:posOffset>
                </wp:positionH>
                <wp:positionV relativeFrom="paragraph">
                  <wp:posOffset>745490</wp:posOffset>
                </wp:positionV>
                <wp:extent cx="259080" cy="297180"/>
                <wp:effectExtent l="19050" t="19050" r="45720" b="26670"/>
                <wp:wrapNone/>
                <wp:docPr id="139" name="Pijl: omhoog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BE9945D">
              <v:shape id="Pijl: omhoog 139" style="position:absolute;margin-left:194.1pt;margin-top:58.7pt;width:20.4pt;height:23.4pt;z-index:2511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dirzm+EAAAALAQAADwAAAGRycy9kb3ducmV2&#10;LnhtbEyPwU7DMBBE70j8g7VIXBC1k0ZtmsapAEFV1FNKP8CNlzgitqPYbcPfs5zguDNPszPlZrI9&#10;u+AYOu8kJDMBDF3jdedaCcePt8ccWIjKadV7hxK+McCmur0pVaH91dV4OcSWUYgLhZJgYhwKzkNj&#10;0Kow8wM68j79aFWkc2y5HtWVwm3PUyEW3KrO0QejBnwx2HwdzlbCbitM0r7vj+J5mtd197B8Ndu9&#10;lPd309MaWMQp/sHwW5+qQ0WdTv7sdGC9hHmep4SSkSwzYERk6YrWnUhZZCnwquT/N1Q/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HYq85vhAAAACwEAAA8AAAAAAAAAAAAAAAAAvQQA&#10;AGRycy9kb3ducmV2LnhtbFBLBQYAAAAABAAEAPMAAADLBQAAAAA=&#10;" w14:anchorId="363AD9FA"/>
            </w:pict>
          </mc:Fallback>
        </mc:AlternateContent>
      </w:r>
      <w:r w:rsidR="00A16792">
        <w:rPr>
          <w:noProof/>
        </w:rPr>
        <w:drawing>
          <wp:anchor distT="0" distB="0" distL="114300" distR="114300" simplePos="0" relativeHeight="251658313" behindDoc="0" locked="0" layoutInCell="1" allowOverlap="1" wp14:anchorId="16DD48C6" wp14:editId="2AE7E437">
            <wp:simplePos x="0" y="0"/>
            <wp:positionH relativeFrom="column">
              <wp:posOffset>55245</wp:posOffset>
            </wp:positionH>
            <wp:positionV relativeFrom="paragraph">
              <wp:posOffset>201930</wp:posOffset>
            </wp:positionV>
            <wp:extent cx="4443095" cy="768985"/>
            <wp:effectExtent l="0" t="0" r="0" b="0"/>
            <wp:wrapTopAndBottom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Afbeelding 13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2B87DC" w14:textId="2B0423DD" w:rsidR="00A16792" w:rsidRDefault="00A16792" w:rsidP="00A16792">
      <w:pPr>
        <w:pStyle w:val="ListParagraph"/>
        <w:ind w:left="720"/>
      </w:pPr>
    </w:p>
    <w:p w14:paraId="62A71764" w14:textId="42D49BFB" w:rsidR="00A83FE2" w:rsidRDefault="001838E3" w:rsidP="00512C93">
      <w:pPr>
        <w:pStyle w:val="ListParagraph"/>
        <w:numPr>
          <w:ilvl w:val="0"/>
          <w:numId w:val="14"/>
        </w:numPr>
      </w:pPr>
      <w:r>
        <w:t xml:space="preserve">Klik op </w:t>
      </w:r>
      <w:r>
        <w:rPr>
          <w:b/>
          <w:bCs/>
        </w:rPr>
        <w:t>Diagnoses toevoegen</w:t>
      </w:r>
      <w:r w:rsidR="004E6DD6">
        <w:t>.</w:t>
      </w:r>
    </w:p>
    <w:p w14:paraId="22C4B28A" w14:textId="7DD28116" w:rsidR="00BD0C5A" w:rsidRDefault="00B72EE0" w:rsidP="00512C93">
      <w:pPr>
        <w:pStyle w:val="ListParagraph"/>
        <w:numPr>
          <w:ilvl w:val="1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34D56918" wp14:editId="4B149435">
                <wp:simplePos x="0" y="0"/>
                <wp:positionH relativeFrom="column">
                  <wp:posOffset>4747260</wp:posOffset>
                </wp:positionH>
                <wp:positionV relativeFrom="paragraph">
                  <wp:posOffset>749935</wp:posOffset>
                </wp:positionV>
                <wp:extent cx="259080" cy="297180"/>
                <wp:effectExtent l="19050" t="19050" r="45720" b="26670"/>
                <wp:wrapNone/>
                <wp:docPr id="185" name="Pijl: omhoog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0CDD18F">
              <v:shape id="Pijl: omhoog 185" style="position:absolute;margin-left:373.8pt;margin-top:59.05pt;width:20.4pt;height:23.4pt;z-index:2511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8Vd4xOAAAAALAQAADwAAAGRycy9kb3ducmV2&#10;LnhtbEyPQU7DMBBF90jcwRokNojagShJ0zgVIKiKukrpAdx4iCNiO4rdNtyeYQXLmf/05021nu3A&#10;zjiF3jsJyUIAQ9d63btOwuHj7b4AFqJyWg3eoYRvDLCur68qVWp/cQ2e97FjVOJCqSSYGMeS89Aa&#10;tCos/IiOsk8/WRVpnDquJ3WhcjvwByEyblXv6IJRI74YbL/2JythuxEm6d53B/E8PzZNf5e/ms1O&#10;ytub+WkFLOIc/2D41Sd1qMnp6E9OBzZIyNM8I5SCpEiAEZEXRQrsSJssXQKvK/7/h/oH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8Vd4xOAAAAALAQAADwAAAAAAAAAAAAAAAAC9BAAA&#10;ZHJzL2Rvd25yZXYueG1sUEsFBgAAAAAEAAQA8wAAAMoFAAAAAA==&#10;" w14:anchorId="56E223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0F3C9DE8" wp14:editId="7B7D686D">
                <wp:simplePos x="0" y="0"/>
                <wp:positionH relativeFrom="column">
                  <wp:posOffset>1120775</wp:posOffset>
                </wp:positionH>
                <wp:positionV relativeFrom="paragraph">
                  <wp:posOffset>600710</wp:posOffset>
                </wp:positionV>
                <wp:extent cx="350520" cy="190500"/>
                <wp:effectExtent l="19050" t="19050" r="11430" b="38100"/>
                <wp:wrapNone/>
                <wp:docPr id="203" name="Pijl: link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772365E">
              <v:shape id="Pijl: links 203" style="position:absolute;margin-left:88.25pt;margin-top:47.3pt;width:27.6pt;height:15pt;z-index:2511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" w14:anchorId="4970B251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3882EAE2" wp14:editId="45A9B4C7">
            <wp:simplePos x="0" y="0"/>
            <wp:positionH relativeFrom="page">
              <wp:posOffset>845820</wp:posOffset>
            </wp:positionH>
            <wp:positionV relativeFrom="paragraph">
              <wp:posOffset>384810</wp:posOffset>
            </wp:positionV>
            <wp:extent cx="6299835" cy="1089660"/>
            <wp:effectExtent l="0" t="0" r="5715" b="0"/>
            <wp:wrapTopAndBottom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Afbeelding 20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0C5A">
        <w:t xml:space="preserve">Gebruik daarvoor de knop </w:t>
      </w:r>
      <w:r w:rsidR="00BD0C5A">
        <w:rPr>
          <w:b/>
          <w:bCs/>
        </w:rPr>
        <w:t>Diagnoses toevoegen</w:t>
      </w:r>
      <w:r w:rsidR="00BD0C5A">
        <w:t>.</w:t>
      </w:r>
    </w:p>
    <w:p w14:paraId="5117AA0B" w14:textId="0F513701" w:rsidR="005D63FB" w:rsidRDefault="006C34EF" w:rsidP="00512C93">
      <w:pPr>
        <w:pStyle w:val="ListParagraph"/>
        <w:numPr>
          <w:ilvl w:val="2"/>
          <w:numId w:val="14"/>
        </w:numPr>
      </w:pPr>
      <w:r>
        <w:t xml:space="preserve">Vul de </w:t>
      </w:r>
      <w:r>
        <w:rPr>
          <w:b/>
          <w:bCs/>
        </w:rPr>
        <w:t xml:space="preserve">Diagnose </w:t>
      </w:r>
      <w:r>
        <w:t>in.</w:t>
      </w:r>
      <w:r w:rsidR="00172AFF">
        <w:t xml:space="preserve"> Als je enkele letters typt, komt er een dropdownlijst tevoorschijn met suggesties.</w:t>
      </w:r>
    </w:p>
    <w:p w14:paraId="368BA2E7" w14:textId="6492DDEC" w:rsidR="0095267F" w:rsidRDefault="003A0601" w:rsidP="00B72EE0">
      <w:pPr>
        <w:pStyle w:val="ListParagraph"/>
        <w:ind w:left="288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50BA6639" wp14:editId="00229E33">
                <wp:simplePos x="0" y="0"/>
                <wp:positionH relativeFrom="column">
                  <wp:posOffset>1307465</wp:posOffset>
                </wp:positionH>
                <wp:positionV relativeFrom="paragraph">
                  <wp:posOffset>-76200</wp:posOffset>
                </wp:positionV>
                <wp:extent cx="285115" cy="445135"/>
                <wp:effectExtent l="0" t="3810" r="0" b="34925"/>
                <wp:wrapSquare wrapText="bothSides"/>
                <wp:docPr id="190" name="Bent 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115" cy="445135"/>
                        </a:xfrm>
                        <a:prstGeom prst="bentUpArrow">
                          <a:avLst>
                            <a:gd name="adj1" fmla="val 6818"/>
                            <a:gd name="adj2" fmla="val 19318"/>
                            <a:gd name="adj3" fmla="val 2954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D495AC6">
              <v:shape id="Bent Up Arrow 6" style="position:absolute;margin-left:102.95pt;margin-top:-6pt;width:22.45pt;height:35.05pt;rotation:90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15,445135" o:spid="_x0000_s1026" fillcolor="#c00000" strokecolor="#a50050 [3213]" strokeweight="1pt" path="m,425696r220317,l220317,84237r-45359,l230036,r55079,84237l239756,84237r,360898l,445135,,42569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" w14:anchorId="3B573646">
                <v:stroke joinstyle="miter"/>
                <v:path arrowok="t" o:connecttype="custom" o:connectlocs="0,425696;220317,425696;220317,84237;174958,84237;230036,0;285115,84237;239756,84237;239756,445135;0,445135;0,425696" o:connectangles="0,0,0,0,0,0,0,0,0,0"/>
                <w10:wrap type="square"/>
              </v:shape>
            </w:pict>
          </mc:Fallback>
        </mc:AlternateContent>
      </w:r>
      <w:sdt>
        <w:sdtPr>
          <w:id w:val="1798800186"/>
          <w:placeholder>
            <w:docPart w:val="A5D0D830B81F4BA4A589A32389EEFBD3"/>
          </w:placeholder>
          <w:showingPlcHdr/>
        </w:sdtPr>
        <w:sdtContent>
          <w:r w:rsidR="00810355">
            <w:rPr>
              <w:rStyle w:val="PlaceholderText"/>
              <w:color w:val="A50050" w:themeColor="text1"/>
              <w:sz w:val="18"/>
              <w:szCs w:val="18"/>
            </w:rPr>
            <w:t xml:space="preserve">Deze dropdownlijst is gebaseerd op de International Classification of Diseases. Gebruik het veld </w:t>
          </w:r>
          <w:r w:rsidR="00810355">
            <w:rPr>
              <w:rStyle w:val="PlaceholderText"/>
              <w:b/>
              <w:bCs/>
              <w:color w:val="A50050" w:themeColor="text1"/>
              <w:sz w:val="18"/>
              <w:szCs w:val="18"/>
            </w:rPr>
            <w:t>Opmerking</w:t>
          </w:r>
          <w:r w:rsidR="00810355">
            <w:rPr>
              <w:rStyle w:val="PlaceholderText"/>
              <w:color w:val="A50050" w:themeColor="text1"/>
              <w:sz w:val="18"/>
              <w:szCs w:val="18"/>
            </w:rPr>
            <w:t xml:space="preserve"> om indien nodig een preciezere omschrijving van de problematiek te geven.</w:t>
          </w:r>
        </w:sdtContent>
      </w:sdt>
    </w:p>
    <w:p w14:paraId="3CA06AFC" w14:textId="0EE25D53" w:rsidR="00437AFA" w:rsidRDefault="00437AFA" w:rsidP="00512C93">
      <w:pPr>
        <w:pStyle w:val="ListParagraph"/>
        <w:numPr>
          <w:ilvl w:val="2"/>
          <w:numId w:val="14"/>
        </w:numPr>
      </w:pPr>
      <w:r>
        <w:t xml:space="preserve">Vul de </w:t>
      </w:r>
      <w:r>
        <w:rPr>
          <w:b/>
          <w:bCs/>
        </w:rPr>
        <w:t>Datum</w:t>
      </w:r>
      <w:r>
        <w:t xml:space="preserve"> in waarop de diagnose werd gesteld.</w:t>
      </w:r>
    </w:p>
    <w:p w14:paraId="579D1A75" w14:textId="7385D25E" w:rsidR="00273E77" w:rsidRDefault="005E509C" w:rsidP="00273E77">
      <w:pPr>
        <w:pStyle w:val="ListParagraph"/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26F0B5B0" wp14:editId="77B5A75C">
                <wp:simplePos x="0" y="0"/>
                <wp:positionH relativeFrom="column">
                  <wp:posOffset>5011420</wp:posOffset>
                </wp:positionH>
                <wp:positionV relativeFrom="paragraph">
                  <wp:posOffset>380365</wp:posOffset>
                </wp:positionV>
                <wp:extent cx="259080" cy="297180"/>
                <wp:effectExtent l="19050" t="19050" r="45720" b="26670"/>
                <wp:wrapNone/>
                <wp:docPr id="214" name="Pijl: omhoo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687668B">
              <v:shape id="Pijl: omhoog 214" style="position:absolute;margin-left:394.6pt;margin-top:29.95pt;width:20.4pt;height:23.4pt;z-index:2512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+mdYB+AAAAAKAQAADwAAAGRycy9kb3ducmV2&#10;LnhtbEyPy07DMBBF90j8gzVIbBC124rmQZwKEFRFXaX0A9xkiCPicRS7bfh7hhUsR3N077nFenK9&#10;OOMYOk8a5jMFAqn2TUethsPH230KIkRDjek9oYZvDLAur68Kkzf+QhWe97EVHEIhNxpsjEMuZagt&#10;OhNmfkDi36cfnYl8jq1sRnPhcNfLhVIr6UxH3GDNgC8W66/9yWnYbpSdt++7g3qellXV3SWvdrPT&#10;+vZmenoEEXGKfzD86rM6lOx09Cdqgug1JGm2YFTDQ5aBYCBdKh53ZFKtEpBlIf9PKH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+mdYB+AAAAAKAQAADwAAAAAAAAAAAAAAAAC9BAAA&#10;ZHJzL2Rvd25yZXYueG1sUEsFBgAAAAAEAAQA8wAAAMoFAAAAAA==&#10;" w14:anchorId="1F979FE8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18" behindDoc="0" locked="0" layoutInCell="1" allowOverlap="1" wp14:anchorId="0351DD81" wp14:editId="0B7B81C2">
            <wp:simplePos x="0" y="0"/>
            <wp:positionH relativeFrom="margin">
              <wp:posOffset>788035</wp:posOffset>
            </wp:positionH>
            <wp:positionV relativeFrom="paragraph">
              <wp:posOffset>18415</wp:posOffset>
            </wp:positionV>
            <wp:extent cx="4633595" cy="802005"/>
            <wp:effectExtent l="0" t="0" r="0" b="0"/>
            <wp:wrapTopAndBottom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fbeelding 21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888D6F" w14:textId="67F8F4A6" w:rsidR="00273E77" w:rsidRDefault="00273E77" w:rsidP="00512C93">
      <w:pPr>
        <w:pStyle w:val="ListParagraph"/>
        <w:numPr>
          <w:ilvl w:val="2"/>
          <w:numId w:val="14"/>
        </w:numPr>
      </w:pPr>
      <w:r>
        <w:t>Je kan verschillende diagnoses toevoegen.</w:t>
      </w:r>
    </w:p>
    <w:p w14:paraId="176E3F8C" w14:textId="39F9FA15" w:rsidR="00273E77" w:rsidRDefault="00D70C8A" w:rsidP="00512C93">
      <w:pPr>
        <w:pStyle w:val="ListParagraph"/>
        <w:numPr>
          <w:ilvl w:val="2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6B5D442A" wp14:editId="6BC69E80">
                <wp:simplePos x="0" y="0"/>
                <wp:positionH relativeFrom="column">
                  <wp:posOffset>5662295</wp:posOffset>
                </wp:positionH>
                <wp:positionV relativeFrom="paragraph">
                  <wp:posOffset>874395</wp:posOffset>
                </wp:positionV>
                <wp:extent cx="259080" cy="297180"/>
                <wp:effectExtent l="19050" t="19050" r="45720" b="26670"/>
                <wp:wrapNone/>
                <wp:docPr id="218" name="Pijl: omhoog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70F1BA9">
              <v:shape id="Pijl: omhoog 218" style="position:absolute;margin-left:445.85pt;margin-top:68.85pt;width:20.4pt;height:23.4pt;z-index:2511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" w14:anchorId="77F29C15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19" behindDoc="0" locked="0" layoutInCell="1" allowOverlap="1" wp14:anchorId="0D3EE28C" wp14:editId="1C8391DE">
            <wp:simplePos x="0" y="0"/>
            <wp:positionH relativeFrom="column">
              <wp:posOffset>180975</wp:posOffset>
            </wp:positionH>
            <wp:positionV relativeFrom="paragraph">
              <wp:posOffset>311150</wp:posOffset>
            </wp:positionV>
            <wp:extent cx="6299835" cy="579755"/>
            <wp:effectExtent l="0" t="0" r="5715" b="0"/>
            <wp:wrapTopAndBottom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Afbeelding 21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E77">
        <w:t xml:space="preserve">Gebruik de knop </w:t>
      </w:r>
      <w:r w:rsidR="00273E77">
        <w:rPr>
          <w:b/>
          <w:bCs/>
        </w:rPr>
        <w:t>Verwijderen</w:t>
      </w:r>
      <w:r w:rsidR="00273E77">
        <w:t xml:space="preserve"> om een diagnose te verwijderen.</w:t>
      </w:r>
    </w:p>
    <w:p w14:paraId="14FBE3B1" w14:textId="77777777" w:rsidR="00325123" w:rsidRDefault="00325123" w:rsidP="00325123">
      <w:pPr>
        <w:pStyle w:val="ListParagraph"/>
        <w:ind w:left="2160"/>
      </w:pPr>
    </w:p>
    <w:p w14:paraId="6275D1B3" w14:textId="6723487A" w:rsidR="00325123" w:rsidRDefault="003230CC" w:rsidP="00512C93">
      <w:pPr>
        <w:pStyle w:val="ListParagraph"/>
        <w:numPr>
          <w:ilvl w:val="2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72E8A3E7" wp14:editId="139E67C0">
                <wp:simplePos x="0" y="0"/>
                <wp:positionH relativeFrom="column">
                  <wp:posOffset>270510</wp:posOffset>
                </wp:positionH>
                <wp:positionV relativeFrom="paragraph">
                  <wp:posOffset>625475</wp:posOffset>
                </wp:positionV>
                <wp:extent cx="259080" cy="297180"/>
                <wp:effectExtent l="19050" t="19050" r="45720" b="26670"/>
                <wp:wrapNone/>
                <wp:docPr id="220" name="Pijl: omhoog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C8D70DD">
              <v:shape id="Pijl: omhoog 220" style="position:absolute;margin-left:21.3pt;margin-top:49.25pt;width:20.4pt;height:23.4pt;z-index:2512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" w14:anchorId="7B6180E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21" behindDoc="0" locked="0" layoutInCell="1" allowOverlap="1" wp14:anchorId="00644D3F" wp14:editId="2D332D24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6299835" cy="596900"/>
            <wp:effectExtent l="0" t="0" r="5715" b="0"/>
            <wp:wrapTopAndBottom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123">
        <w:t xml:space="preserve">Klik op </w:t>
      </w:r>
      <w:r w:rsidR="00325123" w:rsidRPr="003A0601">
        <w:rPr>
          <w:b/>
          <w:bCs/>
        </w:rPr>
        <w:t xml:space="preserve">Bevestigen </w:t>
      </w:r>
      <w:r w:rsidR="00325123">
        <w:t>om de diagnose definitief te verwijderen.</w:t>
      </w:r>
    </w:p>
    <w:p w14:paraId="0DA0875E" w14:textId="246C3B15" w:rsidR="00325123" w:rsidRDefault="0079403F" w:rsidP="00512C93">
      <w:pPr>
        <w:pStyle w:val="ListParagraph"/>
        <w:numPr>
          <w:ilvl w:val="1"/>
          <w:numId w:val="14"/>
        </w:numPr>
      </w:pPr>
      <w:r>
        <w:t xml:space="preserve">Klik op </w:t>
      </w:r>
      <w:r>
        <w:rPr>
          <w:b/>
          <w:bCs/>
        </w:rPr>
        <w:t xml:space="preserve">Voeg een opmerking toe </w:t>
      </w:r>
      <w:r>
        <w:t>om een opmerking toe te voegen</w:t>
      </w:r>
      <w:r w:rsidR="00BA33C8">
        <w:t xml:space="preserve"> en vul je opmerking in het vak dat verschijnt in</w:t>
      </w:r>
      <w:r>
        <w:t>.</w:t>
      </w:r>
    </w:p>
    <w:p w14:paraId="2894E48B" w14:textId="46875D65" w:rsidR="0095267F" w:rsidRDefault="0095267F">
      <w:p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</w:p>
    <w:p w14:paraId="78DFD78C" w14:textId="6A7CCB31" w:rsidR="00612DEA" w:rsidRDefault="00173131" w:rsidP="00BF479D">
      <w:pPr>
        <w:pStyle w:val="Subtitle"/>
        <w:rPr>
          <w:rFonts w:hint="eastAsia"/>
        </w:rPr>
      </w:pPr>
      <w:bookmarkStart w:id="11" w:name="_Toc191024956"/>
      <w:r>
        <w:rPr>
          <w:noProof/>
        </w:rPr>
        <w:drawing>
          <wp:anchor distT="0" distB="0" distL="114300" distR="114300" simplePos="0" relativeHeight="251658266" behindDoc="0" locked="0" layoutInCell="1" allowOverlap="1" wp14:anchorId="77852DB3" wp14:editId="5C565DD5">
            <wp:simplePos x="0" y="0"/>
            <wp:positionH relativeFrom="margin">
              <wp:posOffset>1318895</wp:posOffset>
            </wp:positionH>
            <wp:positionV relativeFrom="paragraph">
              <wp:posOffset>1497330</wp:posOffset>
            </wp:positionV>
            <wp:extent cx="441960" cy="441960"/>
            <wp:effectExtent l="0" t="0" r="0" b="0"/>
            <wp:wrapNone/>
            <wp:docPr id="40" name="Graphic 40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5" behindDoc="0" locked="0" layoutInCell="1" allowOverlap="1" wp14:anchorId="7ED4C518" wp14:editId="1FA85351">
            <wp:simplePos x="0" y="0"/>
            <wp:positionH relativeFrom="margin">
              <wp:posOffset>915035</wp:posOffset>
            </wp:positionH>
            <wp:positionV relativeFrom="paragraph">
              <wp:posOffset>1047750</wp:posOffset>
            </wp:positionV>
            <wp:extent cx="434340" cy="434340"/>
            <wp:effectExtent l="0" t="0" r="3810" b="3810"/>
            <wp:wrapNone/>
            <wp:docPr id="39" name="Graphic 39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7" behindDoc="0" locked="0" layoutInCell="1" allowOverlap="1" wp14:anchorId="28CFF03C" wp14:editId="7CF8E893">
            <wp:simplePos x="0" y="0"/>
            <wp:positionH relativeFrom="leftMargin">
              <wp:posOffset>380365</wp:posOffset>
            </wp:positionH>
            <wp:positionV relativeFrom="paragraph">
              <wp:posOffset>1737995</wp:posOffset>
            </wp:positionV>
            <wp:extent cx="419100" cy="419100"/>
            <wp:effectExtent l="0" t="0" r="0" b="0"/>
            <wp:wrapNone/>
            <wp:docPr id="41" name="Graphic 41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4" behindDoc="0" locked="0" layoutInCell="1" allowOverlap="1" wp14:anchorId="5C959127" wp14:editId="0614D30C">
            <wp:simplePos x="0" y="0"/>
            <wp:positionH relativeFrom="page">
              <wp:align>center</wp:align>
            </wp:positionH>
            <wp:positionV relativeFrom="paragraph">
              <wp:posOffset>873760</wp:posOffset>
            </wp:positionV>
            <wp:extent cx="6299835" cy="1278255"/>
            <wp:effectExtent l="0" t="0" r="5715" b="0"/>
            <wp:wrapTopAndBottom/>
            <wp:docPr id="36" name="Afbeelding 3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tekst&#10;&#10;Automatisch gegenereerde beschrijvi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DA3">
        <w:t>Medicatie</w:t>
      </w:r>
      <w:bookmarkEnd w:id="11"/>
    </w:p>
    <w:sdt>
      <w:sdtPr>
        <w:id w:val="1440180515"/>
        <w:placeholder>
          <w:docPart w:val="F99FEE0EC8104F95BC2BB4C5BF354BAC"/>
        </w:placeholder>
      </w:sdtPr>
      <w:sdtContent>
        <w:p w14:paraId="210E7DE2" w14:textId="4A25BDFB" w:rsidR="000B1D8C" w:rsidRPr="000B1D8C" w:rsidRDefault="00FB7670" w:rsidP="000B1D8C">
          <w:r>
            <w:rPr>
              <w:rStyle w:val="PlaceholderText"/>
              <w:color w:val="A50050" w:themeColor="text1"/>
              <w:sz w:val="18"/>
              <w:szCs w:val="18"/>
            </w:rPr>
            <w:t xml:space="preserve">Gebruik het veld </w:t>
          </w:r>
          <w:r>
            <w:rPr>
              <w:rStyle w:val="PlaceholderText"/>
              <w:b/>
              <w:bCs/>
              <w:color w:val="A50050" w:themeColor="text1"/>
              <w:sz w:val="18"/>
              <w:szCs w:val="18"/>
            </w:rPr>
            <w:t>Opmerking</w:t>
          </w:r>
          <w:r>
            <w:rPr>
              <w:rStyle w:val="PlaceholderText"/>
              <w:color w:val="A50050" w:themeColor="text1"/>
              <w:sz w:val="18"/>
              <w:szCs w:val="18"/>
            </w:rPr>
            <w:t xml:space="preserve"> om aan te geven</w:t>
          </w:r>
          <w:r w:rsidR="00EB5AC4">
            <w:rPr>
              <w:rStyle w:val="PlaceholderText"/>
              <w:color w:val="A50050" w:themeColor="text1"/>
              <w:sz w:val="18"/>
              <w:szCs w:val="18"/>
            </w:rPr>
            <w:t xml:space="preserve"> dat je het acuut en/of chronisch medicatieschema in de </w:t>
          </w:r>
          <w:r w:rsidR="00EB5AC4">
            <w:rPr>
              <w:rStyle w:val="PlaceholderText"/>
              <w:b/>
              <w:bCs/>
              <w:color w:val="A50050" w:themeColor="text1"/>
              <w:sz w:val="18"/>
              <w:szCs w:val="18"/>
            </w:rPr>
            <w:t>Bijlagen</w:t>
          </w:r>
          <w:r w:rsidR="00EB5AC4">
            <w:rPr>
              <w:rStyle w:val="PlaceholderText"/>
              <w:color w:val="A50050" w:themeColor="text1"/>
              <w:sz w:val="18"/>
              <w:szCs w:val="18"/>
            </w:rPr>
            <w:t xml:space="preserve"> (zie pagina </w:t>
          </w:r>
          <w:r w:rsidR="004E65B2">
            <w:rPr>
              <w:rStyle w:val="PlaceholderText"/>
              <w:color w:val="A50050" w:themeColor="text1"/>
              <w:sz w:val="18"/>
              <w:szCs w:val="18"/>
            </w:rPr>
            <w:fldChar w:fldCharType="begin"/>
          </w:r>
          <w:r w:rsidR="004E65B2">
            <w:rPr>
              <w:rStyle w:val="PlaceholderText"/>
              <w:color w:val="A50050" w:themeColor="text1"/>
              <w:sz w:val="18"/>
              <w:szCs w:val="18"/>
            </w:rPr>
            <w:instrText xml:space="preserve"> PAGEREF _Ref88234075 \h </w:instrText>
          </w:r>
          <w:r w:rsidR="004E65B2">
            <w:rPr>
              <w:rStyle w:val="PlaceholderText"/>
              <w:color w:val="A50050" w:themeColor="text1"/>
              <w:sz w:val="18"/>
              <w:szCs w:val="18"/>
            </w:rPr>
          </w:r>
          <w:r w:rsidR="004E65B2">
            <w:rPr>
              <w:rStyle w:val="PlaceholderText"/>
              <w:color w:val="A50050" w:themeColor="text1"/>
              <w:sz w:val="18"/>
              <w:szCs w:val="18"/>
            </w:rPr>
            <w:fldChar w:fldCharType="separate"/>
          </w:r>
          <w:r w:rsidR="002959B2">
            <w:rPr>
              <w:rStyle w:val="PlaceholderText"/>
              <w:noProof/>
              <w:color w:val="A50050" w:themeColor="text1"/>
              <w:sz w:val="18"/>
              <w:szCs w:val="18"/>
            </w:rPr>
            <w:t>47</w:t>
          </w:r>
          <w:r w:rsidR="004E65B2">
            <w:rPr>
              <w:rStyle w:val="PlaceholderText"/>
              <w:color w:val="A50050" w:themeColor="text1"/>
              <w:sz w:val="18"/>
              <w:szCs w:val="18"/>
            </w:rPr>
            <w:fldChar w:fldCharType="end"/>
          </w:r>
          <w:r w:rsidR="00173131">
            <w:rPr>
              <w:rStyle w:val="PlaceholderText"/>
              <w:color w:val="A50050" w:themeColor="text1"/>
              <w:sz w:val="18"/>
              <w:szCs w:val="18"/>
            </w:rPr>
            <w:t xml:space="preserve">) </w:t>
          </w:r>
          <w:r w:rsidR="00EB5AC4">
            <w:rPr>
              <w:rStyle w:val="PlaceholderText"/>
              <w:color w:val="A50050" w:themeColor="text1"/>
              <w:sz w:val="18"/>
              <w:szCs w:val="18"/>
            </w:rPr>
            <w:t>oplaadt</w:t>
          </w:r>
          <w:r w:rsidR="00173131">
            <w:rPr>
              <w:rStyle w:val="PlaceholderText"/>
              <w:color w:val="A50050" w:themeColor="text1"/>
              <w:sz w:val="18"/>
              <w:szCs w:val="18"/>
            </w:rPr>
            <w:t>.</w:t>
          </w:r>
        </w:p>
      </w:sdtContent>
    </w:sdt>
    <w:p w14:paraId="1AB5CC66" w14:textId="504B8993" w:rsidR="00436DA3" w:rsidRPr="00436DA3" w:rsidRDefault="00436DA3" w:rsidP="00436DA3"/>
    <w:p w14:paraId="1689D301" w14:textId="5BEA7705" w:rsidR="00B477AE" w:rsidRDefault="00B27F01" w:rsidP="00512C93">
      <w:pPr>
        <w:pStyle w:val="ListParagraph"/>
        <w:numPr>
          <w:ilvl w:val="0"/>
          <w:numId w:val="15"/>
        </w:num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0958D2E8" wp14:editId="24A3A7B9">
                <wp:simplePos x="0" y="0"/>
                <wp:positionH relativeFrom="column">
                  <wp:posOffset>342900</wp:posOffset>
                </wp:positionH>
                <wp:positionV relativeFrom="paragraph">
                  <wp:posOffset>147955</wp:posOffset>
                </wp:positionV>
                <wp:extent cx="285115" cy="445135"/>
                <wp:effectExtent l="0" t="3810" r="0" b="34925"/>
                <wp:wrapSquare wrapText="bothSides"/>
                <wp:docPr id="221" name="Bent 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115" cy="445135"/>
                        </a:xfrm>
                        <a:prstGeom prst="bentUpArrow">
                          <a:avLst>
                            <a:gd name="adj1" fmla="val 6818"/>
                            <a:gd name="adj2" fmla="val 19318"/>
                            <a:gd name="adj3" fmla="val 2954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7A2A638">
              <v:shape id="Bent Up Arrow 6" style="position:absolute;margin-left:27pt;margin-top:11.65pt;width:22.45pt;height:35.05pt;rotation:90;z-index:2512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15,445135" o:spid="_x0000_s1026" fillcolor="#c00000" strokecolor="#a50050 [3213]" strokeweight="1pt" path="m,425696r220317,l220317,84237r-45359,l230036,r55079,84237l239756,84237r,360898l,445135,,42569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" w14:anchorId="53EB5B83">
                <v:stroke joinstyle="miter"/>
                <v:path arrowok="t" o:connecttype="custom" o:connectlocs="0,425696;220317,425696;220317,84237;174958,84237;230036,0;285115,84237;239756,84237;239756,445135;0,445135;0,425696" o:connectangles="0,0,0,0,0,0,0,0,0,0"/>
                <w10:wrap type="square"/>
              </v:shape>
            </w:pict>
          </mc:Fallback>
        </mc:AlternateContent>
      </w:r>
      <w:r w:rsidR="008E1612">
        <w:t xml:space="preserve">Vul hier de </w:t>
      </w:r>
      <w:r w:rsidR="000C2BD0" w:rsidRPr="499D9135">
        <w:rPr>
          <w:b/>
          <w:bCs/>
        </w:rPr>
        <w:t>C</w:t>
      </w:r>
      <w:r w:rsidR="008E1612" w:rsidRPr="499D9135">
        <w:rPr>
          <w:b/>
          <w:bCs/>
        </w:rPr>
        <w:t xml:space="preserve">hronische medicatie </w:t>
      </w:r>
      <w:r w:rsidR="008E1612">
        <w:t>in.</w:t>
      </w:r>
    </w:p>
    <w:sdt>
      <w:sdtPr>
        <w:id w:val="-940841084"/>
        <w:placeholder>
          <w:docPart w:val="5346AF11546A4B93B0AE0E0805E98D7B"/>
        </w:placeholder>
        <w:showingPlcHdr/>
      </w:sdtPr>
      <w:sdtContent>
        <w:p w14:paraId="3D606E01" w14:textId="6724EDBD" w:rsidR="00B27F01" w:rsidRDefault="00B27F01" w:rsidP="00B27F01">
          <w:pPr>
            <w:pStyle w:val="ListParagraph"/>
            <w:ind w:left="720"/>
          </w:pPr>
          <w:r>
            <w:rPr>
              <w:b/>
              <w:bCs/>
              <w:color w:val="A50050" w:themeColor="text1"/>
              <w:sz w:val="18"/>
              <w:szCs w:val="18"/>
            </w:rPr>
            <w:t xml:space="preserve">Chronische medicatie </w:t>
          </w:r>
          <w:r>
            <w:rPr>
              <w:color w:val="A50050" w:themeColor="text1"/>
              <w:sz w:val="18"/>
              <w:szCs w:val="18"/>
            </w:rPr>
            <w:t xml:space="preserve">is </w:t>
          </w:r>
          <w:r w:rsidR="00F248AA">
            <w:rPr>
              <w:color w:val="A50050" w:themeColor="text1"/>
              <w:sz w:val="18"/>
              <w:szCs w:val="18"/>
            </w:rPr>
            <w:t>medicatie die minstens drie maanden ononderbroken genomen wordt.</w:t>
          </w:r>
        </w:p>
      </w:sdtContent>
    </w:sdt>
    <w:p w14:paraId="4E81C2E7" w14:textId="5EA76C5A" w:rsidR="004C278C" w:rsidRDefault="00062AD9" w:rsidP="00512C93">
      <w:pPr>
        <w:pStyle w:val="ListParagraph"/>
        <w:numPr>
          <w:ilvl w:val="1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12E8FFBA" wp14:editId="2CD6C280">
                <wp:simplePos x="0" y="0"/>
                <wp:positionH relativeFrom="column">
                  <wp:posOffset>3642360</wp:posOffset>
                </wp:positionH>
                <wp:positionV relativeFrom="paragraph">
                  <wp:posOffset>894715</wp:posOffset>
                </wp:positionV>
                <wp:extent cx="259080" cy="297180"/>
                <wp:effectExtent l="19050" t="19050" r="45720" b="26670"/>
                <wp:wrapNone/>
                <wp:docPr id="1554655587" name="Pijl: omhoog 1554655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585F8F0">
              <v:shape id="Pijl: omhoog 1554655587" style="position:absolute;margin-left:286.8pt;margin-top:70.45pt;width:20.4pt;height:23.4pt;z-index:2512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xIC95uEAAAALAQAADwAAAGRycy9kb3ducmV2&#10;LnhtbEyPQU7DMBBF90jcwRokNojaoSFpQ5wKEFSgrtL2AG5s4oh4HMVuG27PdAXLmf/05025mlzP&#10;TmYMnUcJyUwAM9h43WErYb97v18AC1GhVr1HI+HHBFhV11elKrQ/Y21O29gyKsFQKAk2xqHgPDTW&#10;OBVmfjBI2ZcfnYo0ji3XozpTuev5gxAZd6pDumDVYF6tab63RyfhYy1s0n5u9uJlmtd1d5e/2fVG&#10;ytub6fkJWDRT/IPhok/qUJHTwR9RB9ZLeMznGaEUpGIJjIgsSVNgB9os8hx4VfL/P1S/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MSAvebhAAAACwEAAA8AAAAAAAAAAAAAAAAAvQQA&#10;AGRycy9kb3ducmV2LnhtbFBLBQYAAAAABAAEAPMAAADLBQAAAAA=&#10;" w14:anchorId="5530656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7804EEC5" wp14:editId="49AE24E7">
                <wp:simplePos x="0" y="0"/>
                <wp:positionH relativeFrom="column">
                  <wp:posOffset>4396740</wp:posOffset>
                </wp:positionH>
                <wp:positionV relativeFrom="paragraph">
                  <wp:posOffset>879475</wp:posOffset>
                </wp:positionV>
                <wp:extent cx="259080" cy="297180"/>
                <wp:effectExtent l="19050" t="19050" r="45720" b="26670"/>
                <wp:wrapNone/>
                <wp:docPr id="906230960" name="Pijl: omhoog 906230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1977805">
              <v:shape id="Pijl: omhoog 906230960" style="position:absolute;margin-left:346.2pt;margin-top:69.25pt;width:20.4pt;height:23.4pt;z-index:2512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j6aUFOEAAAALAQAADwAAAGRycy9kb3ducmV2&#10;LnhtbEyPQU7DMBBF90jcwRokNojajWkbQpwKEFSgrlJ6ADc2cUQ8jmK3DbdnWMFy5j/9eVOuJ9+z&#10;kx1jF1DBfCaAWWyC6bBVsP94vc2BxaTR6D6gVfBtI6yry4tSFyacsbanXWoZlWAstAKX0lBwHhtn&#10;vY6zMFik7DOMXicax5abUZ+p3Pc8E2LJve6QLjg92Gdnm6/d0St42wg3b9+3e/E0ybrublYvbrNV&#10;6vpqenwAluyU/mD41Sd1qMjpEI5oIusVLO+zO0IpkPkCGBErKTNgB9rkCwm8Kvn/H6of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I+mlBThAAAACwEAAA8AAAAAAAAAAAAAAAAAvQQA&#10;AGRycy9kb3ducmV2LnhtbFBLBQYAAAAABAAEAPMAAADLBQAAAAA=&#10;" w14:anchorId="43004AA3"/>
            </w:pict>
          </mc:Fallback>
        </mc:AlternateContent>
      </w:r>
      <w:r w:rsidR="00AF545B">
        <w:rPr>
          <w:noProof/>
        </w:rPr>
        <w:drawing>
          <wp:anchor distT="0" distB="0" distL="114300" distR="114300" simplePos="0" relativeHeight="251658268" behindDoc="0" locked="0" layoutInCell="1" allowOverlap="1" wp14:anchorId="1CC3A3EE" wp14:editId="16A8914A">
            <wp:simplePos x="0" y="0"/>
            <wp:positionH relativeFrom="column">
              <wp:posOffset>-186690</wp:posOffset>
            </wp:positionH>
            <wp:positionV relativeFrom="paragraph">
              <wp:posOffset>273685</wp:posOffset>
            </wp:positionV>
            <wp:extent cx="6177280" cy="808355"/>
            <wp:effectExtent l="0" t="0" r="0" b="0"/>
            <wp:wrapTopAndBottom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1697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786A8D1" wp14:editId="0A730EA9">
                <wp:simplePos x="0" y="0"/>
                <wp:positionH relativeFrom="column">
                  <wp:posOffset>2701925</wp:posOffset>
                </wp:positionH>
                <wp:positionV relativeFrom="paragraph">
                  <wp:posOffset>880745</wp:posOffset>
                </wp:positionV>
                <wp:extent cx="259080" cy="297180"/>
                <wp:effectExtent l="19050" t="19050" r="45720" b="26670"/>
                <wp:wrapNone/>
                <wp:docPr id="46" name="Pijl: omhoo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925965D">
              <v:shape id="Pijl: omhoog 46" style="position:absolute;margin-left:212.75pt;margin-top:69.35pt;width:20.4pt;height:23.4pt;z-index:2508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GzX0t+AAAAALAQAADwAAAGRycy9kb3ducmV2&#10;LnhtbEyPwU7DMAyG70i8Q2QkLoglW7euKk0nQDCBdurYA2StaSoap2qyrbw95gRH+/v1+3OxmVwv&#10;zjiGzpOG+UyBQKp901Gr4fDxep+BCNFQY3pPqOEbA2zK66vC5I2/UIXnfWwFl1DIjQYb45BLGWqL&#10;zoSZH5CYffrRmcjj2MpmNBcud71cKJVKZzriC9YM+Gyx/tqfnIa3rbLz9n13UE9TUlXd3frFbnda&#10;395Mjw8gIk7xLwy/+qwOJTsd/YmaIHoNy8VqxVEGSbYGwYllmiYgjrzJGMmykP9/KH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GzX0t+AAAAALAQAADwAAAAAAAAAAAAAAAAC9BAAA&#10;ZHJzL2Rvd25yZXYueG1sUEsFBgAAAAAEAAQA8wAAAMoFAAAAAA==&#10;" w14:anchorId="0730521E"/>
            </w:pict>
          </mc:Fallback>
        </mc:AlternateContent>
      </w:r>
      <w:r w:rsidR="008B1697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64362EC" wp14:editId="37C3B91C">
                <wp:simplePos x="0" y="0"/>
                <wp:positionH relativeFrom="column">
                  <wp:posOffset>243840</wp:posOffset>
                </wp:positionH>
                <wp:positionV relativeFrom="paragraph">
                  <wp:posOffset>880745</wp:posOffset>
                </wp:positionV>
                <wp:extent cx="259080" cy="297180"/>
                <wp:effectExtent l="19050" t="19050" r="45720" b="26670"/>
                <wp:wrapNone/>
                <wp:docPr id="44" name="Pijl: omhoog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EE41367">
              <v:shape id="Pijl: omhoog 44" style="position:absolute;margin-left:19.2pt;margin-top:69.35pt;width:20.4pt;height:23.4pt;z-index:2508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2ZGPnt8AAAAJAQAADwAAAGRycy9kb3ducmV2&#10;LnhtbEyPwU7DMAyG70i8Q2QkLoilWxktpekECCbQTh17gKwxTUXjVE22lbfHO8HRvz/9/lyuJteL&#10;I46h86RgPktAIDXedNQq2H2+3eYgQtRkdO8JFfxggFV1eVHqwvgT1XjcxlZwCYVCK7AxDoWUobHo&#10;dJj5AYl3X350OvI4ttKM+sTlrpeLJLmXTnfEF6we8MVi8709OAXv68TO24/NLnme0rrubrJXu94o&#10;dX01PT2CiDjFPxjO+qwOFTvt/YFMEL2CNL9jkvM0z0AwkD0sQOw5yJdLkFUp/39Q/QI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DZkY+e3wAAAAkBAAAPAAAAAAAAAAAAAAAAAL0EAABk&#10;cnMvZG93bnJldi54bWxQSwUGAAAAAAQABADzAAAAyQUAAAAA&#10;" w14:anchorId="4CF7FB08"/>
            </w:pict>
          </mc:Fallback>
        </mc:AlternateContent>
      </w:r>
      <w:r w:rsidR="004C278C">
        <w:t xml:space="preserve">Klik daarvoor op </w:t>
      </w:r>
      <w:r w:rsidR="004C278C">
        <w:rPr>
          <w:b/>
          <w:bCs/>
        </w:rPr>
        <w:t>Medicatie toevoegen</w:t>
      </w:r>
      <w:r w:rsidR="004C278C">
        <w:t>.</w:t>
      </w:r>
    </w:p>
    <w:p w14:paraId="787A3680" w14:textId="1759BABE" w:rsidR="008F6412" w:rsidRDefault="008F6412" w:rsidP="008F6412">
      <w:pPr>
        <w:pStyle w:val="ListParagraph"/>
        <w:ind w:left="1440"/>
      </w:pPr>
    </w:p>
    <w:p w14:paraId="39DAB668" w14:textId="7BA44EC6" w:rsidR="004C278C" w:rsidRDefault="00EB79BF" w:rsidP="00512C93">
      <w:pPr>
        <w:pStyle w:val="ListParagraph"/>
        <w:numPr>
          <w:ilvl w:val="1"/>
          <w:numId w:val="15"/>
        </w:numPr>
      </w:pPr>
      <w:r>
        <w:t xml:space="preserve">Bij </w:t>
      </w:r>
      <w:r>
        <w:rPr>
          <w:b/>
          <w:bCs/>
        </w:rPr>
        <w:t>Medicatie zoeken</w:t>
      </w:r>
      <w:r>
        <w:t xml:space="preserve"> komt er een dropdownlijst met suggesties tevoorschijn als je enkele letters </w:t>
      </w:r>
      <w:r w:rsidR="007D729B">
        <w:t>typt.</w:t>
      </w:r>
    </w:p>
    <w:p w14:paraId="4EAEC070" w14:textId="3B1477B6" w:rsidR="007D729B" w:rsidRDefault="006E3544" w:rsidP="00512C93">
      <w:pPr>
        <w:pStyle w:val="ListParagraph"/>
        <w:numPr>
          <w:ilvl w:val="1"/>
          <w:numId w:val="15"/>
        </w:numPr>
      </w:pPr>
      <w:r>
        <w:t xml:space="preserve">Net zoals bij </w:t>
      </w:r>
      <w:r w:rsidR="00D879C6">
        <w:rPr>
          <w:b/>
          <w:bCs/>
        </w:rPr>
        <w:t>Medische voorgeschiedenis</w:t>
      </w:r>
      <w:r>
        <w:t xml:space="preserve"> kan je hier ook verschillende soorten medicatie </w:t>
      </w:r>
      <w:r w:rsidR="004F16F5">
        <w:t xml:space="preserve">toevoegen. Je kan die ook op dezelfde manier als bij </w:t>
      </w:r>
      <w:r w:rsidR="00D879C6">
        <w:rPr>
          <w:b/>
          <w:bCs/>
        </w:rPr>
        <w:t>Medische voorgeschiedenis</w:t>
      </w:r>
      <w:r w:rsidR="00AF5DBA">
        <w:rPr>
          <w:b/>
          <w:bCs/>
        </w:rPr>
        <w:t xml:space="preserve"> </w:t>
      </w:r>
      <w:r w:rsidR="004F16F5">
        <w:t>verwijderen.</w:t>
      </w:r>
    </w:p>
    <w:p w14:paraId="4B170F32" w14:textId="2D73A0A6" w:rsidR="007D729B" w:rsidRDefault="007D729B" w:rsidP="00512C93">
      <w:pPr>
        <w:pStyle w:val="ListParagraph"/>
        <w:numPr>
          <w:ilvl w:val="1"/>
          <w:numId w:val="15"/>
        </w:numPr>
      </w:pPr>
      <w:r>
        <w:t xml:space="preserve">Vul de </w:t>
      </w:r>
      <w:r>
        <w:rPr>
          <w:b/>
          <w:bCs/>
        </w:rPr>
        <w:t>Posologie</w:t>
      </w:r>
      <w:r>
        <w:t xml:space="preserve"> van de medicatie in.</w:t>
      </w:r>
    </w:p>
    <w:p w14:paraId="47F88C2F" w14:textId="653A7BD2" w:rsidR="00AF5DBA" w:rsidRDefault="00AF5DBA" w:rsidP="00512C93">
      <w:pPr>
        <w:pStyle w:val="ListParagraph"/>
        <w:numPr>
          <w:ilvl w:val="1"/>
          <w:numId w:val="15"/>
        </w:numPr>
      </w:pPr>
      <w:r>
        <w:t xml:space="preserve">Vul de </w:t>
      </w:r>
      <w:r>
        <w:rPr>
          <w:b/>
          <w:bCs/>
        </w:rPr>
        <w:t xml:space="preserve">Startdatum </w:t>
      </w:r>
      <w:r w:rsidR="00062AD9">
        <w:t>in.</w:t>
      </w:r>
    </w:p>
    <w:p w14:paraId="7DA642E9" w14:textId="6E9C3728" w:rsidR="00062AD9" w:rsidRDefault="00062AD9" w:rsidP="00512C93">
      <w:pPr>
        <w:pStyle w:val="ListParagraph"/>
        <w:numPr>
          <w:ilvl w:val="1"/>
          <w:numId w:val="15"/>
        </w:numPr>
      </w:pPr>
      <w:r>
        <w:t xml:space="preserve">Vul de </w:t>
      </w:r>
      <w:r>
        <w:rPr>
          <w:b/>
          <w:bCs/>
        </w:rPr>
        <w:t xml:space="preserve">Einddatum </w:t>
      </w:r>
      <w:r>
        <w:t>in.</w:t>
      </w:r>
    </w:p>
    <w:p w14:paraId="2FCC5D78" w14:textId="6E9132D0" w:rsidR="007D729B" w:rsidRDefault="000C2BD0" w:rsidP="00512C93">
      <w:pPr>
        <w:pStyle w:val="ListParagraph"/>
        <w:numPr>
          <w:ilvl w:val="0"/>
          <w:numId w:val="15"/>
        </w:numPr>
      </w:pPr>
      <w:r>
        <w:t xml:space="preserve">Vul hier de </w:t>
      </w:r>
      <w:r>
        <w:rPr>
          <w:b/>
          <w:bCs/>
        </w:rPr>
        <w:t xml:space="preserve">Acute medicatie </w:t>
      </w:r>
      <w:r>
        <w:t>in.</w:t>
      </w:r>
    </w:p>
    <w:p w14:paraId="254DACF7" w14:textId="781CAF2B" w:rsidR="000C2BD0" w:rsidRDefault="000C2BD0" w:rsidP="00512C93">
      <w:pPr>
        <w:pStyle w:val="ListParagraph"/>
        <w:numPr>
          <w:ilvl w:val="1"/>
          <w:numId w:val="15"/>
        </w:numPr>
      </w:pPr>
      <w:r>
        <w:t xml:space="preserve">Dezelfde logica geldt als bij de </w:t>
      </w:r>
      <w:r>
        <w:rPr>
          <w:b/>
          <w:bCs/>
        </w:rPr>
        <w:t>Chronische medicatie</w:t>
      </w:r>
      <w:r>
        <w:t>.</w:t>
      </w:r>
    </w:p>
    <w:p w14:paraId="608B44F8" w14:textId="5DC33075" w:rsidR="005D63FB" w:rsidRDefault="008A38D7" w:rsidP="00512C93">
      <w:pPr>
        <w:pStyle w:val="ListParagraph"/>
        <w:numPr>
          <w:ilvl w:val="0"/>
          <w:numId w:val="15"/>
        </w:numPr>
        <w:tabs>
          <w:tab w:val="clear" w:pos="3686"/>
        </w:tabs>
        <w:spacing w:after="200" w:line="276" w:lineRule="auto"/>
      </w:pPr>
      <w:r>
        <w:t xml:space="preserve">Net zoals bij </w:t>
      </w:r>
      <w:r w:rsidR="76A3C153" w:rsidRPr="0C700BC0">
        <w:rPr>
          <w:b/>
          <w:bCs/>
        </w:rPr>
        <w:t>Medische voorgeschiedenis</w:t>
      </w:r>
      <w:r w:rsidR="00260C67" w:rsidRPr="0C700BC0">
        <w:rPr>
          <w:b/>
          <w:bCs/>
        </w:rPr>
        <w:t xml:space="preserve"> </w:t>
      </w:r>
      <w:r>
        <w:t>kan je hier ook een opmerking toevoegen.</w:t>
      </w:r>
    </w:p>
    <w:p w14:paraId="02603575" w14:textId="3E0014B8" w:rsidR="008A38D7" w:rsidRPr="00BF479D" w:rsidRDefault="00186979" w:rsidP="00BF479D">
      <w:pPr>
        <w:pStyle w:val="Subtitle"/>
        <w:rPr>
          <w:rFonts w:hint="eastAsia"/>
        </w:rPr>
      </w:pPr>
      <w:bookmarkStart w:id="12" w:name="_Toc191024957"/>
      <w:r w:rsidRPr="00BF479D">
        <w:rPr>
          <w:noProof/>
        </w:rPr>
        <w:drawing>
          <wp:anchor distT="0" distB="0" distL="114300" distR="114300" simplePos="0" relativeHeight="251658272" behindDoc="0" locked="0" layoutInCell="1" allowOverlap="1" wp14:anchorId="6A061D72" wp14:editId="741972CF">
            <wp:simplePos x="0" y="0"/>
            <wp:positionH relativeFrom="margin">
              <wp:posOffset>1360170</wp:posOffset>
            </wp:positionH>
            <wp:positionV relativeFrom="paragraph">
              <wp:posOffset>1033145</wp:posOffset>
            </wp:positionV>
            <wp:extent cx="434340" cy="434340"/>
            <wp:effectExtent l="0" t="0" r="3810" b="3810"/>
            <wp:wrapNone/>
            <wp:docPr id="48" name="Graphic 48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068" w:rsidRPr="00BF479D">
        <w:rPr>
          <w:noProof/>
        </w:rPr>
        <w:drawing>
          <wp:anchor distT="0" distB="0" distL="114300" distR="114300" simplePos="0" relativeHeight="251658271" behindDoc="0" locked="0" layoutInCell="1" allowOverlap="1" wp14:anchorId="52249D9D" wp14:editId="6570C8BB">
            <wp:simplePos x="0" y="0"/>
            <wp:positionH relativeFrom="column">
              <wp:posOffset>-80010</wp:posOffset>
            </wp:positionH>
            <wp:positionV relativeFrom="paragraph">
              <wp:posOffset>393065</wp:posOffset>
            </wp:positionV>
            <wp:extent cx="6299835" cy="1503680"/>
            <wp:effectExtent l="0" t="0" r="5715" b="1270"/>
            <wp:wrapTopAndBottom/>
            <wp:docPr id="47" name="Afbeelding 4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tekst&#10;&#10;Automatisch gegenereerde beschrijvi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94D" w:rsidRPr="00BF479D">
        <w:t>H</w:t>
      </w:r>
      <w:r w:rsidR="001A5605" w:rsidRPr="00BF479D">
        <w:t>andelingen</w:t>
      </w:r>
      <w:bookmarkEnd w:id="12"/>
    </w:p>
    <w:p w14:paraId="7AA2C66A" w14:textId="2389660A" w:rsidR="00621297" w:rsidRDefault="00607A0A" w:rsidP="00512C93">
      <w:pPr>
        <w:pStyle w:val="ListParagraph"/>
        <w:numPr>
          <w:ilvl w:val="0"/>
          <w:numId w:val="16"/>
        </w:num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8A8E438" wp14:editId="68388E83">
                <wp:simplePos x="0" y="0"/>
                <wp:positionH relativeFrom="column">
                  <wp:posOffset>381000</wp:posOffset>
                </wp:positionH>
                <wp:positionV relativeFrom="paragraph">
                  <wp:posOffset>1725930</wp:posOffset>
                </wp:positionV>
                <wp:extent cx="285115" cy="445135"/>
                <wp:effectExtent l="0" t="3810" r="0" b="34925"/>
                <wp:wrapSquare wrapText="bothSides"/>
                <wp:docPr id="222" name="Bent 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115" cy="445135"/>
                        </a:xfrm>
                        <a:prstGeom prst="bentUpArrow">
                          <a:avLst>
                            <a:gd name="adj1" fmla="val 6818"/>
                            <a:gd name="adj2" fmla="val 19318"/>
                            <a:gd name="adj3" fmla="val 2954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5B616C2">
              <v:shape id="Bent Up Arrow 6" style="position:absolute;margin-left:30pt;margin-top:135.9pt;width:22.45pt;height:35.05pt;rotation:90;z-index:2512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15,445135" o:spid="_x0000_s1026" fillcolor="#c00000" strokecolor="#a50050 [3213]" strokeweight="1pt" path="m,425696r220317,l220317,84237r-45359,l230036,r55079,84237l239756,84237r,360898l,445135,,42569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" w14:anchorId="48A632D8">
                <v:stroke joinstyle="miter"/>
                <v:path arrowok="t" o:connecttype="custom" o:connectlocs="0,425696;220317,425696;220317,84237;174958,84237;230036,0;285115,84237;239756,84237;239756,445135;0,445135;0,425696" o:connectangles="0,0,0,0,0,0,0,0,0,0"/>
                <w10:wrap type="square"/>
              </v:shape>
            </w:pict>
          </mc:Fallback>
        </mc:AlternateContent>
      </w:r>
      <w:r w:rsidR="002B2A04">
        <w:t xml:space="preserve">Vul hier de </w:t>
      </w:r>
      <w:r w:rsidR="002B2A04" w:rsidRPr="499D9135">
        <w:rPr>
          <w:b/>
          <w:bCs/>
        </w:rPr>
        <w:t xml:space="preserve">Huidige </w:t>
      </w:r>
      <w:r w:rsidR="004C0F7E">
        <w:t xml:space="preserve">en </w:t>
      </w:r>
      <w:r w:rsidR="004C0F7E" w:rsidRPr="499D9135">
        <w:rPr>
          <w:b/>
          <w:bCs/>
        </w:rPr>
        <w:t xml:space="preserve">Vorige </w:t>
      </w:r>
      <w:r w:rsidR="002B2A04" w:rsidRPr="499D9135">
        <w:rPr>
          <w:b/>
          <w:bCs/>
        </w:rPr>
        <w:t>handelingen</w:t>
      </w:r>
      <w:r w:rsidR="002B2A04">
        <w:t xml:space="preserve"> in.</w:t>
      </w:r>
    </w:p>
    <w:sdt>
      <w:sdtPr>
        <w:id w:val="1922138374"/>
        <w:placeholder>
          <w:docPart w:val="DefaultPlaceholder_-1854013440"/>
        </w:placeholder>
      </w:sdtPr>
      <w:sdtEndPr>
        <w:rPr>
          <w:color w:val="A50050" w:themeColor="text1"/>
          <w:sz w:val="18"/>
          <w:szCs w:val="18"/>
        </w:rPr>
      </w:sdtEndPr>
      <w:sdtContent>
        <w:p w14:paraId="2605DCD8" w14:textId="7E1CC845" w:rsidR="00607A0A" w:rsidRPr="000A2624" w:rsidRDefault="00E01072" w:rsidP="00607A0A">
          <w:pPr>
            <w:pStyle w:val="ListParagraph"/>
            <w:ind w:left="720"/>
            <w:rPr>
              <w:color w:val="A50050" w:themeColor="text1"/>
              <w:sz w:val="18"/>
              <w:szCs w:val="18"/>
            </w:rPr>
          </w:pPr>
          <w:r>
            <w:rPr>
              <w:color w:val="A50050" w:themeColor="text1"/>
              <w:sz w:val="18"/>
              <w:szCs w:val="18"/>
            </w:rPr>
            <w:t xml:space="preserve">Met </w:t>
          </w:r>
          <w:r>
            <w:rPr>
              <w:b/>
              <w:bCs/>
              <w:color w:val="A50050" w:themeColor="text1"/>
              <w:sz w:val="18"/>
              <w:szCs w:val="18"/>
            </w:rPr>
            <w:t>Vorige handelingen</w:t>
          </w:r>
          <w:r>
            <w:rPr>
              <w:color w:val="A50050" w:themeColor="text1"/>
              <w:sz w:val="18"/>
              <w:szCs w:val="18"/>
            </w:rPr>
            <w:t xml:space="preserve"> wordt</w:t>
          </w:r>
          <w:r w:rsidR="006313BB">
            <w:rPr>
              <w:color w:val="A50050" w:themeColor="text1"/>
              <w:sz w:val="18"/>
              <w:szCs w:val="18"/>
            </w:rPr>
            <w:t xml:space="preserve"> de vorige </w:t>
          </w:r>
          <w:r w:rsidR="00F9494D">
            <w:rPr>
              <w:color w:val="A50050" w:themeColor="text1"/>
              <w:sz w:val="18"/>
              <w:szCs w:val="18"/>
            </w:rPr>
            <w:t>be</w:t>
          </w:r>
          <w:r w:rsidR="006313BB">
            <w:rPr>
              <w:color w:val="A50050" w:themeColor="text1"/>
              <w:sz w:val="18"/>
              <w:szCs w:val="18"/>
            </w:rPr>
            <w:t xml:space="preserve">handelingen vanaf de </w:t>
          </w:r>
          <w:r w:rsidR="00AD60E7">
            <w:rPr>
              <w:color w:val="A50050" w:themeColor="text1"/>
              <w:sz w:val="18"/>
              <w:szCs w:val="18"/>
            </w:rPr>
            <w:t xml:space="preserve">datum van de laatste </w:t>
          </w:r>
          <w:r w:rsidR="000C021B">
            <w:rPr>
              <w:color w:val="A50050" w:themeColor="text1"/>
              <w:sz w:val="18"/>
              <w:szCs w:val="18"/>
            </w:rPr>
            <w:t xml:space="preserve">medische </w:t>
          </w:r>
          <w:r w:rsidR="00AD60E7">
            <w:rPr>
              <w:color w:val="A50050" w:themeColor="text1"/>
              <w:sz w:val="18"/>
              <w:szCs w:val="18"/>
            </w:rPr>
            <w:t>beslissing</w:t>
          </w:r>
          <w:r w:rsidR="00617142">
            <w:rPr>
              <w:color w:val="A50050" w:themeColor="text1"/>
              <w:sz w:val="18"/>
              <w:szCs w:val="18"/>
            </w:rPr>
            <w:t xml:space="preserve"> </w:t>
          </w:r>
          <w:r w:rsidR="00981B41">
            <w:rPr>
              <w:color w:val="A50050" w:themeColor="text1"/>
              <w:sz w:val="18"/>
              <w:szCs w:val="18"/>
            </w:rPr>
            <w:t>bedoeld.</w:t>
          </w:r>
          <w:r w:rsidR="003F153E">
            <w:rPr>
              <w:color w:val="A50050" w:themeColor="text1"/>
              <w:sz w:val="18"/>
              <w:szCs w:val="18"/>
            </w:rPr>
            <w:t xml:space="preserve"> </w:t>
          </w:r>
          <w:r w:rsidR="00A54129">
            <w:rPr>
              <w:color w:val="A50050" w:themeColor="text1"/>
              <w:sz w:val="18"/>
              <w:szCs w:val="18"/>
            </w:rPr>
            <w:t xml:space="preserve">Eerdere </w:t>
          </w:r>
          <w:r w:rsidR="00F9494D">
            <w:rPr>
              <w:color w:val="A50050" w:themeColor="text1"/>
              <w:sz w:val="18"/>
              <w:szCs w:val="18"/>
            </w:rPr>
            <w:t>be</w:t>
          </w:r>
          <w:r w:rsidR="00A54129">
            <w:rPr>
              <w:color w:val="A50050" w:themeColor="text1"/>
              <w:sz w:val="18"/>
              <w:szCs w:val="18"/>
            </w:rPr>
            <w:t xml:space="preserve">handelingen zitten al in het </w:t>
          </w:r>
          <w:r w:rsidR="00F64DB6">
            <w:rPr>
              <w:color w:val="A50050" w:themeColor="text1"/>
              <w:sz w:val="18"/>
              <w:szCs w:val="18"/>
            </w:rPr>
            <w:t>dossier van vorige beslissingen.</w:t>
          </w:r>
        </w:p>
      </w:sdtContent>
    </w:sdt>
    <w:p w14:paraId="5C8AECD2" w14:textId="28009F44" w:rsidR="002B2A04" w:rsidRDefault="001C00CF" w:rsidP="00512C93">
      <w:pPr>
        <w:pStyle w:val="ListParagraph"/>
        <w:numPr>
          <w:ilvl w:val="1"/>
          <w:numId w:val="1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C7CD424" wp14:editId="2C76AB0E">
                <wp:simplePos x="0" y="0"/>
                <wp:positionH relativeFrom="column">
                  <wp:posOffset>285750</wp:posOffset>
                </wp:positionH>
                <wp:positionV relativeFrom="paragraph">
                  <wp:posOffset>689610</wp:posOffset>
                </wp:positionV>
                <wp:extent cx="259080" cy="297180"/>
                <wp:effectExtent l="19050" t="19050" r="45720" b="26670"/>
                <wp:wrapNone/>
                <wp:docPr id="52" name="Pijl: omhoog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04178D9">
              <v:shape id="Pijl: omhoog 52" style="position:absolute;margin-left:22.5pt;margin-top:54.3pt;width:20.4pt;height:23.4pt;z-index:2508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tffjdt4AAAAJAQAADwAAAGRycy9kb3ducmV2&#10;LnhtbEyPwU7DMBBE70j8g7VIXBC1C02JQpwKEFRFPaX0A9x4iSPidRS7bfh7lhMcd3Y0M69cTb4X&#10;JxxjF0jDfKZAIDXBdtRq2H+83eYgYjJkTR8INXxjhFV1eVGawoYz1XjapVZwCMXCaHApDYWUsXHo&#10;TZyFAYl/n2H0JvE5ttKO5szhvpd3Si2lNx1xgzMDvjhsvnZHr2GzVm7evm/36nm6r+vu5uHVrbda&#10;X19NT48gEk7pzwy/83k6VLzpEI5ko+g1LDJGSayrfAmCDXnGKAcWsmwBsirlf4LqBw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LX343beAAAACQEAAA8AAAAAAAAAAAAAAAAAvQQAAGRy&#10;cy9kb3ducmV2LnhtbFBLBQYAAAAABAAEAPMAAADIBQAAAAA=&#10;" w14:anchorId="7F1579F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F2E0453" wp14:editId="07949E1F">
                <wp:simplePos x="0" y="0"/>
                <wp:positionH relativeFrom="column">
                  <wp:posOffset>4663440</wp:posOffset>
                </wp:positionH>
                <wp:positionV relativeFrom="paragraph">
                  <wp:posOffset>754380</wp:posOffset>
                </wp:positionV>
                <wp:extent cx="259080" cy="297180"/>
                <wp:effectExtent l="19050" t="19050" r="45720" b="26670"/>
                <wp:wrapNone/>
                <wp:docPr id="53" name="Pijl: omhoo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1DFA60F">
              <v:shape id="Pijl: omhoog 53" style="position:absolute;margin-left:367.2pt;margin-top:59.4pt;width:20.4pt;height:23.4pt;z-index:2508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pSuGWOEAAAALAQAADwAAAGRycy9kb3ducmV2&#10;LnhtbEyPzU7DMBCE70i8g7VIXBC105+kCnEqQFCBekrpA7jJEkfE6yh22/D2LCc47syn2ZliM7le&#10;nHEMnScNyUyBQKp901Gr4fDxer8GEaKhxvSeUMM3BtiU11eFyRt/oQrP+9gKDqGQGw02xiGXMtQW&#10;nQkzPyCx9+lHZyKfYyub0Vw43PVyrlQqnemIP1gz4LPF+mt/chretsom7fvuoJ6mRVV1d9mL3e60&#10;vr2ZHh9ARJziHwy/9bk6lNzp6E/UBNFryBbLJaNsJGvewESWreYgjqykqxRkWcj/G8of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KUrhljhAAAACwEAAA8AAAAAAAAAAAAAAAAAvQQA&#10;AGRycy9kb3ducmV2LnhtbFBLBQYAAAAABAAEAPMAAADLBQAAAAA=&#10;" w14:anchorId="7C8BD42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73" behindDoc="0" locked="0" layoutInCell="1" allowOverlap="1" wp14:anchorId="15CC0C30" wp14:editId="1EF7F7CD">
            <wp:simplePos x="0" y="0"/>
            <wp:positionH relativeFrom="page">
              <wp:align>center</wp:align>
            </wp:positionH>
            <wp:positionV relativeFrom="paragraph">
              <wp:posOffset>278130</wp:posOffset>
            </wp:positionV>
            <wp:extent cx="6299835" cy="1211580"/>
            <wp:effectExtent l="0" t="0" r="5715" b="7620"/>
            <wp:wrapTopAndBottom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A04">
        <w:t xml:space="preserve">Klik daarvoor op </w:t>
      </w:r>
      <w:r w:rsidR="002B2A04">
        <w:rPr>
          <w:b/>
          <w:bCs/>
        </w:rPr>
        <w:t>Handelingen toevoegen</w:t>
      </w:r>
      <w:r w:rsidR="002B2A04">
        <w:t>.</w:t>
      </w:r>
    </w:p>
    <w:p w14:paraId="5B6AE810" w14:textId="76E2C0DD" w:rsidR="009A31AA" w:rsidRDefault="009A31AA" w:rsidP="00512C93">
      <w:pPr>
        <w:pStyle w:val="ListParagraph"/>
        <w:numPr>
          <w:ilvl w:val="1"/>
          <w:numId w:val="16"/>
        </w:numPr>
      </w:pPr>
      <w:r>
        <w:t xml:space="preserve">Vul de </w:t>
      </w:r>
      <w:r>
        <w:rPr>
          <w:b/>
          <w:bCs/>
        </w:rPr>
        <w:t xml:space="preserve">Handeling </w:t>
      </w:r>
      <w:r>
        <w:t xml:space="preserve">en de </w:t>
      </w:r>
      <w:r>
        <w:rPr>
          <w:b/>
          <w:bCs/>
        </w:rPr>
        <w:t xml:space="preserve">Datum </w:t>
      </w:r>
      <w:r>
        <w:t>in.</w:t>
      </w:r>
    </w:p>
    <w:p w14:paraId="6A461CDE" w14:textId="1EE735F2" w:rsidR="00AC39D3" w:rsidRDefault="004C0F7E" w:rsidP="00512C93">
      <w:pPr>
        <w:pStyle w:val="ListParagraph"/>
        <w:numPr>
          <w:ilvl w:val="1"/>
          <w:numId w:val="16"/>
        </w:numPr>
        <w:tabs>
          <w:tab w:val="clear" w:pos="3686"/>
        </w:tabs>
        <w:spacing w:after="200" w:line="276" w:lineRule="auto"/>
      </w:pPr>
      <w:r>
        <w:t>Dezelfde logica geldt als in de vorige delen.</w:t>
      </w:r>
    </w:p>
    <w:p w14:paraId="728777B2" w14:textId="065B0AFA" w:rsidR="00FB4795" w:rsidRPr="00BF479D" w:rsidRDefault="00FC6F2A" w:rsidP="00BF479D">
      <w:pPr>
        <w:pStyle w:val="Subtitle"/>
        <w:rPr>
          <w:rFonts w:hint="eastAsia"/>
        </w:rPr>
      </w:pPr>
      <w:bookmarkStart w:id="13" w:name="_Toc191024958"/>
      <w:r w:rsidRPr="00BF479D">
        <w:rPr>
          <w:noProof/>
        </w:rPr>
        <w:drawing>
          <wp:anchor distT="0" distB="0" distL="114300" distR="114300" simplePos="0" relativeHeight="251658570" behindDoc="0" locked="0" layoutInCell="1" allowOverlap="1" wp14:anchorId="4D81A2EF" wp14:editId="241337A3">
            <wp:simplePos x="0" y="0"/>
            <wp:positionH relativeFrom="margin">
              <wp:posOffset>998855</wp:posOffset>
            </wp:positionH>
            <wp:positionV relativeFrom="paragraph">
              <wp:posOffset>412115</wp:posOffset>
            </wp:positionV>
            <wp:extent cx="434340" cy="434340"/>
            <wp:effectExtent l="0" t="0" r="3810" b="3810"/>
            <wp:wrapNone/>
            <wp:docPr id="64" name="Graphic 64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79D">
        <w:rPr>
          <w:noProof/>
        </w:rPr>
        <w:drawing>
          <wp:anchor distT="0" distB="0" distL="114300" distR="114300" simplePos="0" relativeHeight="251658571" behindDoc="0" locked="0" layoutInCell="1" allowOverlap="1" wp14:anchorId="21E74BCE" wp14:editId="6DC0C45A">
            <wp:simplePos x="0" y="0"/>
            <wp:positionH relativeFrom="margin">
              <wp:posOffset>88265</wp:posOffset>
            </wp:positionH>
            <wp:positionV relativeFrom="paragraph">
              <wp:posOffset>380365</wp:posOffset>
            </wp:positionV>
            <wp:extent cx="2557780" cy="558800"/>
            <wp:effectExtent l="0" t="0" r="0" b="0"/>
            <wp:wrapTopAndBottom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fbeelding 63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64E3" w:rsidRPr="00BF479D">
        <w:t>Operaties en in de toekomst geplande ingrepen</w:t>
      </w:r>
      <w:bookmarkEnd w:id="13"/>
    </w:p>
    <w:p w14:paraId="3527DE5D" w14:textId="2F375792" w:rsidR="001D0545" w:rsidRDefault="001D0545" w:rsidP="001D0545">
      <w:pPr>
        <w:pStyle w:val="ListParagraph"/>
        <w:ind w:left="720"/>
      </w:pPr>
    </w:p>
    <w:p w14:paraId="1659CDF8" w14:textId="163F857D" w:rsidR="0045272F" w:rsidRDefault="00B30309" w:rsidP="00512C93">
      <w:pPr>
        <w:pStyle w:val="ListParagraph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1B7A0712" wp14:editId="458CC362">
            <wp:simplePos x="0" y="0"/>
            <wp:positionH relativeFrom="margin">
              <wp:posOffset>95250</wp:posOffset>
            </wp:positionH>
            <wp:positionV relativeFrom="paragraph">
              <wp:posOffset>485140</wp:posOffset>
            </wp:positionV>
            <wp:extent cx="2345055" cy="1475740"/>
            <wp:effectExtent l="0" t="0" r="0" b="0"/>
            <wp:wrapTopAndBottom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fbeelding 65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0545">
        <w:t xml:space="preserve">Klik op </w:t>
      </w:r>
      <w:r w:rsidR="001D0545">
        <w:rPr>
          <w:b/>
          <w:bCs/>
        </w:rPr>
        <w:t>Toevoegen operatie of in de toekomst geplande ingreep</w:t>
      </w:r>
      <w:r w:rsidR="001D0545">
        <w:t xml:space="preserve"> om een operatie</w:t>
      </w:r>
      <w:r w:rsidR="000114CA">
        <w:t xml:space="preserve"> in het verleden</w:t>
      </w:r>
      <w:r w:rsidR="001D0545">
        <w:t xml:space="preserve"> of een in de toekomst geplande ingreep in te vullen.</w:t>
      </w:r>
      <w:r w:rsidR="0045272F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606862B" wp14:editId="518624FA">
                <wp:simplePos x="0" y="0"/>
                <wp:positionH relativeFrom="column">
                  <wp:posOffset>1106805</wp:posOffset>
                </wp:positionH>
                <wp:positionV relativeFrom="paragraph">
                  <wp:posOffset>1040765</wp:posOffset>
                </wp:positionV>
                <wp:extent cx="350520" cy="190500"/>
                <wp:effectExtent l="19050" t="19050" r="11430" b="38100"/>
                <wp:wrapNone/>
                <wp:docPr id="66" name="Pijl: link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BC906D1">
              <v:shape id="Pijl: links 66" style="position:absolute;margin-left:87.15pt;margin-top:81.95pt;width:27.6pt;height:15pt;z-index:2509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" w14:anchorId="102783D5"/>
            </w:pict>
          </mc:Fallback>
        </mc:AlternateContent>
      </w:r>
      <w:r w:rsidR="0045272F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8430754" wp14:editId="2118BBDB">
                <wp:simplePos x="0" y="0"/>
                <wp:positionH relativeFrom="column">
                  <wp:posOffset>430530</wp:posOffset>
                </wp:positionH>
                <wp:positionV relativeFrom="paragraph">
                  <wp:posOffset>1570355</wp:posOffset>
                </wp:positionV>
                <wp:extent cx="259080" cy="297180"/>
                <wp:effectExtent l="19050" t="19050" r="45720" b="26670"/>
                <wp:wrapNone/>
                <wp:docPr id="67" name="Pijl: omhoog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48B8767">
              <v:shape id="Pijl: omhoog 67" style="position:absolute;margin-left:33.9pt;margin-top:123.65pt;width:20.4pt;height:23.4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qsLtDOAAAAAKAQAADwAAAGRycy9kb3ducmV2&#10;LnhtbEyPwW7CMBBE75X4B2uReqmKHUAJTeMgWrWoFadQPsDE2zgiXkexgfTva07tcWdHM2+K9Wg7&#10;dsHBt44kJDMBDKl2uqVGwuHr/XEFzAdFWnWOUMIPeliXk7tC5dpdqcLLPjQshpDPlQQTQp9z7muD&#10;VvmZ65Hi79sNVoV4Dg3Xg7rGcNvxuRApt6ql2GBUj68G69P+bCV8bIVJms/dQbyMi6pqH7I3s91J&#10;eT8dN8/AAo7hzww3/IgOZWQ6ujNpzzoJaRbJg4T5MlsAuxnEKgV2jMrTMgFeFvz/hPIX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qsLtDOAAAAAKAQAADwAAAAAAAAAAAAAAAAC9BAAA&#10;ZHJzL2Rvd25yZXYueG1sUEsFBgAAAAAEAAQA8wAAAMoFAAAAAA==&#10;" w14:anchorId="2DA56EC2"/>
            </w:pict>
          </mc:Fallback>
        </mc:AlternateContent>
      </w:r>
    </w:p>
    <w:p w14:paraId="1BDA038E" w14:textId="77777777" w:rsidR="0045272F" w:rsidRDefault="0045272F" w:rsidP="0045272F">
      <w:pPr>
        <w:pStyle w:val="ListParagraph"/>
        <w:ind w:left="1440"/>
      </w:pPr>
    </w:p>
    <w:p w14:paraId="2D508C89" w14:textId="225E6F21" w:rsidR="00A04E03" w:rsidRDefault="005C3603" w:rsidP="00512C93">
      <w:pPr>
        <w:pStyle w:val="ListParagraph"/>
        <w:numPr>
          <w:ilvl w:val="1"/>
          <w:numId w:val="18"/>
        </w:numPr>
      </w:pPr>
      <w:r>
        <w:t xml:space="preserve">Vul de </w:t>
      </w:r>
      <w:r>
        <w:rPr>
          <w:b/>
          <w:bCs/>
        </w:rPr>
        <w:t>Datum</w:t>
      </w:r>
      <w:r>
        <w:t xml:space="preserve"> van de ge</w:t>
      </w:r>
      <w:r w:rsidR="006E5A3D">
        <w:t>plande ingreep in.</w:t>
      </w:r>
    </w:p>
    <w:p w14:paraId="0778A595" w14:textId="190B065D" w:rsidR="006E5A3D" w:rsidRDefault="006E5A3D" w:rsidP="00512C93">
      <w:pPr>
        <w:pStyle w:val="ListParagraph"/>
        <w:numPr>
          <w:ilvl w:val="1"/>
          <w:numId w:val="18"/>
        </w:numPr>
      </w:pPr>
      <w:r>
        <w:t xml:space="preserve">Geef een </w:t>
      </w:r>
      <w:r>
        <w:rPr>
          <w:b/>
          <w:bCs/>
        </w:rPr>
        <w:t>Beschrijving</w:t>
      </w:r>
      <w:r>
        <w:t xml:space="preserve"> van de ingreep.</w:t>
      </w:r>
    </w:p>
    <w:p w14:paraId="3EB4ABA8" w14:textId="7088960D" w:rsidR="003A5167" w:rsidRDefault="0002575D" w:rsidP="00512C93">
      <w:pPr>
        <w:pStyle w:val="ListParagraph"/>
        <w:numPr>
          <w:ilvl w:val="1"/>
          <w:numId w:val="18"/>
        </w:numPr>
        <w:tabs>
          <w:tab w:val="clear" w:pos="3686"/>
        </w:tabs>
        <w:spacing w:after="200" w:line="276" w:lineRule="auto"/>
      </w:pPr>
      <w:r>
        <w:t xml:space="preserve">Klik opnieuw op </w:t>
      </w:r>
      <w:r w:rsidRPr="00411585">
        <w:rPr>
          <w:b/>
          <w:bCs/>
        </w:rPr>
        <w:t xml:space="preserve">Toevoegen operatie of in de toekomst geplande ingreep </w:t>
      </w:r>
      <w:r>
        <w:t>om een tweede operatie of in de toekomst geplande ingreep toe te voegen.</w:t>
      </w:r>
    </w:p>
    <w:p w14:paraId="4BDA2468" w14:textId="77777777" w:rsidR="00A56F4D" w:rsidRDefault="00A56F4D">
      <w:pPr>
        <w:tabs>
          <w:tab w:val="clear" w:pos="3686"/>
        </w:tabs>
        <w:spacing w:after="200" w:line="276" w:lineRule="auto"/>
        <w:rPr>
          <w:rFonts w:asciiTheme="minorHAnsi" w:eastAsiaTheme="minorEastAsia" w:hAnsiTheme="minorHAnsi" w:hint="eastAsia"/>
          <w:color w:val="FF1F8B" w:themeColor="text1" w:themeTint="A5"/>
          <w:spacing w:val="15"/>
        </w:rPr>
      </w:pPr>
      <w:r>
        <w:br w:type="page"/>
      </w:r>
    </w:p>
    <w:p w14:paraId="15D04829" w14:textId="0C5C4BF1" w:rsidR="0002575D" w:rsidRPr="00BF479D" w:rsidRDefault="00070DD9" w:rsidP="00BF479D">
      <w:pPr>
        <w:pStyle w:val="Subtitle"/>
        <w:rPr>
          <w:rFonts w:hint="eastAsia"/>
        </w:rPr>
      </w:pPr>
      <w:bookmarkStart w:id="14" w:name="_Toc191024959"/>
      <w:r w:rsidRPr="00BF479D">
        <w:t>Ziekenhuisopnames m</w:t>
      </w:r>
      <w:r w:rsidR="003B2ECF" w:rsidRPr="00BF479D">
        <w:t>.b.t</w:t>
      </w:r>
      <w:r w:rsidRPr="00BF479D">
        <w:t xml:space="preserve"> de aandoening waarvoor de zorgtoeslag wordt aangevraagd</w:t>
      </w:r>
      <w:bookmarkEnd w:id="14"/>
    </w:p>
    <w:p w14:paraId="0CCA9959" w14:textId="3100ECB9" w:rsidR="002662DC" w:rsidRPr="002662DC" w:rsidRDefault="00CA68DC" w:rsidP="002662DC">
      <w:r>
        <w:rPr>
          <w:noProof/>
        </w:rPr>
        <w:drawing>
          <wp:anchor distT="0" distB="0" distL="114300" distR="114300" simplePos="0" relativeHeight="251658279" behindDoc="0" locked="0" layoutInCell="1" allowOverlap="1" wp14:anchorId="534DA9A5" wp14:editId="51AC40D1">
            <wp:simplePos x="0" y="0"/>
            <wp:positionH relativeFrom="column">
              <wp:posOffset>-144780</wp:posOffset>
            </wp:positionH>
            <wp:positionV relativeFrom="paragraph">
              <wp:posOffset>488950</wp:posOffset>
            </wp:positionV>
            <wp:extent cx="6299835" cy="541655"/>
            <wp:effectExtent l="0" t="0" r="5715" b="0"/>
            <wp:wrapTopAndBottom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fbeelding 6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sdt>
        <w:sdtPr>
          <w:id w:val="-2037570674"/>
          <w:placeholder>
            <w:docPart w:val="8277FBDDFCFC4786A4F3FEBB10C48802"/>
          </w:placeholder>
          <w:showingPlcHdr/>
        </w:sdtPr>
        <w:sdtContent>
          <w:r w:rsidR="00087FD7">
            <w:rPr>
              <w:color w:val="A50050" w:themeColor="text1"/>
              <w:sz w:val="18"/>
              <w:szCs w:val="18"/>
            </w:rPr>
            <w:t>Bij de evaluatie van de ondersteuningsnood wordt rekening gehouden met p</w:t>
          </w:r>
          <w:r w:rsidR="002662DC" w:rsidRPr="008971E8">
            <w:rPr>
              <w:color w:val="A50050" w:themeColor="text1"/>
              <w:sz w:val="18"/>
              <w:szCs w:val="18"/>
            </w:rPr>
            <w:t>eriode</w:t>
          </w:r>
          <w:r w:rsidR="00087FD7">
            <w:rPr>
              <w:color w:val="A50050" w:themeColor="text1"/>
              <w:sz w:val="18"/>
              <w:szCs w:val="18"/>
            </w:rPr>
            <w:t>s</w:t>
          </w:r>
          <w:r w:rsidR="002662DC" w:rsidRPr="008971E8">
            <w:rPr>
              <w:color w:val="A50050" w:themeColor="text1"/>
              <w:sz w:val="18"/>
              <w:szCs w:val="18"/>
            </w:rPr>
            <w:t xml:space="preserve"> van minimaal 6 m</w:t>
          </w:r>
          <w:r w:rsidR="00087FD7">
            <w:rPr>
              <w:color w:val="A50050" w:themeColor="text1"/>
              <w:sz w:val="18"/>
              <w:szCs w:val="18"/>
            </w:rPr>
            <w:t>aanden</w:t>
          </w:r>
          <w:r w:rsidR="002662DC" w:rsidRPr="008971E8">
            <w:rPr>
              <w:color w:val="A50050" w:themeColor="text1"/>
              <w:sz w:val="18"/>
              <w:szCs w:val="18"/>
            </w:rPr>
            <w:t xml:space="preserve"> met frequente hospitalisaties of periode</w:t>
          </w:r>
          <w:r w:rsidR="006F383F">
            <w:rPr>
              <w:color w:val="A50050" w:themeColor="text1"/>
              <w:sz w:val="18"/>
              <w:szCs w:val="18"/>
            </w:rPr>
            <w:t>s</w:t>
          </w:r>
          <w:r w:rsidR="002662DC" w:rsidRPr="008971E8">
            <w:rPr>
              <w:color w:val="A50050" w:themeColor="text1"/>
              <w:sz w:val="18"/>
              <w:szCs w:val="18"/>
            </w:rPr>
            <w:t xml:space="preserve"> van minimaal 3 maanden ziekenhuisopname</w:t>
          </w:r>
          <w:r w:rsidR="006F383F">
            <w:rPr>
              <w:color w:val="A50050" w:themeColor="text1"/>
              <w:sz w:val="18"/>
              <w:szCs w:val="18"/>
            </w:rPr>
            <w:t>.</w:t>
          </w:r>
        </w:sdtContent>
      </w:sdt>
      <w:r w:rsidR="002662DC">
        <w:rPr>
          <w:noProof/>
        </w:rPr>
        <w:drawing>
          <wp:anchor distT="0" distB="0" distL="114300" distR="114300" simplePos="0" relativeHeight="251658280" behindDoc="0" locked="0" layoutInCell="1" allowOverlap="1" wp14:anchorId="2AB1D620" wp14:editId="0B863B6B">
            <wp:simplePos x="0" y="0"/>
            <wp:positionH relativeFrom="margin">
              <wp:posOffset>1278255</wp:posOffset>
            </wp:positionH>
            <wp:positionV relativeFrom="paragraph">
              <wp:posOffset>548640</wp:posOffset>
            </wp:positionV>
            <wp:extent cx="434340" cy="434340"/>
            <wp:effectExtent l="0" t="0" r="3810" b="3810"/>
            <wp:wrapNone/>
            <wp:docPr id="70" name="Graphic 70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6B251" w14:textId="77777777" w:rsidR="00414307" w:rsidRDefault="00414307" w:rsidP="00414307">
      <w:pPr>
        <w:pStyle w:val="ListParagraph"/>
        <w:ind w:left="720"/>
      </w:pPr>
    </w:p>
    <w:p w14:paraId="238CE7AA" w14:textId="3F379C72" w:rsidR="005F764B" w:rsidRDefault="005D3768" w:rsidP="00512C93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25E8312" wp14:editId="796E737E">
                <wp:simplePos x="0" y="0"/>
                <wp:positionH relativeFrom="column">
                  <wp:posOffset>1609937</wp:posOffset>
                </wp:positionH>
                <wp:positionV relativeFrom="paragraph">
                  <wp:posOffset>994198</wp:posOffset>
                </wp:positionV>
                <wp:extent cx="350520" cy="190500"/>
                <wp:effectExtent l="19050" t="19050" r="11430" b="38100"/>
                <wp:wrapNone/>
                <wp:docPr id="72" name="Pijl: link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AEB1102">
              <v:shape id="Pijl: links 72" style="position:absolute;margin-left:126.75pt;margin-top:78.3pt;width:27.6pt;height:15pt;z-index:2509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" w14:anchorId="35D5E9D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400759B" wp14:editId="5AB729BC">
                <wp:simplePos x="0" y="0"/>
                <wp:positionH relativeFrom="margin">
                  <wp:align>left</wp:align>
                </wp:positionH>
                <wp:positionV relativeFrom="paragraph">
                  <wp:posOffset>1002242</wp:posOffset>
                </wp:positionV>
                <wp:extent cx="350520" cy="190500"/>
                <wp:effectExtent l="0" t="19050" r="30480" b="38100"/>
                <wp:wrapNone/>
                <wp:docPr id="73" name="Pijl: recht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C76C08D">
              <v:shapetype id="_x0000_t13" coordsize="21600,21600" o:spt="13" adj="16200,5400" path="m@0,l@0@1,0@1,0@2@0@2@0,21600,21600,10800xe" w14:anchorId="637B65CF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ijl: rechts 73" style="position:absolute;margin-left:0;margin-top:78.9pt;width:27.6pt;height:15pt;z-index:2509255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spid="_x0000_s1026" fillcolor="#a50050 [3204]" strokecolor="#520027 [1604]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70F9407" wp14:editId="5A35917C">
                <wp:simplePos x="0" y="0"/>
                <wp:positionH relativeFrom="column">
                  <wp:posOffset>411268</wp:posOffset>
                </wp:positionH>
                <wp:positionV relativeFrom="paragraph">
                  <wp:posOffset>2301452</wp:posOffset>
                </wp:positionV>
                <wp:extent cx="259080" cy="297180"/>
                <wp:effectExtent l="19050" t="19050" r="45720" b="26670"/>
                <wp:wrapNone/>
                <wp:docPr id="74" name="Pijl: omhoog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6F88833">
              <v:shape id="Pijl: omhoog 74" style="position:absolute;margin-left:32.4pt;margin-top:181.2pt;width:20.4pt;height:23.4pt;z-index:2509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XR1RIOAAAAAKAQAADwAAAGRycy9kb3ducmV2&#10;LnhtbEyPwU7DMBBE70j8g7VIXBC1m4YAIZsKEFRFPaX0A9xkiSPidRS7bfh73BMcRzOaeVMsJ9uL&#10;I42+c4wwnykQxLVrOm4Rdp/vtw8gfNDc6N4xIfyQh2V5eVHovHEnrui4Da2IJexzjWBCGHIpfW3I&#10;aj9zA3H0vtxodYhybGUz6lMst71MlMqk1R3HBaMHejVUf28PFmG9Umbefmx26mVaVFV3c/9mVhvE&#10;66vp+QlEoCn8heGMH9GhjEx7d+DGix4hSyN5QFhkSQriHFB3GYg9QqoeE5BlIf9fKH8B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XR1RIOAAAAAKAQAADwAAAAAAAAAAAAAAAAC9BAAA&#10;ZHJzL2Rvd25yZXYueG1sUEsFBgAAAAAEAAQA8wAAAMoFAAAAAA==&#10;" w14:anchorId="19226E97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81" behindDoc="0" locked="0" layoutInCell="1" allowOverlap="1" wp14:anchorId="28B9372F" wp14:editId="61A2C3EC">
            <wp:simplePos x="0" y="0"/>
            <wp:positionH relativeFrom="margin">
              <wp:posOffset>29634</wp:posOffset>
            </wp:positionH>
            <wp:positionV relativeFrom="paragraph">
              <wp:posOffset>455718</wp:posOffset>
            </wp:positionV>
            <wp:extent cx="3634740" cy="2195195"/>
            <wp:effectExtent l="0" t="0" r="3810" b="0"/>
            <wp:wrapTopAndBottom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fbeelding 7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4307">
        <w:t xml:space="preserve">Klik op </w:t>
      </w:r>
      <w:r w:rsidR="00414307">
        <w:rPr>
          <w:b/>
          <w:bCs/>
        </w:rPr>
        <w:t xml:space="preserve">Toevoegen ziekenhuisopname </w:t>
      </w:r>
      <w:r w:rsidR="00414307">
        <w:t>om een ziekenhuisopname toe te voegen.</w:t>
      </w:r>
    </w:p>
    <w:p w14:paraId="205DA3CA" w14:textId="57092F8E" w:rsidR="005E054C" w:rsidRDefault="005E054C" w:rsidP="005E054C">
      <w:pPr>
        <w:pStyle w:val="ListParagraph"/>
        <w:ind w:left="1440"/>
      </w:pPr>
    </w:p>
    <w:p w14:paraId="4F5116A3" w14:textId="41E54B79" w:rsidR="005F764B" w:rsidRDefault="005F764B" w:rsidP="00512C93">
      <w:pPr>
        <w:pStyle w:val="ListParagraph"/>
        <w:numPr>
          <w:ilvl w:val="1"/>
          <w:numId w:val="19"/>
        </w:numPr>
      </w:pPr>
      <w:r>
        <w:t xml:space="preserve">Vul bij de </w:t>
      </w:r>
      <w:r w:rsidRPr="005F764B">
        <w:rPr>
          <w:b/>
          <w:bCs/>
        </w:rPr>
        <w:t>Periode</w:t>
      </w:r>
      <w:r>
        <w:t xml:space="preserve"> de begin- en einddatum in.</w:t>
      </w:r>
    </w:p>
    <w:p w14:paraId="57A20625" w14:textId="22821498" w:rsidR="00AB460B" w:rsidRDefault="00AB460B" w:rsidP="00512C93">
      <w:pPr>
        <w:pStyle w:val="ListParagraph"/>
        <w:numPr>
          <w:ilvl w:val="2"/>
          <w:numId w:val="19"/>
        </w:numPr>
      </w:pPr>
      <w:r>
        <w:t xml:space="preserve">Ga daarvoor eerst in het eerste hokje met </w:t>
      </w:r>
      <w:r>
        <w:rPr>
          <w:b/>
          <w:bCs/>
        </w:rPr>
        <w:t>DD/MM/YYYY</w:t>
      </w:r>
      <w:r>
        <w:t xml:space="preserve"> staan en geef de </w:t>
      </w:r>
      <w:r>
        <w:rPr>
          <w:b/>
          <w:bCs/>
        </w:rPr>
        <w:t xml:space="preserve">Begindatum </w:t>
      </w:r>
      <w:r>
        <w:t>in door op de datum te klikken in de kalender die verschijnt.</w:t>
      </w:r>
    </w:p>
    <w:p w14:paraId="0D00F0B3" w14:textId="2D946D82" w:rsidR="00AB460B" w:rsidRDefault="00223169" w:rsidP="00512C93">
      <w:pPr>
        <w:pStyle w:val="ListParagraph"/>
        <w:numPr>
          <w:ilvl w:val="2"/>
          <w:numId w:val="1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75" behindDoc="0" locked="0" layoutInCell="1" allowOverlap="1" wp14:anchorId="0154FFC4" wp14:editId="5A1EB4B1">
                <wp:simplePos x="0" y="0"/>
                <wp:positionH relativeFrom="column">
                  <wp:posOffset>95250</wp:posOffset>
                </wp:positionH>
                <wp:positionV relativeFrom="paragraph">
                  <wp:posOffset>727710</wp:posOffset>
                </wp:positionV>
                <wp:extent cx="259080" cy="297180"/>
                <wp:effectExtent l="19050" t="19050" r="45720" b="26670"/>
                <wp:wrapNone/>
                <wp:docPr id="835861417" name="Pijl: omhoog 83586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89615C6">
              <v:shape id="Pijl: omhoog 835861417" style="position:absolute;margin-left:7.5pt;margin-top:57.3pt;width:20.4pt;height:23.4pt;z-index:25166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tckUnt4AAAAJAQAADwAAAGRycy9kb3ducmV2&#10;LnhtbEyPwU7DMBBE70j8g7VIXBC1A01AIU4FCCpQTyn9ADde4oh4HcVuG/6e5QSn1eyOZudVq9kP&#10;4ohT7ANpyBYKBFIbbE+dht3H6/U9iJgMWTMEQg3fGGFVn59VprThRA0et6kTHEKxNBpcSmMpZWwd&#10;ehMXYUTi22eYvEksp07ayZw43A/yRqlCetMTf3BmxGeH7df24DW8rZXLuvfNTj3Nt03TX929uPVG&#10;68uL+fEBRMI5/Znhtz5Xh5o77cOBbBQD65xREs9sWYBgQ54zyp4XRbYEWVfyP0H9Aw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LXJFJ7eAAAACQEAAA8AAAAAAAAAAAAAAAAAvQQAAGRy&#10;cy9kb3ducmV2LnhtbFBLBQYAAAAABAAEAPMAAADIBQAAAAA=&#10;" w14:anchorId="1CD381C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574" behindDoc="0" locked="0" layoutInCell="1" allowOverlap="1" wp14:anchorId="24E382DB" wp14:editId="74CEB6EE">
            <wp:simplePos x="0" y="0"/>
            <wp:positionH relativeFrom="margin">
              <wp:align>left</wp:align>
            </wp:positionH>
            <wp:positionV relativeFrom="paragraph">
              <wp:posOffset>453390</wp:posOffset>
            </wp:positionV>
            <wp:extent cx="6299835" cy="542290"/>
            <wp:effectExtent l="0" t="0" r="5715" b="0"/>
            <wp:wrapTopAndBottom/>
            <wp:docPr id="2185063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0630" name="Afbeelding 21850630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60B">
        <w:t xml:space="preserve">Ga vervolgens in het tweede hokje met </w:t>
      </w:r>
      <w:r w:rsidR="00AB460B">
        <w:rPr>
          <w:b/>
          <w:bCs/>
        </w:rPr>
        <w:t>DD/MM/YYY</w:t>
      </w:r>
      <w:r w:rsidR="00310DFC">
        <w:rPr>
          <w:b/>
          <w:bCs/>
        </w:rPr>
        <w:t>Y</w:t>
      </w:r>
      <w:r w:rsidR="00AB460B">
        <w:rPr>
          <w:b/>
          <w:bCs/>
        </w:rPr>
        <w:t xml:space="preserve"> </w:t>
      </w:r>
      <w:r w:rsidR="00AB460B">
        <w:t xml:space="preserve">staan en geef de </w:t>
      </w:r>
      <w:r w:rsidR="00AB460B">
        <w:rPr>
          <w:b/>
          <w:bCs/>
        </w:rPr>
        <w:t>Einddatum</w:t>
      </w:r>
      <w:r w:rsidR="00AB460B">
        <w:t xml:space="preserve"> in door op de datum te klikken in de tweede kalender die verschijnt.</w:t>
      </w:r>
    </w:p>
    <w:p w14:paraId="74011741" w14:textId="4A126622" w:rsidR="00223169" w:rsidRDefault="00223169" w:rsidP="00223169"/>
    <w:p w14:paraId="6F201F11" w14:textId="77777777" w:rsidR="00E15BE1" w:rsidRPr="00E15BE1" w:rsidRDefault="00E15BE1" w:rsidP="00E15BE1">
      <w:pPr>
        <w:pStyle w:val="ListParagraph"/>
        <w:numPr>
          <w:ilvl w:val="1"/>
          <w:numId w:val="19"/>
        </w:numPr>
      </w:pPr>
      <w:r w:rsidRPr="00E15BE1">
        <w:t xml:space="preserve">Klik op </w:t>
      </w:r>
      <w:r w:rsidRPr="00E15BE1">
        <w:rPr>
          <w:b/>
          <w:bCs/>
        </w:rPr>
        <w:t>Voeg een opmerking toe</w:t>
      </w:r>
      <w:r w:rsidRPr="00E15BE1">
        <w:t xml:space="preserve"> om een opmerking toe te voegen en vul je opmerking in het vak dat verschijnt in.</w:t>
      </w:r>
    </w:p>
    <w:p w14:paraId="7127877B" w14:textId="6FF17F14" w:rsidR="00466C6E" w:rsidRPr="003E4A22" w:rsidRDefault="00D5408C" w:rsidP="00512C93">
      <w:pPr>
        <w:pStyle w:val="ListParagraph"/>
        <w:numPr>
          <w:ilvl w:val="1"/>
          <w:numId w:val="19"/>
        </w:num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t xml:space="preserve">Klik opnieuw op </w:t>
      </w:r>
      <w:r w:rsidRPr="00D06F79">
        <w:rPr>
          <w:b/>
          <w:bCs/>
        </w:rPr>
        <w:t xml:space="preserve">Toevoegen ziekenhuisopname </w:t>
      </w:r>
      <w:r>
        <w:t>om een tweede ziekenhuisopname toe te voegen.</w:t>
      </w:r>
    </w:p>
    <w:p w14:paraId="555C697E" w14:textId="256BAF14" w:rsidR="003E4A22" w:rsidRPr="00BF479D" w:rsidRDefault="00887460" w:rsidP="00BF479D">
      <w:pPr>
        <w:pStyle w:val="Subtitle"/>
        <w:rPr>
          <w:rFonts w:hint="eastAsia"/>
        </w:rPr>
      </w:pPr>
      <w:bookmarkStart w:id="15" w:name="_Toc191024960"/>
      <w:r>
        <w:rPr>
          <w:noProof/>
        </w:rPr>
        <w:drawing>
          <wp:anchor distT="0" distB="0" distL="114300" distR="114300" simplePos="0" relativeHeight="251658342" behindDoc="0" locked="0" layoutInCell="1" allowOverlap="1" wp14:anchorId="6EE28C4A" wp14:editId="752B6A28">
            <wp:simplePos x="0" y="0"/>
            <wp:positionH relativeFrom="margin">
              <wp:posOffset>1692275</wp:posOffset>
            </wp:positionH>
            <wp:positionV relativeFrom="paragraph">
              <wp:posOffset>364490</wp:posOffset>
            </wp:positionV>
            <wp:extent cx="434340" cy="434340"/>
            <wp:effectExtent l="0" t="0" r="3810" b="3810"/>
            <wp:wrapNone/>
            <wp:docPr id="474079515" name="Graphic 474079515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04">
        <w:rPr>
          <w:noProof/>
        </w:rPr>
        <w:drawing>
          <wp:anchor distT="0" distB="0" distL="114300" distR="114300" simplePos="0" relativeHeight="251658341" behindDoc="0" locked="0" layoutInCell="1" allowOverlap="1" wp14:anchorId="29BBB017" wp14:editId="6EFAE501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6299835" cy="548005"/>
            <wp:effectExtent l="0" t="0" r="5715" b="4445"/>
            <wp:wrapTopAndBottom/>
            <wp:docPr id="4746281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28166" name="Afbeelding 474628166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539" w:rsidRPr="00BF479D">
        <w:t>Verblijf in een gespecialiseerde voorziening (MFC, MPI, CKG …)</w:t>
      </w:r>
      <w:bookmarkEnd w:id="15"/>
    </w:p>
    <w:p w14:paraId="322F025E" w14:textId="7B9A05A1" w:rsidR="00A0249E" w:rsidRDefault="00A0249E" w:rsidP="00A0249E">
      <w:pPr>
        <w:pStyle w:val="ListParagraph"/>
        <w:ind w:left="720"/>
      </w:pPr>
    </w:p>
    <w:p w14:paraId="0B49A6B5" w14:textId="1FD76707" w:rsidR="00596539" w:rsidRDefault="00040D10" w:rsidP="00512C93">
      <w:pPr>
        <w:pStyle w:val="ListParagraph"/>
        <w:numPr>
          <w:ilvl w:val="0"/>
          <w:numId w:val="29"/>
        </w:numPr>
      </w:pPr>
      <w:r>
        <w:t>Vul hier het</w:t>
      </w:r>
      <w:r w:rsidR="00A0249E">
        <w:t xml:space="preserve"> </w:t>
      </w:r>
      <w:r w:rsidR="00A0249E">
        <w:rPr>
          <w:b/>
          <w:bCs/>
        </w:rPr>
        <w:t>Verblijf in een gespecialiseerde voorziening</w:t>
      </w:r>
      <w:r w:rsidR="00A0249E">
        <w:t xml:space="preserve"> in.</w:t>
      </w:r>
      <w:r>
        <w:t xml:space="preserve"> </w:t>
      </w:r>
    </w:p>
    <w:p w14:paraId="1F2BF4CA" w14:textId="1066DF45" w:rsidR="009C59EE" w:rsidRPr="00D06F79" w:rsidRDefault="00C84B53" w:rsidP="00F62260">
      <w:pPr>
        <w:rPr>
          <w:b/>
          <w:iCs/>
          <w:color w:val="9B9DA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6DB92414" wp14:editId="04ADCC63">
                <wp:simplePos x="0" y="0"/>
                <wp:positionH relativeFrom="column">
                  <wp:posOffset>361950</wp:posOffset>
                </wp:positionH>
                <wp:positionV relativeFrom="paragraph">
                  <wp:posOffset>2011045</wp:posOffset>
                </wp:positionV>
                <wp:extent cx="259080" cy="297180"/>
                <wp:effectExtent l="19050" t="19050" r="45720" b="26670"/>
                <wp:wrapNone/>
                <wp:docPr id="116234739" name="Pijl: omhoog 116234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F39C8C1">
              <v:shape id="Pijl: omhoog 116234739" style="position:absolute;margin-left:28.5pt;margin-top:158.35pt;width:20.4pt;height:23.4pt;z-index:2512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wyFn8d8AAAAJAQAADwAAAGRycy9kb3ducmV2&#10;LnhtbEyPwU7DMAyG70i8Q2QkLoglpVoLpekECKahnTr2AFlrmorGqZpsK2+POcHR9q/f31euZjeI&#10;E06h96QhWSgQSI1ve+o07D/ebu9BhGioNYMn1PCNAVbV5UVpitafqcbTLnaCSygURoONcSykDI1F&#10;Z8LCj0h8+/STM5HHqZPtZM5c7gZ5p1QmnemJP1gz4ovF5mt3dBo2a2WT7n27V89zWtf9Tf5q11ut&#10;r6/mp0cQEef4F4ZffEaHipkO/khtEIOGZc4qUUOaZDkIDjzkrHLgRZYuQVal/G9Q/QA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DDIWfx3wAAAAkBAAAPAAAAAAAAAAAAAAAAAL0EAABk&#10;cnMvZG93bnJldi54bWxQSwUGAAAAAAQABADzAAAAyQUAAAAA&#10;" w14:anchorId="658AA6F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39167EFB" wp14:editId="2B1F77EF">
                <wp:simplePos x="0" y="0"/>
                <wp:positionH relativeFrom="column">
                  <wp:posOffset>1550670</wp:posOffset>
                </wp:positionH>
                <wp:positionV relativeFrom="paragraph">
                  <wp:posOffset>696595</wp:posOffset>
                </wp:positionV>
                <wp:extent cx="350520" cy="190500"/>
                <wp:effectExtent l="19050" t="19050" r="11430" b="38100"/>
                <wp:wrapNone/>
                <wp:docPr id="1430320012" name="Pijl: links 1430320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BFBFE31">
              <v:shape id="Pijl: links 1430320012" style="position:absolute;margin-left:122.1pt;margin-top:54.85pt;width:27.6pt;height:15pt;z-index:25128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" w14:anchorId="327A5A5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3405ED31" wp14:editId="42731829">
                <wp:simplePos x="0" y="0"/>
                <wp:positionH relativeFrom="margin">
                  <wp:posOffset>-57150</wp:posOffset>
                </wp:positionH>
                <wp:positionV relativeFrom="paragraph">
                  <wp:posOffset>658495</wp:posOffset>
                </wp:positionV>
                <wp:extent cx="350520" cy="232410"/>
                <wp:effectExtent l="0" t="19050" r="30480" b="34290"/>
                <wp:wrapNone/>
                <wp:docPr id="1844107412" name="Pijl: rechts 184410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0" cy="232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4101FAF">
              <v:shape id="Pijl: rechts 1844107412" style="position:absolute;margin-left:-4.5pt;margin-top:51.85pt;width:27.6pt;height:18.3pt;flip:y;z-index:251284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 [3204]" strokecolor="#520027 [1604]" strokeweight="1pt" type="#_x0000_t13" adj="1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" w14:anchorId="32BD1EDD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DC0EAC9" wp14:editId="71871D38">
                <wp:simplePos x="0" y="0"/>
                <wp:positionH relativeFrom="margin">
                  <wp:posOffset>-186690</wp:posOffset>
                </wp:positionH>
                <wp:positionV relativeFrom="paragraph">
                  <wp:posOffset>254635</wp:posOffset>
                </wp:positionV>
                <wp:extent cx="350520" cy="232410"/>
                <wp:effectExtent l="0" t="19050" r="30480" b="34290"/>
                <wp:wrapNone/>
                <wp:docPr id="450174949" name="Pijl: rechts 450174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0" cy="232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D3DE945">
              <v:shape id="Pijl: rechts 450174949" style="position:absolute;margin-left:-14.7pt;margin-top:20.05pt;width:27.6pt;height:18.3pt;flip:y;z-index:251281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 [3204]" strokecolor="#520027 [1604]" strokeweight="1pt" type="#_x0000_t13" adj="1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" w14:anchorId="62B2BD23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43" behindDoc="0" locked="0" layoutInCell="1" allowOverlap="1" wp14:anchorId="2A36E67C" wp14:editId="5560F87E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3284220" cy="2059940"/>
            <wp:effectExtent l="0" t="0" r="0" b="0"/>
            <wp:wrapTopAndBottom/>
            <wp:docPr id="1490224512" name="Afbeelding 3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24512" name="Afbeelding 3" descr="Afbeelding met tekst, schermopname, nummer, Lettertype&#10;&#10;Automatisch gegenereerde beschrijvi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59669" w14:textId="7A14E3B4" w:rsidR="00840438" w:rsidRDefault="00840438" w:rsidP="00512C93">
      <w:pPr>
        <w:pStyle w:val="ListParagraph"/>
        <w:numPr>
          <w:ilvl w:val="0"/>
          <w:numId w:val="30"/>
        </w:numPr>
      </w:pPr>
      <w:r>
        <w:t xml:space="preserve">Vul </w:t>
      </w:r>
      <w:r w:rsidR="006319DD">
        <w:t xml:space="preserve">bij </w:t>
      </w:r>
      <w:r w:rsidR="00164BA5">
        <w:rPr>
          <w:b/>
          <w:bCs/>
        </w:rPr>
        <w:t xml:space="preserve">Naam voorziening </w:t>
      </w:r>
      <w:r w:rsidR="00164BA5">
        <w:t>de naam van de voorziening in.</w:t>
      </w:r>
    </w:p>
    <w:p w14:paraId="3B3E10D1" w14:textId="0405B0C9" w:rsidR="00840438" w:rsidRDefault="00840438" w:rsidP="00512C93">
      <w:pPr>
        <w:pStyle w:val="ListParagraph"/>
        <w:numPr>
          <w:ilvl w:val="0"/>
          <w:numId w:val="30"/>
        </w:numPr>
      </w:pPr>
      <w:r>
        <w:t xml:space="preserve">Vul bij de </w:t>
      </w:r>
      <w:r w:rsidRPr="005F764B">
        <w:rPr>
          <w:b/>
          <w:bCs/>
        </w:rPr>
        <w:t>Periode</w:t>
      </w:r>
      <w:r>
        <w:t xml:space="preserve"> de begin- en einddatum in.</w:t>
      </w:r>
    </w:p>
    <w:p w14:paraId="5717F3D2" w14:textId="187B8384" w:rsidR="00840438" w:rsidRDefault="00840438" w:rsidP="00512C93">
      <w:pPr>
        <w:pStyle w:val="ListParagraph"/>
        <w:numPr>
          <w:ilvl w:val="2"/>
          <w:numId w:val="19"/>
        </w:numPr>
      </w:pPr>
      <w:r>
        <w:t xml:space="preserve">Ga daarvoor eerst in het eerste hokje met </w:t>
      </w:r>
      <w:r>
        <w:rPr>
          <w:b/>
          <w:bCs/>
        </w:rPr>
        <w:t>DD/MM/YYYY</w:t>
      </w:r>
      <w:r>
        <w:t xml:space="preserve"> staan en geef de </w:t>
      </w:r>
      <w:r>
        <w:rPr>
          <w:b/>
          <w:bCs/>
        </w:rPr>
        <w:t xml:space="preserve">Begindatum </w:t>
      </w:r>
      <w:r>
        <w:t>in door op de datum te klikken in de kalender die verschijnt.</w:t>
      </w:r>
    </w:p>
    <w:p w14:paraId="4CF1AD95" w14:textId="25627136" w:rsidR="00840438" w:rsidRDefault="006F30D9" w:rsidP="00512C93">
      <w:pPr>
        <w:pStyle w:val="ListParagraph"/>
        <w:numPr>
          <w:ilvl w:val="2"/>
          <w:numId w:val="1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33E52E59" wp14:editId="4325A537">
                <wp:simplePos x="0" y="0"/>
                <wp:positionH relativeFrom="column">
                  <wp:posOffset>720090</wp:posOffset>
                </wp:positionH>
                <wp:positionV relativeFrom="paragraph">
                  <wp:posOffset>1364615</wp:posOffset>
                </wp:positionV>
                <wp:extent cx="259080" cy="297180"/>
                <wp:effectExtent l="19050" t="19050" r="45720" b="26670"/>
                <wp:wrapNone/>
                <wp:docPr id="2075013265" name="Pijl: omhoog 207501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58DC866">
              <v:shape id="Pijl: omhoog 2075013265" style="position:absolute;margin-left:56.7pt;margin-top:107.45pt;width:20.4pt;height:23.4pt;z-index:2512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ViG1qOAAAAALAQAADwAAAGRycy9kb3ducmV2&#10;LnhtbEyPQU7DMBBF90jcwRokNojaTkMLIU4FCCpQVyk9gBsPcUQ8jmK3DbfHXcHyzzz9eVOuJtez&#10;I46h86RAzgQwpMabjloFu8+323tgIWoyuveECn4wwKq6vCh1YfyJajxuY8tSCYVCK7AxDgXnobHo&#10;dJj5ASntvvzodExxbLkZ9SmVu55nQiy40x2lC1YP+GKx+d4enIL3tbCy/djsxPM0r+vuZvlq1xul&#10;rq+mp0dgEaf4B8NZP6lDlZz2/kAmsD5lOc8TqiCT+QOwM3GXZ8D2abKQS+BVyf//UP0C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ViG1qOAAAAALAQAADwAAAAAAAAAAAAAAAAC9BAAA&#10;ZHJzL2Rvd25yZXYueG1sUEsFBgAAAAAEAAQA8wAAAMoFAAAAAA==&#10;" w14:anchorId="10907DD4"/>
            </w:pict>
          </mc:Fallback>
        </mc:AlternateContent>
      </w:r>
      <w:r w:rsidRPr="006F30D9">
        <w:rPr>
          <w:noProof/>
        </w:rPr>
        <w:drawing>
          <wp:anchor distT="0" distB="0" distL="114300" distR="114300" simplePos="0" relativeHeight="251658348" behindDoc="0" locked="0" layoutInCell="1" allowOverlap="1" wp14:anchorId="44828BB4" wp14:editId="7D319365">
            <wp:simplePos x="0" y="0"/>
            <wp:positionH relativeFrom="page">
              <wp:align>center</wp:align>
            </wp:positionH>
            <wp:positionV relativeFrom="paragraph">
              <wp:posOffset>549275</wp:posOffset>
            </wp:positionV>
            <wp:extent cx="6299835" cy="1270635"/>
            <wp:effectExtent l="0" t="0" r="5715" b="5715"/>
            <wp:wrapTopAndBottom/>
            <wp:docPr id="372256878" name="Afbeelding 1" descr="Afbeelding met tekst, Lettertype, lij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56878" name="Afbeelding 1" descr="Afbeelding met tekst, Lettertype, lijn, schermopname&#10;&#10;Automatisch gegenereerde beschrijvi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438">
        <w:t xml:space="preserve">Ga vervolgens in het tweede hokje met </w:t>
      </w:r>
      <w:r w:rsidR="00840438">
        <w:rPr>
          <w:b/>
          <w:bCs/>
        </w:rPr>
        <w:t xml:space="preserve">DD/MM/YYYY </w:t>
      </w:r>
      <w:r w:rsidR="00840438">
        <w:t xml:space="preserve">staan en geef de </w:t>
      </w:r>
      <w:r w:rsidR="00840438">
        <w:rPr>
          <w:b/>
          <w:bCs/>
        </w:rPr>
        <w:t>Einddatum</w:t>
      </w:r>
      <w:r w:rsidR="00840438">
        <w:t xml:space="preserve"> in door op de datum te klikken in de tweede kalender die verschijnt.</w:t>
      </w:r>
    </w:p>
    <w:p w14:paraId="5A0D2A8D" w14:textId="52FC3238" w:rsidR="006F30D9" w:rsidRDefault="006F30D9" w:rsidP="006F30D9"/>
    <w:p w14:paraId="0D7E8F08" w14:textId="227A6CF2" w:rsidR="00AB0630" w:rsidRPr="002B6EA3" w:rsidRDefault="004239B3" w:rsidP="00512C93">
      <w:pPr>
        <w:pStyle w:val="ListParagraph"/>
        <w:numPr>
          <w:ilvl w:val="0"/>
          <w:numId w:val="30"/>
        </w:num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rPr>
          <w:rFonts w:eastAsiaTheme="majorEastAsia" w:cstheme="majorBidi"/>
          <w:bCs/>
          <w:iCs/>
          <w:color w:val="auto"/>
        </w:rPr>
        <w:t xml:space="preserve">Klik bij </w:t>
      </w:r>
      <w:r>
        <w:rPr>
          <w:rFonts w:eastAsiaTheme="majorEastAsia" w:cstheme="majorBidi"/>
          <w:b/>
          <w:iCs/>
          <w:color w:val="auto"/>
        </w:rPr>
        <w:t>Type verblijf</w:t>
      </w:r>
      <w:r>
        <w:rPr>
          <w:rFonts w:eastAsiaTheme="majorEastAsia" w:cstheme="majorBidi"/>
          <w:bCs/>
          <w:iCs/>
          <w:color w:val="auto"/>
        </w:rPr>
        <w:t xml:space="preserve"> </w:t>
      </w:r>
      <w:r w:rsidR="0066587D">
        <w:rPr>
          <w:rFonts w:eastAsiaTheme="majorEastAsia" w:cstheme="majorBidi"/>
          <w:bCs/>
          <w:iCs/>
          <w:color w:val="auto"/>
        </w:rPr>
        <w:t>op het type verblijf.</w:t>
      </w:r>
    </w:p>
    <w:p w14:paraId="28181038" w14:textId="4C9DDA57" w:rsidR="00AB0630" w:rsidRPr="00AB0630" w:rsidRDefault="00B67700" w:rsidP="00AB0630">
      <w:p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5CF733B2" wp14:editId="50A4E867">
                <wp:simplePos x="0" y="0"/>
                <wp:positionH relativeFrom="column">
                  <wp:posOffset>144780</wp:posOffset>
                </wp:positionH>
                <wp:positionV relativeFrom="paragraph">
                  <wp:posOffset>290195</wp:posOffset>
                </wp:positionV>
                <wp:extent cx="259080" cy="297180"/>
                <wp:effectExtent l="19050" t="19050" r="45720" b="26670"/>
                <wp:wrapNone/>
                <wp:docPr id="1518770522" name="Pijl: omhoog 1518770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B41F9DB">
              <v:shape id="Pijl: omhoog 1518770522" style="position:absolute;margin-left:11.4pt;margin-top:22.85pt;width:20.4pt;height:23.4pt;z-index:251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TCuEdd4AAAAHAQAADwAAAGRycy9kb3ducmV2&#10;LnhtbEzOQU7DMBAF0D0Sd7AGiQ2iTlOalpBJBQgqUFdpewA3HuKIeBzFbhtuj7uC5eiP/n/FarSd&#10;ONHgW8cI00kCgrh2uuUGYb97v1+C8EGxVp1jQvghD6vy+qpQuXZnrui0DY2IJexzhWBC6HMpfW3I&#10;Kj9xPXHMvtxgVYjn0Eg9qHMst51MkySTVrUcF4zq6dVQ/b09WoSPdWKmzedmn7yMs6pq7xZvZr1B&#10;vL0Zn59ABBrD3zNc+JEOZTQd3JG1Fx1CmkZ5QHiYL0DEPJtlIA4Ij+kcZFnI//7yFw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EwrhHXeAAAABwEAAA8AAAAAAAAAAAAAAAAAvQQAAGRy&#10;cy9kb3ducmV2LnhtbFBLBQYAAAAABAAEAPMAAADIBQAAAAA=&#10;" w14:anchorId="416692CB"/>
            </w:pict>
          </mc:Fallback>
        </mc:AlternateContent>
      </w:r>
      <w:r w:rsidR="0083130F" w:rsidRPr="00B67700">
        <w:rPr>
          <w:rFonts w:ascii="Flanders Art Serif" w:eastAsiaTheme="majorEastAsia" w:hAnsi="Flanders Art Serif" w:cstheme="majorBidi"/>
          <w:bCs/>
          <w:iCs/>
          <w:noProof/>
          <w:color w:val="A50050" w:themeColor="text1"/>
        </w:rPr>
        <w:drawing>
          <wp:inline distT="0" distB="0" distL="0" distR="0" wp14:anchorId="01D710B8" wp14:editId="14D121B2">
            <wp:extent cx="6299835" cy="542290"/>
            <wp:effectExtent l="0" t="0" r="5715" b="0"/>
            <wp:docPr id="34003156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31569" name="Afbeelding 34003156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4C21" w14:textId="470C0BE2" w:rsidR="0066587D" w:rsidRPr="005F77B1" w:rsidRDefault="00B67700" w:rsidP="00512C93">
      <w:pPr>
        <w:pStyle w:val="ListParagraph"/>
        <w:numPr>
          <w:ilvl w:val="0"/>
          <w:numId w:val="30"/>
        </w:numPr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t xml:space="preserve">Klik op </w:t>
      </w:r>
      <w:r w:rsidRPr="005F77B1">
        <w:rPr>
          <w:b/>
          <w:bCs/>
        </w:rPr>
        <w:t xml:space="preserve">Voeg een opmerking toe </w:t>
      </w:r>
      <w:r>
        <w:t xml:space="preserve">om een opmerking toe te voegen </w:t>
      </w:r>
      <w:r w:rsidR="000923EE">
        <w:t xml:space="preserve">(bv. verblijfreden) </w:t>
      </w:r>
      <w:r>
        <w:t>en vul je opmerking in het vak dat verschijnt in.</w:t>
      </w:r>
    </w:p>
    <w:p w14:paraId="6E9D155A" w14:textId="443B1FCA" w:rsidR="00840438" w:rsidRPr="003E4A22" w:rsidRDefault="00840438" w:rsidP="00512C93">
      <w:pPr>
        <w:pStyle w:val="ListParagraph"/>
        <w:numPr>
          <w:ilvl w:val="0"/>
          <w:numId w:val="30"/>
        </w:num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t xml:space="preserve">Klik opnieuw op </w:t>
      </w:r>
      <w:r w:rsidRPr="00D06F79">
        <w:rPr>
          <w:b/>
          <w:bCs/>
        </w:rPr>
        <w:t xml:space="preserve">Toevoegen </w:t>
      </w:r>
      <w:r w:rsidR="00164BA5">
        <w:rPr>
          <w:b/>
          <w:bCs/>
        </w:rPr>
        <w:t>verblijf in een gespecialiseerde voorziening</w:t>
      </w:r>
      <w:r w:rsidRPr="00D06F79">
        <w:rPr>
          <w:b/>
          <w:bCs/>
        </w:rPr>
        <w:t xml:space="preserve"> </w:t>
      </w:r>
      <w:r>
        <w:t xml:space="preserve">om een tweede </w:t>
      </w:r>
      <w:r w:rsidR="005F77B1">
        <w:t>verblijf in een gespecialiseerde voorziening</w:t>
      </w:r>
      <w:r>
        <w:t xml:space="preserve"> toe te voegen.</w:t>
      </w:r>
    </w:p>
    <w:p w14:paraId="59535436" w14:textId="77777777" w:rsidR="00F62260" w:rsidRDefault="00F62260" w:rsidP="001F0392"/>
    <w:p w14:paraId="12D759FF" w14:textId="4853FE65" w:rsidR="00F62260" w:rsidRPr="00BF479D" w:rsidRDefault="00F62260" w:rsidP="00BF479D">
      <w:pPr>
        <w:pStyle w:val="Subtitle"/>
        <w:rPr>
          <w:rFonts w:hint="eastAsia"/>
        </w:rPr>
      </w:pPr>
      <w:bookmarkStart w:id="16" w:name="_Toc191024961"/>
      <w:r w:rsidRPr="00BF479D">
        <w:t>Opname in een conventie</w:t>
      </w:r>
      <w:bookmarkEnd w:id="16"/>
    </w:p>
    <w:p w14:paraId="7E79AFDD" w14:textId="3D269CA0" w:rsidR="001F0392" w:rsidRPr="001F0392" w:rsidRDefault="00D50827" w:rsidP="001F0392">
      <w:r>
        <w:rPr>
          <w:noProof/>
        </w:rPr>
        <w:drawing>
          <wp:anchor distT="0" distB="0" distL="114300" distR="114300" simplePos="0" relativeHeight="251658286" behindDoc="0" locked="0" layoutInCell="1" allowOverlap="1" wp14:anchorId="06E03C8A" wp14:editId="2C45EBC6">
            <wp:simplePos x="0" y="0"/>
            <wp:positionH relativeFrom="margin">
              <wp:posOffset>1707515</wp:posOffset>
            </wp:positionH>
            <wp:positionV relativeFrom="paragraph">
              <wp:posOffset>807720</wp:posOffset>
            </wp:positionV>
            <wp:extent cx="434340" cy="434340"/>
            <wp:effectExtent l="0" t="0" r="3810" b="3810"/>
            <wp:wrapNone/>
            <wp:docPr id="49" name="Graphic 49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5" behindDoc="0" locked="0" layoutInCell="1" allowOverlap="1" wp14:anchorId="2C27D07C" wp14:editId="5427FD85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6299835" cy="599440"/>
            <wp:effectExtent l="0" t="0" r="5715" b="0"/>
            <wp:wrapTopAndBottom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id w:val="1135524019"/>
          <w:placeholder>
            <w:docPart w:val="DefaultPlaceholder_-1854013440"/>
          </w:placeholder>
        </w:sdtPr>
        <w:sdtContent>
          <w:r w:rsidR="001F0392" w:rsidRPr="00C25563">
            <w:rPr>
              <w:color w:val="A50050" w:themeColor="text1"/>
              <w:sz w:val="18"/>
              <w:szCs w:val="18"/>
            </w:rPr>
            <w:t xml:space="preserve">Als je </w:t>
          </w:r>
          <w:r w:rsidR="001F0392" w:rsidRPr="00C25563">
            <w:rPr>
              <w:b/>
              <w:bCs/>
              <w:color w:val="A50050" w:themeColor="text1"/>
              <w:sz w:val="18"/>
              <w:szCs w:val="18"/>
            </w:rPr>
            <w:t xml:space="preserve">niet </w:t>
          </w:r>
          <w:r w:rsidR="001F0392" w:rsidRPr="00C25563">
            <w:rPr>
              <w:color w:val="A50050" w:themeColor="text1"/>
              <w:sz w:val="18"/>
              <w:szCs w:val="18"/>
            </w:rPr>
            <w:t xml:space="preserve">over de </w:t>
          </w:r>
          <w:r w:rsidR="001F0392" w:rsidRPr="00C25563">
            <w:rPr>
              <w:b/>
              <w:bCs/>
              <w:color w:val="A50050" w:themeColor="text1"/>
              <w:sz w:val="18"/>
              <w:szCs w:val="18"/>
            </w:rPr>
            <w:t>Noodzakelijke gegevens</w:t>
          </w:r>
          <w:r w:rsidR="001F0392" w:rsidRPr="00C25563">
            <w:rPr>
              <w:color w:val="A50050" w:themeColor="text1"/>
              <w:sz w:val="18"/>
              <w:szCs w:val="18"/>
            </w:rPr>
            <w:t xml:space="preserve"> beschikt</w:t>
          </w:r>
          <w:r w:rsidR="00034C4C">
            <w:rPr>
              <w:color w:val="A50050" w:themeColor="text1"/>
              <w:sz w:val="18"/>
              <w:szCs w:val="18"/>
            </w:rPr>
            <w:t xml:space="preserve"> over </w:t>
          </w:r>
          <w:r w:rsidR="004A7054">
            <w:rPr>
              <w:color w:val="A50050" w:themeColor="text1"/>
              <w:sz w:val="18"/>
              <w:szCs w:val="18"/>
            </w:rPr>
            <w:t>conventie-opname</w:t>
          </w:r>
          <w:r w:rsidR="001F0392" w:rsidRPr="00C25563">
            <w:rPr>
              <w:color w:val="A50050" w:themeColor="text1"/>
              <w:sz w:val="18"/>
              <w:szCs w:val="18"/>
            </w:rPr>
            <w:t xml:space="preserve">, kan je de ouder het best een </w:t>
          </w:r>
          <w:r w:rsidR="001F0392" w:rsidRPr="00C25563">
            <w:rPr>
              <w:b/>
              <w:bCs/>
              <w:color w:val="A50050" w:themeColor="text1"/>
              <w:sz w:val="18"/>
              <w:szCs w:val="18"/>
            </w:rPr>
            <w:t xml:space="preserve">verwijsbrief voor de </w:t>
          </w:r>
          <w:r w:rsidR="005A56ED">
            <w:rPr>
              <w:b/>
              <w:bCs/>
              <w:color w:val="A50050" w:themeColor="text1"/>
              <w:sz w:val="18"/>
              <w:szCs w:val="18"/>
            </w:rPr>
            <w:t>therapeut of specialist</w:t>
          </w:r>
          <w:r w:rsidR="001F0392" w:rsidRPr="00C25563">
            <w:rPr>
              <w:color w:val="A50050" w:themeColor="text1"/>
              <w:sz w:val="18"/>
              <w:szCs w:val="18"/>
            </w:rPr>
            <w:t xml:space="preserve"> meegeven, waarin je vraagt dat die de </w:t>
          </w:r>
          <w:r w:rsidR="001F0392" w:rsidRPr="00C25563">
            <w:rPr>
              <w:b/>
              <w:bCs/>
              <w:color w:val="A50050" w:themeColor="text1"/>
              <w:sz w:val="18"/>
              <w:szCs w:val="18"/>
            </w:rPr>
            <w:t xml:space="preserve">Vragenlijst voor </w:t>
          </w:r>
          <w:r>
            <w:rPr>
              <w:b/>
              <w:bCs/>
              <w:color w:val="A50050" w:themeColor="text1"/>
              <w:sz w:val="18"/>
              <w:szCs w:val="18"/>
            </w:rPr>
            <w:t>therapie op zelfstandige basis</w:t>
          </w:r>
          <w:r w:rsidR="001F0392" w:rsidRPr="00C25563">
            <w:rPr>
              <w:color w:val="A50050" w:themeColor="text1"/>
              <w:sz w:val="18"/>
              <w:szCs w:val="18"/>
            </w:rPr>
            <w:t xml:space="preserve"> invult en aan de ouders bezorgt. De ouders kunnen die dan opladen op het portaal Mijn Kind en Gezin</w:t>
          </w:r>
          <w:r>
            <w:rPr>
              <w:color w:val="A50050" w:themeColor="text1"/>
              <w:sz w:val="18"/>
              <w:szCs w:val="18"/>
            </w:rPr>
            <w:t>.</w:t>
          </w:r>
          <w:r w:rsidR="001F0392">
            <w:rPr>
              <w:rStyle w:val="cf01"/>
            </w:rPr>
            <w:t xml:space="preserve"> </w:t>
          </w:r>
        </w:sdtContent>
      </w:sdt>
    </w:p>
    <w:p w14:paraId="0FB5C739" w14:textId="73EF26AF" w:rsidR="00490ECF" w:rsidRDefault="00490ECF" w:rsidP="00490ECF">
      <w:pPr>
        <w:pStyle w:val="ListParagraph"/>
        <w:ind w:left="720"/>
      </w:pPr>
    </w:p>
    <w:p w14:paraId="3B92C42C" w14:textId="6AACBDE5" w:rsidR="009C59EE" w:rsidRDefault="00B56F9F" w:rsidP="00512C93">
      <w:pPr>
        <w:pStyle w:val="ListParagraph"/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36795DD8" wp14:editId="4B0654DE">
                <wp:simplePos x="0" y="0"/>
                <wp:positionH relativeFrom="column">
                  <wp:posOffset>1093470</wp:posOffset>
                </wp:positionH>
                <wp:positionV relativeFrom="paragraph">
                  <wp:posOffset>1016635</wp:posOffset>
                </wp:positionV>
                <wp:extent cx="350520" cy="190500"/>
                <wp:effectExtent l="19050" t="19050" r="11430" b="38100"/>
                <wp:wrapNone/>
                <wp:docPr id="75" name="Pijl: link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8AE9599">
              <v:shape id="Pijl: links 75" style="position:absolute;margin-left:86.1pt;margin-top:80.05pt;width:27.6pt;height:15pt;z-index:2509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" w14:anchorId="0C325F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565D69D0" wp14:editId="13D60DE6">
                <wp:simplePos x="0" y="0"/>
                <wp:positionH relativeFrom="column">
                  <wp:posOffset>544830</wp:posOffset>
                </wp:positionH>
                <wp:positionV relativeFrom="paragraph">
                  <wp:posOffset>1519555</wp:posOffset>
                </wp:positionV>
                <wp:extent cx="259080" cy="297180"/>
                <wp:effectExtent l="19050" t="19050" r="45720" b="26670"/>
                <wp:wrapNone/>
                <wp:docPr id="68" name="Pijl: omhoog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76BFD77">
              <v:shape id="Pijl: omhoog 68" style="position:absolute;margin-left:42.9pt;margin-top:119.65pt;width:20.4pt;height:23.4pt;z-index:2509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djZSaeAAAAAKAQAADwAAAGRycy9kb3ducmV2&#10;LnhtbEyPwU7DMBBE70j8g7VIXFBrJxEhhDgVIKhAPaXtB7jxEkfE6yh22/D3uCc47uxo5k21mu3A&#10;Tjj53pGEZCmAIbVO99RJ2O/eFwUwHxRpNThCCT/oYVVfX1Wq1O5MDZ62oWMxhHypJJgQxpJz3xq0&#10;yi/diBR/X26yKsRz6rie1DmG24GnQuTcqp5ig1Ejvhpsv7dHK+FjLUzSfW724mXOmqa/e3gz642U&#10;tzfz8xOwgHP4M8MFP6JDHZkO7kjas0FCcR/Jg4Q0e8yAXQxpngM7RKXIE+B1xf9PqH8B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djZSaeAAAAAKAQAADwAAAAAAAAAAAAAAAAC9BAAA&#10;ZHJzL2Rvd25yZXYueG1sUEsFBgAAAAAEAAQA8wAAAMoFAAAAAA==&#10;" w14:anchorId="1B0634D5"/>
            </w:pict>
          </mc:Fallback>
        </mc:AlternateContent>
      </w:r>
      <w:r w:rsidR="00C1163B">
        <w:rPr>
          <w:noProof/>
        </w:rPr>
        <w:drawing>
          <wp:anchor distT="0" distB="0" distL="114300" distR="114300" simplePos="0" relativeHeight="251658287" behindDoc="0" locked="0" layoutInCell="1" allowOverlap="1" wp14:anchorId="0D8D478C" wp14:editId="6FA59AD4">
            <wp:simplePos x="0" y="0"/>
            <wp:positionH relativeFrom="margin">
              <wp:align>left</wp:align>
            </wp:positionH>
            <wp:positionV relativeFrom="paragraph">
              <wp:posOffset>414020</wp:posOffset>
            </wp:positionV>
            <wp:extent cx="6299835" cy="1767840"/>
            <wp:effectExtent l="0" t="0" r="5715" b="3810"/>
            <wp:wrapTopAndBottom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ECF">
        <w:t xml:space="preserve">Klik op </w:t>
      </w:r>
      <w:r w:rsidR="00490ECF">
        <w:rPr>
          <w:b/>
          <w:bCs/>
        </w:rPr>
        <w:t xml:space="preserve">Toevoegen conventie-opname </w:t>
      </w:r>
      <w:r w:rsidR="00490ECF">
        <w:t>om een opname in een conventie toe te voegen.</w:t>
      </w:r>
    </w:p>
    <w:p w14:paraId="1276D93F" w14:textId="77777777" w:rsidR="00C1163B" w:rsidRDefault="00C1163B" w:rsidP="00C1163B">
      <w:pPr>
        <w:pStyle w:val="ListParagraph"/>
        <w:ind w:left="1440"/>
      </w:pPr>
    </w:p>
    <w:p w14:paraId="71104F17" w14:textId="372A6579" w:rsidR="00C1163B" w:rsidRDefault="00AE4F38" w:rsidP="00512C93">
      <w:pPr>
        <w:pStyle w:val="ListParagraph"/>
        <w:numPr>
          <w:ilvl w:val="1"/>
          <w:numId w:val="20"/>
        </w:numPr>
      </w:pPr>
      <w:r>
        <w:t xml:space="preserve">Vul de </w:t>
      </w:r>
      <w:r>
        <w:rPr>
          <w:b/>
          <w:bCs/>
        </w:rPr>
        <w:t>Startdatum</w:t>
      </w:r>
      <w:r>
        <w:t xml:space="preserve"> van de </w:t>
      </w:r>
      <w:r w:rsidR="001078DA">
        <w:t>opname in een conventie in via de kalender die verschijnt.</w:t>
      </w:r>
    </w:p>
    <w:p w14:paraId="0341858C" w14:textId="67BE8BE6" w:rsidR="001078DA" w:rsidRDefault="001078DA" w:rsidP="00512C93">
      <w:pPr>
        <w:pStyle w:val="ListParagraph"/>
        <w:numPr>
          <w:ilvl w:val="1"/>
          <w:numId w:val="20"/>
        </w:numPr>
      </w:pPr>
      <w:r>
        <w:t xml:space="preserve">Vul de </w:t>
      </w:r>
      <w:r>
        <w:rPr>
          <w:b/>
          <w:bCs/>
        </w:rPr>
        <w:t>Aard van de conventie</w:t>
      </w:r>
      <w:r>
        <w:t xml:space="preserve"> in.</w:t>
      </w:r>
    </w:p>
    <w:p w14:paraId="28C1D2A3" w14:textId="50EFC05E" w:rsidR="005D63FB" w:rsidRDefault="001078DA" w:rsidP="00512C93">
      <w:pPr>
        <w:pStyle w:val="ListParagraph"/>
        <w:numPr>
          <w:ilvl w:val="1"/>
          <w:numId w:val="20"/>
        </w:numPr>
        <w:tabs>
          <w:tab w:val="clear" w:pos="3686"/>
        </w:tabs>
        <w:spacing w:after="200" w:line="276" w:lineRule="auto"/>
      </w:pPr>
      <w:r>
        <w:t xml:space="preserve">Klik opnieuw op </w:t>
      </w:r>
      <w:r w:rsidRPr="007F43B0">
        <w:rPr>
          <w:b/>
          <w:bCs/>
        </w:rPr>
        <w:t xml:space="preserve">Toevoegen conventie-opname </w:t>
      </w:r>
      <w:r>
        <w:t>om een tweede opname in een conventie toe te voegen.</w:t>
      </w:r>
    </w:p>
    <w:p w14:paraId="2853C282" w14:textId="0C89436B" w:rsidR="003C1669" w:rsidRPr="00BF479D" w:rsidRDefault="003C1669" w:rsidP="00BF479D">
      <w:pPr>
        <w:pStyle w:val="Subtitle"/>
        <w:rPr>
          <w:rFonts w:hint="eastAsia"/>
        </w:rPr>
      </w:pPr>
      <w:bookmarkStart w:id="17" w:name="_Toc191024962"/>
      <w:r w:rsidRPr="00BF479D">
        <w:t>Bijkomende informatie over de aandoening(en), evolutie en prognose</w:t>
      </w:r>
      <w:bookmarkEnd w:id="17"/>
    </w:p>
    <w:p w14:paraId="14A59068" w14:textId="08EC0AF5" w:rsidR="0047298B" w:rsidRDefault="0047298B" w:rsidP="003C1669">
      <w:p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/>
          <w:bCs/>
          <w:color w:val="9B9D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351" behindDoc="0" locked="0" layoutInCell="1" allowOverlap="1" wp14:anchorId="2DE56144" wp14:editId="6B0F8CF3">
            <wp:simplePos x="0" y="0"/>
            <wp:positionH relativeFrom="margin">
              <wp:posOffset>793115</wp:posOffset>
            </wp:positionH>
            <wp:positionV relativeFrom="paragraph">
              <wp:posOffset>509270</wp:posOffset>
            </wp:positionV>
            <wp:extent cx="434340" cy="434340"/>
            <wp:effectExtent l="0" t="0" r="3810" b="3810"/>
            <wp:wrapNone/>
            <wp:docPr id="1183040308" name="Graphic 1183040308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landers Art Serif" w:eastAsiaTheme="majorEastAsia" w:hAnsi="Flanders Art Serif" w:cstheme="majorBidi"/>
          <w:b/>
          <w:bCs/>
          <w:noProof/>
          <w:color w:val="9B9DA0"/>
          <w:sz w:val="24"/>
          <w:szCs w:val="24"/>
        </w:rPr>
        <w:drawing>
          <wp:inline distT="0" distB="0" distL="0" distR="0" wp14:anchorId="4B602E25" wp14:editId="73E134C7">
            <wp:extent cx="6299835" cy="974090"/>
            <wp:effectExtent l="0" t="0" r="5715" b="0"/>
            <wp:docPr id="1183839700" name="Afbeelding 6" descr="Afbeelding met tekst, schermopname, ontvangst, algebr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39700" name="Afbeelding 6" descr="Afbeelding met tekst, schermopname, ontvangst, algebra&#10;&#10;Automatisch gegenereerde beschrijvi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95C9" w14:textId="24E93BFB" w:rsidR="0047298B" w:rsidRDefault="003E3CBC" w:rsidP="00512C93">
      <w:pPr>
        <w:pStyle w:val="ListParagraph"/>
        <w:numPr>
          <w:ilvl w:val="0"/>
          <w:numId w:val="31"/>
        </w:numPr>
      </w:pPr>
      <w:r>
        <w:t xml:space="preserve">Vul hier </w:t>
      </w:r>
      <w:r>
        <w:rPr>
          <w:b/>
          <w:bCs/>
        </w:rPr>
        <w:t>Bijkomende informatie over de aandoening(en), evolutie en prognose</w:t>
      </w:r>
      <w:r>
        <w:t xml:space="preserve"> in.</w:t>
      </w:r>
    </w:p>
    <w:p w14:paraId="47339753" w14:textId="77777777" w:rsidR="00276748" w:rsidRDefault="00276748" w:rsidP="00276748"/>
    <w:p w14:paraId="62130B90" w14:textId="3AAC70B8" w:rsidR="00F720E7" w:rsidRDefault="005051EE" w:rsidP="00512C93">
      <w:pPr>
        <w:pStyle w:val="Heading4"/>
        <w:numPr>
          <w:ilvl w:val="1"/>
          <w:numId w:val="35"/>
        </w:numPr>
      </w:pPr>
      <w:bookmarkStart w:id="18" w:name="_Toc191024963"/>
      <w:r>
        <w:rPr>
          <w:noProof/>
        </w:rPr>
        <w:drawing>
          <wp:anchor distT="0" distB="0" distL="114300" distR="114300" simplePos="0" relativeHeight="251658353" behindDoc="0" locked="0" layoutInCell="1" allowOverlap="1" wp14:anchorId="2D33E232" wp14:editId="23C3EF6E">
            <wp:simplePos x="0" y="0"/>
            <wp:positionH relativeFrom="column">
              <wp:posOffset>194310</wp:posOffset>
            </wp:positionH>
            <wp:positionV relativeFrom="paragraph">
              <wp:posOffset>2377440</wp:posOffset>
            </wp:positionV>
            <wp:extent cx="3159760" cy="2567940"/>
            <wp:effectExtent l="0" t="0" r="2540" b="3810"/>
            <wp:wrapTopAndBottom/>
            <wp:docPr id="755244813" name="Afbeelding 8" descr="Afbeelding met tekst, schermopname, scherm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44813" name="Afbeelding 8" descr="Afbeelding met tekst, schermopname, scherm, software&#10;&#10;Automatisch gegenereerde beschrijvi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9FC">
        <w:rPr>
          <w:noProof/>
        </w:rPr>
        <w:drawing>
          <wp:anchor distT="0" distB="0" distL="114300" distR="114300" simplePos="0" relativeHeight="251658352" behindDoc="0" locked="0" layoutInCell="1" allowOverlap="1" wp14:anchorId="10A49FD7" wp14:editId="30D45195">
            <wp:simplePos x="0" y="0"/>
            <wp:positionH relativeFrom="margin">
              <wp:posOffset>1223010</wp:posOffset>
            </wp:positionH>
            <wp:positionV relativeFrom="paragraph">
              <wp:posOffset>837565</wp:posOffset>
            </wp:positionV>
            <wp:extent cx="434340" cy="434340"/>
            <wp:effectExtent l="0" t="0" r="3810" b="3810"/>
            <wp:wrapNone/>
            <wp:docPr id="2018492245" name="Graphic 2018492245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FC">
        <w:rPr>
          <w:noProof/>
        </w:rPr>
        <w:drawing>
          <wp:anchor distT="0" distB="0" distL="114300" distR="114300" simplePos="0" relativeHeight="251658248" behindDoc="0" locked="0" layoutInCell="1" allowOverlap="1" wp14:anchorId="50DB2EF3" wp14:editId="2995BCB9">
            <wp:simplePos x="0" y="0"/>
            <wp:positionH relativeFrom="margin">
              <wp:posOffset>-3175</wp:posOffset>
            </wp:positionH>
            <wp:positionV relativeFrom="paragraph">
              <wp:posOffset>449580</wp:posOffset>
            </wp:positionV>
            <wp:extent cx="6299835" cy="937260"/>
            <wp:effectExtent l="0" t="0" r="5715" b="0"/>
            <wp:wrapTopAndBottom/>
            <wp:docPr id="1167196197" name="Afbeelding 7" descr="Afbeelding met tekst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96197" name="Afbeelding 7" descr="Afbeelding met tekst, Lettertype, schermopname&#10;&#10;Automatisch gegenereerde beschrijvi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0E7">
        <w:t>Gebruik van hulpmiddelen</w:t>
      </w:r>
      <w:bookmarkEnd w:id="18"/>
    </w:p>
    <w:p w14:paraId="3773DF62" w14:textId="19CA82A7" w:rsidR="008C74CF" w:rsidRDefault="008C74CF" w:rsidP="007B3AF7">
      <w:pPr>
        <w:pStyle w:val="ListParagraph"/>
        <w:ind w:left="720"/>
      </w:pPr>
    </w:p>
    <w:p w14:paraId="5A272620" w14:textId="727198FC" w:rsidR="007B3AF7" w:rsidRDefault="004E79FC" w:rsidP="00512C93">
      <w:pPr>
        <w:pStyle w:val="ListParagraph"/>
        <w:numPr>
          <w:ilvl w:val="0"/>
          <w:numId w:val="32"/>
        </w:numPr>
      </w:pPr>
      <w:r>
        <w:t xml:space="preserve">Vul hier </w:t>
      </w:r>
      <w:r w:rsidR="007B3AF7">
        <w:t xml:space="preserve">de </w:t>
      </w:r>
      <w:r w:rsidR="007B3AF7">
        <w:rPr>
          <w:b/>
          <w:bCs/>
        </w:rPr>
        <w:t>Hulpmiddelen</w:t>
      </w:r>
      <w:r w:rsidR="007B3AF7">
        <w:t xml:space="preserve"> in die het kind gebruikt.</w:t>
      </w:r>
    </w:p>
    <w:p w14:paraId="23206717" w14:textId="6040F7C0" w:rsidR="007B3AF7" w:rsidRDefault="00CA21D7" w:rsidP="00512C93">
      <w:pPr>
        <w:pStyle w:val="ListParagraph"/>
        <w:numPr>
          <w:ilvl w:val="1"/>
          <w:numId w:val="3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40AE11A5" wp14:editId="7997E5B0">
                <wp:simplePos x="0" y="0"/>
                <wp:positionH relativeFrom="column">
                  <wp:posOffset>3021330</wp:posOffset>
                </wp:positionH>
                <wp:positionV relativeFrom="paragraph">
                  <wp:posOffset>875665</wp:posOffset>
                </wp:positionV>
                <wp:extent cx="350520" cy="190500"/>
                <wp:effectExtent l="19050" t="19050" r="11430" b="38100"/>
                <wp:wrapNone/>
                <wp:docPr id="647718728" name="Pijl: links 647718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C5CFA9C">
              <v:shape id="Pijl: links 647718728" style="position:absolute;margin-left:237.9pt;margin-top:68.95pt;width:27.6pt;height:15pt;z-index:2513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" w14:anchorId="3960D7F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63E1C744" wp14:editId="733B0087">
                <wp:simplePos x="0" y="0"/>
                <wp:positionH relativeFrom="margin">
                  <wp:posOffset>102870</wp:posOffset>
                </wp:positionH>
                <wp:positionV relativeFrom="paragraph">
                  <wp:posOffset>555625</wp:posOffset>
                </wp:positionV>
                <wp:extent cx="350520" cy="190500"/>
                <wp:effectExtent l="0" t="19050" r="30480" b="38100"/>
                <wp:wrapNone/>
                <wp:docPr id="1981792953" name="Pijl: rechts 1981792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CA34E92">
              <v:shape id="Pijl: rechts 1981792953" style="position:absolute;margin-left:8.1pt;margin-top:43.75pt;width:27.6pt;height:15pt;z-index:251312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" w14:anchorId="6C8603AD">
                <w10:wrap anchorx="margin"/>
              </v:shape>
            </w:pict>
          </mc:Fallback>
        </mc:AlternateContent>
      </w:r>
      <w:r w:rsidR="00E723C4">
        <w:t xml:space="preserve">Klik daarvoor op </w:t>
      </w:r>
      <w:r w:rsidR="00E723C4">
        <w:rPr>
          <w:b/>
          <w:bCs/>
        </w:rPr>
        <w:t>Hulpmiddel toevoegen</w:t>
      </w:r>
      <w:r w:rsidR="00E723C4">
        <w:t>.</w:t>
      </w:r>
    </w:p>
    <w:p w14:paraId="21BEBA18" w14:textId="48E67E93" w:rsidR="00E723C4" w:rsidRDefault="00E723C4" w:rsidP="0042578A">
      <w:pPr>
        <w:pStyle w:val="ListParagraph"/>
        <w:ind w:left="720"/>
      </w:pPr>
    </w:p>
    <w:p w14:paraId="499ADCC8" w14:textId="20DA08C4" w:rsidR="00CA21D7" w:rsidRDefault="00CE23ED" w:rsidP="00512C93">
      <w:pPr>
        <w:pStyle w:val="ListParagraph"/>
        <w:numPr>
          <w:ilvl w:val="1"/>
          <w:numId w:val="3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0CA3391E" wp14:editId="6463DA50">
                <wp:simplePos x="0" y="0"/>
                <wp:positionH relativeFrom="column">
                  <wp:posOffset>3383280</wp:posOffset>
                </wp:positionH>
                <wp:positionV relativeFrom="paragraph">
                  <wp:posOffset>777875</wp:posOffset>
                </wp:positionV>
                <wp:extent cx="259080" cy="297180"/>
                <wp:effectExtent l="19050" t="19050" r="45720" b="26670"/>
                <wp:wrapNone/>
                <wp:docPr id="1725515947" name="Pijl: omhoog 1725515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05C64A6">
              <v:shape id="Pijl: omhoog 1725515947" style="position:absolute;margin-left:266.4pt;margin-top:61.25pt;width:20.4pt;height:23.4pt;z-index:2513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4kSDrOAAAAALAQAADwAAAGRycy9kb3ducmV2&#10;LnhtbEyPwU7DMBBE70j8g7VIXBC1mygphDgVIKhAPaX0A9xkiSPidRS7bfh7lhMcZ2c087Zcz24Q&#10;J5xC70nDcqFAIDW+7anTsP94vb0DEaKh1gyeUMM3BlhXlxelKVp/phpPu9gJLqFQGA02xrGQMjQW&#10;nQkLPyKx9+knZyLLqZPtZM5c7gaZKJVLZ3riBWtGfLbYfO2OTsPbRtll977dq6c5rev+ZvViN1ut&#10;r6/mxwcQEef4F4ZffEaHipkO/khtEIOGLE0YPbKRJBkITmSrNAdx4Et+n4KsSvn/h+oH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4kSDrOAAAAALAQAADwAAAAAAAAAAAAAAAAC9BAAA&#10;ZHJzL2Rvd25yZXYueG1sUEsFBgAAAAAEAAQA8wAAAMoFAAAAAA==&#10;" w14:anchorId="76192FEC"/>
            </w:pict>
          </mc:Fallback>
        </mc:AlternateContent>
      </w:r>
      <w:r w:rsidR="00472EDE" w:rsidRPr="00472EDE">
        <w:rPr>
          <w:noProof/>
        </w:rPr>
        <w:drawing>
          <wp:anchor distT="0" distB="0" distL="114300" distR="114300" simplePos="0" relativeHeight="251658356" behindDoc="0" locked="0" layoutInCell="1" allowOverlap="1" wp14:anchorId="048DA7D9" wp14:editId="3BC91BE5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6299835" cy="611505"/>
            <wp:effectExtent l="0" t="0" r="5715" b="0"/>
            <wp:wrapTopAndBottom/>
            <wp:docPr id="20376898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89845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78A">
        <w:t xml:space="preserve">Klik op </w:t>
      </w:r>
      <w:r w:rsidR="0042578A">
        <w:rPr>
          <w:b/>
          <w:bCs/>
        </w:rPr>
        <w:t>Hulpmiddelen</w:t>
      </w:r>
      <w:r w:rsidR="0042578A">
        <w:t xml:space="preserve"> en </w:t>
      </w:r>
      <w:r w:rsidR="00B90547">
        <w:t xml:space="preserve">vul het hulpmiddel in of </w:t>
      </w:r>
      <w:r w:rsidR="0042578A">
        <w:t>selecteer een hulpmiddel uit de lijst.</w:t>
      </w:r>
    </w:p>
    <w:p w14:paraId="16E63436" w14:textId="72357E3D" w:rsidR="00472EDE" w:rsidRDefault="00472EDE" w:rsidP="00472EDE">
      <w:pPr>
        <w:pStyle w:val="ListParagraph"/>
      </w:pPr>
    </w:p>
    <w:p w14:paraId="778DB877" w14:textId="2845F198" w:rsidR="00472EDE" w:rsidRDefault="00472EDE" w:rsidP="00512C93">
      <w:pPr>
        <w:pStyle w:val="ListParagraph"/>
        <w:numPr>
          <w:ilvl w:val="1"/>
          <w:numId w:val="32"/>
        </w:numPr>
      </w:pPr>
      <w:r>
        <w:t xml:space="preserve">Klik op </w:t>
      </w:r>
      <w:r w:rsidR="00CE23ED">
        <w:rPr>
          <w:b/>
          <w:bCs/>
        </w:rPr>
        <w:t>Andere</w:t>
      </w:r>
      <w:r w:rsidR="00CE23ED">
        <w:t xml:space="preserve"> als je een hulpmiddel dat niet in de lijst voorkomt wilt toevoegen. Geef dan een beschrijving van het hulpmiddel in het vak </w:t>
      </w:r>
      <w:r w:rsidR="00CE23ED">
        <w:rPr>
          <w:b/>
          <w:bCs/>
        </w:rPr>
        <w:t>Beschrijving hulpmiddel</w:t>
      </w:r>
      <w:r w:rsidR="00CE23ED">
        <w:t>.</w:t>
      </w:r>
    </w:p>
    <w:p w14:paraId="2FEE1F59" w14:textId="36222F1F" w:rsidR="00313A3E" w:rsidRDefault="00313A3E" w:rsidP="00313A3E">
      <w:pPr>
        <w:pStyle w:val="ListParagraph"/>
      </w:pPr>
    </w:p>
    <w:p w14:paraId="08E8628E" w14:textId="55DBE8D1" w:rsidR="00DF61B6" w:rsidRDefault="009727CD" w:rsidP="00DF61B6">
      <w:pPr>
        <w:pStyle w:val="ListParagraph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219FC5DA" wp14:editId="652430E4">
                <wp:simplePos x="0" y="0"/>
                <wp:positionH relativeFrom="margin">
                  <wp:posOffset>-98425</wp:posOffset>
                </wp:positionH>
                <wp:positionV relativeFrom="paragraph">
                  <wp:posOffset>235585</wp:posOffset>
                </wp:positionV>
                <wp:extent cx="350520" cy="190500"/>
                <wp:effectExtent l="0" t="19050" r="30480" b="38100"/>
                <wp:wrapNone/>
                <wp:docPr id="1841664513" name="Pijl: rechts 1841664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8E8B53C">
              <v:shape id="Pijl: rechts 1841664513" style="position:absolute;margin-left:-7.75pt;margin-top:18.55pt;width:27.6pt;height:15pt;z-index:25133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I+INc3gAAAAgBAAAPAAAAZHJzL2Rvd25y&#10;ZXYueG1sTI/RSsNAEEXfBf9hGcEXaTextNWYSZGCiEjRVj9gmh2TaHY2ZLdJ/HvXJ328zOHeM/lm&#10;sq0auPeNE4R0noBiKZ1ppEJ4f3uY3YDygcRQ64QRvtnDpjg/yykzbpQ9D4dQqVgiPiOEOoQu09qX&#10;NVvyc9exxNuH6y2FGPtKm57GWG5bfZ0kK22pkbhQU8fbmsuvw8ki7Fz13O1Hmravw9NL11w96k8W&#10;xMuL6f4OVOAp/MHwqx/VoYhOR3cS41WLMEuXy4giLNYpqAgsbtegjgirmHWR6/8PFD8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CPiDXN4AAAAIAQAADwAAAAAAAAAAAAAAAAC/BAAA&#10;ZHJzL2Rvd25yZXYueG1sUEsFBgAAAAAEAAQA8wAAAMoFAAAAAA==&#10;" w14:anchorId="21591538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34536143" wp14:editId="59968746">
                <wp:simplePos x="0" y="0"/>
                <wp:positionH relativeFrom="column">
                  <wp:posOffset>1913255</wp:posOffset>
                </wp:positionH>
                <wp:positionV relativeFrom="paragraph">
                  <wp:posOffset>197485</wp:posOffset>
                </wp:positionV>
                <wp:extent cx="350520" cy="190500"/>
                <wp:effectExtent l="19050" t="19050" r="11430" b="38100"/>
                <wp:wrapNone/>
                <wp:docPr id="1844214433" name="Pijl: links 1844214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1486E97">
              <v:shape id="Pijl: links 1844214433" style="position:absolute;margin-left:150.65pt;margin-top:15.55pt;width:27.6pt;height:15pt;z-index:2513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" w14:anchorId="3F0AF18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10B44AF4" wp14:editId="458A01C3">
                <wp:simplePos x="0" y="0"/>
                <wp:positionH relativeFrom="column">
                  <wp:posOffset>404495</wp:posOffset>
                </wp:positionH>
                <wp:positionV relativeFrom="paragraph">
                  <wp:posOffset>1950085</wp:posOffset>
                </wp:positionV>
                <wp:extent cx="259080" cy="297180"/>
                <wp:effectExtent l="19050" t="19050" r="45720" b="26670"/>
                <wp:wrapNone/>
                <wp:docPr id="1293667125" name="Pijl: omhoog 1293667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3349DC5">
              <v:shape id="Pijl: omhoog 1293667125" style="position:absolute;margin-left:31.85pt;margin-top:153.55pt;width:20.4pt;height:23.4pt;z-index:2513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Tx3xOeAAAAAKAQAADwAAAGRycy9kb3ducmV2&#10;LnhtbEyPQU7DMBBF90jcwRokNojaIbSBEKcqCKpWXaX0AG48xFHjcRS7bbg97oouZ+bpz/vFfLQd&#10;O+HgW0cSkokAhlQ73VIjYff99fgCzAdFWnWOUMIvepiXtzeFyrU7U4WnbWhYDCGfKwkmhD7n3NcG&#10;rfIT1yPF248brApxHBquB3WO4bbjT0LMuFUtxQ9G9fhhsD5sj1bCailM0qw3O/E+plXVPmSfZrmR&#10;8v5uXLwBCziGfxgu+lEdyui0d0fSnnUSZmkWSQmpyBJgF0A8T4Ht42aavgIvC35dofwD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Tx3xOeAAAAAKAQAADwAAAAAAAAAAAAAAAAC9BAAA&#10;ZHJzL2Rvd25yZXYueG1sUEsFBgAAAAAEAAQA8wAAAMoFAAAAAA==&#10;" w14:anchorId="4F266354"/>
            </w:pict>
          </mc:Fallback>
        </mc:AlternateContent>
      </w:r>
      <w:r w:rsidR="00313A3E">
        <w:rPr>
          <w:noProof/>
        </w:rPr>
        <w:drawing>
          <wp:anchor distT="0" distB="0" distL="114300" distR="114300" simplePos="0" relativeHeight="251658358" behindDoc="0" locked="0" layoutInCell="1" allowOverlap="1" wp14:anchorId="4F91F7F2" wp14:editId="696822CE">
            <wp:simplePos x="0" y="0"/>
            <wp:positionH relativeFrom="column">
              <wp:posOffset>130175</wp:posOffset>
            </wp:positionH>
            <wp:positionV relativeFrom="paragraph">
              <wp:posOffset>0</wp:posOffset>
            </wp:positionV>
            <wp:extent cx="3329940" cy="2088515"/>
            <wp:effectExtent l="0" t="0" r="3810" b="6985"/>
            <wp:wrapTopAndBottom/>
            <wp:docPr id="677507690" name="Afbeelding 9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07690" name="Afbeelding 9" descr="Afbeelding met tekst, schermopname, nummer, Lettertype&#10;&#10;Automatisch gegenereerde beschrijvi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87418" w14:textId="1CC5FD94" w:rsidR="004B0137" w:rsidRDefault="004B0137" w:rsidP="00512C93">
      <w:pPr>
        <w:pStyle w:val="ListParagraph"/>
        <w:numPr>
          <w:ilvl w:val="1"/>
          <w:numId w:val="32"/>
        </w:numPr>
      </w:pPr>
      <w:r>
        <w:t xml:space="preserve">Vul bij </w:t>
      </w:r>
      <w:r w:rsidR="00DF61B6">
        <w:rPr>
          <w:b/>
          <w:bCs/>
        </w:rPr>
        <w:t>(Voorziene) behandelingsduur</w:t>
      </w:r>
      <w:r>
        <w:t xml:space="preserve"> de begin- en einddatum in.</w:t>
      </w:r>
    </w:p>
    <w:p w14:paraId="5F6A9DC0" w14:textId="5540333C" w:rsidR="004B0137" w:rsidRDefault="004B0137" w:rsidP="00512C93">
      <w:pPr>
        <w:pStyle w:val="ListParagraph"/>
        <w:numPr>
          <w:ilvl w:val="0"/>
          <w:numId w:val="33"/>
        </w:numPr>
      </w:pPr>
      <w:r>
        <w:t xml:space="preserve">Ga daarvoor eerst in het eerste hokje met </w:t>
      </w:r>
      <w:r>
        <w:rPr>
          <w:b/>
          <w:bCs/>
        </w:rPr>
        <w:t>DD/MM/YYYY</w:t>
      </w:r>
      <w:r>
        <w:t xml:space="preserve"> staan en geef de </w:t>
      </w:r>
      <w:r>
        <w:rPr>
          <w:b/>
          <w:bCs/>
        </w:rPr>
        <w:t xml:space="preserve">Begindatum </w:t>
      </w:r>
      <w:r>
        <w:t>in door op de datum te klikken in de kalender die verschijnt.</w:t>
      </w:r>
    </w:p>
    <w:p w14:paraId="129E942F" w14:textId="4BE0496A" w:rsidR="00DF61B6" w:rsidRDefault="00FF1891" w:rsidP="00512C93">
      <w:pPr>
        <w:pStyle w:val="ListParagraph"/>
        <w:numPr>
          <w:ilvl w:val="0"/>
          <w:numId w:val="3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766D355B" wp14:editId="199FFCFF">
                <wp:simplePos x="0" y="0"/>
                <wp:positionH relativeFrom="column">
                  <wp:posOffset>4633595</wp:posOffset>
                </wp:positionH>
                <wp:positionV relativeFrom="paragraph">
                  <wp:posOffset>1588135</wp:posOffset>
                </wp:positionV>
                <wp:extent cx="350520" cy="190500"/>
                <wp:effectExtent l="19050" t="19050" r="11430" b="38100"/>
                <wp:wrapNone/>
                <wp:docPr id="1959750619" name="Pijl: links 1959750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B74E084">
              <v:shape id="Pijl: links 1959750619" style="position:absolute;margin-left:364.85pt;margin-top:125.05pt;width:27.6pt;height:15pt;z-index:2513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" w14:anchorId="3C5882E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6097667F" wp14:editId="3A3D84B1">
                <wp:simplePos x="0" y="0"/>
                <wp:positionH relativeFrom="margin">
                  <wp:posOffset>316865</wp:posOffset>
                </wp:positionH>
                <wp:positionV relativeFrom="paragraph">
                  <wp:posOffset>1123315</wp:posOffset>
                </wp:positionV>
                <wp:extent cx="350520" cy="190500"/>
                <wp:effectExtent l="0" t="19050" r="30480" b="38100"/>
                <wp:wrapNone/>
                <wp:docPr id="1140158651" name="Pijl: rechts 1140158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2440EC5">
              <v:shape id="Pijl: rechts 1140158651" style="position:absolute;margin-left:24.95pt;margin-top:88.45pt;width:27.6pt;height:15pt;z-index:25134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BGJ5le3wAAAAoBAAAPAAAAZHJzL2Rvd25y&#10;ZXYueG1sTI/RTsMwDEXfkfiHyEi8IJZsgsFK0wlNQgghBBt8gNeYttA4VZO15e/xnuDNvvfq+jhf&#10;T75VA/WxCWxhPjOgiMvgGq4sfLw/XN6CignZYRuYLPxQhHVxepJj5sLIWxp2qVJSwjFDC3VKXaZ1&#10;LGvyGGehIxbvM/Qek6x9pV2Po5T7Vi+MWWqPDcuFGjva1FR+7w7ewkuonrvtiNPmbXh67ZqLR/1F&#10;bO352XR/ByrRlP7CcMQXdCiEaR8O7KJqLVytVpIU/WYpwzFgrueg9hYWRhRd5Pr/C8UvAA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EYnmV7fAAAACgEAAA8AAAAAAAAAAAAAAAAAvwQA&#10;AGRycy9kb3ducmV2LnhtbFBLBQYAAAAABAAEAPMAAADLBQAAAAA=&#10;" w14:anchorId="58CB417C">
                <w10:wrap anchorx="margin"/>
              </v:shape>
            </w:pict>
          </mc:Fallback>
        </mc:AlternateContent>
      </w:r>
      <w:r w:rsidR="00286F2C">
        <w:rPr>
          <w:noProof/>
        </w:rPr>
        <w:drawing>
          <wp:anchor distT="0" distB="0" distL="114300" distR="114300" simplePos="0" relativeHeight="251658362" behindDoc="0" locked="0" layoutInCell="1" allowOverlap="1" wp14:anchorId="6DAEE4AA" wp14:editId="538EE36F">
            <wp:simplePos x="0" y="0"/>
            <wp:positionH relativeFrom="column">
              <wp:posOffset>236855</wp:posOffset>
            </wp:positionH>
            <wp:positionV relativeFrom="paragraph">
              <wp:posOffset>582295</wp:posOffset>
            </wp:positionV>
            <wp:extent cx="4511040" cy="2057400"/>
            <wp:effectExtent l="0" t="0" r="3810" b="0"/>
            <wp:wrapTopAndBottom/>
            <wp:docPr id="1074358734" name="Afbeelding 10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58734" name="Afbeelding 10" descr="Afbeelding met tekst, schermopname, Lettertype, lijn&#10;&#10;Automatisch gegenereerde beschrijvi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137">
        <w:t xml:space="preserve">Ga vervolgens in het tweede hokje met </w:t>
      </w:r>
      <w:r w:rsidR="004B0137">
        <w:rPr>
          <w:b/>
          <w:bCs/>
        </w:rPr>
        <w:t xml:space="preserve">DD/MM/YYYY </w:t>
      </w:r>
      <w:r w:rsidR="004B0137">
        <w:t xml:space="preserve">staan en geef de </w:t>
      </w:r>
      <w:r w:rsidR="004B0137">
        <w:rPr>
          <w:b/>
          <w:bCs/>
        </w:rPr>
        <w:t>Einddatum</w:t>
      </w:r>
      <w:r w:rsidR="004B0137">
        <w:t xml:space="preserve"> in door op de datum te klikken in de tweede kalender die verschijnt.</w:t>
      </w:r>
    </w:p>
    <w:p w14:paraId="2261FC44" w14:textId="2EC7F8D9" w:rsidR="00FF1891" w:rsidRDefault="00FF1891" w:rsidP="00FF1891">
      <w:pPr>
        <w:pStyle w:val="ListParagraph"/>
        <w:ind w:left="720"/>
      </w:pPr>
    </w:p>
    <w:p w14:paraId="52036684" w14:textId="736CB3BC" w:rsidR="00B17585" w:rsidRPr="00B17585" w:rsidRDefault="00655344" w:rsidP="00512C93">
      <w:pPr>
        <w:pStyle w:val="ListParagraph"/>
        <w:numPr>
          <w:ilvl w:val="1"/>
          <w:numId w:val="32"/>
        </w:num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5F402BB7" wp14:editId="5F8CB911">
                <wp:simplePos x="0" y="0"/>
                <wp:positionH relativeFrom="column">
                  <wp:posOffset>350520</wp:posOffset>
                </wp:positionH>
                <wp:positionV relativeFrom="paragraph">
                  <wp:posOffset>686435</wp:posOffset>
                </wp:positionV>
                <wp:extent cx="259080" cy="297180"/>
                <wp:effectExtent l="19050" t="19050" r="45720" b="26670"/>
                <wp:wrapNone/>
                <wp:docPr id="472164608" name="Pijl: omhoog 472164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18C608B">
              <v:shape id="Pijl: omhoog 472164608" style="position:absolute;margin-left:27.6pt;margin-top:54.05pt;width:20.4pt;height:23.4pt;z-index:2513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lUL8Gd8AAAAJAQAADwAAAGRycy9kb3ducmV2&#10;LnhtbEyPy07DMBBF90j8gzVIbBC1U0gfIU4FCCpQV2n7AW4yxBHxOIrdNvw90xUs587RfeSr0XXi&#10;hENoPWlIJgoEUuXrlhoN+937/QJEiIZq03lCDT8YYFVcX+Umq/2ZSjxtYyPYhEJmNNgY+0zKUFl0&#10;Jkx8j8S/Lz84E/kcGlkP5szmrpNTpWbSmZY4wZoeXy1W39uj0/CxVjZpPjd79TI+lGV7N3+z643W&#10;tzfj8xOIiGP8g+FSn6tDwZ0O/kh1EJ2GNJ0yybpaJCAYWM5424GF9HEJssjl/wXFLwA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CVQvwZ3wAAAAkBAAAPAAAAAAAAAAAAAAAAAL0EAABk&#10;cnMvZG93bnJldi54bWxQSwUGAAAAAAQABADzAAAAyQUAAAAA&#10;" w14:anchorId="4F35174E"/>
            </w:pict>
          </mc:Fallback>
        </mc:AlternateContent>
      </w:r>
      <w:r w:rsidRPr="00B67700">
        <w:rPr>
          <w:rFonts w:ascii="Flanders Art Serif" w:eastAsiaTheme="majorEastAsia" w:hAnsi="Flanders Art Serif" w:cstheme="majorBidi"/>
          <w:bCs/>
          <w:iCs/>
          <w:noProof/>
          <w:color w:val="A50050" w:themeColor="text1"/>
        </w:rPr>
        <w:drawing>
          <wp:anchor distT="0" distB="0" distL="114300" distR="114300" simplePos="0" relativeHeight="251658247" behindDoc="0" locked="0" layoutInCell="1" allowOverlap="1" wp14:anchorId="34898692" wp14:editId="312665C6">
            <wp:simplePos x="0" y="0"/>
            <wp:positionH relativeFrom="column">
              <wp:posOffset>175895</wp:posOffset>
            </wp:positionH>
            <wp:positionV relativeFrom="paragraph">
              <wp:posOffset>403860</wp:posOffset>
            </wp:positionV>
            <wp:extent cx="6299835" cy="542290"/>
            <wp:effectExtent l="0" t="0" r="5715" b="0"/>
            <wp:wrapTopAndBottom/>
            <wp:docPr id="111497465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31569" name="Afbeelding 34003156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891">
        <w:t xml:space="preserve">Vul bij </w:t>
      </w:r>
      <w:r w:rsidR="00FF1891" w:rsidRPr="00B17585">
        <w:rPr>
          <w:b/>
          <w:bCs/>
        </w:rPr>
        <w:t>Dagdeel</w:t>
      </w:r>
      <w:r w:rsidR="00FF1891">
        <w:t xml:space="preserve"> het dagdeel in waarin het hulpmiddel gebruikt wordt</w:t>
      </w:r>
      <w:r w:rsidR="00210DDC">
        <w:t>.</w:t>
      </w:r>
    </w:p>
    <w:p w14:paraId="00CA2472" w14:textId="66D2ED33" w:rsidR="00655344" w:rsidRPr="00655344" w:rsidRDefault="00655344" w:rsidP="00655344">
      <w:pPr>
        <w:pStyle w:val="ListParagraph"/>
        <w:tabs>
          <w:tab w:val="clear" w:pos="3686"/>
        </w:tabs>
        <w:spacing w:after="200" w:line="276" w:lineRule="auto"/>
        <w:ind w:left="720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</w:p>
    <w:p w14:paraId="7456FB7F" w14:textId="77777777" w:rsidR="00210DDC" w:rsidRPr="00210DDC" w:rsidRDefault="0004071B" w:rsidP="00512C93">
      <w:pPr>
        <w:pStyle w:val="ListParagraph"/>
        <w:numPr>
          <w:ilvl w:val="1"/>
          <w:numId w:val="32"/>
        </w:num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t xml:space="preserve">Klik op </w:t>
      </w:r>
      <w:r w:rsidRPr="00B17585">
        <w:rPr>
          <w:b/>
          <w:bCs/>
        </w:rPr>
        <w:t xml:space="preserve">Voeg een opmerking toe </w:t>
      </w:r>
      <w:r>
        <w:t>om een opmerking toe te voegen en vul je opmerking in het vak dat verschijnt in.</w:t>
      </w:r>
    </w:p>
    <w:p w14:paraId="608812A5" w14:textId="234FB273" w:rsidR="0004071B" w:rsidRPr="00210DDC" w:rsidRDefault="0004071B" w:rsidP="00512C93">
      <w:pPr>
        <w:pStyle w:val="ListParagraph"/>
        <w:numPr>
          <w:ilvl w:val="1"/>
          <w:numId w:val="32"/>
        </w:num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t xml:space="preserve">Klik opnieuw op </w:t>
      </w:r>
      <w:r w:rsidR="00210DDC">
        <w:rPr>
          <w:b/>
          <w:bCs/>
        </w:rPr>
        <w:t>Hulpmiddel toevoegen</w:t>
      </w:r>
      <w:r w:rsidRPr="00210DDC">
        <w:rPr>
          <w:b/>
          <w:bCs/>
        </w:rPr>
        <w:t xml:space="preserve"> </w:t>
      </w:r>
      <w:r>
        <w:t xml:space="preserve">om een tweede </w:t>
      </w:r>
      <w:r w:rsidR="00210DDC">
        <w:t>hulpmiddel</w:t>
      </w:r>
      <w:r>
        <w:t xml:space="preserve"> toe te voegen.</w:t>
      </w:r>
    </w:p>
    <w:p w14:paraId="0BA96854" w14:textId="60B5E005" w:rsidR="003352EA" w:rsidRPr="00BF646E" w:rsidRDefault="00B4043A" w:rsidP="00512C93">
      <w:pPr>
        <w:pStyle w:val="Heading4"/>
        <w:numPr>
          <w:ilvl w:val="1"/>
          <w:numId w:val="35"/>
        </w:numPr>
      </w:pPr>
      <w:bookmarkStart w:id="19" w:name="_Toc191024964"/>
      <w:r>
        <w:rPr>
          <w:noProof/>
        </w:rPr>
        <w:drawing>
          <wp:anchor distT="0" distB="0" distL="114300" distR="114300" simplePos="0" relativeHeight="251658366" behindDoc="0" locked="0" layoutInCell="1" allowOverlap="1" wp14:anchorId="530B88E9" wp14:editId="116174A4">
            <wp:simplePos x="0" y="0"/>
            <wp:positionH relativeFrom="margin">
              <wp:posOffset>69215</wp:posOffset>
            </wp:positionH>
            <wp:positionV relativeFrom="paragraph">
              <wp:posOffset>334645</wp:posOffset>
            </wp:positionV>
            <wp:extent cx="3954780" cy="662940"/>
            <wp:effectExtent l="0" t="0" r="7620" b="3810"/>
            <wp:wrapTopAndBottom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beelding 54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2EA">
        <w:rPr>
          <w:noProof/>
        </w:rPr>
        <w:drawing>
          <wp:anchor distT="0" distB="0" distL="114300" distR="114300" simplePos="0" relativeHeight="251658367" behindDoc="0" locked="0" layoutInCell="1" allowOverlap="1" wp14:anchorId="6F2173A6" wp14:editId="3C6015C1">
            <wp:simplePos x="0" y="0"/>
            <wp:positionH relativeFrom="margin">
              <wp:posOffset>887730</wp:posOffset>
            </wp:positionH>
            <wp:positionV relativeFrom="paragraph">
              <wp:posOffset>441960</wp:posOffset>
            </wp:positionV>
            <wp:extent cx="434340" cy="434340"/>
            <wp:effectExtent l="0" t="0" r="3810" b="3810"/>
            <wp:wrapNone/>
            <wp:docPr id="55" name="Graphic 55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EA" w:rsidRPr="00D447DC">
        <w:t>Diëten</w:t>
      </w:r>
      <w:bookmarkEnd w:id="19"/>
    </w:p>
    <w:p w14:paraId="7D141CED" w14:textId="77777777" w:rsidR="003352EA" w:rsidRDefault="003352EA" w:rsidP="003352EA"/>
    <w:p w14:paraId="07A6BC11" w14:textId="77777777" w:rsidR="003352EA" w:rsidRDefault="003352EA" w:rsidP="00512C93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46123429" wp14:editId="4367EF06">
                <wp:simplePos x="0" y="0"/>
                <wp:positionH relativeFrom="column">
                  <wp:posOffset>1075055</wp:posOffset>
                </wp:positionH>
                <wp:positionV relativeFrom="paragraph">
                  <wp:posOffset>2503805</wp:posOffset>
                </wp:positionV>
                <wp:extent cx="259080" cy="297180"/>
                <wp:effectExtent l="19050" t="19050" r="45720" b="26670"/>
                <wp:wrapNone/>
                <wp:docPr id="60" name="Pijl: omhoo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23444DE">
              <v:shape id="Pijl: omhoog 60" style="position:absolute;margin-left:84.65pt;margin-top:197.15pt;width:20.4pt;height:23.4pt;z-index:2513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OIvn+AAAAALAQAADwAAAGRycy9kb3ducmV2&#10;LnhtbEyPQU7DMBBF90jcwRokNojabqJCQ5wKEFSgrlJ6ADce4ojYjmK3DbfvsCq7+ZqnP2/K1eR6&#10;dsQxdsErkDMBDH0TTOdbBbuv9/tHYDFpb3QfPCr4xQir6vqq1IUJJ1/jcZtaRiU+FlqBTWkoOI+N&#10;RafjLAzoafcdRqcTxbHlZtQnKnc9nwux4E53ni5YPeCrxeZne3AKPtbCyvZzsxMvU1bX3d3Dm11v&#10;lLq9mZ6fgCWc0gWGP31Sh4qc9uHgTWQ95cUyI1RBtsxpIGIuhQS2V5DnUgKvSv7/h+oM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HOIvn+AAAAALAQAADwAAAAAAAAAAAAAAAAC9BAAA&#10;ZHJzL2Rvd25yZXYueG1sUEsFBgAAAAAEAAQA8wAAAMoFAAAAAA==&#10;" w14:anchorId="42F5DA0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054982C3" wp14:editId="702A348D">
                <wp:simplePos x="0" y="0"/>
                <wp:positionH relativeFrom="column">
                  <wp:posOffset>1421765</wp:posOffset>
                </wp:positionH>
                <wp:positionV relativeFrom="paragraph">
                  <wp:posOffset>1372235</wp:posOffset>
                </wp:positionV>
                <wp:extent cx="350520" cy="190500"/>
                <wp:effectExtent l="19050" t="19050" r="11430" b="38100"/>
                <wp:wrapNone/>
                <wp:docPr id="59" name="Pijl: link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51A189F">
              <v:shape id="Pijl: links 59" style="position:absolute;margin-left:111.95pt;margin-top:108.05pt;width:27.6pt;height:15pt;z-index:2513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" w14:anchorId="690DF65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1E2EEA87" wp14:editId="08E806B3">
                <wp:simplePos x="0" y="0"/>
                <wp:positionH relativeFrom="margin">
                  <wp:align>left</wp:align>
                </wp:positionH>
                <wp:positionV relativeFrom="paragraph">
                  <wp:posOffset>1353185</wp:posOffset>
                </wp:positionV>
                <wp:extent cx="350520" cy="190500"/>
                <wp:effectExtent l="0" t="19050" r="30480" b="38100"/>
                <wp:wrapNone/>
                <wp:docPr id="58" name="Pijl: recht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3EDE85F">
              <v:shape id="Pijl: rechts 58" style="position:absolute;margin-left:0;margin-top:106.55pt;width:27.6pt;height:15pt;z-index:25136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spid="_x0000_s1026" fillcolor="#a50050 [3204]" strokecolor="#520027 [1604]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" w14:anchorId="41B0F230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4855C9B5" wp14:editId="1E2805F0">
                <wp:simplePos x="0" y="0"/>
                <wp:positionH relativeFrom="column">
                  <wp:posOffset>678815</wp:posOffset>
                </wp:positionH>
                <wp:positionV relativeFrom="paragraph">
                  <wp:posOffset>941705</wp:posOffset>
                </wp:positionV>
                <wp:extent cx="350520" cy="190500"/>
                <wp:effectExtent l="19050" t="19050" r="11430" b="38100"/>
                <wp:wrapNone/>
                <wp:docPr id="57" name="Pijl: link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34502DD">
              <v:shape id="Pijl: links 57" style="position:absolute;margin-left:53.45pt;margin-top:74.15pt;width:27.6pt;height:15pt;z-index:2513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" w14:anchorId="0BA4AE99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68" behindDoc="0" locked="0" layoutInCell="1" allowOverlap="1" wp14:anchorId="00789239" wp14:editId="5B396D64">
            <wp:simplePos x="0" y="0"/>
            <wp:positionH relativeFrom="column">
              <wp:posOffset>-83185</wp:posOffset>
            </wp:positionH>
            <wp:positionV relativeFrom="paragraph">
              <wp:posOffset>396875</wp:posOffset>
            </wp:positionV>
            <wp:extent cx="6299835" cy="2312035"/>
            <wp:effectExtent l="0" t="0" r="5715" b="0"/>
            <wp:wrapTopAndBottom/>
            <wp:docPr id="56" name="Afbeelding 56" descr="Afbeelding met tekst, nummer, lij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fbeelding 56" descr="Afbeelding met tekst, nummer, lijn, schermopname&#10;&#10;Automatisch gegenereerde beschrijvi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Klik op </w:t>
      </w:r>
      <w:r>
        <w:rPr>
          <w:b/>
          <w:bCs/>
        </w:rPr>
        <w:t xml:space="preserve">Toevoegen dieet </w:t>
      </w:r>
      <w:r>
        <w:t>om een dieet toe te voegen.</w:t>
      </w:r>
    </w:p>
    <w:p w14:paraId="22899758" w14:textId="77777777" w:rsidR="003352EA" w:rsidRDefault="003352EA" w:rsidP="003352EA">
      <w:pPr>
        <w:pStyle w:val="ListParagraph"/>
        <w:ind w:left="1440"/>
      </w:pPr>
    </w:p>
    <w:p w14:paraId="137FC32B" w14:textId="77777777" w:rsidR="003352EA" w:rsidRDefault="003352EA" w:rsidP="00512C93">
      <w:pPr>
        <w:pStyle w:val="ListParagraph"/>
        <w:numPr>
          <w:ilvl w:val="1"/>
          <w:numId w:val="17"/>
        </w:numPr>
      </w:pPr>
      <w:r>
        <w:t xml:space="preserve">Vul het </w:t>
      </w:r>
      <w:r>
        <w:rPr>
          <w:b/>
          <w:bCs/>
        </w:rPr>
        <w:t xml:space="preserve">Type dieet </w:t>
      </w:r>
      <w:r>
        <w:t>in.</w:t>
      </w:r>
    </w:p>
    <w:p w14:paraId="276F04F1" w14:textId="77777777" w:rsidR="003352EA" w:rsidRDefault="003352EA" w:rsidP="00512C93">
      <w:pPr>
        <w:pStyle w:val="ListParagraph"/>
        <w:numPr>
          <w:ilvl w:val="1"/>
          <w:numId w:val="17"/>
        </w:numPr>
      </w:pPr>
      <w:r>
        <w:t xml:space="preserve">Vul bij de </w:t>
      </w:r>
      <w:r>
        <w:rPr>
          <w:b/>
          <w:bCs/>
        </w:rPr>
        <w:t>Periode</w:t>
      </w:r>
      <w:r>
        <w:t xml:space="preserve"> de begin- en einddatum in.</w:t>
      </w:r>
    </w:p>
    <w:p w14:paraId="691D4D7E" w14:textId="77777777" w:rsidR="003352EA" w:rsidRDefault="003352EA" w:rsidP="00512C93">
      <w:pPr>
        <w:pStyle w:val="ListParagraph"/>
        <w:numPr>
          <w:ilvl w:val="2"/>
          <w:numId w:val="17"/>
        </w:numPr>
      </w:pPr>
      <w:r>
        <w:t xml:space="preserve">Ga daarvoor eerst in het eerste hokje met </w:t>
      </w:r>
      <w:r>
        <w:rPr>
          <w:b/>
          <w:bCs/>
        </w:rPr>
        <w:t>DD/MM/YYYY</w:t>
      </w:r>
      <w:r>
        <w:t xml:space="preserve"> staan en geef de </w:t>
      </w:r>
      <w:r>
        <w:rPr>
          <w:b/>
          <w:bCs/>
        </w:rPr>
        <w:t xml:space="preserve">Begindatum </w:t>
      </w:r>
      <w:r>
        <w:t>in door op de datum te klikken in de kalender die verschijnt.</w:t>
      </w:r>
    </w:p>
    <w:p w14:paraId="2432C09A" w14:textId="77777777" w:rsidR="003352EA" w:rsidRDefault="003352EA" w:rsidP="00512C93">
      <w:pPr>
        <w:pStyle w:val="ListParagraph"/>
        <w:numPr>
          <w:ilvl w:val="2"/>
          <w:numId w:val="17"/>
        </w:numPr>
      </w:pPr>
      <w:r>
        <w:t xml:space="preserve">Ga vervolgens in het tweede hokje met </w:t>
      </w:r>
      <w:r>
        <w:rPr>
          <w:b/>
          <w:bCs/>
        </w:rPr>
        <w:t xml:space="preserve">DD/MM/YYYY </w:t>
      </w:r>
      <w:r>
        <w:t xml:space="preserve">staan en geef de </w:t>
      </w:r>
      <w:r>
        <w:rPr>
          <w:b/>
          <w:bCs/>
        </w:rPr>
        <w:t>Einddatum</w:t>
      </w:r>
      <w:r>
        <w:t xml:space="preserve"> in door op de datum te klikken in de tweede kalender die verschijnt.</w:t>
      </w:r>
    </w:p>
    <w:p w14:paraId="4A13A804" w14:textId="77777777" w:rsidR="003352EA" w:rsidRPr="00207020" w:rsidRDefault="003352EA" w:rsidP="00512C93">
      <w:pPr>
        <w:pStyle w:val="ListParagraph"/>
        <w:numPr>
          <w:ilvl w:val="1"/>
          <w:numId w:val="17"/>
        </w:numPr>
        <w:tabs>
          <w:tab w:val="clear" w:pos="3686"/>
        </w:tabs>
        <w:spacing w:after="200" w:line="276" w:lineRule="auto"/>
        <w:rPr>
          <w:rFonts w:ascii="Flanders Art Serif" w:eastAsiaTheme="majorEastAsia" w:hAnsi="Flanders Art Serif" w:cstheme="majorBidi"/>
          <w:bCs/>
          <w:iCs/>
          <w:color w:val="A50050" w:themeColor="text1"/>
          <w:u w:val="single"/>
        </w:rPr>
      </w:pPr>
      <w:r>
        <w:t xml:space="preserve">Klik opnieuw op </w:t>
      </w:r>
      <w:r w:rsidRPr="00207020">
        <w:rPr>
          <w:b/>
          <w:bCs/>
        </w:rPr>
        <w:t xml:space="preserve">Toevoegen dieet </w:t>
      </w:r>
      <w:r>
        <w:t>om een tweede dieet toe te voegen.</w:t>
      </w:r>
    </w:p>
    <w:p w14:paraId="01289BB1" w14:textId="5F724958" w:rsidR="008C74CF" w:rsidRPr="008C74CF" w:rsidRDefault="008C74CF" w:rsidP="008C74CF"/>
    <w:p w14:paraId="787D7D39" w14:textId="002850AC" w:rsidR="001078DA" w:rsidRPr="00A64ABE" w:rsidRDefault="009D20AB" w:rsidP="00512C93">
      <w:pPr>
        <w:pStyle w:val="Heading4"/>
        <w:numPr>
          <w:ilvl w:val="1"/>
          <w:numId w:val="35"/>
        </w:numPr>
      </w:pPr>
      <w:bookmarkStart w:id="20" w:name="_Toc191024965"/>
      <w:r w:rsidRPr="00A64ABE">
        <w:t>Therapieën</w:t>
      </w:r>
      <w:bookmarkEnd w:id="20"/>
    </w:p>
    <w:p w14:paraId="4FC429D2" w14:textId="1CB6B853" w:rsidR="00545988" w:rsidRPr="001F0392" w:rsidRDefault="00D33E41" w:rsidP="00545988">
      <w:r>
        <w:rPr>
          <w:noProof/>
        </w:rPr>
        <w:drawing>
          <wp:anchor distT="0" distB="0" distL="114300" distR="114300" simplePos="0" relativeHeight="251658291" behindDoc="0" locked="0" layoutInCell="1" allowOverlap="1" wp14:anchorId="6AEBD472" wp14:editId="474C6616">
            <wp:simplePos x="0" y="0"/>
            <wp:positionH relativeFrom="margin">
              <wp:posOffset>1207770</wp:posOffset>
            </wp:positionH>
            <wp:positionV relativeFrom="paragraph">
              <wp:posOffset>968375</wp:posOffset>
            </wp:positionV>
            <wp:extent cx="434340" cy="434340"/>
            <wp:effectExtent l="0" t="0" r="3810" b="3810"/>
            <wp:wrapNone/>
            <wp:docPr id="77" name="Graphic 77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90" behindDoc="0" locked="0" layoutInCell="1" allowOverlap="1" wp14:anchorId="4E363298" wp14:editId="28CA16C1">
            <wp:simplePos x="0" y="0"/>
            <wp:positionH relativeFrom="margin">
              <wp:align>center</wp:align>
            </wp:positionH>
            <wp:positionV relativeFrom="paragraph">
              <wp:posOffset>787400</wp:posOffset>
            </wp:positionV>
            <wp:extent cx="6299835" cy="678815"/>
            <wp:effectExtent l="0" t="0" r="5715" b="6985"/>
            <wp:wrapTopAndBottom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fbeelding 76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sdt>
        <w:sdtPr>
          <w:id w:val="-1524322469"/>
          <w:placeholder>
            <w:docPart w:val="BC5475384FFA481E8B9F9E81603CE526"/>
          </w:placeholder>
        </w:sdtPr>
        <w:sdtContent>
          <w:r w:rsidR="00545988" w:rsidRPr="00C25563">
            <w:rPr>
              <w:color w:val="A50050" w:themeColor="text1"/>
              <w:sz w:val="18"/>
              <w:szCs w:val="18"/>
            </w:rPr>
            <w:t xml:space="preserve">Als je </w:t>
          </w:r>
          <w:r w:rsidR="00545988" w:rsidRPr="00C25563">
            <w:rPr>
              <w:b/>
              <w:bCs/>
              <w:color w:val="A50050" w:themeColor="text1"/>
              <w:sz w:val="18"/>
              <w:szCs w:val="18"/>
            </w:rPr>
            <w:t xml:space="preserve">niet </w:t>
          </w:r>
          <w:r w:rsidR="00545988" w:rsidRPr="00C25563">
            <w:rPr>
              <w:color w:val="A50050" w:themeColor="text1"/>
              <w:sz w:val="18"/>
              <w:szCs w:val="18"/>
            </w:rPr>
            <w:t xml:space="preserve">over de </w:t>
          </w:r>
          <w:r w:rsidR="00545988" w:rsidRPr="00C25563">
            <w:rPr>
              <w:b/>
              <w:bCs/>
              <w:color w:val="A50050" w:themeColor="text1"/>
              <w:sz w:val="18"/>
              <w:szCs w:val="18"/>
            </w:rPr>
            <w:t>Noodzakelijke gegevens</w:t>
          </w:r>
          <w:r w:rsidR="00545988" w:rsidRPr="00C25563">
            <w:rPr>
              <w:color w:val="A50050" w:themeColor="text1"/>
              <w:sz w:val="18"/>
              <w:szCs w:val="18"/>
            </w:rPr>
            <w:t xml:space="preserve"> beschikt</w:t>
          </w:r>
          <w:r w:rsidR="00545988">
            <w:rPr>
              <w:color w:val="A50050" w:themeColor="text1"/>
              <w:sz w:val="18"/>
              <w:szCs w:val="18"/>
            </w:rPr>
            <w:t xml:space="preserve"> over </w:t>
          </w:r>
          <w:r w:rsidR="00F55F80">
            <w:rPr>
              <w:color w:val="A50050" w:themeColor="text1"/>
              <w:sz w:val="18"/>
              <w:szCs w:val="18"/>
            </w:rPr>
            <w:t>een bepaalde therapie</w:t>
          </w:r>
          <w:r w:rsidR="00545988" w:rsidRPr="00C25563">
            <w:rPr>
              <w:color w:val="A50050" w:themeColor="text1"/>
              <w:sz w:val="18"/>
              <w:szCs w:val="18"/>
            </w:rPr>
            <w:t xml:space="preserve">, kan je de ouder het best een </w:t>
          </w:r>
          <w:r w:rsidR="00545988" w:rsidRPr="00C25563">
            <w:rPr>
              <w:b/>
              <w:bCs/>
              <w:color w:val="A50050" w:themeColor="text1"/>
              <w:sz w:val="18"/>
              <w:szCs w:val="18"/>
            </w:rPr>
            <w:t xml:space="preserve">verwijsbrief voor de </w:t>
          </w:r>
          <w:r w:rsidR="00545988">
            <w:rPr>
              <w:b/>
              <w:bCs/>
              <w:color w:val="A50050" w:themeColor="text1"/>
              <w:sz w:val="18"/>
              <w:szCs w:val="18"/>
            </w:rPr>
            <w:t>therapeut of specialist</w:t>
          </w:r>
          <w:r w:rsidR="00545988" w:rsidRPr="00C25563">
            <w:rPr>
              <w:color w:val="A50050" w:themeColor="text1"/>
              <w:sz w:val="18"/>
              <w:szCs w:val="18"/>
            </w:rPr>
            <w:t xml:space="preserve"> meegeven, waarin je vraagt dat die de </w:t>
          </w:r>
          <w:r w:rsidR="00545988" w:rsidRPr="00C25563">
            <w:rPr>
              <w:b/>
              <w:bCs/>
              <w:color w:val="A50050" w:themeColor="text1"/>
              <w:sz w:val="18"/>
              <w:szCs w:val="18"/>
            </w:rPr>
            <w:t xml:space="preserve">Vragenlijst voor </w:t>
          </w:r>
          <w:r w:rsidR="00545988">
            <w:rPr>
              <w:b/>
              <w:bCs/>
              <w:color w:val="A50050" w:themeColor="text1"/>
              <w:sz w:val="18"/>
              <w:szCs w:val="18"/>
            </w:rPr>
            <w:t>therapie op zelfstandige basis</w:t>
          </w:r>
          <w:r w:rsidR="00545988" w:rsidRPr="00C25563">
            <w:rPr>
              <w:color w:val="A50050" w:themeColor="text1"/>
              <w:sz w:val="18"/>
              <w:szCs w:val="18"/>
            </w:rPr>
            <w:t xml:space="preserve"> invult en aan de ouders bezorgt. De ouders kunnen die dan opladen op het portaal Mijn Kind en Gezin</w:t>
          </w:r>
          <w:r w:rsidR="00545988">
            <w:rPr>
              <w:color w:val="A50050" w:themeColor="text1"/>
              <w:sz w:val="18"/>
              <w:szCs w:val="18"/>
            </w:rPr>
            <w:t>.</w:t>
          </w:r>
          <w:r w:rsidR="00545988">
            <w:rPr>
              <w:rStyle w:val="cf01"/>
            </w:rPr>
            <w:t xml:space="preserve"> </w:t>
          </w:r>
        </w:sdtContent>
      </w:sdt>
    </w:p>
    <w:p w14:paraId="1E5861E6" w14:textId="24E319AA" w:rsidR="009D20AB" w:rsidRDefault="009D20AB" w:rsidP="009D20AB"/>
    <w:p w14:paraId="256D6113" w14:textId="24FECCAD" w:rsidR="00922020" w:rsidRDefault="00922020" w:rsidP="00512C93">
      <w:pPr>
        <w:pStyle w:val="ListParagraph"/>
        <w:numPr>
          <w:ilvl w:val="0"/>
          <w:numId w:val="21"/>
        </w:numPr>
      </w:pPr>
      <w:r>
        <w:t xml:space="preserve">Vul hier de </w:t>
      </w:r>
      <w:r>
        <w:rPr>
          <w:b/>
          <w:bCs/>
        </w:rPr>
        <w:t xml:space="preserve">Therapieën </w:t>
      </w:r>
      <w:r>
        <w:t>in die het kind volgt.</w:t>
      </w:r>
    </w:p>
    <w:p w14:paraId="6D9207C4" w14:textId="1DDE99A0" w:rsidR="00D33E41" w:rsidRDefault="00423BB8" w:rsidP="00512C93">
      <w:pPr>
        <w:pStyle w:val="ListParagraph"/>
        <w:numPr>
          <w:ilvl w:val="1"/>
          <w:numId w:val="21"/>
        </w:numPr>
      </w:pPr>
      <w:r>
        <w:rPr>
          <w:b/>
          <w:bCs/>
          <w:noProof/>
        </w:rPr>
        <w:drawing>
          <wp:anchor distT="0" distB="0" distL="114300" distR="114300" simplePos="0" relativeHeight="251658292" behindDoc="0" locked="0" layoutInCell="1" allowOverlap="1" wp14:anchorId="6EE8042A" wp14:editId="51AA0119">
            <wp:simplePos x="0" y="0"/>
            <wp:positionH relativeFrom="page">
              <wp:posOffset>1038860</wp:posOffset>
            </wp:positionH>
            <wp:positionV relativeFrom="paragraph">
              <wp:posOffset>423545</wp:posOffset>
            </wp:positionV>
            <wp:extent cx="2483485" cy="1717040"/>
            <wp:effectExtent l="0" t="0" r="0" b="0"/>
            <wp:wrapTopAndBottom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Afbeelding 78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3E41">
        <w:t xml:space="preserve">Klik daarvoor op </w:t>
      </w:r>
      <w:r w:rsidR="00D33E41">
        <w:rPr>
          <w:b/>
          <w:bCs/>
        </w:rPr>
        <w:t>Toevoegen therapie</w:t>
      </w:r>
      <w:r w:rsidR="00D33E41">
        <w:t>.</w:t>
      </w:r>
    </w:p>
    <w:p w14:paraId="62227B1F" w14:textId="600E40F3" w:rsidR="00BA4E94" w:rsidRDefault="00BA4E94" w:rsidP="00BA4E94">
      <w:pPr>
        <w:pStyle w:val="ListParagraph"/>
        <w:ind w:left="1440"/>
      </w:pPr>
    </w:p>
    <w:p w14:paraId="0D997312" w14:textId="35DA1E62" w:rsidR="001E10A7" w:rsidRDefault="006B5F24" w:rsidP="00512C93">
      <w:pPr>
        <w:pStyle w:val="ListParagraph"/>
        <w:numPr>
          <w:ilvl w:val="1"/>
          <w:numId w:val="2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5239D6B1" wp14:editId="50CAC80E">
                <wp:simplePos x="0" y="0"/>
                <wp:positionH relativeFrom="margin">
                  <wp:align>center</wp:align>
                </wp:positionH>
                <wp:positionV relativeFrom="paragraph">
                  <wp:posOffset>657860</wp:posOffset>
                </wp:positionV>
                <wp:extent cx="350520" cy="190500"/>
                <wp:effectExtent l="19050" t="19050" r="11430" b="38100"/>
                <wp:wrapNone/>
                <wp:docPr id="81" name="Pijl: link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9F77E19">
              <v:shape id="Pijl: links 81" style="position:absolute;margin-left:0;margin-top:51.8pt;width:27.6pt;height:15pt;z-index:25165829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" w14:anchorId="50AA6673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5CEB0DB" wp14:editId="04A5D707">
                <wp:simplePos x="0" y="0"/>
                <wp:positionH relativeFrom="margin">
                  <wp:posOffset>1253490</wp:posOffset>
                </wp:positionH>
                <wp:positionV relativeFrom="paragraph">
                  <wp:posOffset>680720</wp:posOffset>
                </wp:positionV>
                <wp:extent cx="350520" cy="190500"/>
                <wp:effectExtent l="0" t="19050" r="30480" b="38100"/>
                <wp:wrapNone/>
                <wp:docPr id="80" name="Pijl: recht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37B5430">
              <v:shapetype id="_x0000_t13" coordsize="21600,21600" o:spt="13" adj="16200,5400" path="m@0,l@0@1,0@1,0@2@0@2@0,21600,21600,10800xe" w14:anchorId="61AAB128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ijl: rechts 80" style="position:absolute;margin-left:98.7pt;margin-top:53.6pt;width:27.6pt;height:15pt;z-index:25165829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4AV5b3wAAAAsBAAAPAAAAZHJzL2Rvd25y&#10;ZXYueG1sTI/BTsNADETvSPzDykhcULshQAshmwpVQghVCNryAW7WJIGsN8puk/D3mBPcPOPR+Dlf&#10;Ta5VA/Wh8Wzgcp6AIi69bbgy8L5/nN2CChHZYuuZDHxTgFVxepJjZv3IWxp2sVJSwiFDA3WMXaZ1&#10;KGtyGOa+I5bdh+8dRpF9pW2Po5S7VqdJstAOG5YLNXa0rqn82h2dgRdfbbrtiNP6bXh+7ZqLJ/1J&#10;bMz52fRwDyrSFP/C8Isv6FAI08Ef2QbVir5bXktUhmSZgpJEepMuQB3EuRJHF7n+/0PxAw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DgBXlvfAAAACwEAAA8AAAAAAAAAAAAAAAAAvwQA&#10;AGRycy9kb3ducmV2LnhtbFBLBQYAAAAABAAEAPMAAADLBQAAAAA=&#10;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651FDEDF" wp14:editId="19F396A9">
                <wp:simplePos x="0" y="0"/>
                <wp:positionH relativeFrom="column">
                  <wp:posOffset>1710690</wp:posOffset>
                </wp:positionH>
                <wp:positionV relativeFrom="paragraph">
                  <wp:posOffset>2128520</wp:posOffset>
                </wp:positionV>
                <wp:extent cx="259080" cy="297180"/>
                <wp:effectExtent l="19050" t="19050" r="45720" b="26670"/>
                <wp:wrapNone/>
                <wp:docPr id="82" name="Pijl: omhoog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E7DA7C1">
              <v:shape id="Pijl: omhoog 82" style="position:absolute;margin-left:134.7pt;margin-top:167.6pt;width:20.4pt;height:23.4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eqq3uAAAAALAQAADwAAAGRycy9kb3ducmV2&#10;LnhtbEyPwU7DMAyG70i8Q2QkLoglbWFspekECCbQTt32AFlrmorGqZpsK2+POcHtt/zp9+diNble&#10;nHAMnScNyUyBQKp901GrYb97u12ACNFQY3pPqOEbA6zKy4vC5I0/U4WnbWwFl1DIjQYb45BLGWqL&#10;zoSZH5B49+lHZyKPYyub0Zy53PUyVWounemIL1gz4IvF+mt7dBre18om7cdmr56nrKq6m4dXu95o&#10;fX01PT2CiDjFPxh+9VkdSnY6+CM1QfQa0vnyjlENWXafgmAiSxSHA4dFqkCWhfz/Q/kD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Heqq3uAAAAALAQAADwAAAAAAAAAAAAAAAAC9BAAA&#10;ZHJzL2Rvd25yZXYueG1sUEsFBgAAAAAEAAQA8wAAAMoFAAAAAA==&#10;" w14:anchorId="7E121598"/>
            </w:pict>
          </mc:Fallback>
        </mc:AlternateContent>
      </w:r>
      <w:r w:rsidR="00707DC5">
        <w:rPr>
          <w:noProof/>
        </w:rPr>
        <w:drawing>
          <wp:anchor distT="0" distB="0" distL="114300" distR="114300" simplePos="0" relativeHeight="251658293" behindDoc="0" locked="0" layoutInCell="1" allowOverlap="1" wp14:anchorId="1CEEA958" wp14:editId="32512226">
            <wp:simplePos x="0" y="0"/>
            <wp:positionH relativeFrom="page">
              <wp:posOffset>2106930</wp:posOffset>
            </wp:positionH>
            <wp:positionV relativeFrom="paragraph">
              <wp:posOffset>492760</wp:posOffset>
            </wp:positionV>
            <wp:extent cx="2719070" cy="1948180"/>
            <wp:effectExtent l="0" t="0" r="5080" b="0"/>
            <wp:wrapTopAndBottom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fbeelding 79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E94">
        <w:t xml:space="preserve">Als je een </w:t>
      </w:r>
      <w:r w:rsidR="00C177B8">
        <w:rPr>
          <w:b/>
          <w:bCs/>
        </w:rPr>
        <w:t>Therapie</w:t>
      </w:r>
      <w:r w:rsidR="00BA4E94">
        <w:t xml:space="preserve"> aanvinkt, verschijn</w:t>
      </w:r>
      <w:r w:rsidR="006E647D">
        <w:t xml:space="preserve">en er </w:t>
      </w:r>
      <w:r w:rsidR="001E10A7">
        <w:t>afhankelijk van de therapie verschillende invulvakken.</w:t>
      </w:r>
    </w:p>
    <w:p w14:paraId="2244268E" w14:textId="4BF4EDDC" w:rsidR="00652389" w:rsidRDefault="00652389" w:rsidP="00652389">
      <w:pPr>
        <w:pStyle w:val="ListParagraph"/>
        <w:ind w:left="2160"/>
      </w:pPr>
    </w:p>
    <w:p w14:paraId="5764B63F" w14:textId="35186DA1" w:rsidR="003C4E2B" w:rsidRDefault="001E10A7" w:rsidP="00512C93">
      <w:pPr>
        <w:pStyle w:val="ListParagraph"/>
        <w:numPr>
          <w:ilvl w:val="2"/>
          <w:numId w:val="21"/>
        </w:numPr>
      </w:pPr>
      <w:r>
        <w:t xml:space="preserve">Vul </w:t>
      </w:r>
      <w:r w:rsidR="002937F6">
        <w:t xml:space="preserve">bij </w:t>
      </w:r>
      <w:r>
        <w:t xml:space="preserve">de </w:t>
      </w:r>
      <w:r w:rsidRPr="003C4E2B">
        <w:rPr>
          <w:b/>
          <w:bCs/>
        </w:rPr>
        <w:t xml:space="preserve">Periode </w:t>
      </w:r>
      <w:r w:rsidR="002937F6">
        <w:t xml:space="preserve">de begin- en einddatum </w:t>
      </w:r>
      <w:r>
        <w:t xml:space="preserve">in. </w:t>
      </w:r>
    </w:p>
    <w:p w14:paraId="71024079" w14:textId="435A4B42" w:rsidR="003C4E2B" w:rsidRDefault="002937F6" w:rsidP="00512C93">
      <w:pPr>
        <w:pStyle w:val="ListParagraph"/>
        <w:numPr>
          <w:ilvl w:val="3"/>
          <w:numId w:val="21"/>
        </w:numPr>
      </w:pPr>
      <w:r>
        <w:t xml:space="preserve">Ga daarvoor eerst in het eerste hokje met </w:t>
      </w:r>
      <w:r w:rsidRPr="003C4E2B">
        <w:rPr>
          <w:b/>
          <w:bCs/>
        </w:rPr>
        <w:t>DD/MM/YYYY</w:t>
      </w:r>
      <w:r>
        <w:t xml:space="preserve"> staan en geef de </w:t>
      </w:r>
      <w:r w:rsidRPr="003C4E2B">
        <w:rPr>
          <w:b/>
          <w:bCs/>
        </w:rPr>
        <w:t xml:space="preserve">Begindatum </w:t>
      </w:r>
      <w:r>
        <w:t>in door op de datum te klikken in de kalender die verschijnt.</w:t>
      </w:r>
    </w:p>
    <w:p w14:paraId="6245FAB5" w14:textId="36BF4DF4" w:rsidR="002937F6" w:rsidRDefault="0022404F" w:rsidP="00512C93">
      <w:pPr>
        <w:pStyle w:val="ListParagraph"/>
        <w:numPr>
          <w:ilvl w:val="3"/>
          <w:numId w:val="2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1F4B6B19" wp14:editId="7C0680EC">
                <wp:simplePos x="0" y="0"/>
                <wp:positionH relativeFrom="column">
                  <wp:posOffset>1661795</wp:posOffset>
                </wp:positionH>
                <wp:positionV relativeFrom="paragraph">
                  <wp:posOffset>1188085</wp:posOffset>
                </wp:positionV>
                <wp:extent cx="259080" cy="297180"/>
                <wp:effectExtent l="19050" t="19050" r="45720" b="26670"/>
                <wp:wrapNone/>
                <wp:docPr id="1465203914" name="Pijl: omhoog 1465203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4092E73">
              <v:shape id="Pijl: omhoog 1465203914" style="position:absolute;margin-left:130.85pt;margin-top:93.55pt;width:20.4pt;height:23.4pt;z-index:2513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VHleuAAAAALAQAADwAAAGRycy9kb3ducmV2&#10;LnhtbEyPQU7DMBBF90jcwRokNojaSURTQpwKEFSgrlJ6ADcZ4oh4HMVuG27PsILl6H39/6Zcz24Q&#10;J5xC70lDslAgkBrf9tRp2H+83q5AhGioNYMn1PCNAdbV5UVpitafqcbTLnaCSygURoONcSykDI1F&#10;Z8LCj0jMPv3kTORz6mQ7mTOXu0GmSi2lMz3xgjUjPltsvnZHp+Fto2zSvW/36mnO6rq/yV/sZqv1&#10;9dX8+AAi4hz/wvCrz+pQsdPBH6kNYtCQLpOcowxWeQKCE5lK70AcGGXZPciqlP9/qH4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hVHleuAAAAALAQAADwAAAAAAAAAAAAAAAAC9BAAA&#10;ZHJzL2Rvd25yZXYueG1sUEsFBgAAAAAEAAQA8wAAAMoFAAAAAA==&#10;" w14:anchorId="113A2242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73" behindDoc="0" locked="0" layoutInCell="1" allowOverlap="1" wp14:anchorId="5812270A" wp14:editId="4EC59EA8">
            <wp:simplePos x="0" y="0"/>
            <wp:positionH relativeFrom="page">
              <wp:align>center</wp:align>
            </wp:positionH>
            <wp:positionV relativeFrom="paragraph">
              <wp:posOffset>734695</wp:posOffset>
            </wp:positionV>
            <wp:extent cx="4389120" cy="746760"/>
            <wp:effectExtent l="0" t="0" r="0" b="0"/>
            <wp:wrapTopAndBottom/>
            <wp:docPr id="1254606334" name="Afbeelding 11" descr="Afbeelding met tekst, schermopname, wi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06334" name="Afbeelding 11" descr="Afbeelding met tekst, schermopname, wit, lijn&#10;&#10;Automatisch gegenereerde beschrijvi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7F6">
        <w:t xml:space="preserve">Ga vervolgens in het tweede hokje met </w:t>
      </w:r>
      <w:r w:rsidR="002937F6" w:rsidRPr="003C4E2B">
        <w:rPr>
          <w:b/>
          <w:bCs/>
        </w:rPr>
        <w:t>DD/MM/YYY</w:t>
      </w:r>
      <w:r w:rsidR="00310DFC">
        <w:rPr>
          <w:b/>
          <w:bCs/>
        </w:rPr>
        <w:t>Y</w:t>
      </w:r>
      <w:r w:rsidR="002937F6" w:rsidRPr="003C4E2B">
        <w:rPr>
          <w:b/>
          <w:bCs/>
        </w:rPr>
        <w:t xml:space="preserve"> </w:t>
      </w:r>
      <w:r w:rsidR="002937F6">
        <w:t xml:space="preserve">staan en geef de </w:t>
      </w:r>
      <w:r w:rsidR="002937F6" w:rsidRPr="003C4E2B">
        <w:rPr>
          <w:b/>
          <w:bCs/>
        </w:rPr>
        <w:t>Einddatum</w:t>
      </w:r>
      <w:r w:rsidR="002937F6">
        <w:t xml:space="preserve"> in door op de datum te klikken in de tweede kalender die verschijnt.</w:t>
      </w:r>
    </w:p>
    <w:p w14:paraId="789E4227" w14:textId="39DDFA49" w:rsidR="003713C1" w:rsidRDefault="003713C1" w:rsidP="0022404F"/>
    <w:p w14:paraId="1C133BCE" w14:textId="40DDC190" w:rsidR="003C4E2B" w:rsidRDefault="00213E74" w:rsidP="00512C93">
      <w:pPr>
        <w:pStyle w:val="ListParagraph"/>
        <w:numPr>
          <w:ilvl w:val="2"/>
          <w:numId w:val="2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04E12BA3" wp14:editId="38C41A5B">
                <wp:simplePos x="0" y="0"/>
                <wp:positionH relativeFrom="margin">
                  <wp:posOffset>1107440</wp:posOffset>
                </wp:positionH>
                <wp:positionV relativeFrom="paragraph">
                  <wp:posOffset>723900</wp:posOffset>
                </wp:positionV>
                <wp:extent cx="350520" cy="190500"/>
                <wp:effectExtent l="0" t="19050" r="30480" b="38100"/>
                <wp:wrapNone/>
                <wp:docPr id="246684749" name="Pijl: rechts 246684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3538FCE">
              <v:shape id="Pijl: rechts 246684749" style="position:absolute;margin-left:87.2pt;margin-top:57pt;width:27.6pt;height:15pt;z-index:25137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" w14:anchorId="3E9E1DC3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3296B8A" wp14:editId="0546281C">
                <wp:simplePos x="0" y="0"/>
                <wp:positionH relativeFrom="column">
                  <wp:posOffset>5159375</wp:posOffset>
                </wp:positionH>
                <wp:positionV relativeFrom="paragraph">
                  <wp:posOffset>1227455</wp:posOffset>
                </wp:positionV>
                <wp:extent cx="350520" cy="190500"/>
                <wp:effectExtent l="19050" t="19050" r="11430" b="38100"/>
                <wp:wrapNone/>
                <wp:docPr id="84" name="Pijl: link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A2BAFCF">
              <v:shape id="Pijl: links 84" style="position:absolute;margin-left:406.25pt;margin-top:96.65pt;width:27.6pt;height:15pt;z-index:2509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" w14:anchorId="4AA8C7E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6" behindDoc="0" locked="0" layoutInCell="1" allowOverlap="1" wp14:anchorId="1C1A0CDC" wp14:editId="6CDC1E69">
            <wp:simplePos x="0" y="0"/>
            <wp:positionH relativeFrom="column">
              <wp:posOffset>1455420</wp:posOffset>
            </wp:positionH>
            <wp:positionV relativeFrom="paragraph">
              <wp:posOffset>373380</wp:posOffset>
            </wp:positionV>
            <wp:extent cx="3733800" cy="1927860"/>
            <wp:effectExtent l="0" t="0" r="0" b="0"/>
            <wp:wrapTopAndBottom/>
            <wp:docPr id="48544587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5872" name="Afbeelding 13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F3F23">
        <w:t xml:space="preserve">Vul bij </w:t>
      </w:r>
      <w:r w:rsidR="00FF3F23">
        <w:rPr>
          <w:b/>
          <w:bCs/>
        </w:rPr>
        <w:t xml:space="preserve">Frequentie </w:t>
      </w:r>
      <w:r w:rsidR="00DE4405">
        <w:t xml:space="preserve">de frequentie </w:t>
      </w:r>
      <w:r w:rsidR="003C20C9">
        <w:t xml:space="preserve">van de therapie </w:t>
      </w:r>
      <w:r w:rsidR="00FF3F23">
        <w:t>in.</w:t>
      </w:r>
    </w:p>
    <w:p w14:paraId="48BBACA2" w14:textId="7FCEC794" w:rsidR="000C4023" w:rsidRDefault="000C4023" w:rsidP="000C4023">
      <w:pPr>
        <w:pStyle w:val="ListParagraph"/>
        <w:ind w:left="2160"/>
      </w:pPr>
    </w:p>
    <w:p w14:paraId="622E0049" w14:textId="4F713F70" w:rsidR="003C20C9" w:rsidRDefault="00355921" w:rsidP="00512C93">
      <w:pPr>
        <w:pStyle w:val="ListParagraph"/>
        <w:numPr>
          <w:ilvl w:val="2"/>
          <w:numId w:val="2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469B8946" wp14:editId="1C230CC2">
                <wp:simplePos x="0" y="0"/>
                <wp:positionH relativeFrom="column">
                  <wp:posOffset>3642995</wp:posOffset>
                </wp:positionH>
                <wp:positionV relativeFrom="paragraph">
                  <wp:posOffset>617220</wp:posOffset>
                </wp:positionV>
                <wp:extent cx="259080" cy="297180"/>
                <wp:effectExtent l="19050" t="19050" r="45720" b="26670"/>
                <wp:wrapNone/>
                <wp:docPr id="1314383892" name="Pijl: omhoog 1314383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D8F155D">
              <v:shape id="Pijl: omhoog 1314383892" style="position:absolute;margin-left:286.85pt;margin-top:48.6pt;width:20.4pt;height:23.4pt;z-index:251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g8w8CuAAAAAKAQAADwAAAGRycy9kb3ducmV2&#10;LnhtbEyPQU7DMBBF90jcwRokNojaadMGQpwKEFSgrlJ6ADcZ4oh4HMVuG27PsILl6D/9/6ZYT64X&#10;JxxD50lDMlMgkGrfdNRq2H+83t6BCNFQY3pPqOEbA6zLy4vC5I0/U4WnXWwFl1DIjQYb45BLGWqL&#10;zoSZH5A4+/SjM5HPsZXNaM5c7no5V2olnemIF6wZ8Nli/bU7Og1vG2WT9n27V0/Toqq6m+zFbrZa&#10;X19Njw8gIk7xD4ZffVaHkp0O/khNEL2GZbbIGNVwn81BMLBK0iWIA5NpqkCWhfz/QvkD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g8w8CuAAAAAKAQAADwAAAAAAAAAAAAAAAAC9BAAA&#10;ZHJzL2Rvd25yZXYueG1sUEsFBgAAAAAEAAQA8wAAAMoFAAAAAA==&#10;" w14:anchorId="2CEF2065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76" behindDoc="0" locked="0" layoutInCell="1" allowOverlap="1" wp14:anchorId="1399A3E1" wp14:editId="7DE99E09">
            <wp:simplePos x="0" y="0"/>
            <wp:positionH relativeFrom="column">
              <wp:posOffset>280035</wp:posOffset>
            </wp:positionH>
            <wp:positionV relativeFrom="paragraph">
              <wp:posOffset>297180</wp:posOffset>
            </wp:positionV>
            <wp:extent cx="6299835" cy="641985"/>
            <wp:effectExtent l="0" t="0" r="5715" b="5715"/>
            <wp:wrapTopAndBottom/>
            <wp:docPr id="134630674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06743" name="Afbeelding 1346306743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C9">
        <w:t xml:space="preserve">Vul bij </w:t>
      </w:r>
      <w:r w:rsidR="003C20C9">
        <w:rPr>
          <w:b/>
          <w:bCs/>
        </w:rPr>
        <w:t xml:space="preserve">Plaats </w:t>
      </w:r>
      <w:r w:rsidR="001E6F34">
        <w:t>de plaats in waar de therapie plaatsvindt (indien relevant).</w:t>
      </w:r>
    </w:p>
    <w:p w14:paraId="7C81F1A3" w14:textId="0D78B500" w:rsidR="00355921" w:rsidRDefault="00355921" w:rsidP="00355921">
      <w:pPr>
        <w:pStyle w:val="ListParagraph"/>
        <w:ind w:left="2160"/>
      </w:pPr>
    </w:p>
    <w:p w14:paraId="7E84B55A" w14:textId="7B34107F" w:rsidR="00355921" w:rsidRPr="00355921" w:rsidRDefault="00355921" w:rsidP="00512C93">
      <w:pPr>
        <w:pStyle w:val="ListParagraph"/>
        <w:numPr>
          <w:ilvl w:val="2"/>
          <w:numId w:val="21"/>
        </w:numPr>
      </w:pPr>
      <w:r w:rsidRPr="00355921">
        <w:t xml:space="preserve">Klik op </w:t>
      </w:r>
      <w:r w:rsidRPr="00355921">
        <w:rPr>
          <w:b/>
          <w:bCs/>
        </w:rPr>
        <w:t>Andere</w:t>
      </w:r>
      <w:r w:rsidRPr="00355921">
        <w:t xml:space="preserve"> als je een </w:t>
      </w:r>
      <w:r>
        <w:t>therapie</w:t>
      </w:r>
      <w:r w:rsidRPr="00355921">
        <w:t xml:space="preserve"> d</w:t>
      </w:r>
      <w:r>
        <w:t>ie</w:t>
      </w:r>
      <w:r w:rsidRPr="00355921">
        <w:t xml:space="preserve"> niet in de lijst voorkomt wilt toevoegen. Geef dan een beschrijving van </w:t>
      </w:r>
      <w:r>
        <w:t>de therapie</w:t>
      </w:r>
      <w:r w:rsidRPr="00355921">
        <w:t xml:space="preserve"> in het vak </w:t>
      </w:r>
      <w:r w:rsidRPr="00355921">
        <w:rPr>
          <w:b/>
          <w:bCs/>
        </w:rPr>
        <w:t>Beschrijving therapie</w:t>
      </w:r>
      <w:r w:rsidRPr="00355921">
        <w:t>.</w:t>
      </w:r>
    </w:p>
    <w:p w14:paraId="54F23A97" w14:textId="583BB47A" w:rsidR="00B300BA" w:rsidRDefault="00166866" w:rsidP="00512C93">
      <w:pPr>
        <w:pStyle w:val="ListParagraph"/>
        <w:numPr>
          <w:ilvl w:val="2"/>
          <w:numId w:val="21"/>
        </w:numPr>
      </w:pPr>
      <w:r w:rsidRPr="00166866">
        <w:t xml:space="preserve">Klik opnieuw op </w:t>
      </w:r>
      <w:r w:rsidRPr="00BE54AA">
        <w:rPr>
          <w:b/>
          <w:bCs/>
        </w:rPr>
        <w:t xml:space="preserve">Toevoegen </w:t>
      </w:r>
      <w:r w:rsidR="00BE54AA" w:rsidRPr="00BE54AA">
        <w:rPr>
          <w:b/>
          <w:bCs/>
        </w:rPr>
        <w:t>therapie</w:t>
      </w:r>
      <w:r w:rsidRPr="00166866">
        <w:t xml:space="preserve"> om een tweede </w:t>
      </w:r>
      <w:r w:rsidR="00BE54AA">
        <w:t>therapie</w:t>
      </w:r>
      <w:r w:rsidRPr="00166866">
        <w:t xml:space="preserve"> toe te voegen.</w:t>
      </w:r>
    </w:p>
    <w:p w14:paraId="058784AA" w14:textId="77777777" w:rsidR="00B300BA" w:rsidRDefault="00B300BA">
      <w:pPr>
        <w:tabs>
          <w:tab w:val="clear" w:pos="3686"/>
        </w:tabs>
        <w:spacing w:after="200" w:line="276" w:lineRule="auto"/>
      </w:pPr>
      <w:r>
        <w:br w:type="page"/>
      </w:r>
    </w:p>
    <w:p w14:paraId="6BBE87BF" w14:textId="25C67D57" w:rsidR="003C20C9" w:rsidRDefault="00DE550C" w:rsidP="00512C93">
      <w:pPr>
        <w:pStyle w:val="Heading3"/>
        <w:numPr>
          <w:ilvl w:val="0"/>
          <w:numId w:val="35"/>
        </w:numPr>
      </w:pPr>
      <w:bookmarkStart w:id="21" w:name="_Toc191024966"/>
      <w:r>
        <w:t>Systeemspecifieke testen en handelingen</w:t>
      </w:r>
      <w:bookmarkEnd w:id="21"/>
    </w:p>
    <w:sdt>
      <w:sdtPr>
        <w:id w:val="-960879291"/>
        <w:placeholder>
          <w:docPart w:val="DefaultPlaceholder_-1854013440"/>
        </w:placeholder>
      </w:sdtPr>
      <w:sdtEndPr>
        <w:rPr>
          <w:color w:val="A50050"/>
          <w:sz w:val="18"/>
          <w:szCs w:val="18"/>
        </w:rPr>
      </w:sdtEndPr>
      <w:sdtContent>
        <w:p w14:paraId="784E691F" w14:textId="1D5C335B" w:rsidR="002620F0" w:rsidRPr="00FD75AD" w:rsidRDefault="00FD75AD" w:rsidP="002620F0">
          <w:pPr>
            <w:rPr>
              <w:color w:val="A5005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378" behindDoc="0" locked="0" layoutInCell="1" allowOverlap="1" wp14:anchorId="68AC50C4" wp14:editId="55B2C0E2">
                <wp:simplePos x="0" y="0"/>
                <wp:positionH relativeFrom="column">
                  <wp:posOffset>-52070</wp:posOffset>
                </wp:positionH>
                <wp:positionV relativeFrom="paragraph">
                  <wp:posOffset>822325</wp:posOffset>
                </wp:positionV>
                <wp:extent cx="6299835" cy="2120265"/>
                <wp:effectExtent l="0" t="0" r="5715" b="0"/>
                <wp:wrapTopAndBottom/>
                <wp:docPr id="1954907053" name="Afbeelding 15" descr="Afbeelding met tekst, schermopname, ontvangst, Lettertyp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4907053" name="Afbeelding 15" descr="Afbeelding met tekst, schermopname, ontvangst, Lettertype&#10;&#10;Automatisch gegenereerde beschrijving"/>
                        <pic:cNvPicPr/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9835" cy="2120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0300B" w:rsidRPr="00FD75AD">
            <w:rPr>
              <w:color w:val="A50050"/>
              <w:sz w:val="18"/>
              <w:szCs w:val="18"/>
            </w:rPr>
            <w:t xml:space="preserve">Vul hier de </w:t>
          </w:r>
          <w:r w:rsidR="0050300B" w:rsidRPr="00FD75AD">
            <w:rPr>
              <w:b/>
              <w:bCs/>
              <w:color w:val="A50050"/>
              <w:sz w:val="18"/>
              <w:szCs w:val="18"/>
            </w:rPr>
            <w:t>Systeemspecifieke testen en handelingen</w:t>
          </w:r>
          <w:r w:rsidR="0050300B" w:rsidRPr="00FD75AD">
            <w:rPr>
              <w:color w:val="A50050"/>
              <w:sz w:val="18"/>
              <w:szCs w:val="18"/>
            </w:rPr>
            <w:t xml:space="preserve"> in. Selecteer </w:t>
          </w:r>
          <w:r w:rsidRPr="00FD75AD">
            <w:rPr>
              <w:color w:val="A50050"/>
              <w:sz w:val="18"/>
              <w:szCs w:val="18"/>
            </w:rPr>
            <w:t>het onderdeel van toepassing door het open te vouwen met het pijltje.</w:t>
          </w:r>
        </w:p>
      </w:sdtContent>
    </w:sdt>
    <w:p w14:paraId="72784CB5" w14:textId="434DDE76" w:rsidR="00FD75AD" w:rsidRDefault="00FD75AD" w:rsidP="00FD75AD"/>
    <w:p w14:paraId="6A5836A3" w14:textId="77777777" w:rsidR="00FD75AD" w:rsidRDefault="00FD75AD" w:rsidP="00FD75AD"/>
    <w:p w14:paraId="26599AB2" w14:textId="459E70BF" w:rsidR="00497E7B" w:rsidRDefault="00395AEF" w:rsidP="00512C93">
      <w:pPr>
        <w:pStyle w:val="Heading4"/>
        <w:numPr>
          <w:ilvl w:val="1"/>
          <w:numId w:val="35"/>
        </w:numPr>
      </w:pPr>
      <w:bookmarkStart w:id="22" w:name="_Toc191024967"/>
      <w:r>
        <w:t>Gezichtsstoornissen</w:t>
      </w:r>
      <w:bookmarkEnd w:id="22"/>
    </w:p>
    <w:p w14:paraId="26C4FBEA" w14:textId="0D545349" w:rsidR="00F55F80" w:rsidRPr="00F55F80" w:rsidRDefault="00B300BA" w:rsidP="00F55F80">
      <w:r>
        <w:rPr>
          <w:noProof/>
        </w:rPr>
        <w:drawing>
          <wp:anchor distT="0" distB="0" distL="114300" distR="114300" simplePos="0" relativeHeight="251658298" behindDoc="0" locked="0" layoutInCell="1" allowOverlap="1" wp14:anchorId="49C16017" wp14:editId="4731031D">
            <wp:simplePos x="0" y="0"/>
            <wp:positionH relativeFrom="margin">
              <wp:posOffset>1588770</wp:posOffset>
            </wp:positionH>
            <wp:positionV relativeFrom="paragraph">
              <wp:posOffset>1113155</wp:posOffset>
            </wp:positionV>
            <wp:extent cx="434340" cy="434340"/>
            <wp:effectExtent l="0" t="0" r="3810" b="3810"/>
            <wp:wrapNone/>
            <wp:docPr id="87" name="Graphic 87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66">
        <w:rPr>
          <w:noProof/>
        </w:rPr>
        <w:drawing>
          <wp:anchor distT="0" distB="0" distL="114300" distR="114300" simplePos="0" relativeHeight="251658572" behindDoc="0" locked="0" layoutInCell="1" allowOverlap="1" wp14:anchorId="5F186D70" wp14:editId="3E514FE5">
            <wp:simplePos x="0" y="0"/>
            <wp:positionH relativeFrom="margin">
              <wp:align>left</wp:align>
            </wp:positionH>
            <wp:positionV relativeFrom="paragraph">
              <wp:posOffset>904875</wp:posOffset>
            </wp:positionV>
            <wp:extent cx="3765550" cy="906780"/>
            <wp:effectExtent l="0" t="0" r="6350" b="7620"/>
            <wp:wrapTopAndBottom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Afbeelding 86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340053389"/>
          <w:placeholder>
            <w:docPart w:val="17A25ABDBF294024B2C47D1FE1BC9EFC"/>
          </w:placeholder>
        </w:sdtPr>
        <w:sdtContent>
          <w:r w:rsidR="00BF3FB8">
            <w:rPr>
              <w:color w:val="A50050" w:themeColor="text1"/>
              <w:sz w:val="18"/>
              <w:szCs w:val="18"/>
            </w:rPr>
            <w:t>V</w:t>
          </w:r>
          <w:r w:rsidR="001102FD">
            <w:rPr>
              <w:color w:val="A50050" w:themeColor="text1"/>
              <w:sz w:val="18"/>
              <w:szCs w:val="18"/>
            </w:rPr>
            <w:t>oeg hier informatie toe over de gezichts</w:t>
          </w:r>
          <w:r w:rsidR="00044D84">
            <w:rPr>
              <w:color w:val="A50050" w:themeColor="text1"/>
              <w:sz w:val="18"/>
              <w:szCs w:val="18"/>
            </w:rPr>
            <w:t>stoornissen van het kind.</w:t>
          </w:r>
          <w:r w:rsidR="001102FD" w:rsidRPr="001102FD">
            <w:rPr>
              <w:color w:val="A50050" w:themeColor="text1"/>
              <w:sz w:val="18"/>
              <w:szCs w:val="18"/>
            </w:rPr>
            <w:t xml:space="preserve"> </w:t>
          </w:r>
          <w:r w:rsidR="00044D84">
            <w:rPr>
              <w:color w:val="A50050" w:themeColor="text1"/>
              <w:sz w:val="18"/>
              <w:szCs w:val="18"/>
            </w:rPr>
            <w:t>Als je</w:t>
          </w:r>
          <w:r w:rsidR="001102FD" w:rsidRPr="001102FD">
            <w:rPr>
              <w:color w:val="A50050" w:themeColor="text1"/>
              <w:sz w:val="18"/>
              <w:szCs w:val="18"/>
            </w:rPr>
            <w:t xml:space="preserve"> niet over de </w:t>
          </w:r>
          <w:r w:rsidR="00044D84">
            <w:rPr>
              <w:b/>
              <w:bCs/>
              <w:color w:val="A50050" w:themeColor="text1"/>
              <w:sz w:val="18"/>
              <w:szCs w:val="18"/>
            </w:rPr>
            <w:t>noodzakelijke gegevens</w:t>
          </w:r>
          <w:r w:rsidR="00044D84">
            <w:rPr>
              <w:color w:val="A50050" w:themeColor="text1"/>
              <w:sz w:val="18"/>
              <w:szCs w:val="18"/>
            </w:rPr>
            <w:t xml:space="preserve"> beschikt</w:t>
          </w:r>
          <w:r w:rsidR="001102FD" w:rsidRPr="001102FD">
            <w:rPr>
              <w:color w:val="A50050" w:themeColor="text1"/>
              <w:sz w:val="18"/>
              <w:szCs w:val="18"/>
            </w:rPr>
            <w:t xml:space="preserve">, kan je </w:t>
          </w:r>
          <w:r w:rsidR="005325E9">
            <w:rPr>
              <w:color w:val="A50050" w:themeColor="text1"/>
              <w:sz w:val="18"/>
              <w:szCs w:val="18"/>
            </w:rPr>
            <w:t>de ouder het best een</w:t>
          </w:r>
          <w:r w:rsidR="005325E9">
            <w:rPr>
              <w:b/>
              <w:bCs/>
              <w:color w:val="A50050" w:themeColor="text1"/>
              <w:sz w:val="18"/>
              <w:szCs w:val="18"/>
            </w:rPr>
            <w:t xml:space="preserve"> verwijsbrief voor de oogarts</w:t>
          </w:r>
          <w:r w:rsidR="005325E9">
            <w:rPr>
              <w:color w:val="A50050" w:themeColor="text1"/>
              <w:sz w:val="18"/>
              <w:szCs w:val="18"/>
            </w:rPr>
            <w:t xml:space="preserve"> meegeven,</w:t>
          </w:r>
          <w:r w:rsidR="001102FD" w:rsidRPr="001102FD">
            <w:rPr>
              <w:color w:val="A50050" w:themeColor="text1"/>
              <w:sz w:val="18"/>
              <w:szCs w:val="18"/>
            </w:rPr>
            <w:t xml:space="preserve"> waarin je vraagt dat die een </w:t>
          </w:r>
          <w:r w:rsidR="001102FD" w:rsidRPr="00254EE7">
            <w:rPr>
              <w:b/>
              <w:bCs/>
              <w:color w:val="A50050" w:themeColor="text1"/>
              <w:sz w:val="18"/>
              <w:szCs w:val="18"/>
            </w:rPr>
            <w:t>medisch inlichtingenformulier</w:t>
          </w:r>
          <w:r w:rsidR="001102FD" w:rsidRPr="001102FD">
            <w:rPr>
              <w:color w:val="A50050" w:themeColor="text1"/>
              <w:sz w:val="18"/>
              <w:szCs w:val="18"/>
            </w:rPr>
            <w:t xml:space="preserve"> invult </w:t>
          </w:r>
          <w:r w:rsidR="00380C57">
            <w:rPr>
              <w:color w:val="A50050" w:themeColor="text1"/>
              <w:sz w:val="18"/>
              <w:szCs w:val="18"/>
            </w:rPr>
            <w:t xml:space="preserve">via eHealth. </w:t>
          </w:r>
          <w:r w:rsidR="009C1B82">
            <w:rPr>
              <w:color w:val="A50050" w:themeColor="text1"/>
              <w:sz w:val="18"/>
              <w:szCs w:val="18"/>
            </w:rPr>
            <w:t xml:space="preserve">Lukt het niet via eHealth, </w:t>
          </w:r>
          <w:r w:rsidR="003E669B">
            <w:rPr>
              <w:color w:val="A50050" w:themeColor="text1"/>
              <w:sz w:val="18"/>
              <w:szCs w:val="18"/>
            </w:rPr>
            <w:t xml:space="preserve">dan kan de oogarts het medisch inlichtingenformulier </w:t>
          </w:r>
          <w:r w:rsidR="001102FD" w:rsidRPr="001102FD">
            <w:rPr>
              <w:color w:val="A50050" w:themeColor="text1"/>
              <w:sz w:val="18"/>
              <w:szCs w:val="18"/>
            </w:rPr>
            <w:t>aan de ouders bezorg</w:t>
          </w:r>
          <w:r w:rsidR="00BF3FB8">
            <w:rPr>
              <w:color w:val="A50050" w:themeColor="text1"/>
              <w:sz w:val="18"/>
              <w:szCs w:val="18"/>
            </w:rPr>
            <w:t xml:space="preserve">en. Die kunnen </w:t>
          </w:r>
          <w:r>
            <w:rPr>
              <w:color w:val="A50050" w:themeColor="text1"/>
              <w:sz w:val="18"/>
              <w:szCs w:val="18"/>
            </w:rPr>
            <w:t>het</w:t>
          </w:r>
          <w:r w:rsidR="00BF3FB8">
            <w:rPr>
              <w:color w:val="A50050" w:themeColor="text1"/>
              <w:sz w:val="18"/>
              <w:szCs w:val="18"/>
            </w:rPr>
            <w:t xml:space="preserve"> dan opladen op het portaal Mijn Kind en Gezin.</w:t>
          </w:r>
        </w:sdtContent>
      </w:sdt>
    </w:p>
    <w:p w14:paraId="035E7B9B" w14:textId="6C55728F" w:rsidR="00DC01D4" w:rsidRDefault="00DC01D4" w:rsidP="00DC01D4"/>
    <w:p w14:paraId="4573DF62" w14:textId="5CBA2B38" w:rsidR="00C177B8" w:rsidRDefault="00381085" w:rsidP="00512C93">
      <w:pPr>
        <w:pStyle w:val="ListParagraph"/>
        <w:numPr>
          <w:ilvl w:val="0"/>
          <w:numId w:val="22"/>
        </w:numPr>
      </w:pPr>
      <w:r>
        <w:t xml:space="preserve">Vul hier de </w:t>
      </w:r>
      <w:r>
        <w:rPr>
          <w:b/>
          <w:bCs/>
        </w:rPr>
        <w:t xml:space="preserve">Oogheelkundige diagnose </w:t>
      </w:r>
      <w:r>
        <w:t>in.</w:t>
      </w:r>
    </w:p>
    <w:p w14:paraId="702ECB9F" w14:textId="2E0E540C" w:rsidR="00381085" w:rsidRDefault="00CF2B8F" w:rsidP="00512C93">
      <w:pPr>
        <w:pStyle w:val="ListParagraph"/>
        <w:numPr>
          <w:ilvl w:val="1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088C22B2" wp14:editId="7714505D">
                <wp:simplePos x="0" y="0"/>
                <wp:positionH relativeFrom="column">
                  <wp:posOffset>861695</wp:posOffset>
                </wp:positionH>
                <wp:positionV relativeFrom="paragraph">
                  <wp:posOffset>3199765</wp:posOffset>
                </wp:positionV>
                <wp:extent cx="259080" cy="297180"/>
                <wp:effectExtent l="19050" t="19050" r="45720" b="26670"/>
                <wp:wrapNone/>
                <wp:docPr id="1946386645" name="Pijl: omhoog 1946386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0527E42">
              <v:shape id="Pijl: omhoog 1946386645" style="position:absolute;margin-left:67.85pt;margin-top:251.95pt;width:20.4pt;height:23.4pt;z-index:251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eGxgnOAAAAALAQAADwAAAGRycy9kb3ducmV2&#10;LnhtbEyPwU7DMAyG70i8Q2QkLoglo+oKpekECCbQTh17gKw1TUXjVE22lbefdxrH3/70+3OxnFwv&#10;DjiGzpOG+UyBQKp901GrYfv9cf8IIkRDjek9oYY/DLAsr68Kkzf+SBUeNrEVXEIhNxpsjEMuZagt&#10;OhNmfkDi3Y8fnYkcx1Y2ozlyuevlg1IL6UxHfMGaAd8s1r+bvdPwuVJ23n6tt+p1Sqqqu8ve7Wqt&#10;9e3N9PIMIuIULzCc9VkdSnba+T01QfSckzRjVEOqkicQZyJbpCB2PElVBrIs5P8fyhM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eGxgnOAAAAALAQAADwAAAAAAAAAAAAAAAAC9BAAA&#10;ZHJzL2Rvd25yZXYueG1sUEsFBgAAAAAEAAQA8wAAAMoFAAAAAA==&#10;" w14:anchorId="22AE93A6"/>
            </w:pict>
          </mc:Fallback>
        </mc:AlternateContent>
      </w:r>
      <w:r w:rsidR="00E54756">
        <w:rPr>
          <w:noProof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3ADD9B6A" wp14:editId="4B6F03B5">
                <wp:simplePos x="0" y="0"/>
                <wp:positionH relativeFrom="margin">
                  <wp:posOffset>297815</wp:posOffset>
                </wp:positionH>
                <wp:positionV relativeFrom="paragraph">
                  <wp:posOffset>357505</wp:posOffset>
                </wp:positionV>
                <wp:extent cx="350520" cy="190500"/>
                <wp:effectExtent l="0" t="19050" r="30480" b="38100"/>
                <wp:wrapNone/>
                <wp:docPr id="1836732741" name="Pijl: rechts 183673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43B0E9D">
              <v:shape id="Pijl: rechts 1836732741" style="position:absolute;margin-left:23.45pt;margin-top:28.15pt;width:27.6pt;height:15pt;z-index:25139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az52P3gAAAAgBAAAPAAAAZHJzL2Rvd25y&#10;ZXYueG1sTI9RS8NAEITfBf/DsYIvYi+tGtqYTZGCiIhoa3/ANrcm0dxeyF2T+O+9Punj7Awz3+br&#10;ybZq4N43ThDmswQUS+lMIxXC/uPxegnKBxJDrRNG+GEP6+L8LKfMuFG2POxCpWKJ+IwQ6hC6TGtf&#10;1mzJz1zHEr1P11sKUfaVNj2Nsdy2epEkqbbUSFyoqeNNzeX37mgRXl310m1Hmjbvw/Nb11w96S8W&#10;xMuL6eEeVOAp/IXhhB/RoYhMB3cU41WLcJuuYhLhLr0BdfKTxRzUAWEZD7rI9f8Hil8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ms+dj94AAAAIAQAADwAAAAAAAAAAAAAAAAC/BAAA&#10;ZHJzL2Rvd25yZXYueG1sUEsFBgAAAAAEAAQA8wAAAMoFAAAAAA==&#10;" w14:anchorId="5AB01063">
                <w10:wrap anchorx="margin"/>
              </v:shape>
            </w:pict>
          </mc:Fallback>
        </mc:AlternateContent>
      </w:r>
      <w:r w:rsidR="00E54756">
        <w:rPr>
          <w:noProof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0BBC524D" wp14:editId="79AC3B52">
                <wp:simplePos x="0" y="0"/>
                <wp:positionH relativeFrom="column">
                  <wp:posOffset>1882775</wp:posOffset>
                </wp:positionH>
                <wp:positionV relativeFrom="paragraph">
                  <wp:posOffset>1012825</wp:posOffset>
                </wp:positionV>
                <wp:extent cx="350520" cy="190500"/>
                <wp:effectExtent l="19050" t="19050" r="11430" b="38100"/>
                <wp:wrapNone/>
                <wp:docPr id="1544580305" name="Pijl: links 1544580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4407935">
              <v:shape id="Pijl: links 1544580305" style="position:absolute;margin-left:148.25pt;margin-top:79.75pt;width:27.6pt;height:15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" w14:anchorId="541027EF"/>
            </w:pict>
          </mc:Fallback>
        </mc:AlternateContent>
      </w:r>
      <w:r w:rsidR="00E54756">
        <w:rPr>
          <w:noProof/>
        </w:rPr>
        <w:drawing>
          <wp:anchor distT="0" distB="0" distL="114300" distR="114300" simplePos="0" relativeHeight="251658379" behindDoc="0" locked="0" layoutInCell="1" allowOverlap="1" wp14:anchorId="588FC26D" wp14:editId="63132EBE">
            <wp:simplePos x="0" y="0"/>
            <wp:positionH relativeFrom="column">
              <wp:posOffset>518795</wp:posOffset>
            </wp:positionH>
            <wp:positionV relativeFrom="paragraph">
              <wp:posOffset>0</wp:posOffset>
            </wp:positionV>
            <wp:extent cx="3512820" cy="3810000"/>
            <wp:effectExtent l="0" t="0" r="0" b="0"/>
            <wp:wrapTopAndBottom/>
            <wp:docPr id="775879413" name="Afbeelding 16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79413" name="Afbeelding 16" descr="Afbeelding met tekst, schermopname, nummer, Lettertype&#10;&#10;Automatisch gegenereerde beschrijvi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Geef aan of de aandoening kan verbeteren door </w:t>
      </w:r>
      <w:r>
        <w:rPr>
          <w:b/>
          <w:bCs/>
        </w:rPr>
        <w:t xml:space="preserve">Ja </w:t>
      </w:r>
      <w:r>
        <w:t xml:space="preserve">of </w:t>
      </w:r>
      <w:r>
        <w:rPr>
          <w:b/>
          <w:bCs/>
        </w:rPr>
        <w:t>Nee</w:t>
      </w:r>
      <w:r>
        <w:t xml:space="preserve"> aan te klikken.</w:t>
      </w:r>
    </w:p>
    <w:p w14:paraId="5B0E5421" w14:textId="5715C3F4" w:rsidR="00CF2B8F" w:rsidRDefault="009512A6" w:rsidP="00512C93">
      <w:pPr>
        <w:pStyle w:val="ListParagraph"/>
        <w:numPr>
          <w:ilvl w:val="1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790B509D" wp14:editId="64ABE957">
                <wp:simplePos x="0" y="0"/>
                <wp:positionH relativeFrom="column">
                  <wp:posOffset>2279015</wp:posOffset>
                </wp:positionH>
                <wp:positionV relativeFrom="paragraph">
                  <wp:posOffset>1264285</wp:posOffset>
                </wp:positionV>
                <wp:extent cx="350520" cy="190500"/>
                <wp:effectExtent l="19050" t="19050" r="11430" b="38100"/>
                <wp:wrapNone/>
                <wp:docPr id="2089807698" name="Pijl: links 2089807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CC656CB">
              <v:shape id="Pijl: links 2089807698" style="position:absolute;margin-left:179.45pt;margin-top:99.55pt;width:27.6pt;height:15pt;z-index:251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" w14:anchorId="1727399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0B7039E2" wp14:editId="0952362A">
                <wp:simplePos x="0" y="0"/>
                <wp:positionH relativeFrom="column">
                  <wp:posOffset>1334135</wp:posOffset>
                </wp:positionH>
                <wp:positionV relativeFrom="paragraph">
                  <wp:posOffset>3245485</wp:posOffset>
                </wp:positionV>
                <wp:extent cx="259080" cy="297180"/>
                <wp:effectExtent l="19050" t="19050" r="45720" b="26670"/>
                <wp:wrapNone/>
                <wp:docPr id="1033256347" name="Pijl: omhoog 1033256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4C69D13">
              <v:shape id="Pijl: omhoog 1033256347" style="position:absolute;margin-left:105.05pt;margin-top:255.55pt;width:20.4pt;height:23.4pt;z-index:2514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mU0t+AAAAALAQAADwAAAGRycy9kb3ducmV2&#10;LnhtbEyPTU7DMBBG90jcwRokNojaDgpt0zgVIKiKukrpAdx4iCNiO4rdNtyeYQW7+Xn65k25nlzP&#10;zjjGLngFciaAoW+C6Xyr4PDxdr8AFpP2RvfBo4JvjLCurq9KXZhw8TWe96llFOJjoRXYlIaC89hY&#10;dDrOwoCedp9hdDpRO7bcjPpC4a7nmRCP3OnO0wWrB3yx2HztT07BdiOsbN93B/E8PdR1dzd/tZud&#10;Urc309MKWMIp/cHwq0/qUJHTMZy8iaxXkEkhCVWQS0kFEVkulsCONMnnS+BVyf//UP0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HmU0t+AAAAALAQAADwAAAAAAAAAAAAAAAAC9BAAA&#10;ZHJzL2Rvd25yZXYueG1sUEsFBgAAAAAEAAQA8wAAAMoFAAAAAA==&#10;" w14:anchorId="74F253CF"/>
            </w:pict>
          </mc:Fallback>
        </mc:AlternateContent>
      </w:r>
      <w:r w:rsidR="00C77DF8" w:rsidRPr="00C77DF8">
        <w:rPr>
          <w:noProof/>
        </w:rPr>
        <w:drawing>
          <wp:anchor distT="0" distB="0" distL="114300" distR="114300" simplePos="0" relativeHeight="251658383" behindDoc="0" locked="0" layoutInCell="1" allowOverlap="1" wp14:anchorId="61229CAF" wp14:editId="3E2B9948">
            <wp:simplePos x="0" y="0"/>
            <wp:positionH relativeFrom="column">
              <wp:posOffset>549275</wp:posOffset>
            </wp:positionH>
            <wp:positionV relativeFrom="paragraph">
              <wp:posOffset>296545</wp:posOffset>
            </wp:positionV>
            <wp:extent cx="2802255" cy="3261360"/>
            <wp:effectExtent l="0" t="0" r="0" b="0"/>
            <wp:wrapTopAndBottom/>
            <wp:docPr id="1514724322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24322" name="Afbeelding 1" descr="Afbeelding met tekst, schermopname, nummer, Lettertype&#10;&#10;Automatisch gegenereerde beschrijvi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B8F">
        <w:t xml:space="preserve">Vul </w:t>
      </w:r>
      <w:r w:rsidR="00676FAA">
        <w:t xml:space="preserve">in wanneer de </w:t>
      </w:r>
      <w:r w:rsidR="00514F9F">
        <w:t>aandoening werd vastgesteld met de kalenderfunctie.</w:t>
      </w:r>
    </w:p>
    <w:p w14:paraId="77800846" w14:textId="43F7B665" w:rsidR="009512A6" w:rsidRDefault="009512A6" w:rsidP="009512A6">
      <w:pPr>
        <w:pStyle w:val="ListParagraph"/>
        <w:ind w:left="1440"/>
      </w:pPr>
    </w:p>
    <w:p w14:paraId="17B1128D" w14:textId="0B5E2E2C" w:rsidR="004105E8" w:rsidRDefault="00C77DF8" w:rsidP="00512C93">
      <w:pPr>
        <w:pStyle w:val="ListParagraph"/>
        <w:numPr>
          <w:ilvl w:val="1"/>
          <w:numId w:val="22"/>
        </w:numPr>
      </w:pPr>
      <w:r>
        <w:t xml:space="preserve">Vul hier </w:t>
      </w:r>
      <w:r w:rsidR="00F9124D">
        <w:t xml:space="preserve">de resultaten van het onderzoek van </w:t>
      </w:r>
      <w:r w:rsidR="00F9124D">
        <w:rPr>
          <w:b/>
          <w:bCs/>
        </w:rPr>
        <w:t>Gezichtsscherpte en -veld</w:t>
      </w:r>
      <w:r w:rsidR="00F9124D">
        <w:t xml:space="preserve"> in.</w:t>
      </w:r>
    </w:p>
    <w:p w14:paraId="7966C33E" w14:textId="5E3AA5B8" w:rsidR="00F9124D" w:rsidRDefault="0046068C" w:rsidP="00512C93">
      <w:pPr>
        <w:pStyle w:val="ListParagraph"/>
        <w:numPr>
          <w:ilvl w:val="2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6E67F830" wp14:editId="045165D1">
                <wp:simplePos x="0" y="0"/>
                <wp:positionH relativeFrom="column">
                  <wp:posOffset>3352800</wp:posOffset>
                </wp:positionH>
                <wp:positionV relativeFrom="paragraph">
                  <wp:posOffset>2792095</wp:posOffset>
                </wp:positionV>
                <wp:extent cx="259080" cy="297180"/>
                <wp:effectExtent l="19050" t="19050" r="45720" b="26670"/>
                <wp:wrapNone/>
                <wp:docPr id="1333924411" name="Pijl: omhoog 1333924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79FD5E4">
              <v:shape id="Pijl: omhoog 1333924411" style="position:absolute;margin-left:264pt;margin-top:219.85pt;width:20.4pt;height:23.4pt;z-index:2514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2RqyoeEAAAALAQAADwAAAGRycy9kb3ducmV2&#10;LnhtbEyPwU7DMAyG70i8Q2QkLogl22hXStMJEEygnTr2AFlrmorGqZpsK2+POcHR9q/f31esJ9eL&#10;E46h86RhPlMgkGrfdNRq2H+83mYgQjTUmN4TavjGAOvy8qIweePPVOFpF1vBJRRyo8HGOORShtqi&#10;M2HmByS+ffrRmcjj2MpmNGcud71cKJVKZzriD9YM+Gyx/todnYa3jbLz9n27V0/Tsqq6m9WL3Wy1&#10;vr6aHh9ARJziXxh+8RkdSmY6+CM1QfQakkXGLlHD3fJ+BYITSZqxzIE3WZqALAv536H8AQ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NkasqHhAAAACwEAAA8AAAAAAAAAAAAAAAAAvQQA&#10;AGRycy9kb3ducmV2LnhtbFBLBQYAAAAABAAEAPMAAADLBQAAAAA=&#10;" w14:anchorId="66638DD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1AADF1D9" wp14:editId="72EE0B4C">
                <wp:simplePos x="0" y="0"/>
                <wp:positionH relativeFrom="column">
                  <wp:posOffset>3318510</wp:posOffset>
                </wp:positionH>
                <wp:positionV relativeFrom="paragraph">
                  <wp:posOffset>1614805</wp:posOffset>
                </wp:positionV>
                <wp:extent cx="259080" cy="297180"/>
                <wp:effectExtent l="19050" t="19050" r="45720" b="26670"/>
                <wp:wrapNone/>
                <wp:docPr id="1175525787" name="Pijl: omhoog 1175525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A369473">
              <v:shape id="Pijl: omhoog 1175525787" style="position:absolute;margin-left:261.3pt;margin-top:127.15pt;width:20.4pt;height:23.4pt;z-index:2514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oNgxO+EAAAALAQAADwAAAGRycy9kb3ducmV2&#10;LnhtbEyPQU7DMBBF90jcwRokNojaSZqAQiYVIKhAXaX0AG48xBGxHcVuG25fsyrL0X/6/021ms3A&#10;jjT53lmEZCGAkW2d6m2HsPt6v38E5oO0Sg7OEsIveVjV11eVLJU72YaO29CxWGJ9KRF0CGPJuW81&#10;GekXbiQbs283GRniOXVcTfIUy83AUyEKbmRv44KWI71qan+2B4PwsRY66T43O/EyZ03T3z286fUG&#10;8fZmfn4CFmgOFxj+9KM61NFp7w5WeTYg5GlaRBQhzZcZsEjkRbYEtkfIRJIAryv+/4f6D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KDYMTvhAAAACwEAAA8AAAAAAAAAAAAAAAAAvQQA&#10;AGRycy9kb3ducmV2LnhtbFBLBQYAAAAABAAEAPMAAADLBQAAAAA=&#10;" w14:anchorId="3EDA9F5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5414F740" wp14:editId="163ECE1C">
                <wp:simplePos x="0" y="0"/>
                <wp:positionH relativeFrom="column">
                  <wp:posOffset>3329940</wp:posOffset>
                </wp:positionH>
                <wp:positionV relativeFrom="paragraph">
                  <wp:posOffset>2273935</wp:posOffset>
                </wp:positionV>
                <wp:extent cx="259080" cy="297180"/>
                <wp:effectExtent l="19050" t="19050" r="45720" b="26670"/>
                <wp:wrapNone/>
                <wp:docPr id="1092897786" name="Pijl: omhoog 1092897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AA62089">
              <v:shape id="Pijl: omhoog 1092897786" style="position:absolute;margin-left:262.2pt;margin-top:179.05pt;width:20.4pt;height:23.4pt;z-index:2514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" w14:anchorId="6C670F5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245E49C1" wp14:editId="3DA94662">
                <wp:simplePos x="0" y="0"/>
                <wp:positionH relativeFrom="leftMargin">
                  <wp:posOffset>422910</wp:posOffset>
                </wp:positionH>
                <wp:positionV relativeFrom="paragraph">
                  <wp:posOffset>1550035</wp:posOffset>
                </wp:positionV>
                <wp:extent cx="350520" cy="190500"/>
                <wp:effectExtent l="0" t="19050" r="30480" b="38100"/>
                <wp:wrapNone/>
                <wp:docPr id="676694664" name="Pijl: rechts 676694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1B8A416">
              <v:shape id="Pijl: rechts 676694664" style="position:absolute;margin-left:33.3pt;margin-top:122.05pt;width:27.6pt;height:15pt;z-index:2514201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" w14:anchorId="6B119646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6AD6DFA1" wp14:editId="24EBF781">
                <wp:simplePos x="0" y="0"/>
                <wp:positionH relativeFrom="margin">
                  <wp:posOffset>-270510</wp:posOffset>
                </wp:positionH>
                <wp:positionV relativeFrom="paragraph">
                  <wp:posOffset>1012825</wp:posOffset>
                </wp:positionV>
                <wp:extent cx="350520" cy="190500"/>
                <wp:effectExtent l="0" t="19050" r="30480" b="38100"/>
                <wp:wrapNone/>
                <wp:docPr id="936333135" name="Pijl: rechts 936333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4BDE84D">
              <v:shape id="Pijl: rechts 936333135" style="position:absolute;margin-left:-21.3pt;margin-top:79.75pt;width:27.6pt;height:15pt;z-index:25141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yfRB63gAAAAoBAAAPAAAAZHJzL2Rvd25y&#10;ZXYueG1sTI/RSsNAEEXfBf9hGcEXaTcWW9qYTZGCiIhoaz9gmh2TaHY2ZLdJ/HsnT/o0zL2XO2ey&#10;7ega1VMXas8GbucJKOLC25pLA8ePx9kaVIjIFhvPZOCHAmzzy4sMU+sH3lN/iKWSEg4pGqhibFOt&#10;Q1GRwzD3LbF4n75zGGXtSm07HKTcNXqRJCvtsGa5UGFLu4qK78PZGXj15Uu7H3DcvffPb21986S/&#10;iI25vhof7kFFGuNfGCZ8QYdcmE7+zDaoxsDsbrGSqBjLzRLUlJiEk8y1CDrP9P8X8l8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8n0Qet4AAAAKAQAADwAAAAAAAAAAAAAAAAC/BAAA&#10;ZHJzL2Rvd25yZXYueG1sUEsFBgAAAAAEAAQA8wAAAMoFAAAAAA==&#10;" w14:anchorId="7A5303C9">
                <w10:wrap anchorx="margin"/>
              </v:shape>
            </w:pict>
          </mc:Fallback>
        </mc:AlternateContent>
      </w:r>
      <w:r w:rsidR="00AD17B3">
        <w:rPr>
          <w:noProof/>
        </w:rPr>
        <w:drawing>
          <wp:anchor distT="0" distB="0" distL="114300" distR="114300" simplePos="0" relativeHeight="251658386" behindDoc="0" locked="0" layoutInCell="1" allowOverlap="1" wp14:anchorId="5529E282" wp14:editId="2ECEF475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2857500" cy="2667000"/>
            <wp:effectExtent l="0" t="0" r="0" b="0"/>
            <wp:wrapTopAndBottom/>
            <wp:docPr id="1709059808" name="Afbeelding 18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59808" name="Afbeelding 18" descr="Afbeelding met tekst, schermopname, software, nummer&#10;&#10;Automatisch gegenereerde beschrijvi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7B3">
        <w:rPr>
          <w:noProof/>
        </w:rPr>
        <w:drawing>
          <wp:anchor distT="0" distB="0" distL="114300" distR="114300" simplePos="0" relativeHeight="251658387" behindDoc="0" locked="0" layoutInCell="1" allowOverlap="1" wp14:anchorId="01B75383" wp14:editId="5CF466B4">
            <wp:simplePos x="0" y="0"/>
            <wp:positionH relativeFrom="column">
              <wp:posOffset>3105150</wp:posOffset>
            </wp:positionH>
            <wp:positionV relativeFrom="paragraph">
              <wp:posOffset>464185</wp:posOffset>
            </wp:positionV>
            <wp:extent cx="2781300" cy="2628900"/>
            <wp:effectExtent l="0" t="0" r="0" b="0"/>
            <wp:wrapTopAndBottom/>
            <wp:docPr id="810613996" name="Afbeelding 17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13996" name="Afbeelding 17" descr="Afbeelding met tekst, schermopname, Lettertype, nummer&#10;&#10;Automatisch gegenereerde beschrijvi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491">
        <w:t>Vul in wanneer het onderzoek werd afgenomen met de kalenderfunctie.</w:t>
      </w:r>
    </w:p>
    <w:p w14:paraId="15AE3F44" w14:textId="3A4DB146" w:rsidR="00C77DF8" w:rsidRDefault="00C77DF8" w:rsidP="00AD17B3">
      <w:pPr>
        <w:pStyle w:val="ListParagraph"/>
        <w:ind w:left="1440"/>
      </w:pPr>
    </w:p>
    <w:p w14:paraId="43B97E15" w14:textId="7D3CF203" w:rsidR="00AD17B3" w:rsidRDefault="007D595F" w:rsidP="00512C93">
      <w:pPr>
        <w:pStyle w:val="ListParagraph"/>
        <w:numPr>
          <w:ilvl w:val="1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09C8178F" wp14:editId="50B04B0F">
                <wp:simplePos x="0" y="0"/>
                <wp:positionH relativeFrom="column">
                  <wp:posOffset>5284470</wp:posOffset>
                </wp:positionH>
                <wp:positionV relativeFrom="paragraph">
                  <wp:posOffset>1538605</wp:posOffset>
                </wp:positionV>
                <wp:extent cx="350520" cy="190500"/>
                <wp:effectExtent l="19050" t="19050" r="11430" b="38100"/>
                <wp:wrapNone/>
                <wp:docPr id="586710415" name="Pijl: links 586710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A7A4DEE">
              <v:shape id="Pijl: links 586710415" style="position:absolute;margin-left:416.1pt;margin-top:121.15pt;width:27.6pt;height:15pt;z-index:251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" w14:anchorId="11434F7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3929FFD3" wp14:editId="7C7FC943">
                <wp:simplePos x="0" y="0"/>
                <wp:positionH relativeFrom="column">
                  <wp:posOffset>5280660</wp:posOffset>
                </wp:positionH>
                <wp:positionV relativeFrom="paragraph">
                  <wp:posOffset>1900555</wp:posOffset>
                </wp:positionV>
                <wp:extent cx="350520" cy="190500"/>
                <wp:effectExtent l="19050" t="19050" r="11430" b="38100"/>
                <wp:wrapNone/>
                <wp:docPr id="1318349831" name="Pijl: links 1318349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7401BE8">
              <v:shape id="Pijl: links 1318349831" style="position:absolute;margin-left:415.8pt;margin-top:149.65pt;width:27.6pt;height:15pt;z-index:2514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" w14:anchorId="3584F52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0DC4F019" wp14:editId="040A99E9">
                <wp:simplePos x="0" y="0"/>
                <wp:positionH relativeFrom="leftMargin">
                  <wp:posOffset>403860</wp:posOffset>
                </wp:positionH>
                <wp:positionV relativeFrom="paragraph">
                  <wp:posOffset>1020445</wp:posOffset>
                </wp:positionV>
                <wp:extent cx="350520" cy="190500"/>
                <wp:effectExtent l="0" t="19050" r="30480" b="38100"/>
                <wp:wrapNone/>
                <wp:docPr id="629762635" name="Pijl: rechts 62976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2F2AFCA">
              <v:shape id="Pijl: rechts 629762635" style="position:absolute;margin-left:31.8pt;margin-top:80.35pt;width:27.6pt;height:15pt;z-index:2514385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kV31i3gAAAAoBAAAPAAAAZHJzL2Rvd25y&#10;ZXYueG1sTI/RSsNAEEXfBf9hGcEXsZsqxBqzKVIQERFt9QOm2TGJZmeX7DaJf+/0Sd9m7lzunFuu&#10;Z9erkYbYeTawXGSgiGtvO24MfLw/XK5AxYRssfdMBn4owro6PSmxsH7iLY271CgJ4ViggTalUGgd&#10;65YcxoUPxHL79IPDJOvQaDvgJOGu11dZlmuHHcuHFgNtWqq/dwdn4MU3z2E74bx5G59eQ3fxqL+I&#10;jTk/m+/vQCWa058ZjviCDpUw7f2BbVS9gfw6F6foeXYD6mhYrqTLXoZbUXRV6v8Vql8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pFd9Yt4AAAAKAQAADwAAAAAAAAAAAAAAAAC/BAAA&#10;ZHJzL2Rvd25yZXYueG1sUEsFBgAAAAAEAAQA8wAAAMoFAAAAAA==&#10;" w14:anchorId="7A388818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6E4086A6" wp14:editId="41B5B295">
                <wp:simplePos x="0" y="0"/>
                <wp:positionH relativeFrom="leftMargin">
                  <wp:posOffset>403860</wp:posOffset>
                </wp:positionH>
                <wp:positionV relativeFrom="paragraph">
                  <wp:posOffset>1481455</wp:posOffset>
                </wp:positionV>
                <wp:extent cx="350520" cy="190500"/>
                <wp:effectExtent l="0" t="19050" r="30480" b="38100"/>
                <wp:wrapNone/>
                <wp:docPr id="266967839" name="Pijl: rechts 266967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631EF5B">
              <v:shape id="Pijl: rechts 266967839" style="position:absolute;margin-left:31.8pt;margin-top:116.65pt;width:27.6pt;height:15pt;z-index:2514416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" w14:anchorId="64CEABE1">
                <w10:wrap anchorx="margin"/>
              </v:shape>
            </w:pict>
          </mc:Fallback>
        </mc:AlternateContent>
      </w:r>
      <w:r w:rsidRPr="007D595F">
        <w:rPr>
          <w:noProof/>
        </w:rPr>
        <w:drawing>
          <wp:anchor distT="0" distB="0" distL="114300" distR="114300" simplePos="0" relativeHeight="251658394" behindDoc="0" locked="0" layoutInCell="1" allowOverlap="1" wp14:anchorId="7C384365" wp14:editId="4EE3F280">
            <wp:simplePos x="0" y="0"/>
            <wp:positionH relativeFrom="column">
              <wp:posOffset>2907030</wp:posOffset>
            </wp:positionH>
            <wp:positionV relativeFrom="paragraph">
              <wp:posOffset>578485</wp:posOffset>
            </wp:positionV>
            <wp:extent cx="2442210" cy="2012315"/>
            <wp:effectExtent l="0" t="0" r="0" b="6985"/>
            <wp:wrapTopAndBottom/>
            <wp:docPr id="251638147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38147" name="Afbeelding 1" descr="Afbeelding met tekst, schermopname, Lettertype, nummer&#10;&#10;Automatisch gegenereerde beschrijvi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168" w:rsidRPr="00B90168">
        <w:rPr>
          <w:noProof/>
        </w:rPr>
        <w:drawing>
          <wp:anchor distT="0" distB="0" distL="114300" distR="114300" simplePos="0" relativeHeight="251658393" behindDoc="0" locked="0" layoutInCell="1" allowOverlap="1" wp14:anchorId="314B8FC7" wp14:editId="3CA6C5BF">
            <wp:simplePos x="0" y="0"/>
            <wp:positionH relativeFrom="margin">
              <wp:align>left</wp:align>
            </wp:positionH>
            <wp:positionV relativeFrom="paragraph">
              <wp:posOffset>517525</wp:posOffset>
            </wp:positionV>
            <wp:extent cx="2623820" cy="1478280"/>
            <wp:effectExtent l="0" t="0" r="5080" b="7620"/>
            <wp:wrapTopAndBottom/>
            <wp:docPr id="1446415210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15210" name="Afbeelding 1" descr="Afbeelding met tekst, schermopname, Lettertype, lijn&#10;&#10;Automatisch gegenereerde beschrijvi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904" cy="148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0D9">
        <w:t xml:space="preserve">Selecteer hier de gebruikte test voor de </w:t>
      </w:r>
      <w:r w:rsidR="00C650D9">
        <w:rPr>
          <w:b/>
          <w:bCs/>
        </w:rPr>
        <w:t xml:space="preserve">Gezichtsscherpte na optimale correctie </w:t>
      </w:r>
      <w:r w:rsidR="00C650D9">
        <w:t xml:space="preserve">en vul de resultaten in voor </w:t>
      </w:r>
      <w:r w:rsidR="00C650D9">
        <w:rPr>
          <w:b/>
          <w:bCs/>
        </w:rPr>
        <w:t>Rechter</w:t>
      </w:r>
      <w:r w:rsidR="00722A5A">
        <w:rPr>
          <w:b/>
          <w:bCs/>
        </w:rPr>
        <w:t>oog</w:t>
      </w:r>
      <w:r w:rsidR="00722A5A">
        <w:t xml:space="preserve">, </w:t>
      </w:r>
      <w:r w:rsidR="00722A5A">
        <w:rPr>
          <w:b/>
          <w:bCs/>
        </w:rPr>
        <w:t>Linkeroog</w:t>
      </w:r>
      <w:r w:rsidR="00722A5A">
        <w:t xml:space="preserve"> en </w:t>
      </w:r>
      <w:r w:rsidR="00722A5A">
        <w:rPr>
          <w:b/>
          <w:bCs/>
        </w:rPr>
        <w:t>Met beide ogen</w:t>
      </w:r>
      <w:r w:rsidR="00722A5A">
        <w:t>.</w:t>
      </w:r>
      <w:r w:rsidRPr="007D595F">
        <w:rPr>
          <w:noProof/>
        </w:rPr>
        <w:t xml:space="preserve"> </w:t>
      </w:r>
    </w:p>
    <w:p w14:paraId="54459A48" w14:textId="43A29A7E" w:rsidR="00B90168" w:rsidRDefault="00B90168" w:rsidP="007D595F">
      <w:pPr>
        <w:pStyle w:val="ListParagraph"/>
        <w:ind w:left="1440"/>
      </w:pPr>
    </w:p>
    <w:p w14:paraId="280D937A" w14:textId="30B98DC3" w:rsidR="00B55C41" w:rsidRDefault="009D0688" w:rsidP="00210A2F">
      <w:pPr>
        <w:pStyle w:val="ListParagraph"/>
        <w:numPr>
          <w:ilvl w:val="1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78" behindDoc="0" locked="0" layoutInCell="1" allowOverlap="1" wp14:anchorId="34B7F91F" wp14:editId="48A9576A">
                <wp:simplePos x="0" y="0"/>
                <wp:positionH relativeFrom="column">
                  <wp:posOffset>2492375</wp:posOffset>
                </wp:positionH>
                <wp:positionV relativeFrom="paragraph">
                  <wp:posOffset>579120</wp:posOffset>
                </wp:positionV>
                <wp:extent cx="259080" cy="297180"/>
                <wp:effectExtent l="19050" t="19050" r="45720" b="26670"/>
                <wp:wrapNone/>
                <wp:docPr id="971660226" name="Pijl: omhoog 971660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841B182">
              <v:shapetype id="_x0000_t68" coordsize="21600,21600" o:spt="68" adj="5400,5400" path="m0@0l@1@0@1,21600@2,21600@2@0,21600@0,10800,xe" w14:anchorId="08565248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Pijl: omhoog 971660226" style="position:absolute;margin-left:196.25pt;margin-top:45.6pt;width:20.4pt;height:23.4pt;z-index:251662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iKqUhuAAAAAKAQAADwAAAGRycy9kb3ducmV2&#10;LnhtbEyPQU7DMBBF90jcwRokNojaiYG2IU4FCCpQV2l7ADce4oh4HMVuG26PWcFy9J/+f1OuJtez&#10;E46h86QgmwlgSI03HbUK9ru32wWwEDUZ3XtCBd8YYFVdXpS6MP5MNZ62sWWphEKhFdgYh4Lz0Fh0&#10;Osz8gJSyTz86HdM5ttyM+pzKXc9zIR640x2lBasHfLHYfG2PTsH7Wtis/djsxfMk67q7mb/a9Uap&#10;66vp6RFYxCn+wfCrn9ShSk4HfyQTWK9ALvP7hCpYZjmwBNxJKYEdEikXAnhV8v8vVD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iKqUhuAAAAAKAQAADwAAAAAAAAAAAAAAAAC9BAAA&#10;ZHJzL2Rvd25yZXYueG1sUEsFBgAAAAAEAAQA8wAAAM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79" behindDoc="0" locked="0" layoutInCell="1" allowOverlap="1" wp14:anchorId="5CF0CFD3" wp14:editId="59804E4D">
                <wp:simplePos x="0" y="0"/>
                <wp:positionH relativeFrom="column">
                  <wp:posOffset>5902325</wp:posOffset>
                </wp:positionH>
                <wp:positionV relativeFrom="paragraph">
                  <wp:posOffset>605790</wp:posOffset>
                </wp:positionV>
                <wp:extent cx="259080" cy="297180"/>
                <wp:effectExtent l="19050" t="19050" r="45720" b="26670"/>
                <wp:wrapNone/>
                <wp:docPr id="610904394" name="Pijl: omhoog 61090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F882098">
              <v:shape id="Pijl: omhoog 610904394" style="position:absolute;margin-left:464.75pt;margin-top:47.7pt;width:20.4pt;height:23.4pt;z-index:251664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dmyk9uAAAAAKAQAADwAAAGRycy9kb3ducmV2&#10;LnhtbEyPy07DMBBF90j8gzVIbFBrN32REKcCBBWoq5R+gJsMcUQ8jmK3DX/PsILdjObozrn5ZnSd&#10;OOMQWk8aZlMFAqnydUuNhsPH6+QeRIiGatN5Qg3fGGBTXF/lJqv9hUo872MjOIRCZjTYGPtMylBZ&#10;dCZMfY/Et08/OBN5HRpZD+bC4a6TiVIr6UxL/MGaHp8tVl/7k9PwtlV21rzvDuppnJdle7d+sdud&#10;1rc34+MDiIhj/IPhV5/VoWCnoz9RHUSnIU3SJaM8LBcgGEjXag7iyOQiSUAWufxfofgB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dmyk9uAAAAAKAQAADwAAAAAAAAAAAAAAAAC9BAAA&#10;ZHJzL2Rvd25yZXYueG1sUEsFBgAAAAAEAAQA8wAAAMoFAAAAAA==&#10;" w14:anchorId="182E6B5F"/>
            </w:pict>
          </mc:Fallback>
        </mc:AlternateContent>
      </w:r>
      <w:r w:rsidRPr="009D0688">
        <w:rPr>
          <w:noProof/>
        </w:rPr>
        <w:drawing>
          <wp:anchor distT="0" distB="0" distL="114300" distR="114300" simplePos="0" relativeHeight="251658577" behindDoc="0" locked="0" layoutInCell="1" allowOverlap="1" wp14:anchorId="15BBC149" wp14:editId="27C2E1E8">
            <wp:simplePos x="0" y="0"/>
            <wp:positionH relativeFrom="margin">
              <wp:posOffset>3588385</wp:posOffset>
            </wp:positionH>
            <wp:positionV relativeFrom="paragraph">
              <wp:posOffset>329565</wp:posOffset>
            </wp:positionV>
            <wp:extent cx="2926080" cy="621030"/>
            <wp:effectExtent l="0" t="0" r="7620" b="7620"/>
            <wp:wrapTopAndBottom/>
            <wp:docPr id="1093746089" name="Afbeelding 1" descr="Afbeelding met tekst, schermopname, lijn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46089" name="Afbeelding 1" descr="Afbeelding met tekst, schermopname, lijn, Lettertype&#10;&#10;Automatisch gegenereerde beschrijvi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A2F">
        <w:rPr>
          <w:noProof/>
        </w:rPr>
        <w:drawing>
          <wp:anchor distT="0" distB="0" distL="114300" distR="114300" simplePos="0" relativeHeight="251658576" behindDoc="0" locked="0" layoutInCell="1" allowOverlap="1" wp14:anchorId="3FCEFB21" wp14:editId="1C0B2E4C">
            <wp:simplePos x="0" y="0"/>
            <wp:positionH relativeFrom="column">
              <wp:posOffset>716915</wp:posOffset>
            </wp:positionH>
            <wp:positionV relativeFrom="paragraph">
              <wp:posOffset>388620</wp:posOffset>
            </wp:positionV>
            <wp:extent cx="2783205" cy="434340"/>
            <wp:effectExtent l="0" t="0" r="0" b="3810"/>
            <wp:wrapTopAndBottom/>
            <wp:docPr id="1802307031" name="Afbeelding 1" descr="Afbeelding met tekst, lijn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07031" name="Afbeelding 1" descr="Afbeelding met tekst, lijn, Lettertype, schermopname&#10;&#10;Automatisch gegenereerde beschrijvi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FD4">
        <w:t xml:space="preserve">Selecteer hier de gebruikte test voor het </w:t>
      </w:r>
      <w:r w:rsidR="00C23FD4">
        <w:rPr>
          <w:b/>
          <w:bCs/>
        </w:rPr>
        <w:t xml:space="preserve">Gezichtsveld </w:t>
      </w:r>
      <w:r w:rsidR="00C23FD4">
        <w:t xml:space="preserve">en vul het </w:t>
      </w:r>
      <w:r w:rsidR="00C23FD4">
        <w:rPr>
          <w:b/>
          <w:bCs/>
        </w:rPr>
        <w:t>Resultaat</w:t>
      </w:r>
      <w:r w:rsidR="00C23FD4">
        <w:t xml:space="preserve"> in.</w:t>
      </w:r>
    </w:p>
    <w:p w14:paraId="3C126085" w14:textId="16AB4A50" w:rsidR="00B55C41" w:rsidRDefault="009D0688" w:rsidP="00512C93">
      <w:pPr>
        <w:pStyle w:val="ListParagraph"/>
        <w:numPr>
          <w:ilvl w:val="1"/>
          <w:numId w:val="22"/>
        </w:numPr>
      </w:pPr>
      <w:r>
        <w:t xml:space="preserve">Vul bij </w:t>
      </w:r>
      <w:r>
        <w:rPr>
          <w:b/>
          <w:bCs/>
        </w:rPr>
        <w:t xml:space="preserve">Concentrische vernauwing </w:t>
      </w:r>
      <w:r>
        <w:t xml:space="preserve">het </w:t>
      </w:r>
      <w:r>
        <w:rPr>
          <w:b/>
          <w:bCs/>
        </w:rPr>
        <w:t>Aantal graden</w:t>
      </w:r>
      <w:r>
        <w:t xml:space="preserve"> in. Bij </w:t>
      </w:r>
      <w:r>
        <w:rPr>
          <w:b/>
          <w:bCs/>
        </w:rPr>
        <w:t xml:space="preserve">(Hemi-)anopsie </w:t>
      </w:r>
      <w:r>
        <w:t xml:space="preserve">en </w:t>
      </w:r>
      <w:r>
        <w:rPr>
          <w:b/>
          <w:bCs/>
        </w:rPr>
        <w:t>Andere</w:t>
      </w:r>
      <w:r>
        <w:t xml:space="preserve"> kan je het resultaat nog verder specifiëren.</w:t>
      </w:r>
    </w:p>
    <w:p w14:paraId="3F1495E3" w14:textId="4768A6D6" w:rsidR="00A96B85" w:rsidRDefault="00A96B85" w:rsidP="00512C93">
      <w:pPr>
        <w:pStyle w:val="ListParagraph"/>
        <w:numPr>
          <w:ilvl w:val="1"/>
          <w:numId w:val="22"/>
        </w:numPr>
      </w:pPr>
      <w:r w:rsidRPr="00166866">
        <w:t xml:space="preserve">Klik opnieuw op </w:t>
      </w:r>
      <w:r>
        <w:rPr>
          <w:b/>
          <w:bCs/>
        </w:rPr>
        <w:t>Onderzoek toevoegen</w:t>
      </w:r>
      <w:r w:rsidRPr="00166866">
        <w:t xml:space="preserve"> om een tweede </w:t>
      </w:r>
      <w:r>
        <w:t>onderzoek</w:t>
      </w:r>
      <w:r w:rsidRPr="00166866">
        <w:t xml:space="preserve"> toe te voegen.</w:t>
      </w:r>
    </w:p>
    <w:p w14:paraId="5BC3721E" w14:textId="751532F1" w:rsidR="006420B0" w:rsidRDefault="00422E10" w:rsidP="00422E10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734E7A0C" wp14:editId="59CAA968">
                <wp:simplePos x="0" y="0"/>
                <wp:positionH relativeFrom="leftMargin">
                  <wp:posOffset>1051560</wp:posOffset>
                </wp:positionH>
                <wp:positionV relativeFrom="paragraph">
                  <wp:posOffset>266065</wp:posOffset>
                </wp:positionV>
                <wp:extent cx="350520" cy="190500"/>
                <wp:effectExtent l="0" t="19050" r="30480" b="38100"/>
                <wp:wrapNone/>
                <wp:docPr id="2129525003" name="Pijl: rechts 2129525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944029F">
              <v:shape id="Pijl: rechts 2129525003" style="position:absolute;margin-left:82.8pt;margin-top:20.95pt;width:27.6pt;height:15pt;z-index:2514539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kBpoW3gAAAAkBAAAPAAAAZHJzL2Rvd25y&#10;ZXYueG1sTI9RS8NAEITfBf/DsYIvYi8NGmvMpUhBRES0rT9gm6xJNLd35K5J/PeuT/o4sx+zM8V6&#10;tr0aaQidYwPLRQKKuHJ1x42B9/3D5QpUiMg19o7JwDcFWJenJwXmtZt4S+MuNkpCOORooI3R51qH&#10;qiWLYeE8sdw+3GAxihwaXQ84SbjtdZokmbbYsXxo0dOmpeprd7QGXlzz7LcTzpu38enVdxeP+pPY&#10;mPOz+f4OVKQ5/sHwW1+qQymdDu7IdVC96Ow6E9TA1fIWlABpmsiWg4EbMXRZ6P8Lyh8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5AaaFt4AAAAJAQAADwAAAAAAAAAAAAAAAAC/BAAA&#10;ZHJzL2Rvd25yZXYueG1sUEsFBgAAAAAEAAQA8wAAAMoFAAAAAA==&#10;" w14:anchorId="1D63FB03">
                <w10:wrap anchorx="margin"/>
              </v:shape>
            </w:pict>
          </mc:Fallback>
        </mc:AlternateContent>
      </w:r>
      <w:r w:rsidR="006420B0" w:rsidRPr="006420B0">
        <w:rPr>
          <w:noProof/>
        </w:rPr>
        <w:drawing>
          <wp:anchor distT="0" distB="0" distL="114300" distR="114300" simplePos="0" relativeHeight="251658399" behindDoc="0" locked="0" layoutInCell="1" allowOverlap="1" wp14:anchorId="755F8CAA" wp14:editId="38377C26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2501900" cy="1889760"/>
            <wp:effectExtent l="0" t="0" r="0" b="0"/>
            <wp:wrapTopAndBottom/>
            <wp:docPr id="837624945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24945" name="Afbeelding 1" descr="Afbeelding met tekst, schermopname, Lettertype&#10;&#10;Automatisch gegenereerde beschrijvi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9E65C" w14:textId="2A695C01" w:rsidR="003E3E62" w:rsidRDefault="004E2D5E" w:rsidP="00512C93">
      <w:pPr>
        <w:pStyle w:val="ListParagraph"/>
        <w:numPr>
          <w:ilvl w:val="1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54F517A6" wp14:editId="69F44AE9">
                <wp:simplePos x="0" y="0"/>
                <wp:positionH relativeFrom="column">
                  <wp:posOffset>3116580</wp:posOffset>
                </wp:positionH>
                <wp:positionV relativeFrom="paragraph">
                  <wp:posOffset>1542415</wp:posOffset>
                </wp:positionV>
                <wp:extent cx="350520" cy="190500"/>
                <wp:effectExtent l="19050" t="19050" r="11430" b="38100"/>
                <wp:wrapNone/>
                <wp:docPr id="1619889673" name="Pijl: links 1619889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9C7E367">
              <v:shape id="Pijl: links 1619889673" style="position:absolute;margin-left:245.4pt;margin-top:121.45pt;width:27.6pt;height:15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 [3204]" strokecolor="#520027 [1604]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" w14:anchorId="4DED475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5EFF7D20" wp14:editId="74C18B4A">
                <wp:simplePos x="0" y="0"/>
                <wp:positionH relativeFrom="leftMargin">
                  <wp:posOffset>1264920</wp:posOffset>
                </wp:positionH>
                <wp:positionV relativeFrom="paragraph">
                  <wp:posOffset>1138555</wp:posOffset>
                </wp:positionV>
                <wp:extent cx="350520" cy="190500"/>
                <wp:effectExtent l="0" t="19050" r="30480" b="38100"/>
                <wp:wrapNone/>
                <wp:docPr id="1672720897" name="Pijl: rechts 1672720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E26AD5B">
              <v:shape id="Pijl: rechts 1672720897" style="position:absolute;margin-left:99.6pt;margin-top:89.65pt;width:27.6pt;height:15pt;z-index:2514631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AIy5R3wAAAAsBAAAPAAAAZHJzL2Rvd25y&#10;ZXYueG1sTI/NTsNADITvSLzDykhcEN0Qyk9CNhWqhBCqELTwAG5ikkDWu8puk/D2mBPcZuzR+HOx&#10;mm2vRhpC59jAxSIBRVy5uuPGwPvbw/ktqBCRa+wdk4FvCrAqj48KzGs38ZbGXWyUlHDI0UAbo8+1&#10;DlVLFsPCeWLZfbjBYhQ7NLoecJJy2+s0Sa61xY7lQoue1i1VX7uDNfDsmo3fTjivX8enF9+dPepP&#10;YmNOT+b7O1CR5vgXhl98QYdSmPbuwHVQvfgsSyUq4ia7BCWJ9Gq5BLUXkchEl4X+/0P5Aw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MAjLlHfAAAACwEAAA8AAAAAAAAAAAAAAAAAvwQA&#10;AGRycy9kb3ducmV2LnhtbFBLBQYAAAAABAAEAPMAAADLBQAAAAA=&#10;" w14:anchorId="7628047A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30DD135F" wp14:editId="07FE5AC1">
                <wp:simplePos x="0" y="0"/>
                <wp:positionH relativeFrom="leftMargin">
                  <wp:posOffset>1264285</wp:posOffset>
                </wp:positionH>
                <wp:positionV relativeFrom="paragraph">
                  <wp:posOffset>635635</wp:posOffset>
                </wp:positionV>
                <wp:extent cx="350520" cy="190500"/>
                <wp:effectExtent l="0" t="19050" r="30480" b="38100"/>
                <wp:wrapNone/>
                <wp:docPr id="705225401" name="Pijl: rechts 705225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18A0C11">
              <v:shape id="Pijl: rechts 705225401" style="position:absolute;margin-left:99.55pt;margin-top:50.05pt;width:27.6pt;height:15pt;z-index:2514600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" w14:anchorId="36503A39">
                <w10:wrap anchorx="margin"/>
              </v:shape>
            </w:pict>
          </mc:Fallback>
        </mc:AlternateContent>
      </w:r>
      <w:r w:rsidRPr="004E2D5E">
        <w:rPr>
          <w:noProof/>
        </w:rPr>
        <w:drawing>
          <wp:anchor distT="0" distB="0" distL="114300" distR="114300" simplePos="0" relativeHeight="251658401" behindDoc="0" locked="0" layoutInCell="1" allowOverlap="1" wp14:anchorId="20EA0AAB" wp14:editId="1D7420CA">
            <wp:simplePos x="0" y="0"/>
            <wp:positionH relativeFrom="column">
              <wp:posOffset>945515</wp:posOffset>
            </wp:positionH>
            <wp:positionV relativeFrom="paragraph">
              <wp:posOffset>335280</wp:posOffset>
            </wp:positionV>
            <wp:extent cx="2270760" cy="1922145"/>
            <wp:effectExtent l="0" t="0" r="0" b="1905"/>
            <wp:wrapTopAndBottom/>
            <wp:docPr id="1456635331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35331" name="Afbeelding 1" descr="Afbeelding met tekst, schermopname, Lettertype, nummer&#10;&#10;Automatisch gegenereerde beschrijvi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E10">
        <w:t xml:space="preserve">Duid hier de </w:t>
      </w:r>
      <w:r w:rsidR="00422E10">
        <w:rPr>
          <w:b/>
          <w:bCs/>
        </w:rPr>
        <w:t>Andere afwijkingen</w:t>
      </w:r>
      <w:r w:rsidR="00422E10">
        <w:t xml:space="preserve"> van het kind aan.</w:t>
      </w:r>
    </w:p>
    <w:p w14:paraId="6C3DFB2D" w14:textId="641D9ACC" w:rsidR="003E3E62" w:rsidRDefault="003E3E62" w:rsidP="004E2D5E">
      <w:pPr>
        <w:pStyle w:val="ListParagraph"/>
        <w:ind w:left="2160"/>
      </w:pPr>
    </w:p>
    <w:p w14:paraId="51D9B663" w14:textId="64D4CBC9" w:rsidR="004E2D5E" w:rsidRDefault="00FD0FA2" w:rsidP="00512C93">
      <w:pPr>
        <w:pStyle w:val="ListParagraph"/>
        <w:numPr>
          <w:ilvl w:val="2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6CED3656" wp14:editId="6CD25E9B">
                <wp:simplePos x="0" y="0"/>
                <wp:positionH relativeFrom="column">
                  <wp:posOffset>922020</wp:posOffset>
                </wp:positionH>
                <wp:positionV relativeFrom="paragraph">
                  <wp:posOffset>1240790</wp:posOffset>
                </wp:positionV>
                <wp:extent cx="259080" cy="297180"/>
                <wp:effectExtent l="19050" t="19050" r="45720" b="26670"/>
                <wp:wrapNone/>
                <wp:docPr id="1591482308" name="Pijl: omhoog 159148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70D8968">
              <v:shape id="Pijl: omhoog 1591482308" style="position:absolute;margin-left:72.6pt;margin-top:97.7pt;width:20.4pt;height:23.4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pxKc3eAAAAALAQAADwAAAGRycy9kb3ducmV2&#10;LnhtbEyPy07DMBBF90j8gzVIbBC1a9IHIU4FCCpQV2n7AW48xBGxHcVuG/6e6Qp2czVH91GsRtex&#10;Ew6xDV7BdCKAoa+DaX2jYL97v18Ci0l7o7vgUcEPRliV11eFzk04+wpP29QwMvEx1wpsSn3Oeawt&#10;Oh0noUdPv68wOJ1IDg03gz6Tueu4FGLOnW49JVjd46vF+nt7dAo+1sJOm8/NXryMD1XV3i3e7Hqj&#10;1O3N+PwELOGY/mC41KfqUFKnQzh6E1lHOptJQul4nGXALsRyTusOCmQmJfCy4P83lL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pxKc3eAAAAALAQAADwAAAAAAAAAAAAAAAAC9BAAA&#10;ZHJzL2Rvd25yZXYueG1sUEsFBgAAAAAEAAQA8wAAAMoFAAAAAA==&#10;" w14:anchorId="44BC6C9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13B13739" wp14:editId="2B479F76">
                <wp:simplePos x="0" y="0"/>
                <wp:positionH relativeFrom="column">
                  <wp:posOffset>915035</wp:posOffset>
                </wp:positionH>
                <wp:positionV relativeFrom="paragraph">
                  <wp:posOffset>1637665</wp:posOffset>
                </wp:positionV>
                <wp:extent cx="259080" cy="297180"/>
                <wp:effectExtent l="19050" t="19050" r="45720" b="26670"/>
                <wp:wrapNone/>
                <wp:docPr id="2104564853" name="Pijl: omhoog 2104564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2398407">
              <v:shape id="Pijl: omhoog 2104564853" style="position:absolute;margin-left:72.05pt;margin-top:128.95pt;width:20.4pt;height:23.4pt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Y7yFYeAAAAALAQAADwAAAGRycy9kb3ducmV2&#10;LnhtbEyPwU7DMAyG70i8Q2QkLogl3QodpekECCbQTh17gKw1TUXjVE22lbfHO8HNv/zp9+diNble&#10;HHEMnScNyUyBQKp901GrYff5drsEEaKhxvSeUMMPBliVlxeFyRt/ogqP29gKLqGQGw02xiGXMtQW&#10;nQkzPyDx7suPzkSOYyub0Zy43PVyrtS9dKYjvmDNgC8W6+/twWl4XyubtB+bnXqeFlXV3WSvdr3R&#10;+vpqenoEEXGKfzCc9VkdSnba+wM1QfSc0zRhVMP8LnsAcSaWKQ97DQuVZiDLQv7/ofwF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Y7yFYeAAAAALAQAADwAAAAAAAAAAAAAAAAC9BAAA&#10;ZHJzL2Rvd25yZXYueG1sUEsFBgAAAAAEAAQA8wAAAMoFAAAAAA==&#10;" w14:anchorId="56383044"/>
            </w:pict>
          </mc:Fallback>
        </mc:AlternateContent>
      </w:r>
      <w:r w:rsidRPr="00FD0FA2">
        <w:rPr>
          <w:noProof/>
        </w:rPr>
        <w:drawing>
          <wp:anchor distT="0" distB="0" distL="114300" distR="114300" simplePos="0" relativeHeight="251658405" behindDoc="0" locked="0" layoutInCell="1" allowOverlap="1" wp14:anchorId="48E27BEB" wp14:editId="5A10EDC2">
            <wp:simplePos x="0" y="0"/>
            <wp:positionH relativeFrom="page">
              <wp:posOffset>1257300</wp:posOffset>
            </wp:positionH>
            <wp:positionV relativeFrom="paragraph">
              <wp:posOffset>536575</wp:posOffset>
            </wp:positionV>
            <wp:extent cx="4587240" cy="1226820"/>
            <wp:effectExtent l="0" t="0" r="3810" b="0"/>
            <wp:wrapTopAndBottom/>
            <wp:docPr id="749128124" name="Afbeelding 1" descr="Afbeelding met tekst, Lettertype, lij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28124" name="Afbeelding 1" descr="Afbeelding met tekst, Lettertype, lijn, schermopname&#10;&#10;Automatisch gegenereerde beschrijvi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E34">
        <w:t xml:space="preserve">Duid bij </w:t>
      </w:r>
      <w:r w:rsidR="00BD4E34">
        <w:rPr>
          <w:b/>
          <w:bCs/>
        </w:rPr>
        <w:t xml:space="preserve">Lensaandoeningen </w:t>
      </w:r>
      <w:r w:rsidR="00BD4E34">
        <w:t xml:space="preserve">aan over welk oog of </w:t>
      </w:r>
      <w:r w:rsidR="00735BBA">
        <w:t xml:space="preserve">welke </w:t>
      </w:r>
      <w:r w:rsidR="00BD4E34">
        <w:t xml:space="preserve">ogen het gaat en </w:t>
      </w:r>
      <w:r w:rsidR="00451768">
        <w:t xml:space="preserve">selecteer het </w:t>
      </w:r>
      <w:r w:rsidR="00451768">
        <w:rPr>
          <w:b/>
          <w:bCs/>
        </w:rPr>
        <w:t>Type lensaandoening</w:t>
      </w:r>
      <w:r w:rsidR="00451768">
        <w:t>.</w:t>
      </w:r>
    </w:p>
    <w:p w14:paraId="533D6587" w14:textId="052B374E" w:rsidR="006420B0" w:rsidRDefault="006420B0" w:rsidP="00FD0FA2">
      <w:pPr>
        <w:pStyle w:val="ListParagraph"/>
        <w:ind w:left="1440"/>
      </w:pPr>
    </w:p>
    <w:p w14:paraId="7A21BF05" w14:textId="55B701F4" w:rsidR="004574B5" w:rsidRDefault="00FD0FA2" w:rsidP="00512C93">
      <w:pPr>
        <w:pStyle w:val="ListParagraph"/>
        <w:numPr>
          <w:ilvl w:val="1"/>
          <w:numId w:val="22"/>
        </w:numPr>
      </w:pPr>
      <w:r>
        <w:t xml:space="preserve">Vul bij </w:t>
      </w:r>
      <w:r w:rsidRPr="004574B5">
        <w:rPr>
          <w:b/>
          <w:bCs/>
        </w:rPr>
        <w:t>Kleurzinstoornis</w:t>
      </w:r>
      <w:r>
        <w:t xml:space="preserve"> het type kleurzinstoornis en de </w:t>
      </w:r>
      <w:r w:rsidRPr="004574B5">
        <w:rPr>
          <w:b/>
          <w:bCs/>
        </w:rPr>
        <w:t xml:space="preserve">Gebruikte test </w:t>
      </w:r>
      <w:r>
        <w:t>in.</w:t>
      </w:r>
    </w:p>
    <w:p w14:paraId="09AE9DC6" w14:textId="12CBA38C" w:rsidR="004574B5" w:rsidRDefault="004574B5" w:rsidP="004574B5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609FCA42" wp14:editId="2B55C071">
                <wp:simplePos x="0" y="0"/>
                <wp:positionH relativeFrom="column">
                  <wp:posOffset>864870</wp:posOffset>
                </wp:positionH>
                <wp:positionV relativeFrom="paragraph">
                  <wp:posOffset>448945</wp:posOffset>
                </wp:positionV>
                <wp:extent cx="259080" cy="297180"/>
                <wp:effectExtent l="19050" t="19050" r="45720" b="26670"/>
                <wp:wrapNone/>
                <wp:docPr id="1104023420" name="Pijl: omhoog 1104023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58CE5D5">
              <v:shape id="Pijl: omhoog 1104023420" style="position:absolute;margin-left:68.1pt;margin-top:35.35pt;width:20.4pt;height:23.4pt;z-index: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4AVVG94AAAAKAQAADwAAAGRycy9kb3ducmV2&#10;LnhtbEyPTU7DMBCF90jcwRokNojaaUWNQpwKEFSgrlJ6ADcZ4oh4HMVuG27PdEV38zSf3k+xmnwv&#10;jjjGLpCBbKZAINWh6ag1sPt6v38EEZOlxvaB0MAvRliV11eFzZtwogqP29QKNqGYWwMupSGXMtYO&#10;vY2zMCDx7zuM3iaWYyub0Z7Y3PdyrtRSetsRJzg74KvD+md78AY+1spl7edmp16mRVV1d/rNrTfG&#10;3N5Mz08gEk7pH4Zzfa4OJXfahwM1UfSsF8s5owa00iDOgNY8bs9Hph9AloW8nFD+AQ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OAFVRveAAAACgEAAA8AAAAAAAAAAAAAAAAAvQQAAGRy&#10;cy9kb3ducmV2LnhtbFBLBQYAAAAABAAEAPMAAADIBQAAAAA=&#10;" w14:anchorId="651049B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744199B0" wp14:editId="2A86E58C">
                <wp:simplePos x="0" y="0"/>
                <wp:positionH relativeFrom="column">
                  <wp:posOffset>861060</wp:posOffset>
                </wp:positionH>
                <wp:positionV relativeFrom="paragraph">
                  <wp:posOffset>1085215</wp:posOffset>
                </wp:positionV>
                <wp:extent cx="259080" cy="297180"/>
                <wp:effectExtent l="19050" t="19050" r="45720" b="26670"/>
                <wp:wrapNone/>
                <wp:docPr id="1496142794" name="Pijl: omhoog 149614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1B9FF94">
              <v:shape id="Pijl: omhoog 1496142794" style="position:absolute;margin-left:67.8pt;margin-top:85.45pt;width:20.4pt;height:23.4pt;z-index: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OOHf2+AAAAALAQAADwAAAGRycy9kb3ducmV2&#10;LnhtbEyPQU7DMBBF90jcwRokNojaaSGGEKcCBFVRVyk9gBsPcUQ8jmK3DbfHXcFuvubpz5tyObme&#10;HXEMnScF2UwAQ2q86ahVsPt8v30AFqImo3tPqOAHAyyry4tSF8afqMbjNrYslVAotAIb41BwHhqL&#10;ToeZH5DS7suPTscUx5abUZ9Suev5XIicO91RumD1gK8Wm+/twSlYr4TN2o/NTrxMi7rubuSbXW2U&#10;ur6anp+ARZziHwxn/aQOVXLa+wOZwPqUF/d5QtMgxSOwMyHzO2B7BfNMSuBVyf//UP0C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OOHf2+AAAAALAQAADwAAAAAAAAAAAAAAAAC9BAAA&#10;ZHJzL2Rvd25yZXYueG1sUEsFBgAAAAAEAAQA8wAAAMoFAAAAAA==&#10;" w14:anchorId="7CD92515"/>
            </w:pict>
          </mc:Fallback>
        </mc:AlternateContent>
      </w:r>
      <w:r w:rsidRPr="004574B5">
        <w:rPr>
          <w:noProof/>
        </w:rPr>
        <w:drawing>
          <wp:anchor distT="0" distB="0" distL="114300" distR="114300" simplePos="0" relativeHeight="251658408" behindDoc="0" locked="0" layoutInCell="1" allowOverlap="1" wp14:anchorId="47DA5426" wp14:editId="5A241052">
            <wp:simplePos x="0" y="0"/>
            <wp:positionH relativeFrom="column">
              <wp:posOffset>544830</wp:posOffset>
            </wp:positionH>
            <wp:positionV relativeFrom="paragraph">
              <wp:posOffset>0</wp:posOffset>
            </wp:positionV>
            <wp:extent cx="3497580" cy="1325880"/>
            <wp:effectExtent l="0" t="0" r="7620" b="7620"/>
            <wp:wrapTopAndBottom/>
            <wp:docPr id="940652492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52492" name="Afbeelding 1" descr="Afbeelding met tekst, schermopname, Lettertype, lijn&#10;&#10;Automatisch gegenereerde beschrijvi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5CDC4" w14:textId="5E570AD4" w:rsidR="008927E7" w:rsidRDefault="008927E7" w:rsidP="00512C93">
      <w:pPr>
        <w:pStyle w:val="ListParagraph"/>
        <w:numPr>
          <w:ilvl w:val="1"/>
          <w:numId w:val="22"/>
        </w:numPr>
      </w:pPr>
      <w:r w:rsidRPr="008927E7">
        <w:rPr>
          <w:noProof/>
        </w:rPr>
        <w:drawing>
          <wp:anchor distT="0" distB="0" distL="114300" distR="114300" simplePos="0" relativeHeight="251658411" behindDoc="0" locked="0" layoutInCell="1" allowOverlap="1" wp14:anchorId="62C93D08" wp14:editId="685897A5">
            <wp:simplePos x="0" y="0"/>
            <wp:positionH relativeFrom="column">
              <wp:posOffset>849630</wp:posOffset>
            </wp:positionH>
            <wp:positionV relativeFrom="paragraph">
              <wp:posOffset>358140</wp:posOffset>
            </wp:positionV>
            <wp:extent cx="2788920" cy="1701165"/>
            <wp:effectExtent l="0" t="0" r="0" b="0"/>
            <wp:wrapTopAndBottom/>
            <wp:docPr id="1079049538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49538" name="Afbeelding 1" descr="Afbeelding met tekst, schermopname, Lettertype, nummer&#10;&#10;Automatisch gegenereerde beschrijvi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4B5">
        <w:t xml:space="preserve">Vul bij </w:t>
      </w:r>
      <w:r w:rsidR="004574B5">
        <w:rPr>
          <w:b/>
          <w:bCs/>
        </w:rPr>
        <w:t>Contrastgevoeligheid</w:t>
      </w:r>
      <w:r w:rsidR="004574B5">
        <w:t xml:space="preserve"> de </w:t>
      </w:r>
      <w:r w:rsidR="004574B5">
        <w:rPr>
          <w:b/>
          <w:bCs/>
        </w:rPr>
        <w:t>Log</w:t>
      </w:r>
      <w:r w:rsidR="004574B5">
        <w:t xml:space="preserve">-waarde en de </w:t>
      </w:r>
      <w:r w:rsidR="004574B5">
        <w:rPr>
          <w:b/>
          <w:bCs/>
        </w:rPr>
        <w:t>Gebruikte test</w:t>
      </w:r>
      <w:r w:rsidR="004574B5">
        <w:t xml:space="preserve"> in.</w:t>
      </w:r>
    </w:p>
    <w:p w14:paraId="6113C2E6" w14:textId="2C7B716C" w:rsidR="008927E7" w:rsidRDefault="008927E7" w:rsidP="008927E7">
      <w:pPr>
        <w:pStyle w:val="ListParagraph"/>
      </w:pPr>
    </w:p>
    <w:p w14:paraId="2B5638D8" w14:textId="56F04613" w:rsidR="004574B5" w:rsidRDefault="007826D2" w:rsidP="00512C93">
      <w:pPr>
        <w:pStyle w:val="ListParagraph"/>
        <w:numPr>
          <w:ilvl w:val="1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271C68D2" wp14:editId="5ABD296F">
                <wp:simplePos x="0" y="0"/>
                <wp:positionH relativeFrom="leftMargin">
                  <wp:posOffset>1238250</wp:posOffset>
                </wp:positionH>
                <wp:positionV relativeFrom="paragraph">
                  <wp:posOffset>949960</wp:posOffset>
                </wp:positionV>
                <wp:extent cx="350520" cy="190500"/>
                <wp:effectExtent l="0" t="19050" r="30480" b="38100"/>
                <wp:wrapNone/>
                <wp:docPr id="49422044" name="Pijl: rechts 4942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4F6C612">
              <v:shape id="Pijl: rechts 49422044" style="position:absolute;margin-left:97.5pt;margin-top:74.8pt;width:27.6pt;height:15pt;z-index:2514969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///0s3gAAAAsBAAAPAAAAZHJzL2Rvd25y&#10;ZXYueG1sTE/bSsNAEH0X/IdlBF+k3RhstTGbIgURkaJt/YBpMibR7OyS3Sbx7x2f9G3OhTPn5OvJ&#10;dmqgPrSODVzPE1DEpatarg28Hx5nd6BCRK6wc0wGvinAujg/yzGr3Mg7GvaxVhLCIUMDTYw+0zqU&#10;DVkMc+eJRftwvcUosK911eMo4bbTaZIstcWW5UODnjYNlV/7kzWwdfWL3404bd6G51ffXj3pT2Jj&#10;Li+mh3tQkab4Z4bf+lIdCul0dCeuguoErxayJcpxs1qCEke6SFJQR2FuhdFFrv9vKH4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///9LN4AAAALAQAADwAAAAAAAAAAAAAAAAC/BAAA&#10;ZHJzL2Rvd25yZXYueG1sUEsFBgAAAAAEAAQA8wAAAMoFAAAAAA==&#10;" w14:anchorId="41F45308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40DE88B7" wp14:editId="2AB454EA">
                <wp:simplePos x="0" y="0"/>
                <wp:positionH relativeFrom="column">
                  <wp:posOffset>986790</wp:posOffset>
                </wp:positionH>
                <wp:positionV relativeFrom="paragraph">
                  <wp:posOffset>2534920</wp:posOffset>
                </wp:positionV>
                <wp:extent cx="259080" cy="297180"/>
                <wp:effectExtent l="19050" t="19050" r="45720" b="26670"/>
                <wp:wrapNone/>
                <wp:docPr id="1317657642" name="Pijl: omhoog 1317657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2B030D2">
              <v:shape id="Pijl: omhoog 1317657642" style="position:absolute;margin-left:77.7pt;margin-top:199.6pt;width:20.4pt;height:23.4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mFShkeEAAAALAQAADwAAAGRycy9kb3ducmV2&#10;LnhtbEyPQU7DMBBF90jcwRokNojabdPQhDgVIKhAXaXtAdzYxBHxOIrdNtye6Yru5mue/rwpVqPr&#10;2MkMofUoYToRwAzWXrfYSNjvPh6XwEJUqFXn0Uj4NQFW5e1NoXLtz1iZ0zY2jEow5EqCjbHPOQ+1&#10;NU6Fie8N0u7bD05FikPD9aDOVO46PhMi5U61SBes6s2bNfXP9ugkfK6FnTZfm714HedV1T48vdv1&#10;Rsr7u/HlGVg0Y/yH4aJP6lCS08EfUQfWUV4sEkIlzLNsBuxCZCkNBwlJkgrgZcGvfyj/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JhUoZHhAAAACwEAAA8AAAAAAAAAAAAAAAAAvQQA&#10;AGRycy9kb3ducmV2LnhtbFBLBQYAAAAABAAEAPMAAADLBQAAAAA=&#10;" w14:anchorId="73B86B7C"/>
            </w:pict>
          </mc:Fallback>
        </mc:AlternateContent>
      </w:r>
      <w:r w:rsidR="006467C5" w:rsidRPr="006467C5">
        <w:rPr>
          <w:noProof/>
        </w:rPr>
        <w:drawing>
          <wp:anchor distT="0" distB="0" distL="114300" distR="114300" simplePos="0" relativeHeight="251658412" behindDoc="0" locked="0" layoutInCell="1" allowOverlap="1" wp14:anchorId="42B9053F" wp14:editId="29F1BB87">
            <wp:simplePos x="0" y="0"/>
            <wp:positionH relativeFrom="column">
              <wp:posOffset>689610</wp:posOffset>
            </wp:positionH>
            <wp:positionV relativeFrom="paragraph">
              <wp:posOffset>477520</wp:posOffset>
            </wp:positionV>
            <wp:extent cx="1996440" cy="2433955"/>
            <wp:effectExtent l="0" t="0" r="3810" b="4445"/>
            <wp:wrapTopAndBottom/>
            <wp:docPr id="305930764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30764" name="Afbeelding 1" descr="Afbeelding met tekst, schermopname, nummer, Lettertype&#10;&#10;Automatisch gegenereerde beschrijvi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BA">
        <w:t xml:space="preserve">Duid bij </w:t>
      </w:r>
      <w:r w:rsidR="00735BBA">
        <w:rPr>
          <w:b/>
          <w:bCs/>
        </w:rPr>
        <w:t xml:space="preserve">Stoornis in de oogmotiliteit </w:t>
      </w:r>
      <w:r w:rsidR="00735BBA">
        <w:t xml:space="preserve">aan over welk oog of welke ogen het gaat en selecteer de </w:t>
      </w:r>
      <w:r w:rsidR="00735BBA">
        <w:rPr>
          <w:b/>
          <w:bCs/>
        </w:rPr>
        <w:t>Motiliteitstoornis</w:t>
      </w:r>
      <w:r w:rsidR="00735BBA">
        <w:t>.</w:t>
      </w:r>
      <w:r w:rsidR="00516B90" w:rsidRPr="00516B90">
        <w:rPr>
          <w:noProof/>
        </w:rPr>
        <w:t xml:space="preserve"> </w:t>
      </w:r>
    </w:p>
    <w:p w14:paraId="133E262A" w14:textId="42346B45" w:rsidR="006467C5" w:rsidRDefault="006467C5" w:rsidP="006467C5">
      <w:pPr>
        <w:pStyle w:val="ListParagraph"/>
      </w:pPr>
    </w:p>
    <w:p w14:paraId="0EB00F0D" w14:textId="45111370" w:rsidR="006467C5" w:rsidRDefault="00D224BB" w:rsidP="00512C93">
      <w:pPr>
        <w:pStyle w:val="ListParagraph"/>
        <w:numPr>
          <w:ilvl w:val="1"/>
          <w:numId w:val="22"/>
        </w:numPr>
      </w:pPr>
      <w:r>
        <w:t>Vul</w:t>
      </w:r>
      <w:r w:rsidR="00C028D7">
        <w:t xml:space="preserve"> bij </w:t>
      </w:r>
      <w:r w:rsidR="00C028D7">
        <w:rPr>
          <w:b/>
          <w:bCs/>
        </w:rPr>
        <w:t xml:space="preserve">Cerebrale visuele inperking (CVI) </w:t>
      </w:r>
      <w:r w:rsidRPr="00513CBF">
        <w:t>in</w:t>
      </w:r>
      <w:r>
        <w:rPr>
          <w:b/>
          <w:bCs/>
        </w:rPr>
        <w:t xml:space="preserve"> </w:t>
      </w:r>
      <w:r w:rsidR="00621681">
        <w:t xml:space="preserve">wanneer </w:t>
      </w:r>
      <w:r>
        <w:t>de diagnose</w:t>
      </w:r>
      <w:r w:rsidR="00621681">
        <w:t xml:space="preserve"> werd </w:t>
      </w:r>
      <w:r>
        <w:t xml:space="preserve">vastgesteld </w:t>
      </w:r>
      <w:r w:rsidR="00621681">
        <w:t>met de kalenderfunctie.</w:t>
      </w:r>
    </w:p>
    <w:p w14:paraId="0BA3EA1A" w14:textId="4CB46A14" w:rsidR="00416A7E" w:rsidRDefault="00411C2B" w:rsidP="00416A7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25A2E022" wp14:editId="4B9E903B">
                <wp:simplePos x="0" y="0"/>
                <wp:positionH relativeFrom="column">
                  <wp:posOffset>3719195</wp:posOffset>
                </wp:positionH>
                <wp:positionV relativeFrom="paragraph">
                  <wp:posOffset>1325245</wp:posOffset>
                </wp:positionV>
                <wp:extent cx="350520" cy="190500"/>
                <wp:effectExtent l="19050" t="19050" r="11430" b="38100"/>
                <wp:wrapNone/>
                <wp:docPr id="574730380" name="Pijl: links 574730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84D1D14">
              <v:shape id="Pijl: links 574730380" style="position:absolute;margin-left:292.85pt;margin-top:104.35pt;width:27.6pt;height:15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" w14:anchorId="6DE613C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2E868A98" wp14:editId="32980B42">
                <wp:simplePos x="0" y="0"/>
                <wp:positionH relativeFrom="column">
                  <wp:posOffset>2461895</wp:posOffset>
                </wp:positionH>
                <wp:positionV relativeFrom="paragraph">
                  <wp:posOffset>929005</wp:posOffset>
                </wp:positionV>
                <wp:extent cx="350520" cy="190500"/>
                <wp:effectExtent l="19050" t="19050" r="11430" b="38100"/>
                <wp:wrapNone/>
                <wp:docPr id="1059980616" name="Pijl: links 1059980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ED864D2">
              <v:shape id="Pijl: links 1059980616" style="position:absolute;margin-left:193.85pt;margin-top:73.15pt;width:27.6pt;height:15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" w14:anchorId="0081E3D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58C528CF" wp14:editId="36B8D03D">
                <wp:simplePos x="0" y="0"/>
                <wp:positionH relativeFrom="column">
                  <wp:posOffset>4229735</wp:posOffset>
                </wp:positionH>
                <wp:positionV relativeFrom="paragraph">
                  <wp:posOffset>845185</wp:posOffset>
                </wp:positionV>
                <wp:extent cx="259080" cy="297180"/>
                <wp:effectExtent l="19050" t="19050" r="45720" b="26670"/>
                <wp:wrapNone/>
                <wp:docPr id="270193186" name="Pijl: omhoog 270193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82473CD">
              <v:shape id="Pijl: omhoog 270193186" style="position:absolute;margin-left:333.05pt;margin-top:66.55pt;width:20.4pt;height:23.4pt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rOwhvuAAAAALAQAADwAAAGRycy9kb3ducmV2&#10;LnhtbEyPwU7DMBBE70j8g7VIXBC1QySHhDgVIKhAPaX0A9zYxBHxOordNvw9ywluuzuj2Tf1evEj&#10;O9k5DgEVZCsBzGIXzIC9gv3H6+09sJg0Gj0GtAq+bYR1c3lR68qEM7b2tEs9oxCMlVbgUpoqzmPn&#10;rNdxFSaLpH2G2etE69xzM+szhfuR3wkhudcD0genJ/vsbPe1O3oFbxvhsv59uxdPS962w03x4jZb&#10;pa6vlscHYMku6c8Mv/iEDg0xHcIRTWSjAillRlYS8pwGchRClsAOdCnKEnhT8/8dmh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rOwhvuAAAAALAQAADwAAAAAAAAAAAAAAAAC9BAAA&#10;ZHJzL2Rvd25yZXYueG1sUEsFBgAAAAAEAAQA8wAAAMoFAAAAAA==&#10;" w14:anchorId="1A5F005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20A013BB" wp14:editId="2CCA681E">
                <wp:simplePos x="0" y="0"/>
                <wp:positionH relativeFrom="column">
                  <wp:posOffset>625475</wp:posOffset>
                </wp:positionH>
                <wp:positionV relativeFrom="paragraph">
                  <wp:posOffset>471805</wp:posOffset>
                </wp:positionV>
                <wp:extent cx="259080" cy="297180"/>
                <wp:effectExtent l="19050" t="19050" r="45720" b="26670"/>
                <wp:wrapNone/>
                <wp:docPr id="2030910865" name="Pijl: omhoog 203091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343FD97">
              <v:shape id="Pijl: omhoog 2030910865" style="position:absolute;margin-left:49.25pt;margin-top:37.15pt;width:20.4pt;height:23.4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MKCiHN8AAAAJAQAADwAAAGRycy9kb3ducmV2&#10;LnhtbEyPwU7DMBBE70j8g7VIXFDrpAHahjgVIKhAPaXtB7jxEkfE6yh22/D3bE9wm9WMZt8Uq9F1&#10;4oRDaD0pSKcJCKTam5YaBfvd+2QBIkRNRneeUMEPBliV11eFzo0/U4WnbWwEl1DItQIbY59LGWqL&#10;Toep75HY+/KD05HPoZFm0Gcud52cJcmjdLol/mB1j68W6+/t0Sn4WCc2bT43++RlzKqqvZu/2fVG&#10;qdub8fkJRMQx/oXhgs/oUDLTwR/JBNEpWC4eOKlgfp+BuPjZksWBxSxNQZaF/L+g/AU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AwoKIc3wAAAAkBAAAPAAAAAAAAAAAAAAAAAL0EAABk&#10;cnMvZG93bnJldi54bWxQSwUGAAAAAAQABADzAAAAyQUAAAAA&#10;" w14:anchorId="4823C858"/>
            </w:pict>
          </mc:Fallback>
        </mc:AlternateContent>
      </w:r>
      <w:r w:rsidR="00416A7E" w:rsidRPr="00C028D7">
        <w:rPr>
          <w:noProof/>
        </w:rPr>
        <w:drawing>
          <wp:anchor distT="0" distB="0" distL="114300" distR="114300" simplePos="0" relativeHeight="251658416" behindDoc="0" locked="0" layoutInCell="1" allowOverlap="1" wp14:anchorId="405F8B2F" wp14:editId="41D5A63B">
            <wp:simplePos x="0" y="0"/>
            <wp:positionH relativeFrom="margin">
              <wp:posOffset>4032885</wp:posOffset>
            </wp:positionH>
            <wp:positionV relativeFrom="paragraph">
              <wp:posOffset>266700</wp:posOffset>
            </wp:positionV>
            <wp:extent cx="1958340" cy="950595"/>
            <wp:effectExtent l="0" t="0" r="3810" b="1905"/>
            <wp:wrapTopAndBottom/>
            <wp:docPr id="153769608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9608" name="Afbeelding 1" descr="Afbeelding met tekst, schermopname, Lettertype, lijn&#10;&#10;Automatisch gegenereerde beschrijvi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A7E" w:rsidRPr="00516B90">
        <w:rPr>
          <w:noProof/>
        </w:rPr>
        <w:drawing>
          <wp:anchor distT="0" distB="0" distL="114300" distR="114300" simplePos="0" relativeHeight="251658415" behindDoc="0" locked="0" layoutInCell="1" allowOverlap="1" wp14:anchorId="3785D9A5" wp14:editId="2C88740B">
            <wp:simplePos x="0" y="0"/>
            <wp:positionH relativeFrom="column">
              <wp:posOffset>518795</wp:posOffset>
            </wp:positionH>
            <wp:positionV relativeFrom="paragraph">
              <wp:posOffset>194310</wp:posOffset>
            </wp:positionV>
            <wp:extent cx="3131820" cy="1747520"/>
            <wp:effectExtent l="0" t="0" r="0" b="5080"/>
            <wp:wrapTopAndBottom/>
            <wp:docPr id="844945912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45912" name="Afbeelding 1" descr="Afbeelding met tekst, schermopname, Lettertype, nummer&#10;&#10;Automatisch gegenereerde beschrijvi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E7826" w14:textId="702CE4A1" w:rsidR="00416A7E" w:rsidRDefault="00416A7E" w:rsidP="00411C2B">
      <w:pPr>
        <w:pStyle w:val="ListParagraph"/>
        <w:ind w:left="2160"/>
      </w:pPr>
    </w:p>
    <w:p w14:paraId="16B4BA15" w14:textId="518E2D94" w:rsidR="00416A7E" w:rsidRDefault="0074492B" w:rsidP="00512C93">
      <w:pPr>
        <w:pStyle w:val="ListParagraph"/>
        <w:numPr>
          <w:ilvl w:val="2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56775750" wp14:editId="45AB4EAB">
                <wp:simplePos x="0" y="0"/>
                <wp:positionH relativeFrom="column">
                  <wp:posOffset>930275</wp:posOffset>
                </wp:positionH>
                <wp:positionV relativeFrom="paragraph">
                  <wp:posOffset>871855</wp:posOffset>
                </wp:positionV>
                <wp:extent cx="259080" cy="297180"/>
                <wp:effectExtent l="19050" t="19050" r="45720" b="26670"/>
                <wp:wrapNone/>
                <wp:docPr id="1388852503" name="Pijl: omhoog 138885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CBC8638">
              <v:shape id="Pijl: omhoog 1388852503" style="position:absolute;margin-left:73.25pt;margin-top:68.65pt;width:20.4pt;height:23.4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wXpe+t4AAAALAQAADwAAAGRycy9kb3ducmV2&#10;LnhtbEyPwU7DMBBE70j8g7VIXBC1Q0pbhTgVIKiKekrpB7jJEkfE6yh22/D3bE5wm9GOZt/k69F1&#10;4oxDaD1pSGYKBFLl65YaDYfP9/sViBAN1abzhBp+MMC6uL7KTVb7C5V43sdGcAmFzGiwMfaZlKGy&#10;6EyY+R6Jb19+cCayHRpZD+bC5a6TD0otpDMt8Qdreny1WH3vT07DdqNs0nzsDuplTMuyvVu+2c1O&#10;69ub8fkJRMQx/oVhwmd0KJjp6E9UB9Gxny8eOcoiXaYgpsRqEsdJzBOQRS7/byh+AQ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MF6XvreAAAACwEAAA8AAAAAAAAAAAAAAAAAvQQAAGRy&#10;cy9kb3ducmV2LnhtbFBLBQYAAAAABAAEAPMAAADIBQAAAAA=&#10;" w14:anchorId="27EF4C10"/>
            </w:pict>
          </mc:Fallback>
        </mc:AlternateContent>
      </w:r>
      <w:r w:rsidRPr="0074492B">
        <w:rPr>
          <w:noProof/>
        </w:rPr>
        <w:drawing>
          <wp:anchor distT="0" distB="0" distL="114300" distR="114300" simplePos="0" relativeHeight="251658421" behindDoc="0" locked="0" layoutInCell="1" allowOverlap="1" wp14:anchorId="2D257A07" wp14:editId="4FAF1278">
            <wp:simplePos x="0" y="0"/>
            <wp:positionH relativeFrom="column">
              <wp:posOffset>549275</wp:posOffset>
            </wp:positionH>
            <wp:positionV relativeFrom="paragraph">
              <wp:posOffset>346075</wp:posOffset>
            </wp:positionV>
            <wp:extent cx="5192395" cy="777240"/>
            <wp:effectExtent l="0" t="0" r="8255" b="3810"/>
            <wp:wrapTopAndBottom/>
            <wp:docPr id="682585097" name="Afbeelding 1" descr="Afbeelding met tekst, lij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85097" name="Afbeelding 1" descr="Afbeelding met tekst, lijn, schermopname&#10;&#10;Automatisch gegenereerde beschrijvi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328">
        <w:t xml:space="preserve">Vul de plaats en de </w:t>
      </w:r>
      <w:r w:rsidR="000B0328">
        <w:rPr>
          <w:b/>
          <w:bCs/>
        </w:rPr>
        <w:t>CVI-vorm</w:t>
      </w:r>
      <w:r w:rsidR="000B0328">
        <w:t xml:space="preserve"> in en </w:t>
      </w:r>
      <w:r w:rsidR="000B0328">
        <w:rPr>
          <w:b/>
          <w:bCs/>
        </w:rPr>
        <w:t>Licht de kenmerken toe</w:t>
      </w:r>
      <w:r w:rsidR="000B0328">
        <w:t>.</w:t>
      </w:r>
    </w:p>
    <w:p w14:paraId="3CC42BCD" w14:textId="221881DE" w:rsidR="0074492B" w:rsidRDefault="0074492B" w:rsidP="0074492B">
      <w:pPr>
        <w:pStyle w:val="ListParagraph"/>
        <w:ind w:left="1440"/>
      </w:pPr>
    </w:p>
    <w:p w14:paraId="65DB608E" w14:textId="6F41B194" w:rsidR="008630EF" w:rsidRDefault="0074492B" w:rsidP="00512C93">
      <w:pPr>
        <w:pStyle w:val="ListParagraph"/>
        <w:numPr>
          <w:ilvl w:val="1"/>
          <w:numId w:val="22"/>
        </w:numPr>
        <w:tabs>
          <w:tab w:val="clear" w:pos="3686"/>
        </w:tabs>
        <w:spacing w:after="200" w:line="276" w:lineRule="auto"/>
      </w:pPr>
      <w:r w:rsidRPr="00355921">
        <w:t xml:space="preserve">Klik op </w:t>
      </w:r>
      <w:r w:rsidRPr="0074492B">
        <w:rPr>
          <w:b/>
          <w:bCs/>
        </w:rPr>
        <w:t>Andere</w:t>
      </w:r>
      <w:r w:rsidRPr="00355921">
        <w:t xml:space="preserve"> als je een </w:t>
      </w:r>
      <w:r>
        <w:t>stoornis</w:t>
      </w:r>
      <w:r w:rsidRPr="00355921">
        <w:t xml:space="preserve"> d</w:t>
      </w:r>
      <w:r>
        <w:t>ie</w:t>
      </w:r>
      <w:r w:rsidRPr="00355921">
        <w:t xml:space="preserve"> niet in de lijst voorkomt </w:t>
      </w:r>
      <w:r>
        <w:t xml:space="preserve">of een opmerking </w:t>
      </w:r>
      <w:r w:rsidRPr="00355921">
        <w:t>wilt toevoegen.</w:t>
      </w:r>
    </w:p>
    <w:p w14:paraId="46467D24" w14:textId="77777777" w:rsidR="008630EF" w:rsidRDefault="008630EF">
      <w:pPr>
        <w:tabs>
          <w:tab w:val="clear" w:pos="3686"/>
        </w:tabs>
        <w:spacing w:after="200" w:line="276" w:lineRule="auto"/>
      </w:pPr>
      <w:r>
        <w:br w:type="page"/>
      </w:r>
    </w:p>
    <w:p w14:paraId="235E8B3A" w14:textId="2865097C" w:rsidR="007806A5" w:rsidRDefault="003C3B72" w:rsidP="00512C93">
      <w:pPr>
        <w:pStyle w:val="Heading4"/>
        <w:numPr>
          <w:ilvl w:val="1"/>
          <w:numId w:val="35"/>
        </w:numPr>
      </w:pPr>
      <w:bookmarkStart w:id="23" w:name="_Toc191024968"/>
      <w:r>
        <w:t>Gehoor</w:t>
      </w:r>
      <w:bookmarkEnd w:id="23"/>
    </w:p>
    <w:p w14:paraId="502AD330" w14:textId="7D52FFF9" w:rsidR="002D61A9" w:rsidRDefault="00477A40" w:rsidP="00937CEA">
      <w:sdt>
        <w:sdtPr>
          <w:id w:val="-817110379"/>
          <w:placeholder>
            <w:docPart w:val="4E14283AE1594A799FDEE89B5F636870"/>
          </w:placeholder>
        </w:sdtPr>
        <w:sdtContent>
          <w:r w:rsidR="008630EF">
            <w:rPr>
              <w:color w:val="A50050" w:themeColor="text1"/>
              <w:sz w:val="18"/>
              <w:szCs w:val="18"/>
            </w:rPr>
            <w:t>Voeg hier informatie toe over de gezichtsstoornissen van het kind.</w:t>
          </w:r>
          <w:r w:rsidR="008630EF" w:rsidRPr="001102FD">
            <w:rPr>
              <w:color w:val="A50050" w:themeColor="text1"/>
              <w:sz w:val="18"/>
              <w:szCs w:val="18"/>
            </w:rPr>
            <w:t xml:space="preserve"> </w:t>
          </w:r>
          <w:r w:rsidR="008630EF">
            <w:rPr>
              <w:color w:val="A50050" w:themeColor="text1"/>
              <w:sz w:val="18"/>
              <w:szCs w:val="18"/>
            </w:rPr>
            <w:t>Als je</w:t>
          </w:r>
          <w:r w:rsidR="008630EF" w:rsidRPr="001102FD">
            <w:rPr>
              <w:color w:val="A50050" w:themeColor="text1"/>
              <w:sz w:val="18"/>
              <w:szCs w:val="18"/>
            </w:rPr>
            <w:t xml:space="preserve"> niet over de </w:t>
          </w:r>
          <w:r w:rsidR="008630EF">
            <w:rPr>
              <w:b/>
              <w:bCs/>
              <w:color w:val="A50050" w:themeColor="text1"/>
              <w:sz w:val="18"/>
              <w:szCs w:val="18"/>
            </w:rPr>
            <w:t>noodzakelijke gegevens</w:t>
          </w:r>
          <w:r w:rsidR="008630EF">
            <w:rPr>
              <w:color w:val="A50050" w:themeColor="text1"/>
              <w:sz w:val="18"/>
              <w:szCs w:val="18"/>
            </w:rPr>
            <w:t xml:space="preserve"> beschikt</w:t>
          </w:r>
          <w:r w:rsidR="008630EF" w:rsidRPr="001102FD">
            <w:rPr>
              <w:color w:val="A50050" w:themeColor="text1"/>
              <w:sz w:val="18"/>
              <w:szCs w:val="18"/>
            </w:rPr>
            <w:t xml:space="preserve">, kan je </w:t>
          </w:r>
          <w:r w:rsidR="008630EF">
            <w:rPr>
              <w:color w:val="A50050" w:themeColor="text1"/>
              <w:sz w:val="18"/>
              <w:szCs w:val="18"/>
            </w:rPr>
            <w:t>de ouder het best een</w:t>
          </w:r>
          <w:r w:rsidR="008630EF">
            <w:rPr>
              <w:b/>
              <w:bCs/>
              <w:color w:val="A50050" w:themeColor="text1"/>
              <w:sz w:val="18"/>
              <w:szCs w:val="18"/>
            </w:rPr>
            <w:t xml:space="preserve"> verwijsbrief voor de oorarts</w:t>
          </w:r>
          <w:r w:rsidR="008630EF">
            <w:rPr>
              <w:color w:val="A50050" w:themeColor="text1"/>
              <w:sz w:val="18"/>
              <w:szCs w:val="18"/>
            </w:rPr>
            <w:t xml:space="preserve"> meegeven,</w:t>
          </w:r>
          <w:r w:rsidR="008630EF" w:rsidRPr="001102FD">
            <w:rPr>
              <w:color w:val="A50050" w:themeColor="text1"/>
              <w:sz w:val="18"/>
              <w:szCs w:val="18"/>
            </w:rPr>
            <w:t xml:space="preserve"> waarin je vraagt dat die een </w:t>
          </w:r>
          <w:r w:rsidR="008630EF" w:rsidRPr="00254EE7">
            <w:rPr>
              <w:b/>
              <w:bCs/>
              <w:color w:val="A50050" w:themeColor="text1"/>
              <w:sz w:val="18"/>
              <w:szCs w:val="18"/>
            </w:rPr>
            <w:t>medisch inlichtingenformulier</w:t>
          </w:r>
          <w:r w:rsidR="008630EF" w:rsidRPr="001102FD">
            <w:rPr>
              <w:color w:val="A50050" w:themeColor="text1"/>
              <w:sz w:val="18"/>
              <w:szCs w:val="18"/>
            </w:rPr>
            <w:t xml:space="preserve"> invult </w:t>
          </w:r>
          <w:r w:rsidR="008630EF">
            <w:rPr>
              <w:color w:val="A50050" w:themeColor="text1"/>
              <w:sz w:val="18"/>
              <w:szCs w:val="18"/>
            </w:rPr>
            <w:t xml:space="preserve">via eHealth. Lukt het niet via eHealth, dan kan de oorarts het medisch inlichtingenformulier </w:t>
          </w:r>
          <w:r w:rsidR="008630EF" w:rsidRPr="001102FD">
            <w:rPr>
              <w:color w:val="A50050" w:themeColor="text1"/>
              <w:sz w:val="18"/>
              <w:szCs w:val="18"/>
            </w:rPr>
            <w:t>aan de ouders bezorg</w:t>
          </w:r>
          <w:r w:rsidR="008630EF">
            <w:rPr>
              <w:color w:val="A50050" w:themeColor="text1"/>
              <w:sz w:val="18"/>
              <w:szCs w:val="18"/>
            </w:rPr>
            <w:t>en. Die kunnen het dan opladen op het portaal Mijn Kind en Gezin</w:t>
          </w:r>
          <w:r w:rsidR="00C25563" w:rsidRPr="00C25563">
            <w:rPr>
              <w:color w:val="A50050" w:themeColor="text1"/>
              <w:sz w:val="18"/>
              <w:szCs w:val="18"/>
            </w:rPr>
            <w:t>.</w:t>
          </w:r>
        </w:sdtContent>
      </w:sdt>
    </w:p>
    <w:p w14:paraId="64363310" w14:textId="365BE4D0" w:rsidR="0072649C" w:rsidRDefault="00FC6E3B" w:rsidP="004C0B9C">
      <w:r>
        <w:rPr>
          <w:noProof/>
        </w:rPr>
        <w:drawing>
          <wp:anchor distT="0" distB="0" distL="114300" distR="114300" simplePos="0" relativeHeight="251658327" behindDoc="0" locked="0" layoutInCell="1" allowOverlap="1" wp14:anchorId="0BE4DB17" wp14:editId="7D6A3196">
            <wp:simplePos x="0" y="0"/>
            <wp:positionH relativeFrom="margin">
              <wp:posOffset>1489710</wp:posOffset>
            </wp:positionH>
            <wp:positionV relativeFrom="paragraph">
              <wp:posOffset>1044575</wp:posOffset>
            </wp:positionV>
            <wp:extent cx="434340" cy="434340"/>
            <wp:effectExtent l="0" t="0" r="3810" b="3810"/>
            <wp:wrapNone/>
            <wp:docPr id="231" name="Graphic 231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3B">
        <w:rPr>
          <w:noProof/>
        </w:rPr>
        <w:drawing>
          <wp:anchor distT="0" distB="0" distL="114300" distR="114300" simplePos="0" relativeHeight="251658245" behindDoc="0" locked="0" layoutInCell="1" allowOverlap="1" wp14:anchorId="179C21A8" wp14:editId="68BFBDAA">
            <wp:simplePos x="0" y="0"/>
            <wp:positionH relativeFrom="column">
              <wp:posOffset>38735</wp:posOffset>
            </wp:positionH>
            <wp:positionV relativeFrom="paragraph">
              <wp:posOffset>392430</wp:posOffset>
            </wp:positionV>
            <wp:extent cx="2506980" cy="2338705"/>
            <wp:effectExtent l="0" t="0" r="7620" b="4445"/>
            <wp:wrapTopAndBottom/>
            <wp:docPr id="118341149" name="Afbeelding 1" descr="Afbeelding met tekst, schermopname, software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1149" name="Afbeelding 1" descr="Afbeelding met tekst, schermopname, software, scherm&#10;&#10;Automatisch gegenereerde beschrijvi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EFFCE" w14:textId="2A6D0C73" w:rsidR="001A50E9" w:rsidRDefault="00FC6E3B" w:rsidP="00512C93">
      <w:pPr>
        <w:pStyle w:val="ListParagraph"/>
        <w:numPr>
          <w:ilvl w:val="0"/>
          <w:numId w:val="2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48B17466" wp14:editId="474AE9FA">
                <wp:simplePos x="0" y="0"/>
                <wp:positionH relativeFrom="column">
                  <wp:posOffset>518160</wp:posOffset>
                </wp:positionH>
                <wp:positionV relativeFrom="paragraph">
                  <wp:posOffset>2265045</wp:posOffset>
                </wp:positionV>
                <wp:extent cx="259080" cy="297180"/>
                <wp:effectExtent l="19050" t="19050" r="45720" b="26670"/>
                <wp:wrapNone/>
                <wp:docPr id="655957454" name="Pijl: omhoog 65595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9FCF56F">
              <v:shape id="Pijl: omhoog 655957454" style="position:absolute;margin-left:40.8pt;margin-top:178.35pt;width:20.4pt;height:23.4pt;z-index: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3ggWeEAAAAKAQAADwAAAGRycy9kb3ducmV2&#10;LnhtbEyPQU7DMBBF90jcwRokNojaSdq0CplUgKAq6iqlB3BjE0fE4yh223B73BUsR//p/zflerI9&#10;O+vRd44QkpkApqlxqqMW4fD5/rgC5oMkJXtHGuFHe1hXtzelLJS7UK3P+9CyWEK+kAgmhKHg3DdG&#10;W+lnbtAUsy83WhniObZcjfISy23PUyFybmVHccHIQb8a3XzvTxZhuxEmaT92B/EyZXXdPSzfzGaH&#10;eH83PT8BC3oKfzBc9aM6VNHp6E6kPOsRVkkeSYRskS+BXYE0nQM7IsxFtgBelfz/C9Uv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Id4IFnhAAAACgEAAA8AAAAAAAAAAAAAAAAAvQQA&#10;AGRycy9kb3ducmV2LnhtbFBLBQYAAAAABAAEAPMAAADLBQAAAAA=&#10;" w14:anchorId="434E8D4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4A741736" wp14:editId="79F76259">
                <wp:simplePos x="0" y="0"/>
                <wp:positionH relativeFrom="margin">
                  <wp:posOffset>15240</wp:posOffset>
                </wp:positionH>
                <wp:positionV relativeFrom="paragraph">
                  <wp:posOffset>634365</wp:posOffset>
                </wp:positionV>
                <wp:extent cx="350520" cy="190500"/>
                <wp:effectExtent l="0" t="19050" r="30480" b="30480"/>
                <wp:wrapNone/>
                <wp:docPr id="1770361515" name="Pijl: rechts 177036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3C02A04">
              <v:shape id="Pijl: rechts 1770361515" style="position:absolute;margin-left:1.2pt;margin-top:49.95pt;width:27.6pt;height:15pt;z-index:251527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" w14:anchorId="7C13EE6D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26" behindDoc="0" locked="0" layoutInCell="1" allowOverlap="1" wp14:anchorId="5DF11002" wp14:editId="1217989E">
            <wp:simplePos x="0" y="0"/>
            <wp:positionH relativeFrom="column">
              <wp:posOffset>408305</wp:posOffset>
            </wp:positionH>
            <wp:positionV relativeFrom="paragraph">
              <wp:posOffset>457200</wp:posOffset>
            </wp:positionV>
            <wp:extent cx="2354580" cy="2156460"/>
            <wp:effectExtent l="0" t="0" r="7620" b="0"/>
            <wp:wrapTopAndBottom/>
            <wp:docPr id="238" name="Afbeelding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fbeelding 238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E3B">
        <w:rPr>
          <w:noProof/>
        </w:rPr>
        <w:t xml:space="preserve"> </w:t>
      </w:r>
      <w:r w:rsidR="004C0B9C">
        <w:t>Vul hier de resu</w:t>
      </w:r>
      <w:r w:rsidR="001A50E9">
        <w:t xml:space="preserve">ltaten voor het </w:t>
      </w:r>
      <w:r w:rsidR="001A50E9">
        <w:rPr>
          <w:b/>
          <w:bCs/>
        </w:rPr>
        <w:t xml:space="preserve">Gehoor </w:t>
      </w:r>
      <w:r w:rsidR="001A50E9">
        <w:t>in.</w:t>
      </w:r>
    </w:p>
    <w:p w14:paraId="7D9EDC78" w14:textId="3E10917B" w:rsidR="006B2542" w:rsidRDefault="006B2542" w:rsidP="0038349B"/>
    <w:p w14:paraId="1AD119B5" w14:textId="2583774A" w:rsidR="0038349B" w:rsidRDefault="008A27C9" w:rsidP="00512C93">
      <w:pPr>
        <w:pStyle w:val="ListParagraph"/>
        <w:numPr>
          <w:ilvl w:val="1"/>
          <w:numId w:val="2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8" behindDoc="0" locked="0" layoutInCell="1" allowOverlap="1" wp14:anchorId="19F3F522" wp14:editId="4A4F43BE">
                <wp:simplePos x="0" y="0"/>
                <wp:positionH relativeFrom="column">
                  <wp:posOffset>1543050</wp:posOffset>
                </wp:positionH>
                <wp:positionV relativeFrom="paragraph">
                  <wp:posOffset>1073785</wp:posOffset>
                </wp:positionV>
                <wp:extent cx="350520" cy="190500"/>
                <wp:effectExtent l="19050" t="19050" r="11430" b="38100"/>
                <wp:wrapNone/>
                <wp:docPr id="1670663777" name="Pijl: links 1670663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78A477B">
              <v:shape id="Pijl: links 1670663777" style="position:absolute;margin-left:121.5pt;margin-top:84.55pt;width:27.6pt;height:15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" w14:anchorId="40DE9F7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6288AE78" wp14:editId="3428ACB6">
                <wp:simplePos x="0" y="0"/>
                <wp:positionH relativeFrom="column">
                  <wp:posOffset>842010</wp:posOffset>
                </wp:positionH>
                <wp:positionV relativeFrom="paragraph">
                  <wp:posOffset>2483485</wp:posOffset>
                </wp:positionV>
                <wp:extent cx="259080" cy="297180"/>
                <wp:effectExtent l="19050" t="19050" r="45720" b="26670"/>
                <wp:wrapNone/>
                <wp:docPr id="924223129" name="Pijl: omhoog 924223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605FBF9">
              <v:shape id="Pijl: omhoog 924223129" style="position:absolute;margin-left:66.3pt;margin-top:195.55pt;width:20.4pt;height:23.4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szuqmeAAAAALAQAADwAAAGRycy9kb3ducmV2&#10;LnhtbEyPQU7DMBBF90jcwRokNojaqauGhjgVIKhAXaX0AG48xBHxOIrdNtwedwXLr3n6/025nlzP&#10;TjiGzpOCbCaAITXedNQq2H++3T8AC1GT0b0nVPCDAdbV9VWpC+PPVONpF1uWSigUWoGNcSg4D41F&#10;p8PMD0jp9uVHp2OKY8vNqM+p3PV8LsSSO91RWrB6wBeLzffu6BS8b4TN2o/tXjxPsq67u/zVbrZK&#10;3d5MT4/AIk7xD4aLflKHKjkd/JFMYH3Kcr5MqAK5yjJgFyKXC2AHBQuZr4BXJf//Q/UL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szuqmeAAAAALAQAADwAAAAAAAAAAAAAAAAC9BAAA&#10;ZHJzL2Rvd25yZXYueG1sUEsFBgAAAAAEAAQA8wAAAMoFAAAAAA==&#10;" w14:anchorId="2F4B74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5B4F5FC3" wp14:editId="2EC602B6">
                <wp:simplePos x="0" y="0"/>
                <wp:positionH relativeFrom="margin">
                  <wp:posOffset>110490</wp:posOffset>
                </wp:positionH>
                <wp:positionV relativeFrom="paragraph">
                  <wp:posOffset>448945</wp:posOffset>
                </wp:positionV>
                <wp:extent cx="350520" cy="190500"/>
                <wp:effectExtent l="0" t="19050" r="30480" b="30480"/>
                <wp:wrapNone/>
                <wp:docPr id="248846536" name="Pijl: rechts 248846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24A08DC">
              <v:shape id="Pijl: rechts 248846536" style="position:absolute;margin-left:8.7pt;margin-top:35.35pt;width:27.6pt;height:15pt;z-index:251533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" w14:anchorId="53621106">
                <w10:wrap anchorx="margin"/>
              </v:shape>
            </w:pict>
          </mc:Fallback>
        </mc:AlternateContent>
      </w:r>
      <w:r w:rsidR="0087272A" w:rsidRPr="0087272A">
        <w:rPr>
          <w:noProof/>
        </w:rPr>
        <w:drawing>
          <wp:anchor distT="0" distB="0" distL="114300" distR="114300" simplePos="0" relativeHeight="251658425" behindDoc="0" locked="0" layoutInCell="1" allowOverlap="1" wp14:anchorId="1E49869E" wp14:editId="4BEE8640">
            <wp:simplePos x="0" y="0"/>
            <wp:positionH relativeFrom="column">
              <wp:posOffset>461010</wp:posOffset>
            </wp:positionH>
            <wp:positionV relativeFrom="paragraph">
              <wp:posOffset>320040</wp:posOffset>
            </wp:positionV>
            <wp:extent cx="1789200" cy="2498400"/>
            <wp:effectExtent l="0" t="0" r="1905" b="0"/>
            <wp:wrapTopAndBottom/>
            <wp:docPr id="20165369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369" name="Afbeelding 1" descr="Afbeelding met tekst, schermopname, nummer, Lettertype&#10;&#10;Automatisch gegenereerde beschrijvi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24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49B">
        <w:t>Vul in wanneer voor het eerst een afwijking werd vastgesteld met de kalenderfunctie.</w:t>
      </w:r>
    </w:p>
    <w:p w14:paraId="37ADDA33" w14:textId="063E8CAC" w:rsidR="008A27C9" w:rsidRDefault="008A27C9" w:rsidP="008A27C9">
      <w:pPr>
        <w:pStyle w:val="ListParagraph"/>
        <w:ind w:left="1440"/>
      </w:pPr>
    </w:p>
    <w:p w14:paraId="01BEA6B3" w14:textId="3156F981" w:rsidR="00E432FC" w:rsidRDefault="008A27C9" w:rsidP="00512C93">
      <w:pPr>
        <w:pStyle w:val="ListParagraph"/>
        <w:numPr>
          <w:ilvl w:val="1"/>
          <w:numId w:val="26"/>
        </w:numPr>
      </w:pPr>
      <w:r>
        <w:t xml:space="preserve">Vul bij </w:t>
      </w:r>
      <w:r>
        <w:rPr>
          <w:b/>
          <w:bCs/>
        </w:rPr>
        <w:t>Gehoorprothese aanwezig?</w:t>
      </w:r>
      <w:r>
        <w:t xml:space="preserve"> </w:t>
      </w:r>
      <w:r w:rsidR="00D537F0">
        <w:t>in of het kind een gehoorprothese heeft, over welk oor het gaat en sinds wanneer met de kalenderfunctie.</w:t>
      </w:r>
    </w:p>
    <w:p w14:paraId="31B49F5D" w14:textId="09301596" w:rsidR="00F444D8" w:rsidRDefault="00E978E0" w:rsidP="003154F3">
      <w:r>
        <w:rPr>
          <w:noProof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6BBD3FEC" wp14:editId="14136D4C">
                <wp:simplePos x="0" y="0"/>
                <wp:positionH relativeFrom="column">
                  <wp:posOffset>1040130</wp:posOffset>
                </wp:positionH>
                <wp:positionV relativeFrom="paragraph">
                  <wp:posOffset>2346325</wp:posOffset>
                </wp:positionV>
                <wp:extent cx="259080" cy="297180"/>
                <wp:effectExtent l="19050" t="19050" r="45720" b="26670"/>
                <wp:wrapNone/>
                <wp:docPr id="832820759" name="Pijl: omhoog 832820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6A00527">
              <v:shape id="Pijl: omhoog 832820759" style="position:absolute;margin-left:81.9pt;margin-top:184.75pt;width:20.4pt;height:23.4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dG1Z8d8AAAALAQAADwAAAGRycy9kb3ducmV2&#10;LnhtbEyPwU7DMBBE70j8g7VIXBC125QAIU4FCCpQTyn9ADde4oh4HcVuG/6e5QTH0Yxm3pSryffi&#10;iGPsAmmYzxQIpCbYjloNu4/X6zsQMRmypg+EGr4xwqo6PytNYcOJajxuUyu4hGJhNLiUhkLK2Dj0&#10;Js7CgMTeZxi9SSzHVtrRnLjc93KhVC696YgXnBnw2WHztT14DW9r5ebt+2annqasrrur2xe33mh9&#10;eTE9PoBIOKW/MPziMzpUzLQPB7JR9KzzjNGThiy/vwHBiYVa5iD2GpbsgaxK+f9D9QM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B0bVnx3wAAAAsBAAAPAAAAAAAAAAAAAAAAAL0EAABk&#10;cnMvZG93bnJldi54bWxQSwUGAAAAAAQABADzAAAAyQUAAAAA&#10;" w14:anchorId="260398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7734852E" wp14:editId="748E93F5">
                <wp:simplePos x="0" y="0"/>
                <wp:positionH relativeFrom="margin">
                  <wp:posOffset>255270</wp:posOffset>
                </wp:positionH>
                <wp:positionV relativeFrom="paragraph">
                  <wp:posOffset>266065</wp:posOffset>
                </wp:positionV>
                <wp:extent cx="350520" cy="190500"/>
                <wp:effectExtent l="0" t="19050" r="30480" b="30480"/>
                <wp:wrapNone/>
                <wp:docPr id="1625102104" name="Pijl: rechts 162510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9609383">
              <v:shape id="Pijl: rechts 1625102104" style="position:absolute;margin-left:20.1pt;margin-top:20.95pt;width:27.6pt;height:15pt;z-index:251543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" w14:anchorId="518FA0DC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6E514EA6" wp14:editId="40515D37">
                <wp:simplePos x="0" y="0"/>
                <wp:positionH relativeFrom="column">
                  <wp:posOffset>1764030</wp:posOffset>
                </wp:positionH>
                <wp:positionV relativeFrom="paragraph">
                  <wp:posOffset>898525</wp:posOffset>
                </wp:positionV>
                <wp:extent cx="350520" cy="190500"/>
                <wp:effectExtent l="19050" t="19050" r="11430" b="38100"/>
                <wp:wrapNone/>
                <wp:docPr id="246113798" name="Pijl: links 24611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lef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C1AB0F8">
              <v:shape id="Pijl: links 246113798" style="position:absolute;margin-left:138.9pt;margin-top:70.75pt;width:27.6pt;height:1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6" adj="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" w14:anchorId="5CE0AA41"/>
            </w:pict>
          </mc:Fallback>
        </mc:AlternateContent>
      </w:r>
      <w:r w:rsidRPr="00115BE1">
        <w:rPr>
          <w:noProof/>
        </w:rPr>
        <w:drawing>
          <wp:anchor distT="0" distB="0" distL="114300" distR="114300" simplePos="0" relativeHeight="251658244" behindDoc="0" locked="0" layoutInCell="1" allowOverlap="1" wp14:anchorId="06A4851E" wp14:editId="16CFAB96">
            <wp:simplePos x="0" y="0"/>
            <wp:positionH relativeFrom="margin">
              <wp:posOffset>640080</wp:posOffset>
            </wp:positionH>
            <wp:positionV relativeFrom="paragraph">
              <wp:posOffset>60960</wp:posOffset>
            </wp:positionV>
            <wp:extent cx="1788795" cy="2606040"/>
            <wp:effectExtent l="0" t="0" r="1905" b="3810"/>
            <wp:wrapTopAndBottom/>
            <wp:docPr id="2024529117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29117" name="Afbeelding 1" descr="Afbeelding met tekst, schermopname, nummer, Lettertype&#10;&#10;Automatisch gegenereerde beschrijvi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288A6" w14:textId="5DBCCF35" w:rsidR="00F444D8" w:rsidRDefault="00053F91" w:rsidP="00512C93">
      <w:pPr>
        <w:pStyle w:val="ListParagraph"/>
        <w:numPr>
          <w:ilvl w:val="1"/>
          <w:numId w:val="2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430D563E" wp14:editId="3310FA80">
                <wp:simplePos x="0" y="0"/>
                <wp:positionH relativeFrom="margin">
                  <wp:posOffset>678180</wp:posOffset>
                </wp:positionH>
                <wp:positionV relativeFrom="paragraph">
                  <wp:posOffset>1264285</wp:posOffset>
                </wp:positionV>
                <wp:extent cx="350520" cy="190500"/>
                <wp:effectExtent l="0" t="19050" r="30480" b="30480"/>
                <wp:wrapNone/>
                <wp:docPr id="1876548506" name="Pijl: rechts 1876548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DADFE1E">
              <v:shape id="Pijl: rechts 1876548506" style="position:absolute;margin-left:53.4pt;margin-top:99.55pt;width:27.6pt;height:15pt;z-index:251555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YVio63gAAAAsBAAAPAAAAZHJzL2Rvd25y&#10;ZXYueG1sTI9BS8NAEIXvgv9hGcGLtJvmEGyaTZGCiIhoqz9gmh2TaHY2ZLdJ/PdOT/Y2b+bx5nvF&#10;dnadGmkIrWcDq2UCirjytuXawOfH4+IeVIjIFjvPZOCXAmzL66sCc+sn3tN4iLWSEA45Gmhi7HOt&#10;Q9WQw7D0PbHcvvzgMIocam0HnCTcdTpNkkw7bFk+NNjTrqHq53ByBl59/dLvJ5x37+PzW9/ePelv&#10;YmNub+aHDahIc/w3wxlf0KEUpqM/sQ2qE51kgh5lWK9XoM6OLJV2RwNpKhtdFvqyQ/kH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GFYqOt4AAAALAQAADwAAAAAAAAAAAAAAAAC/BAAA&#10;ZHJzL2Rvd25yZXYueG1sUEsFBgAAAAAEAAQA8wAAAMoFAAAAAA==&#10;" w14:anchorId="2C6E16EC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49BB681C" wp14:editId="64DCF2FC">
                <wp:simplePos x="0" y="0"/>
                <wp:positionH relativeFrom="margin">
                  <wp:posOffset>732155</wp:posOffset>
                </wp:positionH>
                <wp:positionV relativeFrom="paragraph">
                  <wp:posOffset>2140585</wp:posOffset>
                </wp:positionV>
                <wp:extent cx="350520" cy="190500"/>
                <wp:effectExtent l="0" t="19050" r="30480" b="30480"/>
                <wp:wrapNone/>
                <wp:docPr id="1374966349" name="Pijl: rechts 1374966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E89B561">
              <v:shape id="Pijl: rechts 1374966349" style="position:absolute;margin-left:57.65pt;margin-top:168.55pt;width:27.6pt;height:15pt;z-index:251558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/MEC43gAAAAsBAAAPAAAAZHJzL2Rvd25y&#10;ZXYueG1sTI9RS8NAEITfBf/DsYIvYi8xtJWYS5GCiIhoqz9gm6xJNLd35K5J/Pdun/RxZj9mZ4rN&#10;bHs10hA6xwbSRQKKuHJ1x42Bj/eH61tQISLX2DsmAz8UYFOenxWY127iHY372CgJ4ZCjgTZGn2sd&#10;qpYshoXzxHL7dIPFKHJodD3gJOG21zdJstIWO5YPLXratlR974/WwItrnv1uwnn7Nj69+u7qUX8R&#10;G3N5Md/fgYo0xz8YTvWlOpTS6eCOXAfVi06XmaAGsmydgjoR62QJ6iDOShxdFvr/hvIX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vzBAuN4AAAALAQAADwAAAAAAAAAAAAAAAAC/BAAA&#10;ZHJzL2Rvd25yZXYueG1sUEsFBgAAAAAEAAQA8wAAAMoFAAAAAA==&#10;" w14:anchorId="0AE9171D">
                <w10:wrap anchorx="margin"/>
              </v:shape>
            </w:pict>
          </mc:Fallback>
        </mc:AlternateContent>
      </w:r>
      <w:r w:rsidR="009F57BB" w:rsidRPr="009F57BB">
        <w:rPr>
          <w:noProof/>
        </w:rPr>
        <w:drawing>
          <wp:anchor distT="0" distB="0" distL="114300" distR="114300" simplePos="0" relativeHeight="251658432" behindDoc="0" locked="0" layoutInCell="1" allowOverlap="1" wp14:anchorId="388CA966" wp14:editId="452121B5">
            <wp:simplePos x="0" y="0"/>
            <wp:positionH relativeFrom="column">
              <wp:posOffset>785495</wp:posOffset>
            </wp:positionH>
            <wp:positionV relativeFrom="paragraph">
              <wp:posOffset>445135</wp:posOffset>
            </wp:positionV>
            <wp:extent cx="3820795" cy="2217420"/>
            <wp:effectExtent l="0" t="0" r="8255" b="0"/>
            <wp:wrapTopAndBottom/>
            <wp:docPr id="1879309222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09222" name="Afbeelding 1" descr="Afbeelding met tekst, schermopname, Lettertype, nummer&#10;&#10;Automatisch gegenereerde beschrijvi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D8">
        <w:t xml:space="preserve">Vul bij </w:t>
      </w:r>
      <w:r w:rsidR="006564E2">
        <w:rPr>
          <w:b/>
          <w:bCs/>
        </w:rPr>
        <w:t>Cochleair implantaat</w:t>
      </w:r>
      <w:r w:rsidR="00F444D8">
        <w:rPr>
          <w:b/>
          <w:bCs/>
        </w:rPr>
        <w:t xml:space="preserve"> aanwezig?</w:t>
      </w:r>
      <w:r w:rsidR="00F444D8">
        <w:t xml:space="preserve"> in of het kind een </w:t>
      </w:r>
      <w:r w:rsidR="006564E2">
        <w:t>cochleair implantaat</w:t>
      </w:r>
      <w:r w:rsidR="00F444D8">
        <w:t xml:space="preserve"> heeft, over welk oor het gaat en sinds wanneer met de kalenderfunctie.</w:t>
      </w:r>
    </w:p>
    <w:p w14:paraId="56FD4A5F" w14:textId="70B86A9A" w:rsidR="006313BE" w:rsidRDefault="006313BE" w:rsidP="00053F91">
      <w:pPr>
        <w:pStyle w:val="ListParagraph"/>
        <w:ind w:left="1440"/>
      </w:pPr>
    </w:p>
    <w:p w14:paraId="48A00E40" w14:textId="74A61D8B" w:rsidR="00277832" w:rsidRDefault="00053F91" w:rsidP="00512C93">
      <w:pPr>
        <w:pStyle w:val="ListParagraph"/>
        <w:numPr>
          <w:ilvl w:val="1"/>
          <w:numId w:val="26"/>
        </w:numPr>
      </w:pPr>
      <w:r>
        <w:t xml:space="preserve">Duid bij </w:t>
      </w:r>
      <w:r>
        <w:rPr>
          <w:b/>
          <w:bCs/>
        </w:rPr>
        <w:t xml:space="preserve">Gegevens gehooronderzoek(en) </w:t>
      </w:r>
      <w:r>
        <w:t xml:space="preserve">aan of er een </w:t>
      </w:r>
      <w:r w:rsidR="007F62F1">
        <w:rPr>
          <w:b/>
          <w:bCs/>
        </w:rPr>
        <w:t xml:space="preserve">Tonaal liminair audiogram/BERA </w:t>
      </w:r>
      <w:r w:rsidR="007F62F1">
        <w:t xml:space="preserve">of een </w:t>
      </w:r>
      <w:r w:rsidR="007F62F1">
        <w:rPr>
          <w:b/>
          <w:bCs/>
        </w:rPr>
        <w:t>Spraakaudiometrie met prothese</w:t>
      </w:r>
      <w:r w:rsidR="007F62F1">
        <w:t xml:space="preserve"> werd uitgevoerd.</w:t>
      </w:r>
    </w:p>
    <w:p w14:paraId="2A19F264" w14:textId="77777777" w:rsidR="004A2579" w:rsidRDefault="004A2579" w:rsidP="000B3B7A"/>
    <w:p w14:paraId="01493CA0" w14:textId="55B78B80" w:rsidR="000B3B7A" w:rsidRDefault="0069658A" w:rsidP="000B3B7A">
      <w:pPr>
        <w:pStyle w:val="ListParagraph"/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7" behindDoc="0" locked="0" layoutInCell="1" allowOverlap="1" wp14:anchorId="025272F7" wp14:editId="3E50FC1E">
                <wp:simplePos x="0" y="0"/>
                <wp:positionH relativeFrom="column">
                  <wp:posOffset>902970</wp:posOffset>
                </wp:positionH>
                <wp:positionV relativeFrom="paragraph">
                  <wp:posOffset>2209165</wp:posOffset>
                </wp:positionV>
                <wp:extent cx="259080" cy="297180"/>
                <wp:effectExtent l="19050" t="19050" r="45720" b="26670"/>
                <wp:wrapNone/>
                <wp:docPr id="339788327" name="Pijl: omhoog 339788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3EA07C6">
              <v:shape id="Pijl: omhoog 339788327" style="position:absolute;margin-left:71.1pt;margin-top:173.95pt;width:20.4pt;height:23.4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yIh6OAAAAALAQAADwAAAGRycy9kb3ducmV2&#10;LnhtbEyPwU7DMBBE70j8g7VIXBC1m0SkDXEqQLQC9ZTSD3BjE0fE6yh22/D33Z7gOLNPszPlanI9&#10;O5kxdB4lzGcCmMHG6w5bCfuv9eMCWIgKteo9Ggm/JsCqur0pVaH9GWtz2sWWUQiGQkmwMQ4F56Gx&#10;xqkw84NBun370alIcmy5HtWZwl3PEyGeuFMd0gerBvNmTfOzOzoJHxth5+3ndi9ep7Suu4f83W62&#10;Ut7fTS/PwKKZ4h8M1/pUHSrqdPBH1IH1pLMkIVRCmuVLYFdikdK6AznLLAdelfz/huoC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hyIh6OAAAAALAQAADwAAAAAAAAAAAAAAAAC9BAAA&#10;ZHJzL2Rvd25yZXYueG1sUEsFBgAAAAAEAAQA8wAAAMoFAAAAAA==&#10;" w14:anchorId="13BE2E8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2616DF86" wp14:editId="340E4315">
                <wp:simplePos x="0" y="0"/>
                <wp:positionH relativeFrom="margin">
                  <wp:posOffset>438150</wp:posOffset>
                </wp:positionH>
                <wp:positionV relativeFrom="paragraph">
                  <wp:posOffset>791845</wp:posOffset>
                </wp:positionV>
                <wp:extent cx="350520" cy="190500"/>
                <wp:effectExtent l="0" t="19050" r="30480" b="30480"/>
                <wp:wrapNone/>
                <wp:docPr id="1200244336" name="Pijl: rechts 120024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D5F6112">
              <v:shape id="Pijl: rechts 1200244336" style="position:absolute;margin-left:34.5pt;margin-top:62.35pt;width:27.6pt;height:15pt;z-index:251564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Bs6rXm3wAAAAoBAAAPAAAAZHJzL2Rvd25y&#10;ZXYueG1sTI/RSsNAEEXfBf9hGcEXaTeGWjVmU6QgIlK0rR8wzY5JNDsbstsk/r3TJ32buXO5c26+&#10;mlyrBupD49nA9TwBRVx623Bl4GP/NLsDFSKyxdYzGfihAKvi/CzHzPqRtzTsYqUkhEOGBuoYu0zr&#10;UNbkMMx9Ryy3T987jLL2lbY9jhLuWp0myVI7bFg+1NjRuqbye3d0Bja+eu22I07r9+HlrWuunvUX&#10;sTGXF9PjA6hIU/wzwwlf0KEQpoM/sg2qNbC8lypR9HRxC+pkSBcpqIMMN6LoItf/KxS/AA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GzqtebfAAAACgEAAA8AAAAAAAAAAAAAAAAAvwQA&#10;AGRycy9kb3ducmV2LnhtbFBLBQYAAAAABAAEAPMAAADLBQAAAAA=&#10;" w14:anchorId="13E60DE9">
                <w10:wrap anchorx="margin"/>
              </v:shape>
            </w:pict>
          </mc:Fallback>
        </mc:AlternateContent>
      </w:r>
      <w:r w:rsidR="000B3B7A" w:rsidRPr="004A2579">
        <w:rPr>
          <w:noProof/>
        </w:rPr>
        <w:drawing>
          <wp:anchor distT="0" distB="0" distL="114300" distR="114300" simplePos="0" relativeHeight="251658435" behindDoc="0" locked="0" layoutInCell="1" allowOverlap="1" wp14:anchorId="5AD98DD3" wp14:editId="32368472">
            <wp:simplePos x="0" y="0"/>
            <wp:positionH relativeFrom="column">
              <wp:posOffset>593725</wp:posOffset>
            </wp:positionH>
            <wp:positionV relativeFrom="paragraph">
              <wp:posOffset>0</wp:posOffset>
            </wp:positionV>
            <wp:extent cx="1659600" cy="2538000"/>
            <wp:effectExtent l="0" t="0" r="0" b="0"/>
            <wp:wrapTopAndBottom/>
            <wp:docPr id="795273188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73188" name="Afbeelding 1" descr="Afbeelding met tekst, schermopname, nummer, Lettertype&#10;&#10;Automatisch gegenereerde beschrijvi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E8979" w14:textId="77777777" w:rsidR="003D67D8" w:rsidRDefault="00D678CF" w:rsidP="00512C93">
      <w:pPr>
        <w:pStyle w:val="ListParagraph"/>
        <w:numPr>
          <w:ilvl w:val="2"/>
          <w:numId w:val="2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9" behindDoc="0" locked="0" layoutInCell="1" allowOverlap="1" wp14:anchorId="0DB3B346" wp14:editId="1B247F22">
                <wp:simplePos x="0" y="0"/>
                <wp:positionH relativeFrom="column">
                  <wp:posOffset>1764030</wp:posOffset>
                </wp:positionH>
                <wp:positionV relativeFrom="paragraph">
                  <wp:posOffset>1241425</wp:posOffset>
                </wp:positionV>
                <wp:extent cx="259080" cy="297180"/>
                <wp:effectExtent l="19050" t="19050" r="45720" b="26670"/>
                <wp:wrapNone/>
                <wp:docPr id="317039017" name="Pijl: omhoog 317039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D94EA2E">
              <v:shape id="Pijl: omhoog 317039017" style="position:absolute;margin-left:138.9pt;margin-top:97.75pt;width:20.4pt;height:23.4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2AHSwOEAAAALAQAADwAAAGRycy9kb3ducmV2&#10;LnhtbEyPQU7DMBBF90jcwRokNojaSWjThjgVIKhAXaX0AG7sxhHxOIrdNtyeYQXL0fv6/025nlzP&#10;zmYMnUcJyUwAM9h43WErYf/5dr8EFqJCrXqPRsK3CbCurq9KVWh/wdqcd7FlVIKhUBJsjEPBeWis&#10;cSrM/GCQ2NGPTkU6x5brUV2o3PU8FWLBneqQFqwazIs1zdfu5CS8b4RN2o/tXjxPWV13d/mr3Wyl&#10;vL2Znh6BRTPFvzD86pM6VOR08CfUgfUS0jwn9UhgNZ8Do0SWLBfADoQe0gx4VfL/P1Q/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NgB0sDhAAAACwEAAA8AAAAAAAAAAAAAAAAAvQQA&#10;AGRycy9kb3ducmV2LnhtbFBLBQYAAAAABAAEAPMAAADLBQAAAAA=&#10;" w14:anchorId="4136AAEA"/>
            </w:pict>
          </mc:Fallback>
        </mc:AlternateContent>
      </w:r>
      <w:r w:rsidRPr="00B94AB7">
        <w:rPr>
          <w:noProof/>
        </w:rPr>
        <w:drawing>
          <wp:anchor distT="0" distB="0" distL="114300" distR="114300" simplePos="0" relativeHeight="251658438" behindDoc="0" locked="0" layoutInCell="1" allowOverlap="1" wp14:anchorId="275F9697" wp14:editId="561459AD">
            <wp:simplePos x="0" y="0"/>
            <wp:positionH relativeFrom="column">
              <wp:posOffset>24130</wp:posOffset>
            </wp:positionH>
            <wp:positionV relativeFrom="paragraph">
              <wp:posOffset>517525</wp:posOffset>
            </wp:positionV>
            <wp:extent cx="6299835" cy="2282190"/>
            <wp:effectExtent l="0" t="0" r="5715" b="3810"/>
            <wp:wrapTopAndBottom/>
            <wp:docPr id="1132307724" name="Afbeelding 1" descr="Afbeelding met tekst, schermopname, lijn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07724" name="Afbeelding 1" descr="Afbeelding met tekst, schermopname, lijn, nummer&#10;&#10;Automatisch gegenereerde beschrijvi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227">
        <w:t xml:space="preserve">Vul </w:t>
      </w:r>
      <w:r>
        <w:t xml:space="preserve">bij </w:t>
      </w:r>
      <w:r>
        <w:rPr>
          <w:b/>
          <w:bCs/>
        </w:rPr>
        <w:t xml:space="preserve">Testresultaten (audiogram/BERA) </w:t>
      </w:r>
      <w:r w:rsidR="00752227">
        <w:t xml:space="preserve">de </w:t>
      </w:r>
      <w:r w:rsidR="00752227" w:rsidRPr="00AA474B">
        <w:rPr>
          <w:b/>
          <w:bCs/>
        </w:rPr>
        <w:t>Datum</w:t>
      </w:r>
      <w:r w:rsidR="00752227">
        <w:t xml:space="preserve"> van het onderzoek in</w:t>
      </w:r>
      <w:r w:rsidR="0069658A">
        <w:t xml:space="preserve"> met de kalenderfunctie</w:t>
      </w:r>
      <w:r w:rsidR="00752227">
        <w:t>.</w:t>
      </w:r>
    </w:p>
    <w:p w14:paraId="3F203DFD" w14:textId="3DF18C1F" w:rsidR="009C2D22" w:rsidRDefault="009C2D22" w:rsidP="009C2D22"/>
    <w:p w14:paraId="3ABF78F1" w14:textId="2DC379B1" w:rsidR="003B0F9C" w:rsidRDefault="00752227" w:rsidP="00512C93">
      <w:pPr>
        <w:pStyle w:val="ListParagraph"/>
        <w:numPr>
          <w:ilvl w:val="3"/>
          <w:numId w:val="26"/>
        </w:numPr>
      </w:pPr>
      <w:r>
        <w:t xml:space="preserve">Vul de </w:t>
      </w:r>
      <w:r w:rsidRPr="003D67D8">
        <w:rPr>
          <w:b/>
          <w:bCs/>
        </w:rPr>
        <w:t>Resultaten</w:t>
      </w:r>
      <w:r>
        <w:t xml:space="preserve"> van het onderzoek in.</w:t>
      </w:r>
    </w:p>
    <w:p w14:paraId="44E1F0CC" w14:textId="6D3C3B65" w:rsidR="005F7C7D" w:rsidRDefault="00E9602A" w:rsidP="00512C93">
      <w:pPr>
        <w:pStyle w:val="ListParagraph"/>
        <w:numPr>
          <w:ilvl w:val="2"/>
          <w:numId w:val="26"/>
        </w:numPr>
      </w:pPr>
      <w:r>
        <w:t xml:space="preserve">Klik op </w:t>
      </w:r>
      <w:r w:rsidRPr="003B0F9C">
        <w:rPr>
          <w:b/>
          <w:bCs/>
        </w:rPr>
        <w:t xml:space="preserve">Voeg een </w:t>
      </w:r>
      <w:r w:rsidR="00FF7D38" w:rsidRPr="003B0F9C">
        <w:rPr>
          <w:b/>
          <w:bCs/>
        </w:rPr>
        <w:t>test</w:t>
      </w:r>
      <w:r w:rsidRPr="003B0F9C">
        <w:rPr>
          <w:b/>
          <w:bCs/>
        </w:rPr>
        <w:t xml:space="preserve">resultaat toe </w:t>
      </w:r>
      <w:r>
        <w:t xml:space="preserve">om een tweede </w:t>
      </w:r>
      <w:r w:rsidR="00FF7D38">
        <w:t>test</w:t>
      </w:r>
      <w:r>
        <w:t>resultaat toe te voegen</w:t>
      </w:r>
      <w:r w:rsidR="005F7C7D">
        <w:t>.</w:t>
      </w:r>
    </w:p>
    <w:p w14:paraId="4333924C" w14:textId="505AE5B7" w:rsidR="002B4D01" w:rsidRDefault="00772417" w:rsidP="003E0192">
      <w:pPr>
        <w:pStyle w:val="ListParagraph"/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7E103CA3" wp14:editId="24205242">
                <wp:simplePos x="0" y="0"/>
                <wp:positionH relativeFrom="column">
                  <wp:posOffset>3703955</wp:posOffset>
                </wp:positionH>
                <wp:positionV relativeFrom="paragraph">
                  <wp:posOffset>1424305</wp:posOffset>
                </wp:positionV>
                <wp:extent cx="259080" cy="297180"/>
                <wp:effectExtent l="19050" t="19050" r="45720" b="26670"/>
                <wp:wrapNone/>
                <wp:docPr id="1311375043" name="Pijl: omhoog 1311375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43CCD5A">
              <v:shape id="Pijl: omhoog 1311375043" style="position:absolute;margin-left:291.65pt;margin-top:112.15pt;width:20.4pt;height:23.4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Q/rlH+EAAAALAQAADwAAAGRycy9kb3ducmV2&#10;LnhtbEyPTU7DMBBG90jcwRokNojaTkpbhTgVIKiKukrpAdzYxBHxOIrdNtyeYQW7+Xn65k25nnzP&#10;znaMXUAFciaAWWyC6bBVcPh4u18Bi0mj0X1Aq+DbRlhX11elLky4YG3P+9QyCsFYaAUupaHgPDbO&#10;eh1nYbBIu88wep2oHVtuRn2hcN/zTIgF97pDuuD0YF+cbb72J69guxFOtu+7g3ie8rru7pavbrNT&#10;6vZmenoEluyU/mD41Sd1qMjpGE5oIusVPKzynFAFWTangohFNpfAjjRZSgm8Kvn/H6of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EP65R/hAAAACwEAAA8AAAAAAAAAAAAAAAAAvQQA&#10;AGRycy9kb3ducmV2LnhtbFBLBQYAAAAABAAEAPMAAADLBQAAAAA=&#10;" w14:anchorId="1A5F06EE"/>
            </w:pict>
          </mc:Fallback>
        </mc:AlternateContent>
      </w:r>
      <w:r w:rsidRPr="00772417">
        <w:rPr>
          <w:noProof/>
        </w:rPr>
        <w:drawing>
          <wp:anchor distT="0" distB="0" distL="114300" distR="114300" simplePos="0" relativeHeight="251658443" behindDoc="0" locked="0" layoutInCell="1" allowOverlap="1" wp14:anchorId="542B4D6C" wp14:editId="1FC35167">
            <wp:simplePos x="0" y="0"/>
            <wp:positionH relativeFrom="column">
              <wp:posOffset>2987675</wp:posOffset>
            </wp:positionH>
            <wp:positionV relativeFrom="paragraph">
              <wp:posOffset>106680</wp:posOffset>
            </wp:positionV>
            <wp:extent cx="3688715" cy="2019300"/>
            <wp:effectExtent l="0" t="0" r="6985" b="0"/>
            <wp:wrapTopAndBottom/>
            <wp:docPr id="554858631" name="Afbeelding 1" descr="Afbeelding met tekst, schermopname, Lettertype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58631" name="Afbeelding 1" descr="Afbeelding met tekst, schermopname, Lettertype, scherm&#10;&#10;Automatisch gegenereerde beschrijvi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01">
        <w:rPr>
          <w:noProof/>
        </w:rPr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72F8F1FE" wp14:editId="20E402C8">
                <wp:simplePos x="0" y="0"/>
                <wp:positionH relativeFrom="column">
                  <wp:posOffset>1555115</wp:posOffset>
                </wp:positionH>
                <wp:positionV relativeFrom="paragraph">
                  <wp:posOffset>2046605</wp:posOffset>
                </wp:positionV>
                <wp:extent cx="259080" cy="297180"/>
                <wp:effectExtent l="19050" t="19050" r="45720" b="26670"/>
                <wp:wrapNone/>
                <wp:docPr id="1544931424" name="Pijl: omhoog 154493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057AAA7">
              <v:shape id="Pijl: omhoog 1544931424" style="position:absolute;margin-left:122.45pt;margin-top:161.15pt;width:20.4pt;height:23.4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" w14:anchorId="65D875A9"/>
            </w:pict>
          </mc:Fallback>
        </mc:AlternateContent>
      </w:r>
      <w:r w:rsidR="002B4D01">
        <w:rPr>
          <w:noProof/>
        </w:rPr>
        <mc:AlternateContent>
          <mc:Choice Requires="wps">
            <w:drawing>
              <wp:anchor distT="0" distB="0" distL="114300" distR="114300" simplePos="0" relativeHeight="251658441" behindDoc="0" locked="0" layoutInCell="1" allowOverlap="1" wp14:anchorId="67E03F69" wp14:editId="096837AC">
                <wp:simplePos x="0" y="0"/>
                <wp:positionH relativeFrom="margin">
                  <wp:posOffset>1029335</wp:posOffset>
                </wp:positionH>
                <wp:positionV relativeFrom="paragraph">
                  <wp:posOffset>738505</wp:posOffset>
                </wp:positionV>
                <wp:extent cx="350520" cy="190500"/>
                <wp:effectExtent l="0" t="19050" r="30480" b="38100"/>
                <wp:wrapNone/>
                <wp:docPr id="476251938" name="Pijl: rechts 47625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6228E25">
              <v:shape id="Pijl: rechts 476251938" style="position:absolute;margin-left:81.05pt;margin-top:58.15pt;width:27.6pt;height:15pt;z-index:251579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" w14:anchorId="350EFD90">
                <w10:wrap anchorx="margin"/>
              </v:shape>
            </w:pict>
          </mc:Fallback>
        </mc:AlternateContent>
      </w:r>
      <w:r w:rsidR="00C97C06" w:rsidRPr="00C97C06">
        <w:rPr>
          <w:noProof/>
        </w:rPr>
        <w:drawing>
          <wp:anchor distT="0" distB="0" distL="114300" distR="114300" simplePos="0" relativeHeight="251658440" behindDoc="0" locked="0" layoutInCell="1" allowOverlap="1" wp14:anchorId="140989EA" wp14:editId="2D56A024">
            <wp:simplePos x="0" y="0"/>
            <wp:positionH relativeFrom="column">
              <wp:posOffset>1158875</wp:posOffset>
            </wp:positionH>
            <wp:positionV relativeFrom="paragraph">
              <wp:posOffset>0</wp:posOffset>
            </wp:positionV>
            <wp:extent cx="1659255" cy="2325370"/>
            <wp:effectExtent l="0" t="0" r="0" b="0"/>
            <wp:wrapTopAndBottom/>
            <wp:docPr id="1098227000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27000" name="Afbeelding 1" descr="Afbeelding met tekst, schermopname, nummer, Lettertype&#10;&#10;Automatisch gegenereerde beschrijvi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4546F" w14:textId="6D5C42BA" w:rsidR="00FF5671" w:rsidRDefault="003B0F9C" w:rsidP="00512C93">
      <w:pPr>
        <w:pStyle w:val="ListParagraph"/>
        <w:numPr>
          <w:ilvl w:val="2"/>
          <w:numId w:val="26"/>
        </w:numPr>
      </w:pPr>
      <w:r>
        <w:t xml:space="preserve">Vul bij </w:t>
      </w:r>
      <w:r w:rsidR="00902191">
        <w:rPr>
          <w:b/>
          <w:bCs/>
        </w:rPr>
        <w:t xml:space="preserve">Testresultaten spraakaudiometrie </w:t>
      </w:r>
      <w:r w:rsidR="00902191">
        <w:t xml:space="preserve">de </w:t>
      </w:r>
      <w:r w:rsidR="00902191">
        <w:rPr>
          <w:b/>
          <w:bCs/>
        </w:rPr>
        <w:t xml:space="preserve">Datum </w:t>
      </w:r>
      <w:r w:rsidR="00902191">
        <w:t>van het onderzoek in met de kalenderfunctie</w:t>
      </w:r>
      <w:r w:rsidR="00772417">
        <w:t xml:space="preserve"> en het </w:t>
      </w:r>
      <w:r w:rsidR="00772417">
        <w:rPr>
          <w:b/>
          <w:bCs/>
        </w:rPr>
        <w:t>Maximale spraakverstaan met hoorapparaten bij 65-70dB SPL</w:t>
      </w:r>
      <w:r w:rsidR="00902191">
        <w:t>.</w:t>
      </w:r>
    </w:p>
    <w:p w14:paraId="29FE1961" w14:textId="72A17B2A" w:rsidR="00030FFF" w:rsidRDefault="00806F53" w:rsidP="00512C93">
      <w:pPr>
        <w:pStyle w:val="Heading4"/>
        <w:numPr>
          <w:ilvl w:val="1"/>
          <w:numId w:val="35"/>
        </w:numPr>
      </w:pPr>
      <w:bookmarkStart w:id="24" w:name="_Toc191024969"/>
      <w:r>
        <w:rPr>
          <w:noProof/>
        </w:rPr>
        <w:drawing>
          <wp:anchor distT="0" distB="0" distL="114300" distR="114300" simplePos="0" relativeHeight="251658445" behindDoc="0" locked="0" layoutInCell="1" allowOverlap="1" wp14:anchorId="3198BD59" wp14:editId="665AF509">
            <wp:simplePos x="0" y="0"/>
            <wp:positionH relativeFrom="margin">
              <wp:posOffset>2065655</wp:posOffset>
            </wp:positionH>
            <wp:positionV relativeFrom="paragraph">
              <wp:posOffset>1217295</wp:posOffset>
            </wp:positionV>
            <wp:extent cx="434340" cy="434340"/>
            <wp:effectExtent l="0" t="0" r="3810" b="3810"/>
            <wp:wrapNone/>
            <wp:docPr id="1172101931" name="Graphic 1172101931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53">
        <w:rPr>
          <w:noProof/>
        </w:rPr>
        <w:drawing>
          <wp:anchor distT="0" distB="0" distL="114300" distR="114300" simplePos="0" relativeHeight="251658243" behindDoc="0" locked="0" layoutInCell="1" allowOverlap="1" wp14:anchorId="1C76FC6C" wp14:editId="4A9CF78B">
            <wp:simplePos x="0" y="0"/>
            <wp:positionH relativeFrom="column">
              <wp:posOffset>69215</wp:posOffset>
            </wp:positionH>
            <wp:positionV relativeFrom="paragraph">
              <wp:posOffset>386715</wp:posOffset>
            </wp:positionV>
            <wp:extent cx="2819794" cy="1714739"/>
            <wp:effectExtent l="0" t="0" r="0" b="0"/>
            <wp:wrapTopAndBottom/>
            <wp:docPr id="570191078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91078" name="Afbeelding 1" descr="Afbeelding met tekst, schermopname, Lettertype&#10;&#10;Automatisch gegenereerde beschrijvi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D60">
        <w:t>Urogenitaal stelsel</w:t>
      </w:r>
      <w:bookmarkEnd w:id="24"/>
    </w:p>
    <w:p w14:paraId="5F6467FD" w14:textId="5F0BAD11" w:rsidR="00090D60" w:rsidRDefault="008E31B2" w:rsidP="00512C93">
      <w:pPr>
        <w:pStyle w:val="ListParagraph"/>
        <w:numPr>
          <w:ilvl w:val="0"/>
          <w:numId w:val="3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9" behindDoc="0" locked="0" layoutInCell="1" allowOverlap="1" wp14:anchorId="0681B74D" wp14:editId="1FCF2428">
                <wp:simplePos x="0" y="0"/>
                <wp:positionH relativeFrom="column">
                  <wp:posOffset>1478280</wp:posOffset>
                </wp:positionH>
                <wp:positionV relativeFrom="paragraph">
                  <wp:posOffset>2929255</wp:posOffset>
                </wp:positionV>
                <wp:extent cx="259080" cy="297180"/>
                <wp:effectExtent l="19050" t="19050" r="45720" b="26670"/>
                <wp:wrapNone/>
                <wp:docPr id="1557120360" name="Pijl: omhoog 1557120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01E0169">
              <v:shape id="Pijl: omhoog 1557120360" style="position:absolute;margin-left:116.4pt;margin-top:230.65pt;width:20.4pt;height:23.4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TOrQuEAAAALAQAADwAAAGRycy9kb3ducmV2&#10;LnhtbEyPwU7DMBBE70j8g7VIXBC1k0BahWwqQFCBekrpB7jJEkfE6yh22/D3mBMcRzOaeVOuZzuI&#10;E02+d4yQLBQI4sa1PXcI+4/X2xUIHzS3enBMCN/kYV1dXpS6aN2ZazrtQidiCftCI5gQxkJK3xiy&#10;2i/cSBy9TzdZHaKcOtlO+hzL7SBTpXJpdc9xweiRng01X7ujRXjbKJN079u9epqzuu5vli9ms0W8&#10;vpofH0AEmsNfGH7xIzpUkengjtx6MSCkWRrRA8JdnmQgYiJdZjmIA8K9WiUgq1L+/1D9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IUzq0LhAAAACwEAAA8AAAAAAAAAAAAAAAAAvQQA&#10;AGRycy9kb3ducmV2LnhtbFBLBQYAAAAABAAEAPMAAADLBQAAAAA=&#10;" w14:anchorId="6B7B2EF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0" behindDoc="0" locked="0" layoutInCell="1" allowOverlap="1" wp14:anchorId="2547F99C" wp14:editId="752087DB">
                <wp:simplePos x="0" y="0"/>
                <wp:positionH relativeFrom="margin">
                  <wp:posOffset>-53340</wp:posOffset>
                </wp:positionH>
                <wp:positionV relativeFrom="paragraph">
                  <wp:posOffset>3171190</wp:posOffset>
                </wp:positionV>
                <wp:extent cx="350520" cy="190500"/>
                <wp:effectExtent l="0" t="19050" r="30480" b="38100"/>
                <wp:wrapNone/>
                <wp:docPr id="728040470" name="Pijl: rechts 72804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40BF8F2">
              <v:shape id="Pijl: rechts 728040470" style="position:absolute;margin-left:-4.2pt;margin-top:249.7pt;width:27.6pt;height:15pt;z-index:251608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BmW01/3wAAAAkBAAAPAAAAZHJzL2Rvd25y&#10;ZXYueG1sTI/RSsNAEEXfBf9hGcEXaTeWWNo0kyIFERHR1n7ANhmTaHZ2yW6T+PeOT/o2M/dy59x8&#10;O9lODdSH1jHC7TwBRVy6quUa4fj+MFuBCtFwZTrHhPBNAbbF5UVussqNvKfhEGslIRwyg9DE6DOt&#10;Q9mQNWHuPLFoH663Jsra17rqzSjhttOLJFlqa1qWD43xtGuo/DqcLcKLq5/9fjTT7m14evXtzaP+&#10;JEa8vpruN6AiTfHPDL/4gg6FMJ3cmaugOoTZKhUnQrpeyyCGdClVTgh3CznoItf/GxQ/AA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GZbTX/fAAAACQEAAA8AAAAAAAAAAAAAAAAAvwQA&#10;AGRycy9kb3ducmV2LnhtbFBLBQYAAAAABAAEAPMAAADLBQAAAAA=&#10;" w14:anchorId="69B5B233">
                <w10:wrap anchorx="margin"/>
              </v:shape>
            </w:pict>
          </mc:Fallback>
        </mc:AlternateContent>
      </w:r>
      <w:r w:rsidR="00FF5671">
        <w:rPr>
          <w:noProof/>
        </w:rPr>
        <mc:AlternateContent>
          <mc:Choice Requires="wps">
            <w:drawing>
              <wp:anchor distT="0" distB="0" distL="114300" distR="114300" simplePos="0" relativeHeight="251658448" behindDoc="0" locked="0" layoutInCell="1" allowOverlap="1" wp14:anchorId="06C085E6" wp14:editId="47B1B13A">
                <wp:simplePos x="0" y="0"/>
                <wp:positionH relativeFrom="column">
                  <wp:posOffset>358140</wp:posOffset>
                </wp:positionH>
                <wp:positionV relativeFrom="paragraph">
                  <wp:posOffset>2576830</wp:posOffset>
                </wp:positionV>
                <wp:extent cx="259080" cy="297180"/>
                <wp:effectExtent l="19050" t="19050" r="45720" b="26670"/>
                <wp:wrapNone/>
                <wp:docPr id="763296034" name="Pijl: omhoog 763296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D4A2E2D">
              <v:shape id="Pijl: omhoog 763296034" style="position:absolute;margin-left:28.2pt;margin-top:202.9pt;width:20.4pt;height:23.4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5mZgct8AAAAJAQAADwAAAGRycy9kb3ducmV2&#10;LnhtbEyPwU7DMAyG70i8Q2QkLoglK2sHpekECCbQTh17gKw1TUXjVE22lbfHO8HR9qff31+sJteL&#10;I46h86RhPlMgkGrfdNRq2H2+3d6DCNFQY3pPqOEHA6zKy4vC5I0/UYXHbWwFh1DIjQYb45BLGWqL&#10;zoSZH5D49uVHZyKPYyub0Zw43PUyUSqTznTEH6wZ8MVi/b09OA3va2Xn7cdmp56nu6rqbpavdr3R&#10;+vpqenoEEXGKfzCc9VkdSnba+wM1QfQa0mzBpIaFSrkCAw/LBMSeF2mSgSwL+b9B+Qs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DmZmBy3wAAAAkBAAAPAAAAAAAAAAAAAAAAAL0EAABk&#10;cnMvZG93bnJldi54bWxQSwUGAAAAAAQABADzAAAAyQUAAAAA&#10;" w14:anchorId="6943D106"/>
            </w:pict>
          </mc:Fallback>
        </mc:AlternateContent>
      </w:r>
      <w:r w:rsidR="00FF5671">
        <w:rPr>
          <w:noProof/>
        </w:rPr>
        <mc:AlternateContent>
          <mc:Choice Requires="wps">
            <w:drawing>
              <wp:anchor distT="0" distB="0" distL="114300" distR="114300" simplePos="0" relativeHeight="251658447" behindDoc="0" locked="0" layoutInCell="1" allowOverlap="1" wp14:anchorId="02A83906" wp14:editId="571B1F75">
                <wp:simplePos x="0" y="0"/>
                <wp:positionH relativeFrom="column">
                  <wp:posOffset>377190</wp:posOffset>
                </wp:positionH>
                <wp:positionV relativeFrom="paragraph">
                  <wp:posOffset>4358005</wp:posOffset>
                </wp:positionV>
                <wp:extent cx="259080" cy="297180"/>
                <wp:effectExtent l="19050" t="19050" r="45720" b="26670"/>
                <wp:wrapNone/>
                <wp:docPr id="483215557" name="Pijl: omhoog 483215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C4E7549">
              <v:shape id="Pijl: omhoog 483215557" style="position:absolute;margin-left:29.7pt;margin-top:343.15pt;width:20.4pt;height:23.4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sYz8EeAAAAAKAQAADwAAAGRycy9kb3ducmV2&#10;LnhtbEyPQU7DMBBF90jcwRokNojaaSAtIZMKEFSgrlJ6ADcZ4oh4HMVuG26Pu4Ll6D/9/6ZYTbYX&#10;Rxp95xghmSkQxLVrOm4Rdp9vt0sQPmhudO+YEH7Iw6q8vCh03rgTV3TchlbEEva5RjAhDLmUvjZk&#10;tZ+5gThmX260OsRzbGUz6lMst72cK5VJqzuOC0YP9GKo/t4eLML7Wpmk/djs1POUVlV3s3g16w3i&#10;9dX09Agi0BT+YDjrR3Uoo9PeHbjxoke4f7iLJEK2zFIQZ0CpOYg9wiJNE5BlIf+/UP4C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sYz8EeAAAAAKAQAADwAAAAAAAAAAAAAAAAC9BAAA&#10;ZHJzL2Rvd25yZXYueG1sUEsFBgAAAAAEAAQA8wAAAMoFAAAAAA==&#10;" w14:anchorId="7D65FD49"/>
            </w:pict>
          </mc:Fallback>
        </mc:AlternateContent>
      </w:r>
      <w:r w:rsidR="00FF5671" w:rsidRPr="00FF5671">
        <w:rPr>
          <w:noProof/>
        </w:rPr>
        <w:drawing>
          <wp:anchor distT="0" distB="0" distL="114300" distR="114300" simplePos="0" relativeHeight="251658446" behindDoc="0" locked="0" layoutInCell="1" allowOverlap="1" wp14:anchorId="2A7363D0" wp14:editId="2AD253C5">
            <wp:simplePos x="0" y="0"/>
            <wp:positionH relativeFrom="column">
              <wp:posOffset>167005</wp:posOffset>
            </wp:positionH>
            <wp:positionV relativeFrom="paragraph">
              <wp:posOffset>2076450</wp:posOffset>
            </wp:positionV>
            <wp:extent cx="1805940" cy="2752090"/>
            <wp:effectExtent l="0" t="0" r="3810" b="0"/>
            <wp:wrapTopAndBottom/>
            <wp:docPr id="1782615184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15184" name="Afbeelding 1" descr="Afbeelding met tekst, schermopname, nummer, Lettertype&#10;&#10;Automatisch gegenereerde beschrijvi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F53">
        <w:t xml:space="preserve">Vul bij de </w:t>
      </w:r>
      <w:r w:rsidR="00806F53">
        <w:rPr>
          <w:b/>
          <w:bCs/>
        </w:rPr>
        <w:t>Nierfunctie</w:t>
      </w:r>
      <w:r w:rsidR="00806F53">
        <w:t xml:space="preserve"> de </w:t>
      </w:r>
      <w:r w:rsidR="00806F53">
        <w:rPr>
          <w:b/>
          <w:bCs/>
        </w:rPr>
        <w:t xml:space="preserve">Creatinine </w:t>
      </w:r>
      <w:r w:rsidR="00806F53">
        <w:t xml:space="preserve">en de </w:t>
      </w:r>
      <w:r w:rsidR="00806F53">
        <w:rPr>
          <w:b/>
          <w:bCs/>
        </w:rPr>
        <w:t xml:space="preserve">Klaring </w:t>
      </w:r>
      <w:r w:rsidR="00806F53">
        <w:t>in.</w:t>
      </w:r>
    </w:p>
    <w:p w14:paraId="63ED2881" w14:textId="672498F1" w:rsidR="00092DA7" w:rsidRDefault="00092DA7" w:rsidP="00FF5671">
      <w:pPr>
        <w:pStyle w:val="ListParagraph"/>
        <w:ind w:left="720"/>
      </w:pPr>
    </w:p>
    <w:p w14:paraId="185D25A2" w14:textId="6ACACC55" w:rsidR="00BA646F" w:rsidRDefault="008A66E5" w:rsidP="00512C93">
      <w:pPr>
        <w:pStyle w:val="ListParagraph"/>
        <w:numPr>
          <w:ilvl w:val="1"/>
          <w:numId w:val="37"/>
        </w:numPr>
      </w:pPr>
      <w:r>
        <w:t xml:space="preserve">Vul </w:t>
      </w:r>
      <w:r w:rsidR="00DA6808">
        <w:t xml:space="preserve">bij </w:t>
      </w:r>
      <w:r w:rsidR="00DA6808">
        <w:rPr>
          <w:b/>
          <w:bCs/>
        </w:rPr>
        <w:t xml:space="preserve">Creatinine </w:t>
      </w:r>
      <w:r>
        <w:t xml:space="preserve">het </w:t>
      </w:r>
      <w:r>
        <w:rPr>
          <w:b/>
          <w:bCs/>
        </w:rPr>
        <w:t>Testresultaat</w:t>
      </w:r>
      <w:r w:rsidRPr="008A66E5">
        <w:t xml:space="preserve">, </w:t>
      </w:r>
      <w:r>
        <w:t xml:space="preserve">de </w:t>
      </w:r>
      <w:r>
        <w:rPr>
          <w:b/>
          <w:bCs/>
        </w:rPr>
        <w:t>Lengte op datum van het testresultaat</w:t>
      </w:r>
      <w:r w:rsidR="00BA646F">
        <w:rPr>
          <w:b/>
          <w:bCs/>
        </w:rPr>
        <w:t xml:space="preserve"> </w:t>
      </w:r>
      <w:r w:rsidR="00BA646F">
        <w:t xml:space="preserve">en de </w:t>
      </w:r>
      <w:r w:rsidR="00BA646F">
        <w:rPr>
          <w:b/>
          <w:bCs/>
        </w:rPr>
        <w:t xml:space="preserve">Datum van het testresultaat </w:t>
      </w:r>
      <w:r w:rsidR="00BA646F">
        <w:t>in met de kalenderfunctie.</w:t>
      </w:r>
      <w:r w:rsidRPr="008A66E5">
        <w:t xml:space="preserve"> </w:t>
      </w:r>
    </w:p>
    <w:p w14:paraId="07416BB8" w14:textId="77777777" w:rsidR="00E76800" w:rsidRDefault="008E31B2" w:rsidP="00512C93">
      <w:pPr>
        <w:pStyle w:val="ListParagraph"/>
        <w:numPr>
          <w:ilvl w:val="2"/>
          <w:numId w:val="37"/>
        </w:numPr>
      </w:pPr>
      <w:r w:rsidRPr="008A66E5">
        <w:t>V</w:t>
      </w:r>
      <w:r>
        <w:t>ul minstens twee testresultaten in.</w:t>
      </w:r>
    </w:p>
    <w:p w14:paraId="2C5D005B" w14:textId="71C34EEA" w:rsidR="00E76800" w:rsidRDefault="00E76800" w:rsidP="00512C93">
      <w:pPr>
        <w:pStyle w:val="ListParagraph"/>
        <w:numPr>
          <w:ilvl w:val="2"/>
          <w:numId w:val="37"/>
        </w:numPr>
      </w:pPr>
      <w:r>
        <w:t xml:space="preserve">Klik op </w:t>
      </w:r>
      <w:r w:rsidRPr="00E76800">
        <w:rPr>
          <w:b/>
          <w:bCs/>
        </w:rPr>
        <w:t xml:space="preserve">Voeg een testresultaat toe </w:t>
      </w:r>
      <w:r>
        <w:t xml:space="preserve">om een </w:t>
      </w:r>
      <w:r w:rsidR="00A54D81">
        <w:t>nieuw</w:t>
      </w:r>
      <w:r>
        <w:t xml:space="preserve"> testresultaat toe te voegen.</w:t>
      </w:r>
    </w:p>
    <w:p w14:paraId="76CA62FC" w14:textId="47FC479E" w:rsidR="0080364D" w:rsidRDefault="00AD547E" w:rsidP="0080364D">
      <w:r>
        <w:rPr>
          <w:noProof/>
        </w:rPr>
        <mc:AlternateContent>
          <mc:Choice Requires="wps">
            <w:drawing>
              <wp:anchor distT="0" distB="0" distL="114300" distR="114300" simplePos="0" relativeHeight="251658452" behindDoc="0" locked="0" layoutInCell="1" allowOverlap="1" wp14:anchorId="7901410D" wp14:editId="5A4F1AB2">
                <wp:simplePos x="0" y="0"/>
                <wp:positionH relativeFrom="column">
                  <wp:posOffset>1490345</wp:posOffset>
                </wp:positionH>
                <wp:positionV relativeFrom="paragraph">
                  <wp:posOffset>3721735</wp:posOffset>
                </wp:positionV>
                <wp:extent cx="259080" cy="297180"/>
                <wp:effectExtent l="19050" t="19050" r="45720" b="26670"/>
                <wp:wrapNone/>
                <wp:docPr id="77606596" name="Pijl: omhoog 77606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5A66E82">
              <v:shape id="Pijl: omhoog 77606596" style="position:absolute;margin-left:117.35pt;margin-top:293.05pt;width:20.4pt;height:23.4pt;z-index:2516584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" w14:anchorId="451E7EA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3" behindDoc="0" locked="0" layoutInCell="1" allowOverlap="1" wp14:anchorId="6E614984" wp14:editId="0400EBE4">
                <wp:simplePos x="0" y="0"/>
                <wp:positionH relativeFrom="column">
                  <wp:posOffset>751205</wp:posOffset>
                </wp:positionH>
                <wp:positionV relativeFrom="paragraph">
                  <wp:posOffset>1816735</wp:posOffset>
                </wp:positionV>
                <wp:extent cx="259080" cy="297180"/>
                <wp:effectExtent l="19050" t="19050" r="45720" b="26670"/>
                <wp:wrapNone/>
                <wp:docPr id="633701602" name="Pijl: omhoog 63370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D5BE319">
              <v:shape id="Pijl: omhoog 633701602" style="position:absolute;margin-left:59.15pt;margin-top:143.05pt;width:20.4pt;height:23.4pt;z-index:2516584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+2I5OOEAAAALAQAADwAAAGRycy9kb3ducmV2&#10;LnhtbEyPQU7DMBBF90jcwRokNojaSURJ0zgVIKiKukrbA7jxEEfE4yh223B73BXs5mue/rwpV5Pt&#10;2RlH3zmSkMwEMKTG6Y5aCYf9x2MOzAdFWvWOUMIPelhVtzelKrS7UI3nXWhZLCFfKAkmhKHg3DcG&#10;rfIzNyDF3ZcbrQoxji3Xo7rEctvzVIg5t6qjeMGoAd8MNt+7k5WwWQuTtJ/bg3idsrruHp7fzXor&#10;5f3d9LIEFnAKfzBc9aM6VNHp6E6kPetjTvIsohLSfJ4AuxJPizgcJWRZugBelfz/D9Uv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PtiOTjhAAAACwEAAA8AAAAAAAAAAAAAAAAAvQQA&#10;AGRycy9kb3ducmV2LnhtbFBLBQYAAAAABAAEAPMAAADLBQAAAAA=&#10;" w14:anchorId="150850D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1" behindDoc="0" locked="0" layoutInCell="1" allowOverlap="1" wp14:anchorId="67AE7AC4" wp14:editId="601032EE">
                <wp:simplePos x="0" y="0"/>
                <wp:positionH relativeFrom="column">
                  <wp:posOffset>709295</wp:posOffset>
                </wp:positionH>
                <wp:positionV relativeFrom="paragraph">
                  <wp:posOffset>1195705</wp:posOffset>
                </wp:positionV>
                <wp:extent cx="259080" cy="297180"/>
                <wp:effectExtent l="19050" t="19050" r="45720" b="26670"/>
                <wp:wrapNone/>
                <wp:docPr id="1490076732" name="Pijl: omhoog 1490076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1C3A3CE">
              <v:shape id="Pijl: omhoog 1490076732" style="position:absolute;margin-left:55.85pt;margin-top:94.15pt;width:20.4pt;height:23.4pt;z-index:251658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+rFvpuAAAAALAQAADwAAAGRycy9kb3ducmV2&#10;LnhtbEyPQU7DMBBF90jcwRokNog6ThQapXEqQFCBukrpAdzYjSPicRS7bbg90xXs5mue/ryp1rMb&#10;2NlMofcoQSwSYAZbr3vsJOy/3h8LYCEq1GrwaCT8mADr+vamUqX2F2zMeRc7RiUYSiXBxjiWnIfW&#10;GqfCwo8GaXf0k1OR4tRxPakLlbuBp0nyxJ3qkS5YNZpXa9rv3clJ+NgkVnSf233yMmdN0z8s3+xm&#10;K+X93fy8AhbNHP9guOqTOtTkdPAn1IENlIVYEkpDUWTArkSe5sAOEtIsF8Driv//of4F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+rFvpuAAAAALAQAADwAAAAAAAAAAAAAAAAC9BAAA&#10;ZHJzL2Rvd25yZXYueG1sUEsFBgAAAAAEAAQA8wAAAMoFAAAAAA==&#10;" w14:anchorId="77C61D21"/>
            </w:pict>
          </mc:Fallback>
        </mc:AlternateContent>
      </w:r>
      <w:r w:rsidR="00B22AF7">
        <w:rPr>
          <w:noProof/>
        </w:rPr>
        <w:drawing>
          <wp:anchor distT="0" distB="0" distL="114300" distR="114300" simplePos="0" relativeHeight="251658240" behindDoc="0" locked="0" layoutInCell="1" allowOverlap="1" wp14:anchorId="16CD2E4E" wp14:editId="24FB707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467100" cy="4274820"/>
            <wp:effectExtent l="0" t="0" r="0" b="0"/>
            <wp:wrapTopAndBottom/>
            <wp:docPr id="1204058015" name="Afbeelding 3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58015" name="Afbeelding 3" descr="Afbeelding met tekst, schermopname, nummer, Lettertype&#10;&#10;Automatisch gegenereerde beschrijvi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18704" w14:textId="48C6BF2E" w:rsidR="00BE1F23" w:rsidRDefault="00E76800" w:rsidP="00512C93">
      <w:pPr>
        <w:pStyle w:val="ListParagraph"/>
        <w:numPr>
          <w:ilvl w:val="1"/>
          <w:numId w:val="37"/>
        </w:numPr>
      </w:pPr>
      <w:r>
        <w:t xml:space="preserve">Vul bij </w:t>
      </w:r>
      <w:r w:rsidR="00BE1F23">
        <w:rPr>
          <w:b/>
          <w:bCs/>
        </w:rPr>
        <w:t>Klaring</w:t>
      </w:r>
      <w:r w:rsidR="00BE1F23">
        <w:t xml:space="preserve"> het</w:t>
      </w:r>
      <w:r w:rsidR="00BE1F23" w:rsidRPr="00BE1F23">
        <w:t xml:space="preserve"> </w:t>
      </w:r>
      <w:r w:rsidR="00BE1F23">
        <w:rPr>
          <w:b/>
          <w:bCs/>
        </w:rPr>
        <w:t xml:space="preserve">Testresultaat </w:t>
      </w:r>
      <w:r w:rsidR="00BE1F23">
        <w:t xml:space="preserve">en de </w:t>
      </w:r>
      <w:r w:rsidR="00BE1F23">
        <w:rPr>
          <w:b/>
          <w:bCs/>
        </w:rPr>
        <w:t xml:space="preserve">Datum van het testresultaat </w:t>
      </w:r>
      <w:r w:rsidR="00BE1F23">
        <w:t>in met de kalenderfunctie.</w:t>
      </w:r>
      <w:r w:rsidR="00BE1F23" w:rsidRPr="008A66E5">
        <w:t xml:space="preserve"> </w:t>
      </w:r>
    </w:p>
    <w:p w14:paraId="5F158209" w14:textId="492C96A1" w:rsidR="00BE1F23" w:rsidRDefault="00BE1F23" w:rsidP="00512C93">
      <w:pPr>
        <w:pStyle w:val="ListParagraph"/>
        <w:numPr>
          <w:ilvl w:val="2"/>
          <w:numId w:val="37"/>
        </w:numPr>
      </w:pPr>
      <w:r w:rsidRPr="008A66E5">
        <w:t>V</w:t>
      </w:r>
      <w:r>
        <w:t>ul minstens twee testresultaten in.</w:t>
      </w:r>
    </w:p>
    <w:p w14:paraId="572A8E73" w14:textId="49DD88A2" w:rsidR="00BE1F23" w:rsidRDefault="00CD241E" w:rsidP="00512C93">
      <w:pPr>
        <w:pStyle w:val="ListParagraph"/>
        <w:numPr>
          <w:ilvl w:val="2"/>
          <w:numId w:val="3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5" behindDoc="0" locked="0" layoutInCell="1" allowOverlap="1" wp14:anchorId="4BB15241" wp14:editId="7F5D65DF">
                <wp:simplePos x="0" y="0"/>
                <wp:positionH relativeFrom="margin">
                  <wp:posOffset>137795</wp:posOffset>
                </wp:positionH>
                <wp:positionV relativeFrom="paragraph">
                  <wp:posOffset>634365</wp:posOffset>
                </wp:positionV>
                <wp:extent cx="350520" cy="190500"/>
                <wp:effectExtent l="0" t="19050" r="30480" b="38100"/>
                <wp:wrapNone/>
                <wp:docPr id="918887163" name="Pijl: rechts 918887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3D3034E">
              <v:shape id="Pijl: rechts 918887163" style="position:absolute;margin-left:10.85pt;margin-top:49.95pt;width:27.6pt;height:15pt;z-index:251637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" w14:anchorId="6782AC7D">
                <w10:wrap anchorx="margin"/>
              </v:shape>
            </w:pict>
          </mc:Fallback>
        </mc:AlternateContent>
      </w:r>
      <w:r w:rsidR="00D86CC3" w:rsidRPr="00D86CC3">
        <w:rPr>
          <w:noProof/>
        </w:rPr>
        <w:drawing>
          <wp:anchor distT="0" distB="0" distL="114300" distR="114300" simplePos="0" relativeHeight="251658454" behindDoc="0" locked="0" layoutInCell="1" allowOverlap="1" wp14:anchorId="4165898A" wp14:editId="4DD027D3">
            <wp:simplePos x="0" y="0"/>
            <wp:positionH relativeFrom="column">
              <wp:posOffset>351155</wp:posOffset>
            </wp:positionH>
            <wp:positionV relativeFrom="paragraph">
              <wp:posOffset>352425</wp:posOffset>
            </wp:positionV>
            <wp:extent cx="1996440" cy="2309495"/>
            <wp:effectExtent l="0" t="0" r="3810" b="0"/>
            <wp:wrapTopAndBottom/>
            <wp:docPr id="1216140403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40403" name="Afbeelding 1" descr="Afbeelding met tekst, schermopname, Lettertype, nummer&#10;&#10;Automatisch gegenereerde beschrijvi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F23">
        <w:t xml:space="preserve">Klik op </w:t>
      </w:r>
      <w:r w:rsidR="00BE1F23" w:rsidRPr="00E76800">
        <w:rPr>
          <w:b/>
          <w:bCs/>
        </w:rPr>
        <w:t xml:space="preserve">Voeg een testresultaat toe </w:t>
      </w:r>
      <w:r w:rsidR="00BE1F23">
        <w:t xml:space="preserve">om een </w:t>
      </w:r>
      <w:r w:rsidR="00631915">
        <w:t>nieuw</w:t>
      </w:r>
      <w:r w:rsidR="00BE1F23">
        <w:t xml:space="preserve"> testresultaat toe te voegen.</w:t>
      </w:r>
    </w:p>
    <w:p w14:paraId="476C0199" w14:textId="0C8A89B2" w:rsidR="00E76800" w:rsidRDefault="00B61EBD" w:rsidP="00512C93">
      <w:pPr>
        <w:pStyle w:val="ListParagraph"/>
        <w:numPr>
          <w:ilvl w:val="1"/>
          <w:numId w:val="37"/>
        </w:numPr>
      </w:pPr>
      <w:r>
        <w:t xml:space="preserve">Geef bij </w:t>
      </w:r>
      <w:r>
        <w:rPr>
          <w:b/>
          <w:bCs/>
        </w:rPr>
        <w:t>Bijkomende info</w:t>
      </w:r>
      <w:r>
        <w:t xml:space="preserve"> aan wat van toepassing is voor het kind.</w:t>
      </w:r>
    </w:p>
    <w:p w14:paraId="2522D048" w14:textId="1A4B0609" w:rsidR="00A1160E" w:rsidRDefault="00E87AAE" w:rsidP="00B25906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8" behindDoc="0" locked="0" layoutInCell="1" allowOverlap="1" wp14:anchorId="4B335412" wp14:editId="03E026DC">
                <wp:simplePos x="0" y="0"/>
                <wp:positionH relativeFrom="column">
                  <wp:posOffset>232410</wp:posOffset>
                </wp:positionH>
                <wp:positionV relativeFrom="paragraph">
                  <wp:posOffset>1957705</wp:posOffset>
                </wp:positionV>
                <wp:extent cx="259080" cy="297180"/>
                <wp:effectExtent l="19050" t="19050" r="45720" b="26670"/>
                <wp:wrapNone/>
                <wp:docPr id="779785824" name="Pijl: omhoog 779785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CDFC895">
              <v:shape id="Pijl: omhoog 779785824" style="position:absolute;margin-left:18.3pt;margin-top:154.15pt;width:20.4pt;height:23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11b6LN8AAAAJAQAADwAAAGRycy9kb3ducmV2&#10;LnhtbEyPwU7DMAyG70i8Q2QkLoglpaydStMJEEygnTr2AFlrmorGqZpsK2+POcHJsv3p9+dyPbtB&#10;nHAKvScNyUKBQGp821OnYf/xersCEaKh1gyeUMM3BlhXlxelKVp/phpPu9gJDqFQGA02xrGQMjQW&#10;nQkLPyLx7tNPzkRup062kzlzuBvknVKZdKYnvmDNiM8Wm6/d0Wl42yibdO/bvXqa07rub/IXu9lq&#10;fX01Pz6AiDjHPxh+9VkdKnY6+CO1QQwa0ixjkqtapSAYyPN7EAceLJcJyKqU/z+ofgA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DXVvos3wAAAAkBAAAPAAAAAAAAAAAAAAAAAL0EAABk&#10;cnMvZG93bnJldi54bWxQSwUGAAAAAAQABADzAAAAyQUAAAAA&#10;" w14:anchorId="6200E21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7" behindDoc="0" locked="0" layoutInCell="1" allowOverlap="1" wp14:anchorId="27AA346C" wp14:editId="1810BFCB">
                <wp:simplePos x="0" y="0"/>
                <wp:positionH relativeFrom="margin">
                  <wp:posOffset>-331470</wp:posOffset>
                </wp:positionH>
                <wp:positionV relativeFrom="paragraph">
                  <wp:posOffset>616585</wp:posOffset>
                </wp:positionV>
                <wp:extent cx="350520" cy="190500"/>
                <wp:effectExtent l="0" t="19050" r="30480" b="38100"/>
                <wp:wrapNone/>
                <wp:docPr id="1059494614" name="Pijl: rechts 1059494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C3F3A74">
              <v:shape id="Pijl: rechts 1059494614" style="position:absolute;margin-left:-26.1pt;margin-top:48.55pt;width:27.6pt;height:15pt;z-index:251654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" w14:anchorId="2EF53ED7">
                <w10:wrap anchorx="margin"/>
              </v:shape>
            </w:pict>
          </mc:Fallback>
        </mc:AlternateContent>
      </w:r>
      <w:r w:rsidR="00B25906" w:rsidRPr="00A1160E">
        <w:rPr>
          <w:noProof/>
        </w:rPr>
        <w:drawing>
          <wp:anchor distT="0" distB="0" distL="114300" distR="114300" simplePos="0" relativeHeight="251658456" behindDoc="0" locked="0" layoutInCell="1" allowOverlap="1" wp14:anchorId="3BFDC4D7" wp14:editId="3EFC89F3">
            <wp:simplePos x="0" y="0"/>
            <wp:positionH relativeFrom="margin">
              <wp:posOffset>-102870</wp:posOffset>
            </wp:positionH>
            <wp:positionV relativeFrom="paragraph">
              <wp:posOffset>274320</wp:posOffset>
            </wp:positionV>
            <wp:extent cx="2705100" cy="2110105"/>
            <wp:effectExtent l="0" t="0" r="0" b="4445"/>
            <wp:wrapTopAndBottom/>
            <wp:docPr id="785034307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34307" name="Afbeelding 1" descr="Afbeelding met tekst, schermopname, nummer, Lettertype&#10;&#10;Automatisch gegenereerde beschrijvi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8EB07" w14:textId="2C4917E6" w:rsidR="00B25906" w:rsidRDefault="00B25906" w:rsidP="00EC00B9">
      <w:pPr>
        <w:pStyle w:val="ListParagraph"/>
        <w:ind w:left="1080"/>
      </w:pPr>
    </w:p>
    <w:p w14:paraId="2497C5A6" w14:textId="352FD04B" w:rsidR="000A2868" w:rsidRDefault="000A2868" w:rsidP="00512C93">
      <w:pPr>
        <w:pStyle w:val="ListParagraph"/>
        <w:numPr>
          <w:ilvl w:val="2"/>
          <w:numId w:val="37"/>
        </w:numPr>
      </w:pPr>
      <w:r>
        <w:t xml:space="preserve">Vul </w:t>
      </w:r>
      <w:r w:rsidR="002C7D2B">
        <w:t xml:space="preserve">waar gevraagd </w:t>
      </w:r>
      <w:r>
        <w:t xml:space="preserve">bij de </w:t>
      </w:r>
      <w:r w:rsidRPr="003C4E2B">
        <w:rPr>
          <w:b/>
          <w:bCs/>
        </w:rPr>
        <w:t xml:space="preserve">Periode </w:t>
      </w:r>
      <w:r>
        <w:t xml:space="preserve">de begin- en einddatum in. </w:t>
      </w:r>
    </w:p>
    <w:p w14:paraId="6D862FCB" w14:textId="778ACA88" w:rsidR="000A2868" w:rsidRDefault="000A2868" w:rsidP="00512C93">
      <w:pPr>
        <w:pStyle w:val="ListParagraph"/>
        <w:numPr>
          <w:ilvl w:val="3"/>
          <w:numId w:val="37"/>
        </w:numPr>
      </w:pPr>
      <w:r>
        <w:t xml:space="preserve">Ga daarvoor eerst in het eerste hokje met </w:t>
      </w:r>
      <w:r w:rsidRPr="003C4E2B">
        <w:rPr>
          <w:b/>
          <w:bCs/>
        </w:rPr>
        <w:t>DD/MM/YYYY</w:t>
      </w:r>
      <w:r>
        <w:t xml:space="preserve"> staan en geef de </w:t>
      </w:r>
      <w:r w:rsidRPr="003C4E2B">
        <w:rPr>
          <w:b/>
          <w:bCs/>
        </w:rPr>
        <w:t xml:space="preserve">Begindatum </w:t>
      </w:r>
      <w:r>
        <w:t>in door op de datum te klikken in de kalender die verschijnt.</w:t>
      </w:r>
    </w:p>
    <w:p w14:paraId="4FE46B51" w14:textId="61CDFA42" w:rsidR="000A2868" w:rsidRDefault="000D6E32" w:rsidP="00512C93">
      <w:pPr>
        <w:pStyle w:val="ListParagraph"/>
        <w:numPr>
          <w:ilvl w:val="3"/>
          <w:numId w:val="3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2" behindDoc="0" locked="0" layoutInCell="1" allowOverlap="1" wp14:anchorId="2F32EADA" wp14:editId="386B6CB2">
                <wp:simplePos x="0" y="0"/>
                <wp:positionH relativeFrom="column">
                  <wp:posOffset>605790</wp:posOffset>
                </wp:positionH>
                <wp:positionV relativeFrom="paragraph">
                  <wp:posOffset>1851025</wp:posOffset>
                </wp:positionV>
                <wp:extent cx="259080" cy="297180"/>
                <wp:effectExtent l="19050" t="19050" r="45720" b="26670"/>
                <wp:wrapNone/>
                <wp:docPr id="990533884" name="Pijl: omhoog 990533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6C0A377">
              <v:shape id="Pijl: omhoog 990533884" style="position:absolute;margin-left:47.7pt;margin-top:145.75pt;width:20.4pt;height:23.4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jRNPoeEAAAAKAQAADwAAAGRycy9kb3ducmV2&#10;LnhtbEyPQU7DMBBF90jcwRokNojaSWhpQyYVIKhAXaXtAdzYjSPicRS7bbg97oouR//p/zfFcrQd&#10;O+nBt44QkokApql2qqUGYbf9fJwD80GSkp0jjfCrPSzL25tC5sqdqdKnTWhYLCGfSwQTQp9z7muj&#10;rfQT12uK2cENVoZ4Dg1XgzzHctvxVIgZt7KluGBkr9+Nrn82R4vwtRImab7XO/E2ZlXVPjx/mNUa&#10;8f5ufH0BFvQY/mG46Ed1KKPT3h1JedYhLKZPkURIF8kU2AXIZimwPUKWzTPgZcGvXyj/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I0TT6HhAAAACgEAAA8AAAAAAAAAAAAAAAAAvQQA&#10;AGRycy9kb3ducmV2LnhtbFBLBQYAAAAABAAEAPMAAADLBQAAAAA=&#10;" w14:anchorId="3C51EAA7"/>
            </w:pict>
          </mc:Fallback>
        </mc:AlternateContent>
      </w:r>
      <w:r w:rsidRPr="000D6E32">
        <w:rPr>
          <w:noProof/>
        </w:rPr>
        <w:drawing>
          <wp:anchor distT="0" distB="0" distL="114300" distR="114300" simplePos="0" relativeHeight="251658461" behindDoc="0" locked="0" layoutInCell="1" allowOverlap="1" wp14:anchorId="31F48361" wp14:editId="09479DC7">
            <wp:simplePos x="0" y="0"/>
            <wp:positionH relativeFrom="column">
              <wp:posOffset>-133350</wp:posOffset>
            </wp:positionH>
            <wp:positionV relativeFrom="paragraph">
              <wp:posOffset>586105</wp:posOffset>
            </wp:positionV>
            <wp:extent cx="3753374" cy="1667108"/>
            <wp:effectExtent l="0" t="0" r="0" b="9525"/>
            <wp:wrapTopAndBottom/>
            <wp:docPr id="1139369494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69494" name="Afbeelding 1" descr="Afbeelding met tekst, schermopname, Lettertype, lijn&#10;&#10;Automatisch gegenereerde beschrijvi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68">
        <w:t xml:space="preserve">Ga vervolgens in het tweede hokje met </w:t>
      </w:r>
      <w:r w:rsidR="000A2868" w:rsidRPr="003C4E2B">
        <w:rPr>
          <w:b/>
          <w:bCs/>
        </w:rPr>
        <w:t>DD/MM/YYY</w:t>
      </w:r>
      <w:r w:rsidR="000A2868">
        <w:rPr>
          <w:b/>
          <w:bCs/>
        </w:rPr>
        <w:t>Y</w:t>
      </w:r>
      <w:r w:rsidR="000A2868" w:rsidRPr="003C4E2B">
        <w:rPr>
          <w:b/>
          <w:bCs/>
        </w:rPr>
        <w:t xml:space="preserve"> </w:t>
      </w:r>
      <w:r w:rsidR="000A2868">
        <w:t xml:space="preserve">staan en geef de </w:t>
      </w:r>
      <w:r w:rsidR="000A2868" w:rsidRPr="003C4E2B">
        <w:rPr>
          <w:b/>
          <w:bCs/>
        </w:rPr>
        <w:t>Einddatum</w:t>
      </w:r>
      <w:r w:rsidR="000A2868">
        <w:t xml:space="preserve"> in door op de datum te klikken in de tweede kalender die verschijnt.</w:t>
      </w:r>
    </w:p>
    <w:p w14:paraId="753F8484" w14:textId="087410DD" w:rsidR="000D6E32" w:rsidRDefault="000D6E32" w:rsidP="000D6E32">
      <w:pPr>
        <w:pStyle w:val="ListParagraph"/>
        <w:ind w:left="1080"/>
      </w:pPr>
    </w:p>
    <w:p w14:paraId="7323A351" w14:textId="1EC97C70" w:rsidR="00B25906" w:rsidRDefault="000D6E32" w:rsidP="00512C93">
      <w:pPr>
        <w:pStyle w:val="ListParagraph"/>
        <w:numPr>
          <w:ilvl w:val="2"/>
          <w:numId w:val="37"/>
        </w:numPr>
      </w:pPr>
      <w:r>
        <w:t>Geef</w:t>
      </w:r>
      <w:r w:rsidR="00692651">
        <w:t xml:space="preserve"> waar gevraagd </w:t>
      </w:r>
      <w:r>
        <w:t xml:space="preserve">meer </w:t>
      </w:r>
      <w:r>
        <w:rPr>
          <w:b/>
          <w:bCs/>
        </w:rPr>
        <w:t>Toelichting</w:t>
      </w:r>
      <w:r w:rsidR="00692651">
        <w:t>.</w:t>
      </w:r>
    </w:p>
    <w:p w14:paraId="5BE49DF6" w14:textId="0108B550" w:rsidR="000D6E32" w:rsidRDefault="000D6E32" w:rsidP="002E306B">
      <w:pPr>
        <w:pStyle w:val="ListParagraph"/>
        <w:ind w:left="1080"/>
      </w:pPr>
    </w:p>
    <w:p w14:paraId="70576EC0" w14:textId="63240A29" w:rsidR="002E306B" w:rsidRDefault="002E306B" w:rsidP="002E306B">
      <w:pPr>
        <w:pStyle w:val="ListParagraph"/>
        <w:ind w:left="1080"/>
      </w:pPr>
    </w:p>
    <w:p w14:paraId="355677E1" w14:textId="2F4DF17B" w:rsidR="002E306B" w:rsidRDefault="002E306B" w:rsidP="002E306B">
      <w:pPr>
        <w:pStyle w:val="ListParagraph"/>
        <w:ind w:left="1080"/>
      </w:pPr>
    </w:p>
    <w:p w14:paraId="422B72EB" w14:textId="0933A737" w:rsidR="002E306B" w:rsidRDefault="002E306B" w:rsidP="002E306B">
      <w:pPr>
        <w:pStyle w:val="ListParagraph"/>
        <w:ind w:left="1080"/>
      </w:pPr>
    </w:p>
    <w:p w14:paraId="67873158" w14:textId="234595CE" w:rsidR="002E306B" w:rsidRDefault="003D31D4" w:rsidP="002E306B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6" behindDoc="0" locked="0" layoutInCell="1" allowOverlap="1" wp14:anchorId="2711D7DF" wp14:editId="2E35EA7C">
                <wp:simplePos x="0" y="0"/>
                <wp:positionH relativeFrom="column">
                  <wp:posOffset>3841115</wp:posOffset>
                </wp:positionH>
                <wp:positionV relativeFrom="paragraph">
                  <wp:posOffset>1683385</wp:posOffset>
                </wp:positionV>
                <wp:extent cx="259080" cy="297180"/>
                <wp:effectExtent l="19050" t="19050" r="45720" b="26670"/>
                <wp:wrapNone/>
                <wp:docPr id="994259024" name="Pijl: omhoog 994259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8376188">
              <v:shape id="Pijl: omhoog 994259024" style="position:absolute;margin-left:302.45pt;margin-top:132.55pt;width:20.4pt;height:23.4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" w14:anchorId="09E5A866"/>
            </w:pict>
          </mc:Fallback>
        </mc:AlternateContent>
      </w:r>
      <w:r w:rsidRPr="003D31D4">
        <w:rPr>
          <w:noProof/>
        </w:rPr>
        <w:drawing>
          <wp:anchor distT="0" distB="0" distL="114300" distR="114300" simplePos="0" relativeHeight="251658465" behindDoc="0" locked="0" layoutInCell="1" allowOverlap="1" wp14:anchorId="40AC0014" wp14:editId="4D5CD361">
            <wp:simplePos x="0" y="0"/>
            <wp:positionH relativeFrom="column">
              <wp:posOffset>3208655</wp:posOffset>
            </wp:positionH>
            <wp:positionV relativeFrom="paragraph">
              <wp:posOffset>182245</wp:posOffset>
            </wp:positionV>
            <wp:extent cx="2423160" cy="1595120"/>
            <wp:effectExtent l="0" t="0" r="0" b="5080"/>
            <wp:wrapTopAndBottom/>
            <wp:docPr id="492843502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43502" name="Afbeelding 1" descr="Afbeelding met tekst, schermopname, Lettertype, nummer&#10;&#10;Automatisch gegenereerde beschrijvi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06B">
        <w:rPr>
          <w:noProof/>
        </w:rPr>
        <mc:AlternateContent>
          <mc:Choice Requires="wps">
            <w:drawing>
              <wp:anchor distT="0" distB="0" distL="114300" distR="114300" simplePos="0" relativeHeight="251658464" behindDoc="0" locked="0" layoutInCell="1" allowOverlap="1" wp14:anchorId="46FB094F" wp14:editId="5A556226">
                <wp:simplePos x="0" y="0"/>
                <wp:positionH relativeFrom="column">
                  <wp:posOffset>663575</wp:posOffset>
                </wp:positionH>
                <wp:positionV relativeFrom="paragraph">
                  <wp:posOffset>1424305</wp:posOffset>
                </wp:positionV>
                <wp:extent cx="259080" cy="297180"/>
                <wp:effectExtent l="19050" t="19050" r="45720" b="26670"/>
                <wp:wrapNone/>
                <wp:docPr id="451855534" name="Pijl: omhoog 451855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CF8A9E5">
              <v:shape id="Pijl: omhoog 451855534" style="position:absolute;margin-left:52.25pt;margin-top:112.15pt;width:20.4pt;height:23.4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JbarpuAAAAALAQAADwAAAGRycy9kb3ducmV2&#10;LnhtbEyPwU7DMBBE70j8g7VIXBC1k6YUhTgVIKiKekrpB7jJEkfE6yh22/D3bE9w29kdzb4pVpPr&#10;xQnH0HnSkMwUCKTaNx21Gvaf7/ePIEI01JjeE2r4wQCr8vqqMHnjz1ThaRdbwSEUcqPBxjjkUoba&#10;ojNh5gckvn350ZnIcmxlM5ozh7tepko9SGc64g/WDPhqsf7eHZ2GzVrZpP3Y7tXLNK+q7m75Ztdb&#10;rW9vpucnEBGn+GeGCz6jQ8lMB3+kJoietcoWbNWQptkcxMWRLXg48GaZJCDLQv7vUP4C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JbarpuAAAAALAQAADwAAAAAAAAAAAAAAAAC9BAAA&#10;ZHJzL2Rvd25yZXYueG1sUEsFBgAAAAAEAAQA8wAAAMoFAAAAAA==&#10;" w14:anchorId="16D934E3"/>
            </w:pict>
          </mc:Fallback>
        </mc:AlternateContent>
      </w:r>
      <w:r w:rsidR="002E306B" w:rsidRPr="001A19AB">
        <w:rPr>
          <w:noProof/>
        </w:rPr>
        <w:drawing>
          <wp:anchor distT="0" distB="0" distL="114300" distR="114300" simplePos="0" relativeHeight="251658463" behindDoc="0" locked="0" layoutInCell="1" allowOverlap="1" wp14:anchorId="0AABF4D1" wp14:editId="7C64D4BC">
            <wp:simplePos x="0" y="0"/>
            <wp:positionH relativeFrom="column">
              <wp:posOffset>168275</wp:posOffset>
            </wp:positionH>
            <wp:positionV relativeFrom="paragraph">
              <wp:posOffset>91440</wp:posOffset>
            </wp:positionV>
            <wp:extent cx="2659380" cy="1706245"/>
            <wp:effectExtent l="0" t="0" r="7620" b="8255"/>
            <wp:wrapTopAndBottom/>
            <wp:docPr id="886166746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66746" name="Afbeelding 1" descr="Afbeelding met tekst, schermopname, Lettertype, nummer&#10;&#10;Automatisch gegenereerde beschrijvi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0E4E2" w14:textId="6AB62236" w:rsidR="002E306B" w:rsidRDefault="00C048DD" w:rsidP="00512C93">
      <w:pPr>
        <w:pStyle w:val="ListParagraph"/>
        <w:numPr>
          <w:ilvl w:val="2"/>
          <w:numId w:val="3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8" behindDoc="0" locked="0" layoutInCell="1" allowOverlap="1" wp14:anchorId="684B6A2D" wp14:editId="1AA24E31">
                <wp:simplePos x="0" y="0"/>
                <wp:positionH relativeFrom="column">
                  <wp:posOffset>450215</wp:posOffset>
                </wp:positionH>
                <wp:positionV relativeFrom="paragraph">
                  <wp:posOffset>614045</wp:posOffset>
                </wp:positionV>
                <wp:extent cx="259080" cy="297180"/>
                <wp:effectExtent l="19050" t="19050" r="45720" b="26670"/>
                <wp:wrapNone/>
                <wp:docPr id="955729997" name="Pijl: omhoog 955729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1C6F7A7">
              <v:shape id="Pijl: omhoog 955729997" style="position:absolute;margin-left:35.45pt;margin-top:48.35pt;width:20.4pt;height:23.4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o6qSNN8AAAAJAQAADwAAAGRycy9kb3ducmV2&#10;LnhtbEyPwU7DMBBE70j8g7VIXBC1Q6FpQ5wKEFRFPaX0A9xkG0fE6yh22/D3bE9wm9WMZt/ky9F1&#10;4oRDaD1pSCYKBFLl65YaDbuvj/s5iBAN1abzhBp+MMCyuL7KTVb7M5V42sZGcAmFzGiwMfaZlKGy&#10;6EyY+B6JvYMfnIl8Do2sB3PmctfJB6Vm0pmW+IM1Pb5ZrL63R6dhvVI2aT43O/U6TsuyvUvf7Wqj&#10;9e3N+PIMIuIY/8JwwWd0KJhp749UB9FpSNWCkxoWsxTExU8SFnsWj9MnkEUu/y8ofgE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CjqpI03wAAAAkBAAAPAAAAAAAAAAAAAAAAAL0EAABk&#10;cnMvZG93bnJldi54bWxQSwUGAAAAAAQABADzAAAAyQUAAAAA&#10;" w14:anchorId="772FE21E"/>
            </w:pict>
          </mc:Fallback>
        </mc:AlternateContent>
      </w:r>
      <w:r w:rsidR="00E551D5">
        <w:rPr>
          <w:noProof/>
        </w:rPr>
        <w:drawing>
          <wp:anchor distT="0" distB="0" distL="114300" distR="114300" simplePos="0" relativeHeight="251658467" behindDoc="0" locked="0" layoutInCell="1" allowOverlap="1" wp14:anchorId="6E48F579" wp14:editId="3B0024AE">
            <wp:simplePos x="0" y="0"/>
            <wp:positionH relativeFrom="page">
              <wp:align>center</wp:align>
            </wp:positionH>
            <wp:positionV relativeFrom="paragraph">
              <wp:posOffset>372745</wp:posOffset>
            </wp:positionV>
            <wp:extent cx="6299835" cy="542290"/>
            <wp:effectExtent l="0" t="0" r="5715" b="0"/>
            <wp:wrapTopAndBottom/>
            <wp:docPr id="584762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6239" name="Afbeelding 5847623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06B">
        <w:t xml:space="preserve">Vul waar gevraagd de </w:t>
      </w:r>
      <w:r w:rsidR="002E306B">
        <w:rPr>
          <w:b/>
          <w:bCs/>
        </w:rPr>
        <w:t>Frequentie</w:t>
      </w:r>
      <w:r w:rsidR="002E306B">
        <w:t xml:space="preserve"> in.</w:t>
      </w:r>
    </w:p>
    <w:p w14:paraId="29AC6FDE" w14:textId="76EB0D09" w:rsidR="00475369" w:rsidRDefault="00475369" w:rsidP="00475369">
      <w:pPr>
        <w:pStyle w:val="ListParagraph"/>
        <w:ind w:left="1080"/>
      </w:pPr>
    </w:p>
    <w:p w14:paraId="42E4BCA9" w14:textId="630AA017" w:rsidR="00E551D5" w:rsidRDefault="00C048DD" w:rsidP="00512C93">
      <w:pPr>
        <w:pStyle w:val="ListParagraph"/>
        <w:numPr>
          <w:ilvl w:val="2"/>
          <w:numId w:val="37"/>
        </w:numPr>
      </w:pPr>
      <w:r>
        <w:t xml:space="preserve">Klik op </w:t>
      </w:r>
      <w:r>
        <w:rPr>
          <w:b/>
          <w:bCs/>
        </w:rPr>
        <w:t xml:space="preserve">Voeg een opmerking toe </w:t>
      </w:r>
      <w:r>
        <w:t>om een opmerking toe te voegen.</w:t>
      </w:r>
    </w:p>
    <w:p w14:paraId="0CF23C0A" w14:textId="79F08FD7" w:rsidR="0078726B" w:rsidRDefault="00C371F0" w:rsidP="00512C93">
      <w:pPr>
        <w:pStyle w:val="Heading4"/>
        <w:numPr>
          <w:ilvl w:val="1"/>
          <w:numId w:val="35"/>
        </w:numPr>
      </w:pPr>
      <w:bookmarkStart w:id="25" w:name="_Toc191024970"/>
      <w:r>
        <w:rPr>
          <w:noProof/>
        </w:rPr>
        <w:drawing>
          <wp:anchor distT="0" distB="0" distL="114300" distR="114300" simplePos="0" relativeHeight="251658469" behindDoc="0" locked="0" layoutInCell="1" allowOverlap="1" wp14:anchorId="239B25F4" wp14:editId="3C7720B6">
            <wp:simplePos x="0" y="0"/>
            <wp:positionH relativeFrom="page">
              <wp:posOffset>831850</wp:posOffset>
            </wp:positionH>
            <wp:positionV relativeFrom="paragraph">
              <wp:posOffset>311150</wp:posOffset>
            </wp:positionV>
            <wp:extent cx="2226945" cy="760730"/>
            <wp:effectExtent l="0" t="0" r="1905" b="1270"/>
            <wp:wrapTopAndBottom/>
            <wp:docPr id="169" name="Afbeelding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Afbeelding 169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427F">
        <w:rPr>
          <w:noProof/>
        </w:rPr>
        <w:drawing>
          <wp:anchor distT="0" distB="0" distL="114300" distR="114300" simplePos="0" relativeHeight="251658474" behindDoc="0" locked="0" layoutInCell="1" allowOverlap="1" wp14:anchorId="6B34A439" wp14:editId="72FAD9C9">
            <wp:simplePos x="0" y="0"/>
            <wp:positionH relativeFrom="margin">
              <wp:posOffset>1120775</wp:posOffset>
            </wp:positionH>
            <wp:positionV relativeFrom="paragraph">
              <wp:posOffset>516890</wp:posOffset>
            </wp:positionV>
            <wp:extent cx="434340" cy="434340"/>
            <wp:effectExtent l="0" t="0" r="3810" b="3810"/>
            <wp:wrapNone/>
            <wp:docPr id="1090858838" name="Graphic 1090858838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15">
        <w:rPr>
          <w:noProof/>
        </w:rPr>
        <mc:AlternateContent>
          <mc:Choice Requires="wps">
            <w:drawing>
              <wp:anchor distT="0" distB="0" distL="114300" distR="114300" simplePos="0" relativeHeight="251658471" behindDoc="0" locked="0" layoutInCell="1" allowOverlap="1" wp14:anchorId="33E16BA6" wp14:editId="03498C4D">
                <wp:simplePos x="0" y="0"/>
                <wp:positionH relativeFrom="column">
                  <wp:posOffset>259715</wp:posOffset>
                </wp:positionH>
                <wp:positionV relativeFrom="paragraph">
                  <wp:posOffset>951230</wp:posOffset>
                </wp:positionV>
                <wp:extent cx="259080" cy="297180"/>
                <wp:effectExtent l="19050" t="19050" r="45720" b="26670"/>
                <wp:wrapNone/>
                <wp:docPr id="1037228073" name="Pijl: omhoog 103722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6971E09">
              <v:shape id="Pijl: omhoog 1037228073" style="position:absolute;margin-left:20.45pt;margin-top:74.9pt;width:20.4pt;height:23.4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2u7zQt4AAAAJAQAADwAAAGRycy9kb3ducmV2&#10;LnhtbEyPTU7DMBCF90jcwRokNojagSptQpwKEK1AXaX0AG4yxBHxOIrdNtye6QqW8+bT+ylWk+vF&#10;CcfQedKQzBQIpNo3HbUa9p/r+yWIEA01pveEGn4wwKq8vipM3vgzVXjaxVawCYXcaLAxDrmUobbo&#10;TJj5AYl/X350JvI5trIZzZnNXS8flEqlMx1xgjUDvlqsv3dHp+F9o2zSfmz36mV6rKrubvFmN1ut&#10;b2+m5ycQEaf4B8OlPleHkjsd/JGaIHoNc5Uxyfo84wkMLJMFiAMLWZqCLAv5f0H5Cw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Nru80LeAAAACQEAAA8AAAAAAAAAAAAAAAAAvQQAAGRy&#10;cy9kb3ducmV2LnhtbFBLBQYAAAAABAAEAPMAAADIBQAAAAA=&#10;" w14:anchorId="4C27BD5C"/>
            </w:pict>
          </mc:Fallback>
        </mc:AlternateContent>
      </w:r>
      <w:r w:rsidR="00593418">
        <w:t>Hart- en vaatstelsel</w:t>
      </w:r>
      <w:bookmarkEnd w:id="25"/>
    </w:p>
    <w:p w14:paraId="43F608B3" w14:textId="2122C9D0" w:rsidR="0078726B" w:rsidRDefault="0078726B" w:rsidP="0078726B"/>
    <w:p w14:paraId="50B8964A" w14:textId="02C6C881" w:rsidR="0078726B" w:rsidRDefault="0078726B" w:rsidP="00512C93">
      <w:pPr>
        <w:pStyle w:val="ListParagraph"/>
        <w:numPr>
          <w:ilvl w:val="0"/>
          <w:numId w:val="23"/>
        </w:numPr>
      </w:pPr>
      <w:r w:rsidRPr="00C57223">
        <w:t xml:space="preserve">Geef hier de </w:t>
      </w:r>
      <w:r w:rsidRPr="00C57223">
        <w:rPr>
          <w:b/>
          <w:bCs/>
        </w:rPr>
        <w:t>N</w:t>
      </w:r>
      <w:r w:rsidR="00631915">
        <w:rPr>
          <w:b/>
          <w:bCs/>
        </w:rPr>
        <w:t>YHA</w:t>
      </w:r>
      <w:r w:rsidRPr="00C57223">
        <w:rPr>
          <w:b/>
          <w:bCs/>
        </w:rPr>
        <w:t>-classificatie</w:t>
      </w:r>
      <w:r w:rsidRPr="00C57223">
        <w:t xml:space="preserve"> aan</w:t>
      </w:r>
      <w:r>
        <w:t>.</w:t>
      </w:r>
    </w:p>
    <w:p w14:paraId="546A77DD" w14:textId="766FA0BA" w:rsidR="005E427F" w:rsidRDefault="0078726B" w:rsidP="00512C93">
      <w:pPr>
        <w:pStyle w:val="ListParagraph"/>
        <w:numPr>
          <w:ilvl w:val="1"/>
          <w:numId w:val="23"/>
        </w:numPr>
      </w:pPr>
      <w:r>
        <w:t>Klik daarvoor op een van de getallen.</w:t>
      </w:r>
    </w:p>
    <w:p w14:paraId="3375E699" w14:textId="77777777" w:rsidR="005E427F" w:rsidRDefault="005E427F">
      <w:pPr>
        <w:tabs>
          <w:tab w:val="clear" w:pos="3686"/>
        </w:tabs>
        <w:spacing w:after="200" w:line="276" w:lineRule="auto"/>
      </w:pPr>
      <w:r>
        <w:br w:type="page"/>
      </w:r>
    </w:p>
    <w:p w14:paraId="178594BF" w14:textId="3F8EBF12" w:rsidR="00593418" w:rsidRPr="00593418" w:rsidRDefault="00681EE9" w:rsidP="00512C93">
      <w:pPr>
        <w:pStyle w:val="Heading4"/>
        <w:numPr>
          <w:ilvl w:val="1"/>
          <w:numId w:val="35"/>
        </w:numPr>
      </w:pPr>
      <w:bookmarkStart w:id="26" w:name="_Toc191024971"/>
      <w:r>
        <w:rPr>
          <w:noProof/>
        </w:rPr>
        <w:drawing>
          <wp:anchor distT="0" distB="0" distL="114300" distR="114300" simplePos="0" relativeHeight="251658481" behindDoc="0" locked="0" layoutInCell="1" allowOverlap="1" wp14:anchorId="76C2275D" wp14:editId="4DA9A39D">
            <wp:simplePos x="0" y="0"/>
            <wp:positionH relativeFrom="column">
              <wp:posOffset>788670</wp:posOffset>
            </wp:positionH>
            <wp:positionV relativeFrom="paragraph">
              <wp:posOffset>1902460</wp:posOffset>
            </wp:positionV>
            <wp:extent cx="411480" cy="411480"/>
            <wp:effectExtent l="0" t="0" r="0" b="7620"/>
            <wp:wrapTopAndBottom/>
            <wp:docPr id="865259834" name="Graphic 2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59834" name="Graphic 865259834" descr="Badge silhouet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27F">
        <w:rPr>
          <w:noProof/>
        </w:rPr>
        <w:drawing>
          <wp:anchor distT="0" distB="0" distL="114300" distR="114300" simplePos="0" relativeHeight="251658473" behindDoc="0" locked="0" layoutInCell="1" allowOverlap="1" wp14:anchorId="5F7AD544" wp14:editId="321C27A1">
            <wp:simplePos x="0" y="0"/>
            <wp:positionH relativeFrom="margin">
              <wp:posOffset>2396490</wp:posOffset>
            </wp:positionH>
            <wp:positionV relativeFrom="paragraph">
              <wp:posOffset>974725</wp:posOffset>
            </wp:positionV>
            <wp:extent cx="434340" cy="434340"/>
            <wp:effectExtent l="0" t="0" r="3810" b="3810"/>
            <wp:wrapNone/>
            <wp:docPr id="172194239" name="Graphic 172194239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27F" w:rsidRPr="008D78AA">
        <w:rPr>
          <w:noProof/>
        </w:rPr>
        <w:drawing>
          <wp:anchor distT="0" distB="0" distL="114300" distR="114300" simplePos="0" relativeHeight="251658472" behindDoc="0" locked="0" layoutInCell="1" allowOverlap="1" wp14:anchorId="7E3FB460" wp14:editId="379DCB19">
            <wp:simplePos x="0" y="0"/>
            <wp:positionH relativeFrom="margin">
              <wp:posOffset>-241935</wp:posOffset>
            </wp:positionH>
            <wp:positionV relativeFrom="paragraph">
              <wp:posOffset>412750</wp:posOffset>
            </wp:positionV>
            <wp:extent cx="4084320" cy="2028825"/>
            <wp:effectExtent l="0" t="0" r="0" b="9525"/>
            <wp:wrapTopAndBottom/>
            <wp:docPr id="1879927731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27731" name="Afbeelding 1" descr="Afbeelding met tekst, schermopname, Lettertype&#10;&#10;Automatisch gegenereerde beschrijvi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FA6">
        <w:t>Ademhalingssstelsel</w:t>
      </w:r>
      <w:bookmarkEnd w:id="26"/>
    </w:p>
    <w:p w14:paraId="3AA21A61" w14:textId="3BB23516" w:rsidR="00E76800" w:rsidRDefault="00E76800" w:rsidP="00E76800"/>
    <w:p w14:paraId="6883C2EE" w14:textId="2193ECC3" w:rsidR="008E31B2" w:rsidRDefault="00880CD5" w:rsidP="00512C93">
      <w:pPr>
        <w:pStyle w:val="ListParagraph"/>
        <w:numPr>
          <w:ilvl w:val="0"/>
          <w:numId w:val="3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77" behindDoc="0" locked="0" layoutInCell="1" allowOverlap="1" wp14:anchorId="155E2A7E" wp14:editId="21D4201C">
                <wp:simplePos x="0" y="0"/>
                <wp:positionH relativeFrom="margin">
                  <wp:posOffset>-247650</wp:posOffset>
                </wp:positionH>
                <wp:positionV relativeFrom="paragraph">
                  <wp:posOffset>542925</wp:posOffset>
                </wp:positionV>
                <wp:extent cx="350520" cy="190500"/>
                <wp:effectExtent l="0" t="19050" r="30480" b="38100"/>
                <wp:wrapNone/>
                <wp:docPr id="2076195887" name="Pijl: rechts 2076195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58AE66E">
              <v:shape id="Pijl: rechts 2076195887" style="position:absolute;margin-left:-19.5pt;margin-top:42.75pt;width:27.6pt;height:15pt;z-index:251784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KOTxM3wAAAAkBAAAPAAAAZHJzL2Rvd25y&#10;ZXYueG1sTI/RSsNAEEXfBf9hGcEXaTettLRpNkUKIiJSW/2AaTIm0ezskt0m8e+dPunTMHMvd87N&#10;tqNtVU9daBwbmE0TUMSFKxuuDHy8P05WoEJELrF1TAZ+KMA2v77KMC3dwAfqj7FSEsIhRQN1jD7V&#10;OhQ1WQxT54lF+3SdxShrV+myw0HCbavnSbLUFhuWDzV62tVUfB/P1sCrq178YcBx99Y/731z96S/&#10;iI25vRkfNqAijfHPDBd8QYdcmE7uzGVQrYHJ/Vq6RAOrxQLUxbCcgzrJnMlB55n+3yD/BQ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Mo5PEzfAAAACQEAAA8AAAAAAAAAAAAAAAAAvwQA&#10;AGRycy9kb3ducmV2LnhtbFBLBQYAAAAABAAEAPMAAADLBQAAAAA=&#10;" w14:anchorId="7D2FA34C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6" behindDoc="0" locked="0" layoutInCell="1" allowOverlap="1" wp14:anchorId="3257C97F" wp14:editId="7E249DA4">
                <wp:simplePos x="0" y="0"/>
                <wp:positionH relativeFrom="column">
                  <wp:posOffset>438150</wp:posOffset>
                </wp:positionH>
                <wp:positionV relativeFrom="paragraph">
                  <wp:posOffset>2005965</wp:posOffset>
                </wp:positionV>
                <wp:extent cx="259080" cy="297180"/>
                <wp:effectExtent l="19050" t="19050" r="45720" b="26670"/>
                <wp:wrapNone/>
                <wp:docPr id="1666467471" name="Pijl: omhoog 1666467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9685D54">
              <v:shape id="Pijl: omhoog 1666467471" style="position:absolute;margin-left:34.5pt;margin-top:157.95pt;width:20.4pt;height:23.4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IPMX+uAAAAAKAQAADwAAAGRycy9kb3ducmV2&#10;LnhtbEyPwU7DMAyG70i8Q2QkLogl3URHS9MJEExDO3XsAbLWNBWNUzXZVt4e7wRH279+f1+xmlwv&#10;TjiGzpOGZKZAINW+6ajVsP98v38EEaKhxvSeUMMPBliV11eFyRt/pgpPu9gKLqGQGw02xiGXMtQW&#10;nQkzPyDx7cuPzkQex1Y2ozlzuevlXKlUOtMRf7BmwFeL9ffu6DRs1som7cd2r16mRVV1d8s3u95q&#10;fXszPT+BiDjFvzBc8BkdSmY6+CM1QfQa0oxVooZF8pCBuARUxi4H3qTzJciykP8Vyl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IPMX+uAAAAAKAQAADwAAAAAAAAAAAAAAAAC9BAAA&#10;ZHJzL2Rvd25yZXYueG1sUEsFBgAAAAAEAAQA8wAAAMoFAAAAAA==&#10;" w14:anchorId="228E9514"/>
            </w:pict>
          </mc:Fallback>
        </mc:AlternateContent>
      </w:r>
      <w:r w:rsidR="00156896" w:rsidRPr="00156896">
        <w:rPr>
          <w:noProof/>
        </w:rPr>
        <w:drawing>
          <wp:anchor distT="0" distB="0" distL="114300" distR="114300" simplePos="0" relativeHeight="251658475" behindDoc="0" locked="0" layoutInCell="1" allowOverlap="1" wp14:anchorId="7F096233" wp14:editId="176E2D72">
            <wp:simplePos x="0" y="0"/>
            <wp:positionH relativeFrom="column">
              <wp:posOffset>-80010</wp:posOffset>
            </wp:positionH>
            <wp:positionV relativeFrom="paragraph">
              <wp:posOffset>360680</wp:posOffset>
            </wp:positionV>
            <wp:extent cx="1898015" cy="2095500"/>
            <wp:effectExtent l="0" t="0" r="6985" b="0"/>
            <wp:wrapTopAndBottom/>
            <wp:docPr id="1640146717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46717" name="Afbeelding 1" descr="Afbeelding met tekst, schermopname, nummer, Lettertype&#10;&#10;Automatisch gegenereerde beschrijvi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700">
        <w:t xml:space="preserve">Vul hier de testresultaten van de </w:t>
      </w:r>
      <w:r w:rsidR="009A7700">
        <w:rPr>
          <w:b/>
          <w:bCs/>
        </w:rPr>
        <w:t>Longfunctietesten</w:t>
      </w:r>
      <w:r w:rsidR="009A7700">
        <w:t xml:space="preserve"> in.</w:t>
      </w:r>
    </w:p>
    <w:p w14:paraId="5461CE4B" w14:textId="78E1B18B" w:rsidR="009A7700" w:rsidRDefault="009A7700" w:rsidP="00156896">
      <w:pPr>
        <w:pStyle w:val="ListParagraph"/>
        <w:ind w:left="1800"/>
      </w:pPr>
    </w:p>
    <w:p w14:paraId="24E51497" w14:textId="71B8A700" w:rsidR="006C7CD7" w:rsidRDefault="003419D1" w:rsidP="00512C93">
      <w:pPr>
        <w:pStyle w:val="ListParagraph"/>
        <w:numPr>
          <w:ilvl w:val="1"/>
          <w:numId w:val="3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82" behindDoc="0" locked="0" layoutInCell="1" allowOverlap="1" wp14:anchorId="53EB90FA" wp14:editId="535B918A">
                <wp:simplePos x="0" y="0"/>
                <wp:positionH relativeFrom="column">
                  <wp:posOffset>1282065</wp:posOffset>
                </wp:positionH>
                <wp:positionV relativeFrom="paragraph">
                  <wp:posOffset>1005205</wp:posOffset>
                </wp:positionV>
                <wp:extent cx="259080" cy="297180"/>
                <wp:effectExtent l="19050" t="19050" r="45720" b="26670"/>
                <wp:wrapNone/>
                <wp:docPr id="896703691" name="Pijl: omhoog 896703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7CE0F6E">
              <v:shape id="Pijl: omhoog 896703691" style="position:absolute;margin-left:100.95pt;margin-top:79.15pt;width:20.4pt;height:23.4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BnMXo+AAAAALAQAADwAAAGRycy9kb3ducmV2&#10;LnhtbEyPQU7DMBBF90jcwRokNqi1k1JaQpwKEFSgrtL2AG4yxBHxOIrdNtye6QqWo/f1/5t8NbpO&#10;nHAIrScNyVSBQKp83VKjYb97nyxBhGioNp0n1PCDAVbF9VVustqfqcTTNjaCSyhkRoONsc+kDJVF&#10;Z8LU90jMvvzgTORzaGQ9mDOXu06mSj1IZ1riBWt6fLVYfW+PTsPHWtmk+dzs1cs4K8v2bvFm1xut&#10;b2/G5ycQEcf4F4aLPqtDwU4Hf6Q6iE5DqpJHjjKYL2cgOJHepwsQhwuaJyCLXP7/ofgF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BnMXo+AAAAALAQAADwAAAAAAAAAAAAAAAAC9BAAA&#10;ZHJzL2Rvd25yZXYueG1sUEsFBgAAAAAEAAQA8wAAAMoFAAAAAA==&#10;" w14:anchorId="14A3CCD0"/>
            </w:pict>
          </mc:Fallback>
        </mc:AlternateContent>
      </w:r>
      <w:r w:rsidR="00726322" w:rsidRPr="00726322">
        <w:rPr>
          <w:noProof/>
        </w:rPr>
        <w:drawing>
          <wp:anchor distT="0" distB="0" distL="114300" distR="114300" simplePos="0" relativeHeight="251658478" behindDoc="0" locked="0" layoutInCell="1" allowOverlap="1" wp14:anchorId="6C0C7F1E" wp14:editId="5129CCFD">
            <wp:simplePos x="0" y="0"/>
            <wp:positionH relativeFrom="page">
              <wp:align>center</wp:align>
            </wp:positionH>
            <wp:positionV relativeFrom="paragraph">
              <wp:posOffset>418465</wp:posOffset>
            </wp:positionV>
            <wp:extent cx="6299835" cy="1978660"/>
            <wp:effectExtent l="0" t="0" r="5715" b="2540"/>
            <wp:wrapTopAndBottom/>
            <wp:docPr id="505566314" name="Afbeelding 1" descr="Afbeelding met tekst, lijn, schermopnam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66314" name="Afbeelding 1" descr="Afbeelding met tekst, lijn, schermopname, Rechthoek&#10;&#10;Automatisch gegenereerde beschrijvi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CD7">
        <w:t xml:space="preserve">Vul </w:t>
      </w:r>
      <w:r w:rsidR="00880CD5">
        <w:t>de datum van het testresultaat in</w:t>
      </w:r>
      <w:r w:rsidR="006C7CD7">
        <w:t xml:space="preserve"> met de kalenderfunctie.</w:t>
      </w:r>
    </w:p>
    <w:p w14:paraId="079ED60D" w14:textId="32B00B33" w:rsidR="00156896" w:rsidRDefault="00A407B6" w:rsidP="00512C93">
      <w:pPr>
        <w:pStyle w:val="ListParagraph"/>
        <w:numPr>
          <w:ilvl w:val="1"/>
          <w:numId w:val="38"/>
        </w:numPr>
      </w:pPr>
      <w:r>
        <w:t xml:space="preserve">Vul de </w:t>
      </w:r>
      <w:r>
        <w:rPr>
          <w:b/>
          <w:bCs/>
        </w:rPr>
        <w:t>Resultaten</w:t>
      </w:r>
      <w:r>
        <w:t xml:space="preserve"> van de test in.</w:t>
      </w:r>
    </w:p>
    <w:p w14:paraId="7E2E6CE7" w14:textId="35DCFB0B" w:rsidR="0044012C" w:rsidRDefault="00A407B6" w:rsidP="00512C93">
      <w:pPr>
        <w:pStyle w:val="ListParagraph"/>
        <w:numPr>
          <w:ilvl w:val="2"/>
          <w:numId w:val="38"/>
        </w:numPr>
      </w:pPr>
      <w:r>
        <w:t xml:space="preserve">Klik op </w:t>
      </w:r>
      <w:r>
        <w:rPr>
          <w:b/>
          <w:bCs/>
        </w:rPr>
        <w:t>Voeg een testresultaat toe</w:t>
      </w:r>
      <w:r>
        <w:t xml:space="preserve"> om een tweede testresultaat toe te voegen.</w:t>
      </w:r>
      <w:r w:rsidR="0044012C">
        <w:rPr>
          <w:noProof/>
        </w:rPr>
        <mc:AlternateContent>
          <mc:Choice Requires="wps">
            <w:drawing>
              <wp:anchor distT="0" distB="0" distL="114300" distR="114300" simplePos="0" relativeHeight="251658480" behindDoc="0" locked="0" layoutInCell="1" allowOverlap="1" wp14:anchorId="76780B23" wp14:editId="3FF25543">
                <wp:simplePos x="0" y="0"/>
                <wp:positionH relativeFrom="column">
                  <wp:posOffset>450215</wp:posOffset>
                </wp:positionH>
                <wp:positionV relativeFrom="paragraph">
                  <wp:posOffset>614045</wp:posOffset>
                </wp:positionV>
                <wp:extent cx="259080" cy="297180"/>
                <wp:effectExtent l="19050" t="19050" r="45720" b="26670"/>
                <wp:wrapNone/>
                <wp:docPr id="1423734766" name="Pijl: omhoog 1423734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5525220">
              <v:shape id="Pijl: omhoog 1423734766" style="position:absolute;margin-left:35.45pt;margin-top:48.35pt;width:20.4pt;height:23.4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o6qSNN8AAAAJAQAADwAAAGRycy9kb3ducmV2&#10;LnhtbEyPwU7DMBBE70j8g7VIXBC1Q6FpQ5wKEFRFPaX0A9xkG0fE6yh22/D3bE9wm9WMZt/ky9F1&#10;4oRDaD1pSCYKBFLl65YaDbuvj/s5iBAN1abzhBp+MMCyuL7KTVb7M5V42sZGcAmFzGiwMfaZlKGy&#10;6EyY+B6JvYMfnIl8Do2sB3PmctfJB6Vm0pmW+IM1Pb5ZrL63R6dhvVI2aT43O/U6TsuyvUvf7Wqj&#10;9e3N+PIMIuIY/8JwwWd0KJhp749UB9FpSNWCkxoWsxTExU8SFnsWj9MnkEUu/y8ofgE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CjqpI03wAAAAkBAAAPAAAAAAAAAAAAAAAAAL0EAABk&#10;cnMvZG93bnJldi54bWxQSwUGAAAAAAQABADzAAAAyQUAAAAA&#10;" w14:anchorId="52BB72C6"/>
            </w:pict>
          </mc:Fallback>
        </mc:AlternateContent>
      </w:r>
      <w:r w:rsidR="0044012C">
        <w:rPr>
          <w:noProof/>
        </w:rPr>
        <w:drawing>
          <wp:anchor distT="0" distB="0" distL="114300" distR="114300" simplePos="0" relativeHeight="251658479" behindDoc="0" locked="0" layoutInCell="1" allowOverlap="1" wp14:anchorId="7FCBAD75" wp14:editId="0011510B">
            <wp:simplePos x="0" y="0"/>
            <wp:positionH relativeFrom="page">
              <wp:align>center</wp:align>
            </wp:positionH>
            <wp:positionV relativeFrom="paragraph">
              <wp:posOffset>372745</wp:posOffset>
            </wp:positionV>
            <wp:extent cx="6299835" cy="542290"/>
            <wp:effectExtent l="0" t="0" r="5715" b="0"/>
            <wp:wrapTopAndBottom/>
            <wp:docPr id="20358341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6239" name="Afbeelding 5847623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4CE6E" w14:textId="7CAC0440" w:rsidR="0044012C" w:rsidRDefault="0044012C" w:rsidP="0044012C">
      <w:pPr>
        <w:pStyle w:val="ListParagraph"/>
        <w:ind w:left="1080"/>
      </w:pPr>
    </w:p>
    <w:p w14:paraId="2F4A4460" w14:textId="632844ED" w:rsidR="003419D1" w:rsidRDefault="00DA649E" w:rsidP="00512C93">
      <w:pPr>
        <w:pStyle w:val="ListParagraph"/>
        <w:numPr>
          <w:ilvl w:val="2"/>
          <w:numId w:val="3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86" behindDoc="0" locked="0" layoutInCell="1" allowOverlap="1" wp14:anchorId="1AE91A8E" wp14:editId="51C05DED">
                <wp:simplePos x="0" y="0"/>
                <wp:positionH relativeFrom="margin">
                  <wp:align>left</wp:align>
                </wp:positionH>
                <wp:positionV relativeFrom="paragraph">
                  <wp:posOffset>810260</wp:posOffset>
                </wp:positionV>
                <wp:extent cx="350520" cy="190500"/>
                <wp:effectExtent l="0" t="19050" r="30480" b="38100"/>
                <wp:wrapNone/>
                <wp:docPr id="1767446182" name="Pijl: rechts 1767446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C01B917">
              <v:shape id="Pijl: rechts 1767446182" style="position:absolute;margin-left:0;margin-top:63.8pt;width:27.6pt;height:15pt;z-index:251853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" w14:anchorId="7C048909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5" behindDoc="0" locked="0" layoutInCell="1" allowOverlap="1" wp14:anchorId="5AAB9C7E" wp14:editId="32B84B29">
                <wp:simplePos x="0" y="0"/>
                <wp:positionH relativeFrom="margin">
                  <wp:posOffset>-90805</wp:posOffset>
                </wp:positionH>
                <wp:positionV relativeFrom="paragraph">
                  <wp:posOffset>486410</wp:posOffset>
                </wp:positionV>
                <wp:extent cx="350520" cy="190500"/>
                <wp:effectExtent l="0" t="19050" r="30480" b="38100"/>
                <wp:wrapNone/>
                <wp:docPr id="2036923101" name="Pijl: rechts 2036923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EB5935A">
              <v:shape id="Pijl: rechts 2036923101" style="position:absolute;margin-left:-7.15pt;margin-top:38.3pt;width:27.6pt;height:15pt;z-index:251850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1zwLO3gAAAAkBAAAPAAAAZHJzL2Rvd25y&#10;ZXYueG1sTI/RTsMwDEXfkfiHyEi8oC0ZTGWUphOahBBCE2zjA7LGtIXGiZqsLX+PeYJH20fX5xbr&#10;yXViwD62njQs5goEUuVtS7WG98PjbAUiJkPWdJ5QwzdGWJfnZ4XJrR9ph8M+1YJDKOZGQ5NSyKWM&#10;VYPOxLkPSHz78L0zice+lrY3I4e7Tl4rlUlnWuIPjQm4abD62p+chq2vX8JuNNPmbXh+De3Vk/xE&#10;0vryYnq4B5FwSn8w/OqzOpTsdPQnslF0GmaL5Q2jGm6zDAQDS3UH4sig4oUsC/m/QfkD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9c8Czt4AAAAJAQAADwAAAAAAAAAAAAAAAAC/BAAA&#10;ZHJzL2Rvd25yZXYueG1sUEsFBgAAAAAEAAQA8wAAAMoFAAAAAA==&#10;" w14:anchorId="39101F03">
                <w10:wrap anchorx="margin"/>
              </v:shape>
            </w:pict>
          </mc:Fallback>
        </mc:AlternateContent>
      </w:r>
      <w:r w:rsidR="00BE6583">
        <w:rPr>
          <w:noProof/>
        </w:rPr>
        <mc:AlternateContent>
          <mc:Choice Requires="wps">
            <w:drawing>
              <wp:anchor distT="0" distB="0" distL="114300" distR="114300" simplePos="0" relativeHeight="251658484" behindDoc="0" locked="0" layoutInCell="1" allowOverlap="1" wp14:anchorId="3E7D5EA6" wp14:editId="76B03ACC">
                <wp:simplePos x="0" y="0"/>
                <wp:positionH relativeFrom="column">
                  <wp:posOffset>579755</wp:posOffset>
                </wp:positionH>
                <wp:positionV relativeFrom="paragraph">
                  <wp:posOffset>2063750</wp:posOffset>
                </wp:positionV>
                <wp:extent cx="259080" cy="297180"/>
                <wp:effectExtent l="19050" t="19050" r="45720" b="26670"/>
                <wp:wrapNone/>
                <wp:docPr id="369152940" name="Pijl: omhoog 369152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E95559D">
              <v:shape id="Pijl: omhoog 369152940" style="position:absolute;margin-left:45.65pt;margin-top:162.5pt;width:20.4pt;height:23.4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qY7CvuAAAAAKAQAADwAAAGRycy9kb3ducmV2&#10;LnhtbEyPQU7DMBBF90jcwRokNojaTlRaQpwKEFSgrlJ6ADce4oh4HMVuG25fdwXLmXn68365mlzP&#10;jjiGzpMCORPAkBpvOmoV7L7e75fAQtRkdO8JFfxigFV1fVXqwvgT1XjcxpalEAqFVmBjHArOQ2PR&#10;6TDzA1K6ffvR6ZjGseVm1KcU7nqeCfHAne4ofbB6wFeLzc/24BR8rIWV7edmJ16mvK67u8WbXW+U&#10;ur2Znp+ARZziHwwX/aQOVXLa+wOZwHoFjzJPpII8m6dOFyDPJLB92izkEnhV8v8VqjM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qY7CvuAAAAAKAQAADwAAAAAAAAAAAAAAAAC9BAAA&#10;ZHJzL2Rvd25yZXYueG1sUEsFBgAAAAAEAAQA8wAAAMoFAAAAAA==&#10;" w14:anchorId="679CCE8E"/>
            </w:pict>
          </mc:Fallback>
        </mc:AlternateContent>
      </w:r>
      <w:r w:rsidR="00BE6583" w:rsidRPr="00BE6583">
        <w:rPr>
          <w:noProof/>
        </w:rPr>
        <w:drawing>
          <wp:anchor distT="0" distB="0" distL="114300" distR="114300" simplePos="0" relativeHeight="251658483" behindDoc="0" locked="0" layoutInCell="1" allowOverlap="1" wp14:anchorId="7B4F20FF" wp14:editId="33AE93D2">
            <wp:simplePos x="0" y="0"/>
            <wp:positionH relativeFrom="column">
              <wp:posOffset>229235</wp:posOffset>
            </wp:positionH>
            <wp:positionV relativeFrom="paragraph">
              <wp:posOffset>365125</wp:posOffset>
            </wp:positionV>
            <wp:extent cx="2446020" cy="2067560"/>
            <wp:effectExtent l="0" t="0" r="0" b="8890"/>
            <wp:wrapTopAndBottom/>
            <wp:docPr id="1367656028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56028" name="Afbeelding 1" descr="Afbeelding met tekst, schermopname, nummer, Lettertype&#10;&#10;Automatisch gegenereerde beschrijvi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2C">
        <w:t xml:space="preserve">Klik op </w:t>
      </w:r>
      <w:r w:rsidR="0044012C">
        <w:rPr>
          <w:b/>
          <w:bCs/>
        </w:rPr>
        <w:t xml:space="preserve">Voeg een opmerking toe </w:t>
      </w:r>
      <w:r w:rsidR="0044012C">
        <w:t>om een opmerking toe te voegen.</w:t>
      </w:r>
    </w:p>
    <w:p w14:paraId="575DB10F" w14:textId="47B4193A" w:rsidR="003419D1" w:rsidRDefault="003419D1" w:rsidP="00BE6583">
      <w:pPr>
        <w:pStyle w:val="ListParagraph"/>
        <w:ind w:left="1080"/>
      </w:pPr>
    </w:p>
    <w:p w14:paraId="368FF89A" w14:textId="031114AF" w:rsidR="00BE6583" w:rsidRDefault="00DA649E" w:rsidP="00512C93">
      <w:pPr>
        <w:pStyle w:val="ListParagraph"/>
        <w:numPr>
          <w:ilvl w:val="0"/>
          <w:numId w:val="38"/>
        </w:numPr>
      </w:pPr>
      <w:r>
        <w:t xml:space="preserve">Geef aan of het kind een </w:t>
      </w:r>
      <w:r>
        <w:rPr>
          <w:b/>
          <w:bCs/>
        </w:rPr>
        <w:t xml:space="preserve">Tracheostoma </w:t>
      </w:r>
      <w:r>
        <w:t xml:space="preserve">heeft en geef de </w:t>
      </w:r>
      <w:r>
        <w:rPr>
          <w:b/>
          <w:bCs/>
        </w:rPr>
        <w:t xml:space="preserve">Periode </w:t>
      </w:r>
      <w:r>
        <w:t>aan.</w:t>
      </w:r>
    </w:p>
    <w:p w14:paraId="0D907DA1" w14:textId="77777777" w:rsidR="00143ABA" w:rsidRPr="00143ABA" w:rsidRDefault="00143ABA" w:rsidP="00512C93">
      <w:pPr>
        <w:pStyle w:val="ListParagraph"/>
        <w:numPr>
          <w:ilvl w:val="1"/>
          <w:numId w:val="38"/>
        </w:numPr>
      </w:pPr>
      <w:r w:rsidRPr="00143ABA">
        <w:t xml:space="preserve">Ga daarvoor eerst in het eerste hokje met </w:t>
      </w:r>
      <w:r w:rsidRPr="00143ABA">
        <w:rPr>
          <w:b/>
          <w:bCs/>
        </w:rPr>
        <w:t>DD/MM/YYYY</w:t>
      </w:r>
      <w:r w:rsidRPr="00143ABA">
        <w:t xml:space="preserve"> staan en geef de </w:t>
      </w:r>
      <w:r w:rsidRPr="00143ABA">
        <w:rPr>
          <w:b/>
          <w:bCs/>
        </w:rPr>
        <w:t>Begindatum</w:t>
      </w:r>
      <w:r w:rsidRPr="00143ABA">
        <w:t xml:space="preserve"> in door op de datum te klikken in de kalender die verschijnt.</w:t>
      </w:r>
    </w:p>
    <w:p w14:paraId="1DD9E539" w14:textId="44FABB82" w:rsidR="00A33884" w:rsidRDefault="00143ABA" w:rsidP="00512C93">
      <w:pPr>
        <w:pStyle w:val="ListParagraph"/>
        <w:numPr>
          <w:ilvl w:val="1"/>
          <w:numId w:val="38"/>
        </w:numPr>
      </w:pPr>
      <w:r>
        <w:t xml:space="preserve">Ga </w:t>
      </w:r>
      <w:r w:rsidRPr="00143ABA">
        <w:t xml:space="preserve">vervolgens in het tweede hokje met </w:t>
      </w:r>
      <w:r w:rsidRPr="00143ABA">
        <w:rPr>
          <w:b/>
          <w:bCs/>
        </w:rPr>
        <w:t>DD/MM/YYYY</w:t>
      </w:r>
      <w:r w:rsidRPr="00143ABA">
        <w:t xml:space="preserve"> staan en geef de </w:t>
      </w:r>
      <w:r w:rsidRPr="00143ABA">
        <w:rPr>
          <w:b/>
          <w:bCs/>
        </w:rPr>
        <w:t>Einddatum</w:t>
      </w:r>
      <w:r w:rsidRPr="00143ABA">
        <w:t xml:space="preserve"> in door op de datum te klikken in de tweede kalender die verschijnt.</w:t>
      </w:r>
    </w:p>
    <w:p w14:paraId="61F83813" w14:textId="77777777" w:rsidR="00A33884" w:rsidRDefault="00A33884">
      <w:pPr>
        <w:tabs>
          <w:tab w:val="clear" w:pos="3686"/>
        </w:tabs>
        <w:spacing w:after="200" w:line="276" w:lineRule="auto"/>
      </w:pPr>
      <w:r>
        <w:br w:type="page"/>
      </w:r>
    </w:p>
    <w:bookmarkStart w:id="27" w:name="_Toc191024972"/>
    <w:p w14:paraId="010B95C2" w14:textId="63C28848" w:rsidR="00B54C2C" w:rsidRDefault="001A0FD0" w:rsidP="00512C93">
      <w:pPr>
        <w:pStyle w:val="Heading4"/>
        <w:numPr>
          <w:ilvl w:val="1"/>
          <w:numId w:val="3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91" behindDoc="0" locked="0" layoutInCell="1" allowOverlap="1" wp14:anchorId="29E4EA95" wp14:editId="677DD6D3">
                <wp:simplePos x="0" y="0"/>
                <wp:positionH relativeFrom="leftMargin">
                  <wp:align>right</wp:align>
                </wp:positionH>
                <wp:positionV relativeFrom="paragraph">
                  <wp:posOffset>1264285</wp:posOffset>
                </wp:positionV>
                <wp:extent cx="350520" cy="190500"/>
                <wp:effectExtent l="0" t="19050" r="30480" b="38100"/>
                <wp:wrapNone/>
                <wp:docPr id="1826243617" name="Pijl: rechts 1826243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64A7EBE">
              <v:shape id="Pijl: rechts 1826243617" style="position:absolute;margin-left:-23.6pt;margin-top:99.55pt;width:27.6pt;height:15pt;z-index:251906560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" w14:anchorId="1D790F1B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0" behindDoc="0" locked="0" layoutInCell="1" allowOverlap="1" wp14:anchorId="41EEFD61" wp14:editId="4D360672">
                <wp:simplePos x="0" y="0"/>
                <wp:positionH relativeFrom="margin">
                  <wp:posOffset>-514350</wp:posOffset>
                </wp:positionH>
                <wp:positionV relativeFrom="paragraph">
                  <wp:posOffset>837565</wp:posOffset>
                </wp:positionV>
                <wp:extent cx="350520" cy="190500"/>
                <wp:effectExtent l="0" t="19050" r="30480" b="38100"/>
                <wp:wrapNone/>
                <wp:docPr id="562032850" name="Pijl: rechts 56203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E3A055A">
              <v:shape id="Pijl: rechts 562032850" style="position:absolute;margin-left:-40.5pt;margin-top:65.95pt;width:27.6pt;height:15pt;z-index:251899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Bhp64U3wAAAAsBAAAPAAAAZHJzL2Rvd25y&#10;ZXYueG1sTI9RS8NAEITfBf/DsYIvkl5SsdSYS5GCiIjUVn/ANrcm0dxeyF2T+O9dn/RxZ4bZ+YrN&#10;7Do10hBazwayRQqKuPK25drA+9tDsgYVIrLFzjMZ+KYAm/L8rMDc+on3NB5iraSEQ44Gmhj7XOtQ&#10;NeQwLHxPLN6HHxxGOYda2wEnKXedXqbpSjtsWT402NO2oerrcHIGXnz93O8nnLev49Oub68e9Sex&#10;MZcX8/0dqEhz/AvD73yZDqVsOvoT26A6A8k6E5YoxnV2C0oSyfJGYI6irETRZaH/M5Q/AA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GGnrhTfAAAACwEAAA8AAAAAAAAAAAAAAAAAvwQA&#10;AGRycy9kb3ducmV2LnhtbFBLBQYAAAAABAAEAPMAAADLBQAAAAA=&#10;" w14:anchorId="31C8F099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9" behindDoc="0" locked="0" layoutInCell="1" allowOverlap="1" wp14:anchorId="1E986FD1" wp14:editId="1F9E7324">
                <wp:simplePos x="0" y="0"/>
                <wp:positionH relativeFrom="column">
                  <wp:posOffset>285750</wp:posOffset>
                </wp:positionH>
                <wp:positionV relativeFrom="paragraph">
                  <wp:posOffset>2841625</wp:posOffset>
                </wp:positionV>
                <wp:extent cx="259080" cy="297180"/>
                <wp:effectExtent l="19050" t="19050" r="45720" b="26670"/>
                <wp:wrapNone/>
                <wp:docPr id="690813716" name="Pijl: omhoog 69081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988DCCA">
              <v:shape id="Pijl: omhoog 690813716" style="position:absolute;margin-left:22.5pt;margin-top:223.75pt;width:20.4pt;height:23.4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7dwgXeAAAAAJAQAADwAAAGRycy9kb3ducmV2&#10;LnhtbEyPwU7DMBBE70j8g7VIXFDrlCa0hDgVIKhAPaXtB7jxEkfE6yh22/D3bE9wWu3OaPZNsRpd&#10;J044hNaTgtk0AYFUe9NSo2C/e58sQYSoyejOEyr4wQCr8vqq0LnxZ6rwtI2N4BAKuVZgY+xzKUNt&#10;0ekw9T0Sa19+cDryOjTSDPrM4a6T90nyIJ1uiT9Y3eOrxfp7e3QKPtaJnTWfm33yMs6rqr1bvNn1&#10;Rqnbm/H5CUTEMf6Z4YLP6FAy08EfyQTRKUgzrhJ5posMBBuWGVc58OExnYMsC/m/QfkL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7dwgXeAAAAAJAQAADwAAAAAAAAAAAAAAAAC9BAAA&#10;ZHJzL2Rvd25yZXYueG1sUEsFBgAAAAAEAAQA8wAAAMoFAAAAAA==&#10;" w14:anchorId="6A92ED80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88" behindDoc="0" locked="0" layoutInCell="1" allowOverlap="1" wp14:anchorId="26DED0B6" wp14:editId="1C0155DA">
            <wp:simplePos x="0" y="0"/>
            <wp:positionH relativeFrom="margin">
              <wp:posOffset>2099310</wp:posOffset>
            </wp:positionH>
            <wp:positionV relativeFrom="paragraph">
              <wp:posOffset>746125</wp:posOffset>
            </wp:positionV>
            <wp:extent cx="434340" cy="434340"/>
            <wp:effectExtent l="0" t="0" r="3810" b="3810"/>
            <wp:wrapNone/>
            <wp:docPr id="699786636" name="Graphic 699786636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884">
        <w:rPr>
          <w:noProof/>
        </w:rPr>
        <w:drawing>
          <wp:anchor distT="0" distB="0" distL="114300" distR="114300" simplePos="0" relativeHeight="251658487" behindDoc="0" locked="0" layoutInCell="1" allowOverlap="1" wp14:anchorId="3FBAC861" wp14:editId="0433099E">
            <wp:simplePos x="0" y="0"/>
            <wp:positionH relativeFrom="column">
              <wp:posOffset>-232410</wp:posOffset>
            </wp:positionH>
            <wp:positionV relativeFrom="paragraph">
              <wp:posOffset>419100</wp:posOffset>
            </wp:positionV>
            <wp:extent cx="3154680" cy="2844165"/>
            <wp:effectExtent l="0" t="0" r="7620" b="0"/>
            <wp:wrapTopAndBottom/>
            <wp:docPr id="1312856522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56522" name="Afbeelding 1" descr="Afbeelding met tekst, schermopname, nummer, Lettertype&#10;&#10;Automatisch gegenereerde beschrijvi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C2C">
        <w:t>Gastro-intestinaal stelsel</w:t>
      </w:r>
      <w:bookmarkEnd w:id="27"/>
    </w:p>
    <w:p w14:paraId="67E31E1A" w14:textId="0566BBED" w:rsidR="00B54C2C" w:rsidRDefault="00B54C2C" w:rsidP="001A0FD0">
      <w:pPr>
        <w:pStyle w:val="ListParagraph"/>
        <w:ind w:left="720"/>
      </w:pPr>
    </w:p>
    <w:p w14:paraId="4BF6C3AB" w14:textId="2B8DE4B6" w:rsidR="001A0FD0" w:rsidRDefault="008C2366" w:rsidP="00512C93">
      <w:pPr>
        <w:pStyle w:val="ListParagraph"/>
        <w:numPr>
          <w:ilvl w:val="0"/>
          <w:numId w:val="39"/>
        </w:numPr>
      </w:pPr>
      <w:r>
        <w:t xml:space="preserve">Geef bij </w:t>
      </w:r>
      <w:r>
        <w:rPr>
          <w:b/>
          <w:bCs/>
        </w:rPr>
        <w:t>Sondes/stomata</w:t>
      </w:r>
      <w:r>
        <w:t xml:space="preserve"> aan welke sonde of stoma het kind heeft en </w:t>
      </w:r>
      <w:r w:rsidR="000500D3">
        <w:t xml:space="preserve">geef de </w:t>
      </w:r>
      <w:r w:rsidR="000500D3">
        <w:rPr>
          <w:b/>
          <w:bCs/>
        </w:rPr>
        <w:t xml:space="preserve">Periode </w:t>
      </w:r>
      <w:r w:rsidR="000500D3">
        <w:t>aan.</w:t>
      </w:r>
    </w:p>
    <w:p w14:paraId="35085796" w14:textId="34E6F478" w:rsidR="000500D3" w:rsidRPr="00143ABA" w:rsidRDefault="000500D3" w:rsidP="00512C93">
      <w:pPr>
        <w:pStyle w:val="ListParagraph"/>
        <w:numPr>
          <w:ilvl w:val="1"/>
          <w:numId w:val="39"/>
        </w:numPr>
      </w:pPr>
      <w:r w:rsidRPr="00143ABA">
        <w:t xml:space="preserve">Ga daarvoor eerst in het eerste hokje met </w:t>
      </w:r>
      <w:r w:rsidRPr="00143ABA">
        <w:rPr>
          <w:b/>
          <w:bCs/>
        </w:rPr>
        <w:t>DD/MM/YYYY</w:t>
      </w:r>
      <w:r w:rsidRPr="00143ABA">
        <w:t xml:space="preserve"> staan en geef de </w:t>
      </w:r>
      <w:r w:rsidRPr="00143ABA">
        <w:rPr>
          <w:b/>
          <w:bCs/>
        </w:rPr>
        <w:t>Begindatum</w:t>
      </w:r>
      <w:r w:rsidRPr="00143ABA">
        <w:t xml:space="preserve"> in door op de datum te klikken in de kalender die verschijnt.</w:t>
      </w:r>
    </w:p>
    <w:p w14:paraId="60A1AC59" w14:textId="6329C6D2" w:rsidR="000500D3" w:rsidRDefault="004468AB" w:rsidP="00512C93">
      <w:pPr>
        <w:pStyle w:val="ListParagraph"/>
        <w:numPr>
          <w:ilvl w:val="1"/>
          <w:numId w:val="3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96" behindDoc="0" locked="0" layoutInCell="1" allowOverlap="1" wp14:anchorId="54BD5A6D" wp14:editId="14623BED">
                <wp:simplePos x="0" y="0"/>
                <wp:positionH relativeFrom="leftMargin">
                  <wp:posOffset>259080</wp:posOffset>
                </wp:positionH>
                <wp:positionV relativeFrom="paragraph">
                  <wp:posOffset>1178560</wp:posOffset>
                </wp:positionV>
                <wp:extent cx="350520" cy="190500"/>
                <wp:effectExtent l="0" t="19050" r="30480" b="38100"/>
                <wp:wrapNone/>
                <wp:docPr id="1530694474" name="Pijl: rechts 153069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4B83D83">
              <v:shape id="Pijl: rechts 1530694474" style="position:absolute;margin-left:20.4pt;margin-top:92.8pt;width:27.6pt;height:15pt;z-index:25193318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" w14:anchorId="63412705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5" behindDoc="0" locked="0" layoutInCell="1" allowOverlap="1" wp14:anchorId="4A6F07F3" wp14:editId="512A69CD">
                <wp:simplePos x="0" y="0"/>
                <wp:positionH relativeFrom="leftMargin">
                  <wp:posOffset>106680</wp:posOffset>
                </wp:positionH>
                <wp:positionV relativeFrom="paragraph">
                  <wp:posOffset>717550</wp:posOffset>
                </wp:positionV>
                <wp:extent cx="350520" cy="190500"/>
                <wp:effectExtent l="0" t="19050" r="30480" b="38100"/>
                <wp:wrapNone/>
                <wp:docPr id="1005081154" name="Pijl: rechts 100508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4F848D6">
              <v:shape id="Pijl: rechts 1005081154" style="position:absolute;margin-left:8.4pt;margin-top:56.5pt;width:27.6pt;height:15pt;z-index:25193011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" w14:anchorId="07048BDF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53E0EBF2" wp14:editId="5703BF7A">
                <wp:simplePos x="0" y="0"/>
                <wp:positionH relativeFrom="column">
                  <wp:posOffset>217170</wp:posOffset>
                </wp:positionH>
                <wp:positionV relativeFrom="paragraph">
                  <wp:posOffset>2889250</wp:posOffset>
                </wp:positionV>
                <wp:extent cx="259080" cy="297180"/>
                <wp:effectExtent l="19050" t="19050" r="45720" b="26670"/>
                <wp:wrapNone/>
                <wp:docPr id="1780176923" name="Pijl: omhoog 1780176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46015CE">
              <v:shape id="Pijl: omhoog 1780176923" style="position:absolute;margin-left:17.1pt;margin-top:227.5pt;width:20.4pt;height:23.4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iIQVLeAAAAAJAQAADwAAAGRycy9kb3ducmV2&#10;LnhtbEyPwU7DMAyG70i8Q2QkLmhLuq1sKk0nQDCBduq2B8ha01Q0TtVkW3l7vBOcLMuffn9/vh5d&#10;J844hNaThmSqQCBVvm6p0XDYv09WIEI0VJvOE2r4wQDr4vYmN1ntL1TieRcbwSEUMqPBxthnUobK&#10;ojNh6nskvn35wZnI69DIejAXDnednCn1KJ1piT9Y0+Orxep7d3IaPjbKJs3n9qBexnlZtg/LN7vZ&#10;an1/Nz4/gYg4xj8YrvqsDgU7Hf2J6iA6DfPFjEkNizTlTgwsr/OoIVXJCmSRy/8Nil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iIQVLeAAAAAJAQAADwAAAAAAAAAAAAAAAAC9BAAA&#10;ZHJzL2Rvd25yZXYueG1sUEsFBgAAAAAEAAQA8wAAAMoFAAAAAA==&#10;" w14:anchorId="0FE27170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93" behindDoc="0" locked="0" layoutInCell="1" allowOverlap="1" wp14:anchorId="2A35D8E3" wp14:editId="5D04CC58">
            <wp:simplePos x="0" y="0"/>
            <wp:positionH relativeFrom="column">
              <wp:posOffset>2145030</wp:posOffset>
            </wp:positionH>
            <wp:positionV relativeFrom="paragraph">
              <wp:posOffset>709930</wp:posOffset>
            </wp:positionV>
            <wp:extent cx="411480" cy="411480"/>
            <wp:effectExtent l="0" t="0" r="0" b="7620"/>
            <wp:wrapTopAndBottom/>
            <wp:docPr id="216127330" name="Graphic 2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59834" name="Graphic 865259834" descr="Badge silhouet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139" w:rsidRPr="00BA7139">
        <w:rPr>
          <w:noProof/>
        </w:rPr>
        <w:drawing>
          <wp:anchor distT="0" distB="0" distL="114300" distR="114300" simplePos="0" relativeHeight="251658492" behindDoc="0" locked="0" layoutInCell="1" allowOverlap="1" wp14:anchorId="7614C9EF" wp14:editId="25F402EC">
            <wp:simplePos x="0" y="0"/>
            <wp:positionH relativeFrom="column">
              <wp:posOffset>-377190</wp:posOffset>
            </wp:positionH>
            <wp:positionV relativeFrom="paragraph">
              <wp:posOffset>473710</wp:posOffset>
            </wp:positionV>
            <wp:extent cx="3543300" cy="2834640"/>
            <wp:effectExtent l="0" t="0" r="0" b="3810"/>
            <wp:wrapTopAndBottom/>
            <wp:docPr id="702668289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68289" name="Afbeelding 1" descr="Afbeelding met tekst, schermopname, nummer, Lettertype&#10;&#10;Automatisch gegenereerde beschrijvi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D3">
        <w:t xml:space="preserve">Ga </w:t>
      </w:r>
      <w:r w:rsidR="000500D3" w:rsidRPr="00143ABA">
        <w:t xml:space="preserve">vervolgens in het tweede hokje met </w:t>
      </w:r>
      <w:r w:rsidR="000500D3" w:rsidRPr="00143ABA">
        <w:rPr>
          <w:b/>
          <w:bCs/>
        </w:rPr>
        <w:t>DD/MM/YYYY</w:t>
      </w:r>
      <w:r w:rsidR="000500D3" w:rsidRPr="00143ABA">
        <w:t xml:space="preserve"> staan en geef de </w:t>
      </w:r>
      <w:r w:rsidR="000500D3" w:rsidRPr="00143ABA">
        <w:rPr>
          <w:b/>
          <w:bCs/>
        </w:rPr>
        <w:t>Einddatum</w:t>
      </w:r>
      <w:r w:rsidR="000500D3" w:rsidRPr="00143ABA">
        <w:t xml:space="preserve"> in door op de datum te klikken in de tweede kalender die verschijnt.</w:t>
      </w:r>
    </w:p>
    <w:p w14:paraId="62965CE0" w14:textId="3C59EB29" w:rsidR="004468AB" w:rsidRDefault="004468AB" w:rsidP="004468AB"/>
    <w:p w14:paraId="7A3B1F0D" w14:textId="50A8FD33" w:rsidR="004468AB" w:rsidRDefault="004468AB" w:rsidP="00512C93">
      <w:pPr>
        <w:pStyle w:val="ListParagraph"/>
        <w:numPr>
          <w:ilvl w:val="0"/>
          <w:numId w:val="39"/>
        </w:numPr>
      </w:pPr>
      <w:r>
        <w:t xml:space="preserve">Geef bij </w:t>
      </w:r>
      <w:r>
        <w:rPr>
          <w:b/>
          <w:bCs/>
        </w:rPr>
        <w:t>Kunstmatige voeding</w:t>
      </w:r>
      <w:r>
        <w:t xml:space="preserve"> aan of het kind </w:t>
      </w:r>
      <w:r w:rsidR="002B2D3E">
        <w:rPr>
          <w:b/>
          <w:bCs/>
        </w:rPr>
        <w:t>Totale Parenterale Nutritie</w:t>
      </w:r>
      <w:r w:rsidR="002B2D3E">
        <w:t xml:space="preserve"> krijgt</w:t>
      </w:r>
      <w:r>
        <w:t xml:space="preserve"> en geef de </w:t>
      </w:r>
      <w:r>
        <w:rPr>
          <w:b/>
          <w:bCs/>
        </w:rPr>
        <w:t xml:space="preserve">Periode </w:t>
      </w:r>
      <w:r>
        <w:t>aan.</w:t>
      </w:r>
    </w:p>
    <w:p w14:paraId="49231D33" w14:textId="291993B0" w:rsidR="004468AB" w:rsidRDefault="004468AB" w:rsidP="00512C93">
      <w:pPr>
        <w:pStyle w:val="ListParagraph"/>
        <w:numPr>
          <w:ilvl w:val="1"/>
          <w:numId w:val="39"/>
        </w:numPr>
      </w:pPr>
      <w:r w:rsidRPr="00143ABA">
        <w:t xml:space="preserve">Ga daarvoor eerst in het eerste hokje met </w:t>
      </w:r>
      <w:r w:rsidRPr="00143ABA">
        <w:rPr>
          <w:b/>
          <w:bCs/>
        </w:rPr>
        <w:t>DD/MM/YYYY</w:t>
      </w:r>
      <w:r w:rsidRPr="00143ABA">
        <w:t xml:space="preserve"> staan en geef de </w:t>
      </w:r>
      <w:r w:rsidRPr="00143ABA">
        <w:rPr>
          <w:b/>
          <w:bCs/>
        </w:rPr>
        <w:t>Begindatum</w:t>
      </w:r>
      <w:r w:rsidRPr="00143ABA">
        <w:t xml:space="preserve"> in door op de datum te klikken in de kalender die verschijnt.</w:t>
      </w:r>
    </w:p>
    <w:p w14:paraId="7BBF2050" w14:textId="43F28064" w:rsidR="002B2D3E" w:rsidRPr="00143ABA" w:rsidRDefault="00F62D9F" w:rsidP="00512C93">
      <w:pPr>
        <w:pStyle w:val="ListParagraph"/>
        <w:numPr>
          <w:ilvl w:val="1"/>
          <w:numId w:val="39"/>
        </w:numPr>
      </w:pPr>
      <w:r>
        <w:rPr>
          <w:noProof/>
        </w:rPr>
        <w:drawing>
          <wp:anchor distT="0" distB="0" distL="114300" distR="114300" simplePos="0" relativeHeight="251658503" behindDoc="0" locked="0" layoutInCell="1" allowOverlap="1" wp14:anchorId="22E3F7D7" wp14:editId="6F049B4C">
            <wp:simplePos x="0" y="0"/>
            <wp:positionH relativeFrom="column">
              <wp:posOffset>2362835</wp:posOffset>
            </wp:positionH>
            <wp:positionV relativeFrom="paragraph">
              <wp:posOffset>753745</wp:posOffset>
            </wp:positionV>
            <wp:extent cx="419100" cy="419100"/>
            <wp:effectExtent l="0" t="0" r="0" b="0"/>
            <wp:wrapNone/>
            <wp:docPr id="858021870" name="Graphic 858021870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1AC">
        <w:rPr>
          <w:noProof/>
        </w:rPr>
        <mc:AlternateContent>
          <mc:Choice Requires="wps">
            <w:drawing>
              <wp:anchor distT="0" distB="0" distL="114300" distR="114300" simplePos="0" relativeHeight="251658502" behindDoc="0" locked="0" layoutInCell="1" allowOverlap="1" wp14:anchorId="66019842" wp14:editId="31A21F90">
                <wp:simplePos x="0" y="0"/>
                <wp:positionH relativeFrom="leftMargin">
                  <wp:posOffset>784860</wp:posOffset>
                </wp:positionH>
                <wp:positionV relativeFrom="paragraph">
                  <wp:posOffset>1172845</wp:posOffset>
                </wp:positionV>
                <wp:extent cx="350520" cy="190500"/>
                <wp:effectExtent l="0" t="19050" r="30480" b="38100"/>
                <wp:wrapNone/>
                <wp:docPr id="1280545510" name="Pijl: rechts 1280545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21653AB">
              <v:shape id="Pijl: rechts 1280545510" style="position:absolute;margin-left:61.8pt;margin-top:92.35pt;width:27.6pt;height:15pt;z-index:25199872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gXFJX3wAAAAsBAAAPAAAAZHJzL2Rvd25y&#10;ZXYueG1sTI/RSsNAEEXfBf9hGcEXsZtGaUPMpkhBRES01Q+YZsckmp0N2W0S/97pk77NnbncObfY&#10;zK5TIw2h9WxguUhAEVfetlwb+Hh/uM5AhYhssfNMBn4owKY8Pyswt37iHY37WCsJ4ZCjgSbGPtc6&#10;VA05DAvfE8vt0w8Oo8ih1nbAScJdp9MkWWmHLcuHBnvaNlR974/OwIuvn/vdhPP2bXx67durR/1F&#10;bMzlxXx/ByrSHP/McMIXdCiF6eCPbIPqRKc3K7HKkN2uQZ0c60zKHAykS9nostD/O5S/AA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CBcUlffAAAACwEAAA8AAAAAAAAAAAAAAAAAvwQA&#10;AGRycy9kb3ducmV2LnhtbFBLBQYAAAAABAAEAPMAAADLBQAAAAA=&#10;" w14:anchorId="7802D0AE">
                <w10:wrap anchorx="margin"/>
              </v:shape>
            </w:pict>
          </mc:Fallback>
        </mc:AlternateContent>
      </w:r>
      <w:r w:rsidR="006761AC">
        <w:rPr>
          <w:noProof/>
        </w:rPr>
        <mc:AlternateContent>
          <mc:Choice Requires="wps">
            <w:drawing>
              <wp:anchor distT="0" distB="0" distL="114300" distR="114300" simplePos="0" relativeHeight="251658501" behindDoc="0" locked="0" layoutInCell="1" allowOverlap="1" wp14:anchorId="7622E686" wp14:editId="081585AF">
                <wp:simplePos x="0" y="0"/>
                <wp:positionH relativeFrom="leftMargin">
                  <wp:posOffset>601980</wp:posOffset>
                </wp:positionH>
                <wp:positionV relativeFrom="paragraph">
                  <wp:posOffset>761365</wp:posOffset>
                </wp:positionV>
                <wp:extent cx="350520" cy="190500"/>
                <wp:effectExtent l="0" t="19050" r="30480" b="38100"/>
                <wp:wrapNone/>
                <wp:docPr id="341096056" name="Pijl: rechts 341096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33C5F51">
              <v:shape id="Pijl: rechts 341096056" style="position:absolute;margin-left:47.4pt;margin-top:59.95pt;width:27.6pt;height:15pt;z-index:25199155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VPEFE3gAAAAoBAAAPAAAAZHJzL2Rvd25y&#10;ZXYueG1sTI/RSsNAEEXfBf9hGcEXsZtKFROzKVIQERFt9QOm2TGJZmeX7DaJf+/0Sd9m7lzunFuu&#10;Z9erkYbYeTawXGSgiGtvO24MfLw/XN6CignZYu+ZDPxQhHV1elJiYf3EWxp3qVESwrFAA21KodA6&#10;1i05jAsfiOX26QeHSdah0XbAScJdr6+y7EY77Fg+tBho01L9vTs4Ay++eQ7bCefN2/j0GrqLR/1F&#10;bMz52Xx/ByrRnP7McMQXdKiEae8PbKPqDeQrIU+iL/Mc1NFwnUm5vQwrUXRV6v8Vql8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1TxBRN4AAAAKAQAADwAAAAAAAAAAAAAAAAC/BAAA&#10;ZHJzL2Rvd25yZXYueG1sUEsFBgAAAAAEAAQA8wAAAMoFAAAAAA==&#10;" w14:anchorId="2F0BECEF">
                <w10:wrap anchorx="margin"/>
              </v:shape>
            </w:pict>
          </mc:Fallback>
        </mc:AlternateContent>
      </w:r>
      <w:r w:rsidR="006761AC">
        <w:rPr>
          <w:noProof/>
        </w:rPr>
        <mc:AlternateContent>
          <mc:Choice Requires="wps">
            <w:drawing>
              <wp:anchor distT="0" distB="0" distL="114300" distR="114300" simplePos="0" relativeHeight="251658500" behindDoc="0" locked="0" layoutInCell="1" allowOverlap="1" wp14:anchorId="7BAC91A0" wp14:editId="7D31F281">
                <wp:simplePos x="0" y="0"/>
                <wp:positionH relativeFrom="column">
                  <wp:posOffset>3992880</wp:posOffset>
                </wp:positionH>
                <wp:positionV relativeFrom="paragraph">
                  <wp:posOffset>2371725</wp:posOffset>
                </wp:positionV>
                <wp:extent cx="259080" cy="297180"/>
                <wp:effectExtent l="19050" t="19050" r="45720" b="26670"/>
                <wp:wrapNone/>
                <wp:docPr id="885673315" name="Pijl: omhoog 885673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E7EEC28">
              <v:shape id="Pijl: omhoog 885673315" style="position:absolute;margin-left:314.4pt;margin-top:186.75pt;width:20.4pt;height:23.4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VdGIteEAAAALAQAADwAAAGRycy9kb3ducmV2&#10;LnhtbEyPwU7DMBBE70j8g7VIXBC1m4BbQjYVIKhAPaX0A9x4iSNiO4rdNvw97gmOoxnNvClXk+3Z&#10;kcbQeYcwnwlg5BqvO9ci7D7fbpfAQlROq947QvihAKvq8qJUhfYnV9NxG1uWSlwoFIKJcSg4D40h&#10;q8LMD+SS9+VHq2KSY8v1qE6p3PY8E0JyqzqXFowa6MVQ8709WIT3tTDz9mOzE89TXtfdzeLVrDeI&#10;11fT0yOwSFP8C8MZP6FDlZj2/uB0YD2CzJYJPSLki/weWEpI+SCB7RHuMpEDr0r+/0P1Cw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FXRiLXhAAAACwEAAA8AAAAAAAAAAAAAAAAAvQQA&#10;AGRycy9kb3ducmV2LnhtbFBLBQYAAAAABAAEAPMAAADLBQAAAAA=&#10;" w14:anchorId="776E0F75"/>
            </w:pict>
          </mc:Fallback>
        </mc:AlternateContent>
      </w:r>
      <w:r w:rsidR="006761AC">
        <w:rPr>
          <w:noProof/>
        </w:rPr>
        <mc:AlternateContent>
          <mc:Choice Requires="wps">
            <w:drawing>
              <wp:anchor distT="0" distB="0" distL="114300" distR="114300" simplePos="0" relativeHeight="251658499" behindDoc="0" locked="0" layoutInCell="1" allowOverlap="1" wp14:anchorId="25555414" wp14:editId="1223A84E">
                <wp:simplePos x="0" y="0"/>
                <wp:positionH relativeFrom="column">
                  <wp:posOffset>823595</wp:posOffset>
                </wp:positionH>
                <wp:positionV relativeFrom="paragraph">
                  <wp:posOffset>2620645</wp:posOffset>
                </wp:positionV>
                <wp:extent cx="259080" cy="297180"/>
                <wp:effectExtent l="19050" t="19050" r="45720" b="26670"/>
                <wp:wrapNone/>
                <wp:docPr id="1738921864" name="Pijl: omhoog 173892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989A30C">
              <v:shape id="Pijl: omhoog 1738921864" style="position:absolute;margin-left:64.85pt;margin-top:206.35pt;width:20.4pt;height:23.4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NRQOLOAAAAALAQAADwAAAGRycy9kb3ducmV2&#10;LnhtbEyPwU7DMBBE70j8g7VIXBC1EwhpQ5wKEFSgntL2A9zYxBHxOordNvw92xO97eyOZt+Uy8n1&#10;7GjG0HmUkMwEMION1x22Enbbj/s5sBAVatV7NBJ+TYBldX1VqkL7E9bmuIktoxAMhZJgYxwKzkNj&#10;jVNh5geDdPv2o1OR5NhyPaoThbuep0I8cac6pA9WDebNmuZnc3ASPlfCJu3Xeidep4e67u7yd7ta&#10;S3l7M708A4tmiv9mOOMTOlTEtPcH1IH1pNNFTlYJj0lKw9mRiwzYnjbZIgNelfyyQ/UH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NRQOLOAAAAALAQAADwAAAAAAAAAAAAAAAAC9BAAA&#10;ZHJzL2Rvd25yZXYueG1sUEsFBgAAAAAEAAQA8wAAAMoFAAAAAA==&#10;" w14:anchorId="566E5BBA"/>
            </w:pict>
          </mc:Fallback>
        </mc:AlternateContent>
      </w:r>
      <w:r w:rsidR="006761AC" w:rsidRPr="006761AC">
        <w:rPr>
          <w:noProof/>
        </w:rPr>
        <w:drawing>
          <wp:anchor distT="0" distB="0" distL="114300" distR="114300" simplePos="0" relativeHeight="251658498" behindDoc="0" locked="0" layoutInCell="1" allowOverlap="1" wp14:anchorId="56599BC3" wp14:editId="478234DD">
            <wp:simplePos x="0" y="0"/>
            <wp:positionH relativeFrom="column">
              <wp:posOffset>3338195</wp:posOffset>
            </wp:positionH>
            <wp:positionV relativeFrom="paragraph">
              <wp:posOffset>700405</wp:posOffset>
            </wp:positionV>
            <wp:extent cx="2758440" cy="1939290"/>
            <wp:effectExtent l="0" t="0" r="3810" b="3810"/>
            <wp:wrapTopAndBottom/>
            <wp:docPr id="1137722221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22221" name="Afbeelding 1" descr="Afbeelding met tekst, schermopname, Lettertype, nummer&#10;&#10;Automatisch gegenereerde beschrijvi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0BF" w:rsidRPr="00CC00BF">
        <w:rPr>
          <w:noProof/>
        </w:rPr>
        <w:drawing>
          <wp:anchor distT="0" distB="0" distL="114300" distR="114300" simplePos="0" relativeHeight="251658497" behindDoc="0" locked="0" layoutInCell="1" allowOverlap="1" wp14:anchorId="5DE21525" wp14:editId="0B8297F2">
            <wp:simplePos x="0" y="0"/>
            <wp:positionH relativeFrom="column">
              <wp:posOffset>335915</wp:posOffset>
            </wp:positionH>
            <wp:positionV relativeFrom="paragraph">
              <wp:posOffset>624840</wp:posOffset>
            </wp:positionV>
            <wp:extent cx="2796540" cy="2254250"/>
            <wp:effectExtent l="0" t="0" r="3810" b="0"/>
            <wp:wrapTopAndBottom/>
            <wp:docPr id="531943787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43787" name="Afbeelding 1" descr="Afbeelding met tekst, schermopname, nummer, Lettertype&#10;&#10;Automatisch gegenereerde beschrijvi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D3E">
        <w:t xml:space="preserve">Ga </w:t>
      </w:r>
      <w:r w:rsidR="002B2D3E" w:rsidRPr="00143ABA">
        <w:t xml:space="preserve">vervolgens in het tweede hokje met </w:t>
      </w:r>
      <w:r w:rsidR="002B2D3E" w:rsidRPr="00143ABA">
        <w:rPr>
          <w:b/>
          <w:bCs/>
        </w:rPr>
        <w:t>DD/MM/YYYY</w:t>
      </w:r>
      <w:r w:rsidR="002B2D3E" w:rsidRPr="00143ABA">
        <w:t xml:space="preserve"> staan en geef de </w:t>
      </w:r>
      <w:r w:rsidR="002B2D3E" w:rsidRPr="00143ABA">
        <w:rPr>
          <w:b/>
          <w:bCs/>
        </w:rPr>
        <w:t>Einddatum</w:t>
      </w:r>
      <w:r w:rsidR="002B2D3E" w:rsidRPr="00143ABA">
        <w:t xml:space="preserve"> in door op de datum te klikken in de tweede kalender die verschijnt.</w:t>
      </w:r>
      <w:r w:rsidR="006761AC" w:rsidRPr="006761AC">
        <w:rPr>
          <w:noProof/>
        </w:rPr>
        <w:t xml:space="preserve"> </w:t>
      </w:r>
    </w:p>
    <w:p w14:paraId="74E3C32F" w14:textId="29149788" w:rsidR="000500D3" w:rsidRDefault="000500D3" w:rsidP="00CC00BF">
      <w:pPr>
        <w:pStyle w:val="ListParagraph"/>
        <w:ind w:left="360"/>
      </w:pPr>
    </w:p>
    <w:p w14:paraId="61BEF751" w14:textId="7B6C34C1" w:rsidR="00CC00BF" w:rsidRDefault="006761AC" w:rsidP="00512C93">
      <w:pPr>
        <w:pStyle w:val="ListParagraph"/>
        <w:numPr>
          <w:ilvl w:val="0"/>
          <w:numId w:val="39"/>
        </w:numPr>
      </w:pPr>
      <w:r>
        <w:t xml:space="preserve">Geef bij </w:t>
      </w:r>
      <w:r>
        <w:rPr>
          <w:b/>
          <w:bCs/>
        </w:rPr>
        <w:t xml:space="preserve">Kunstmatige voeding </w:t>
      </w:r>
      <w:r>
        <w:t xml:space="preserve">aan of het kind </w:t>
      </w:r>
      <w:r>
        <w:rPr>
          <w:b/>
          <w:bCs/>
        </w:rPr>
        <w:t xml:space="preserve">Sondevoeding </w:t>
      </w:r>
      <w:r w:rsidR="00D477D9">
        <w:t xml:space="preserve">krijgt per </w:t>
      </w:r>
      <w:r w:rsidR="00D477D9">
        <w:rPr>
          <w:b/>
          <w:bCs/>
        </w:rPr>
        <w:t>Bolus</w:t>
      </w:r>
      <w:r w:rsidR="00C96C7A">
        <w:rPr>
          <w:b/>
          <w:bCs/>
        </w:rPr>
        <w:t xml:space="preserve"> </w:t>
      </w:r>
      <w:r w:rsidR="00C96C7A">
        <w:t xml:space="preserve">en geef de </w:t>
      </w:r>
      <w:r w:rsidR="00C96C7A">
        <w:rPr>
          <w:b/>
          <w:bCs/>
        </w:rPr>
        <w:t xml:space="preserve">Periode </w:t>
      </w:r>
      <w:r w:rsidR="00C96C7A">
        <w:t xml:space="preserve">en de </w:t>
      </w:r>
      <w:r w:rsidR="00C96C7A">
        <w:rPr>
          <w:b/>
          <w:bCs/>
        </w:rPr>
        <w:t xml:space="preserve">Frequentie </w:t>
      </w:r>
      <w:r w:rsidR="00C96C7A">
        <w:t>aan.</w:t>
      </w:r>
    </w:p>
    <w:p w14:paraId="69E8D119" w14:textId="0F039961" w:rsidR="00C96C7A" w:rsidRDefault="00C96C7A" w:rsidP="00512C93">
      <w:pPr>
        <w:pStyle w:val="ListParagraph"/>
        <w:numPr>
          <w:ilvl w:val="1"/>
          <w:numId w:val="39"/>
        </w:numPr>
      </w:pPr>
      <w:r w:rsidRPr="00143ABA">
        <w:t xml:space="preserve">Ga daarvoor eerst in het eerste hokje met </w:t>
      </w:r>
      <w:r w:rsidRPr="00143ABA">
        <w:rPr>
          <w:b/>
          <w:bCs/>
        </w:rPr>
        <w:t>DD/MM/YYYY</w:t>
      </w:r>
      <w:r w:rsidRPr="00143ABA">
        <w:t xml:space="preserve"> staan en geef de </w:t>
      </w:r>
      <w:r w:rsidRPr="00143ABA">
        <w:rPr>
          <w:b/>
          <w:bCs/>
        </w:rPr>
        <w:t>Begindatum</w:t>
      </w:r>
      <w:r w:rsidRPr="00143ABA">
        <w:t xml:space="preserve"> in door op de datum te klikken in de kalender die verschijnt.</w:t>
      </w:r>
    </w:p>
    <w:p w14:paraId="21B64E5C" w14:textId="3F969E81" w:rsidR="00C96C7A" w:rsidRDefault="003A17CF" w:rsidP="00512C93">
      <w:pPr>
        <w:pStyle w:val="ListParagraph"/>
        <w:numPr>
          <w:ilvl w:val="1"/>
          <w:numId w:val="3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10" behindDoc="0" locked="0" layoutInCell="1" allowOverlap="1" wp14:anchorId="104B9574" wp14:editId="348D2464">
                <wp:simplePos x="0" y="0"/>
                <wp:positionH relativeFrom="leftMargin">
                  <wp:posOffset>3672840</wp:posOffset>
                </wp:positionH>
                <wp:positionV relativeFrom="paragraph">
                  <wp:posOffset>1760855</wp:posOffset>
                </wp:positionV>
                <wp:extent cx="350520" cy="190500"/>
                <wp:effectExtent l="0" t="19050" r="30480" b="38100"/>
                <wp:wrapNone/>
                <wp:docPr id="450871397" name="Pijl: rechts 45087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D450ED7">
              <v:shape id="Pijl: rechts 450871397" style="position:absolute;margin-left:289.2pt;margin-top:138.65pt;width:27.6pt;height:15pt;z-index:25205094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" w14:anchorId="20DE2140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9" behindDoc="0" locked="0" layoutInCell="1" allowOverlap="1" wp14:anchorId="45688ACD" wp14:editId="7B86C885">
                <wp:simplePos x="0" y="0"/>
                <wp:positionH relativeFrom="leftMargin">
                  <wp:posOffset>571500</wp:posOffset>
                </wp:positionH>
                <wp:positionV relativeFrom="paragraph">
                  <wp:posOffset>835025</wp:posOffset>
                </wp:positionV>
                <wp:extent cx="350520" cy="190500"/>
                <wp:effectExtent l="0" t="19050" r="30480" b="38100"/>
                <wp:wrapNone/>
                <wp:docPr id="647131044" name="Pijl: rechts 64713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75583D5">
              <v:shape id="Pijl: rechts 647131044" style="position:absolute;margin-left:45pt;margin-top:65.75pt;width:27.6pt;height:15pt;z-index:25204787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BwtEh43wAAAAoBAAAPAAAAZHJzL2Rvd25y&#10;ZXYueG1sTI/RTsMwDEXfkfiHyEi8IJZusAlK0wlNQgghBBt8gNeYttA4UZO15e/xnuDNvr66PrdY&#10;T65TA/Wx9WxgPstAEVfetlwb+Hh/uLwBFROyxc4zGfihCOvy9KTA3PqRtzTsUq0khGOOBpqUQq51&#10;rBpyGGc+EMvt0/cOk6x9rW2Po4S7Ti+ybKUdtiwfGgy0aaj63h2cgRdfP4ftiNPmbXh6De3Fo/4i&#10;Nub8bLq/A5VoSn9mOOILOpTCtPcHtlF1Bm4zqZJEv5ovQR0N18sFqL0MK1F0Wej/FcpfAA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HC0SHjfAAAACgEAAA8AAAAAAAAAAAAAAAAAvwQA&#10;AGRycy9kb3ducmV2LnhtbFBLBQYAAAAABAAEAPMAAADLBQAAAAA=&#10;" w14:anchorId="699D91D4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8" behindDoc="0" locked="0" layoutInCell="1" allowOverlap="1" wp14:anchorId="25B8529C" wp14:editId="0AF10F62">
                <wp:simplePos x="0" y="0"/>
                <wp:positionH relativeFrom="leftMargin">
                  <wp:posOffset>457200</wp:posOffset>
                </wp:positionH>
                <wp:positionV relativeFrom="paragraph">
                  <wp:posOffset>480695</wp:posOffset>
                </wp:positionV>
                <wp:extent cx="350520" cy="190500"/>
                <wp:effectExtent l="0" t="19050" r="30480" b="38100"/>
                <wp:wrapNone/>
                <wp:docPr id="1735250850" name="Pijl: rechts 1735250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26D7637">
              <v:shape id="Pijl: rechts 1735250850" style="position:absolute;margin-left:36pt;margin-top:37.85pt;width:27.6pt;height:15pt;z-index:25204377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" w14:anchorId="7FA2C757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7" behindDoc="0" locked="0" layoutInCell="1" allowOverlap="1" wp14:anchorId="55B0BB71" wp14:editId="3E549218">
                <wp:simplePos x="0" y="0"/>
                <wp:positionH relativeFrom="column">
                  <wp:posOffset>602615</wp:posOffset>
                </wp:positionH>
                <wp:positionV relativeFrom="paragraph">
                  <wp:posOffset>2210435</wp:posOffset>
                </wp:positionV>
                <wp:extent cx="259080" cy="297180"/>
                <wp:effectExtent l="19050" t="19050" r="45720" b="26670"/>
                <wp:wrapNone/>
                <wp:docPr id="2141681199" name="Pijl: omhoog 214168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3D315F3">
              <v:shape id="Pijl: omhoog 2141681199" style="position:absolute;margin-left:47.45pt;margin-top:174.05pt;width:20.4pt;height:23.4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tsCAW98AAAAKAQAADwAAAGRycy9kb3ducmV2&#10;LnhtbEyPQU7DMBBF90jcwRokNhW1QwptQ5yqIKhAXaX0AG48xFHjcRS7bbg9zqosZ/7Tnzf5arAt&#10;O2PvG0cSkqkAhlQ53VAtYf/98bAA5oMirVpHKOEXPayK25tcZdpdqMTzLtQslpDPlAQTQpdx7iuD&#10;Vvmp65Bi9uN6q0Ic+5rrXl1iuW35oxDP3KqG4gWjOnwzWB13JyvhcyNMUn9t9+J1SMuymczfzWYr&#10;5f3dsH4BFnAIVxhG/agORXQ6uBNpz1oJy9kykhLS2SIBNgLp0xzYIW7GiBc5//9C8Qc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C2wIBb3wAAAAoBAAAPAAAAAAAAAAAAAAAAAL0EAABk&#10;cnMvZG93bnJldi54bWxQSwUGAAAAAAQABADzAAAAyQUAAAAA&#10;" w14:anchorId="304B6868"/>
            </w:pict>
          </mc:Fallback>
        </mc:AlternateContent>
      </w:r>
      <w:r w:rsidRPr="003A17CF">
        <w:rPr>
          <w:noProof/>
        </w:rPr>
        <w:drawing>
          <wp:anchor distT="0" distB="0" distL="114300" distR="114300" simplePos="0" relativeHeight="251658506" behindDoc="0" locked="0" layoutInCell="1" allowOverlap="1" wp14:anchorId="6AF5D728" wp14:editId="230A39C7">
            <wp:simplePos x="0" y="0"/>
            <wp:positionH relativeFrom="column">
              <wp:posOffset>3223895</wp:posOffset>
            </wp:positionH>
            <wp:positionV relativeFrom="paragraph">
              <wp:posOffset>526415</wp:posOffset>
            </wp:positionV>
            <wp:extent cx="2545080" cy="1854835"/>
            <wp:effectExtent l="0" t="0" r="7620" b="0"/>
            <wp:wrapTopAndBottom/>
            <wp:docPr id="549959827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59827" name="Afbeelding 1" descr="Afbeelding met tekst, schermopname, Lettertype, nummer&#10;&#10;Automatisch gegenereerde beschrijvi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D61">
        <w:rPr>
          <w:noProof/>
        </w:rPr>
        <w:drawing>
          <wp:anchor distT="0" distB="0" distL="114300" distR="114300" simplePos="0" relativeHeight="251658505" behindDoc="0" locked="0" layoutInCell="1" allowOverlap="1" wp14:anchorId="56DE8071" wp14:editId="369983FE">
            <wp:simplePos x="0" y="0"/>
            <wp:positionH relativeFrom="column">
              <wp:posOffset>2096135</wp:posOffset>
            </wp:positionH>
            <wp:positionV relativeFrom="paragraph">
              <wp:posOffset>503555</wp:posOffset>
            </wp:positionV>
            <wp:extent cx="449580" cy="449580"/>
            <wp:effectExtent l="0" t="0" r="7620" b="7620"/>
            <wp:wrapNone/>
            <wp:docPr id="1396621725" name="Graphic 1396621725" descr="Badge 4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Badge 4 silhouet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D61" w:rsidRPr="001D6D61">
        <w:rPr>
          <w:noProof/>
        </w:rPr>
        <w:drawing>
          <wp:anchor distT="0" distB="0" distL="114300" distR="114300" simplePos="0" relativeHeight="251658504" behindDoc="0" locked="0" layoutInCell="1" allowOverlap="1" wp14:anchorId="1D522C15" wp14:editId="4F19FD8F">
            <wp:simplePos x="0" y="0"/>
            <wp:positionH relativeFrom="column">
              <wp:posOffset>297815</wp:posOffset>
            </wp:positionH>
            <wp:positionV relativeFrom="paragraph">
              <wp:posOffset>503555</wp:posOffset>
            </wp:positionV>
            <wp:extent cx="2491740" cy="1939290"/>
            <wp:effectExtent l="0" t="0" r="3810" b="3810"/>
            <wp:wrapTopAndBottom/>
            <wp:docPr id="304806807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06807" name="Afbeelding 1" descr="Afbeelding met tekst, schermopname, nummer, Lettertype&#10;&#10;Automatisch gegenereerde beschrijvi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C7A">
        <w:t xml:space="preserve">Ga </w:t>
      </w:r>
      <w:r w:rsidR="00C96C7A" w:rsidRPr="00143ABA">
        <w:t xml:space="preserve">vervolgens in het tweede hokje met </w:t>
      </w:r>
      <w:r w:rsidR="00C96C7A" w:rsidRPr="00143ABA">
        <w:rPr>
          <w:b/>
          <w:bCs/>
        </w:rPr>
        <w:t>DD/MM/YYYY</w:t>
      </w:r>
      <w:r w:rsidR="00C96C7A" w:rsidRPr="00143ABA">
        <w:t xml:space="preserve"> staan en geef de </w:t>
      </w:r>
      <w:r w:rsidR="00C96C7A" w:rsidRPr="00143ABA">
        <w:rPr>
          <w:b/>
          <w:bCs/>
        </w:rPr>
        <w:t>Einddatum</w:t>
      </w:r>
      <w:r w:rsidR="00C96C7A" w:rsidRPr="00143ABA">
        <w:t xml:space="preserve"> in door op de datum te klikken in de tweede kalender die verschijnt</w:t>
      </w:r>
      <w:r w:rsidR="00C96C7A">
        <w:t>.</w:t>
      </w:r>
    </w:p>
    <w:p w14:paraId="379FD51B" w14:textId="7944013E" w:rsidR="001D6D61" w:rsidRDefault="001D6D61" w:rsidP="001D6D61">
      <w:pPr>
        <w:pStyle w:val="ListParagraph"/>
        <w:ind w:left="360"/>
      </w:pPr>
    </w:p>
    <w:p w14:paraId="30A823C5" w14:textId="17E66227" w:rsidR="00D363F2" w:rsidRDefault="00D363F2" w:rsidP="00512C93">
      <w:pPr>
        <w:pStyle w:val="ListParagraph"/>
        <w:numPr>
          <w:ilvl w:val="0"/>
          <w:numId w:val="39"/>
        </w:numPr>
      </w:pPr>
      <w:r>
        <w:t xml:space="preserve">Geef bij </w:t>
      </w:r>
      <w:r>
        <w:rPr>
          <w:b/>
          <w:bCs/>
        </w:rPr>
        <w:t xml:space="preserve">Kunstmatige voeding </w:t>
      </w:r>
      <w:r>
        <w:t xml:space="preserve">aan of het kind </w:t>
      </w:r>
      <w:r w:rsidR="00947779">
        <w:rPr>
          <w:b/>
          <w:bCs/>
        </w:rPr>
        <w:t xml:space="preserve">Continu </w:t>
      </w:r>
      <w:r>
        <w:rPr>
          <w:b/>
          <w:bCs/>
        </w:rPr>
        <w:t xml:space="preserve">Sondevoeding </w:t>
      </w:r>
      <w:r>
        <w:t>krijgt</w:t>
      </w:r>
      <w:r w:rsidR="00947779">
        <w:t xml:space="preserve"> en g</w:t>
      </w:r>
      <w:r>
        <w:t xml:space="preserve">eef de </w:t>
      </w:r>
      <w:r>
        <w:rPr>
          <w:b/>
          <w:bCs/>
        </w:rPr>
        <w:t xml:space="preserve">Periode </w:t>
      </w:r>
      <w:r>
        <w:t xml:space="preserve">en </w:t>
      </w:r>
      <w:r w:rsidR="00947779">
        <w:t xml:space="preserve">het </w:t>
      </w:r>
      <w:r w:rsidR="00947779">
        <w:rPr>
          <w:b/>
          <w:bCs/>
        </w:rPr>
        <w:t>Moment</w:t>
      </w:r>
      <w:r>
        <w:rPr>
          <w:b/>
          <w:bCs/>
        </w:rPr>
        <w:t xml:space="preserve"> </w:t>
      </w:r>
      <w:r>
        <w:t>aan.</w:t>
      </w:r>
    </w:p>
    <w:p w14:paraId="3D711402" w14:textId="77777777" w:rsidR="00D363F2" w:rsidRDefault="00D363F2" w:rsidP="00512C93">
      <w:pPr>
        <w:pStyle w:val="ListParagraph"/>
        <w:numPr>
          <w:ilvl w:val="1"/>
          <w:numId w:val="39"/>
        </w:numPr>
      </w:pPr>
      <w:r w:rsidRPr="00143ABA">
        <w:t xml:space="preserve">Ga daarvoor eerst in het eerste hokje met </w:t>
      </w:r>
      <w:r w:rsidRPr="00143ABA">
        <w:rPr>
          <w:b/>
          <w:bCs/>
        </w:rPr>
        <w:t>DD/MM/YYYY</w:t>
      </w:r>
      <w:r w:rsidRPr="00143ABA">
        <w:t xml:space="preserve"> staan en geef de </w:t>
      </w:r>
      <w:r w:rsidRPr="00143ABA">
        <w:rPr>
          <w:b/>
          <w:bCs/>
        </w:rPr>
        <w:t>Begindatum</w:t>
      </w:r>
      <w:r w:rsidRPr="00143ABA">
        <w:t xml:space="preserve"> in door op de datum te klikken in de kalender die verschijnt.</w:t>
      </w:r>
    </w:p>
    <w:p w14:paraId="36196998" w14:textId="72F1C407" w:rsidR="00D363F2" w:rsidRDefault="0028737D" w:rsidP="00512C93">
      <w:pPr>
        <w:pStyle w:val="ListParagraph"/>
        <w:numPr>
          <w:ilvl w:val="1"/>
          <w:numId w:val="3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20" behindDoc="0" locked="0" layoutInCell="1" allowOverlap="1" wp14:anchorId="3FFA3222" wp14:editId="0C6021D2">
                <wp:simplePos x="0" y="0"/>
                <wp:positionH relativeFrom="column">
                  <wp:posOffset>201930</wp:posOffset>
                </wp:positionH>
                <wp:positionV relativeFrom="paragraph">
                  <wp:posOffset>835025</wp:posOffset>
                </wp:positionV>
                <wp:extent cx="259080" cy="297180"/>
                <wp:effectExtent l="19050" t="19050" r="45720" b="26670"/>
                <wp:wrapNone/>
                <wp:docPr id="1997421753" name="Pijl: omhoog 199742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9561416">
              <v:shape id="Pijl: omhoog 1997421753" style="position:absolute;margin-left:15.9pt;margin-top:65.75pt;width:20.4pt;height:23.4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JO2Ykd8AAAAJAQAADwAAAGRycy9kb3ducmV2&#10;LnhtbEyPTU7DMBCF90jcwRokNog6aURThTgVIKhAXaX0AG48jaPG4yh223B7hhVdvh+9+aZcTa4X&#10;ZxxD50lBOktAIDXedNQq2H1/PC5BhKjJ6N4TKvjBAKvq9qbUhfEXqvG8ja3gEQqFVmBjHAopQ2PR&#10;6TDzAxJnBz86HVmOrTSjvvC46+U8SRbS6Y74gtUDvllsjtuTU/C5Tmzafm12yeuU1XX3kL/b9Uap&#10;+7vp5RlExCn+l+EPn9GhYqa9P5EJoleQpUwe2c/SJxBcyOcLEHs28mUGsirl9QfVLwA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Ak7ZiR3wAAAAkBAAAPAAAAAAAAAAAAAAAAAL0EAABk&#10;cnMvZG93bnJldi54bWxQSwUGAAAAAAQABADzAAAAyQUAAAAA&#10;" w14:anchorId="3CF258A5"/>
            </w:pict>
          </mc:Fallback>
        </mc:AlternateContent>
      </w:r>
      <w:r w:rsidR="004A1CD1">
        <w:rPr>
          <w:noProof/>
        </w:rPr>
        <w:drawing>
          <wp:anchor distT="0" distB="0" distL="114300" distR="114300" simplePos="0" relativeHeight="251658511" behindDoc="0" locked="0" layoutInCell="1" allowOverlap="1" wp14:anchorId="78851C5A" wp14:editId="76DF2099">
            <wp:simplePos x="0" y="0"/>
            <wp:positionH relativeFrom="margin">
              <wp:align>left</wp:align>
            </wp:positionH>
            <wp:positionV relativeFrom="paragraph">
              <wp:posOffset>586105</wp:posOffset>
            </wp:positionV>
            <wp:extent cx="6299835" cy="542290"/>
            <wp:effectExtent l="0" t="0" r="5715" b="0"/>
            <wp:wrapTopAndBottom/>
            <wp:docPr id="137375608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56080" name="Afbeelding 1373756080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3F2">
        <w:t xml:space="preserve">Ga </w:t>
      </w:r>
      <w:r w:rsidR="00D363F2" w:rsidRPr="00143ABA">
        <w:t xml:space="preserve">vervolgens in het tweede hokje met </w:t>
      </w:r>
      <w:r w:rsidR="00D363F2" w:rsidRPr="00143ABA">
        <w:rPr>
          <w:b/>
          <w:bCs/>
        </w:rPr>
        <w:t>DD/MM/YYYY</w:t>
      </w:r>
      <w:r w:rsidR="00D363F2" w:rsidRPr="00143ABA">
        <w:t xml:space="preserve"> staan en geef de </w:t>
      </w:r>
      <w:r w:rsidR="00D363F2" w:rsidRPr="00143ABA">
        <w:rPr>
          <w:b/>
          <w:bCs/>
        </w:rPr>
        <w:t>Einddatum</w:t>
      </w:r>
      <w:r w:rsidR="00D363F2" w:rsidRPr="00143ABA">
        <w:t xml:space="preserve"> in door op de datum te klikken in de tweede kalender die verschijnt</w:t>
      </w:r>
      <w:r w:rsidR="00D363F2">
        <w:t>.</w:t>
      </w:r>
    </w:p>
    <w:p w14:paraId="432C18C0" w14:textId="1D0491E9" w:rsidR="00D869CC" w:rsidRDefault="004A1CD1" w:rsidP="00512C93">
      <w:pPr>
        <w:pStyle w:val="ListParagraph"/>
        <w:numPr>
          <w:ilvl w:val="2"/>
          <w:numId w:val="39"/>
        </w:numPr>
      </w:pPr>
      <w:bookmarkStart w:id="28" w:name="_Hlk190766829"/>
      <w:r>
        <w:t xml:space="preserve">Klik op </w:t>
      </w:r>
      <w:r>
        <w:rPr>
          <w:b/>
          <w:bCs/>
        </w:rPr>
        <w:t>Voeg een opmerking toe</w:t>
      </w:r>
      <w:r>
        <w:t xml:space="preserve"> om een opmerking toe te voegen.</w:t>
      </w:r>
    </w:p>
    <w:bookmarkStart w:id="29" w:name="_Toc191024973"/>
    <w:bookmarkEnd w:id="28"/>
    <w:p w14:paraId="5433CBCE" w14:textId="24852140" w:rsidR="00D869CC" w:rsidRDefault="00D869CC" w:rsidP="00512C93">
      <w:pPr>
        <w:pStyle w:val="Heading4"/>
        <w:numPr>
          <w:ilvl w:val="1"/>
          <w:numId w:val="3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15" behindDoc="0" locked="0" layoutInCell="1" allowOverlap="1" wp14:anchorId="22595F1B" wp14:editId="2FE8090F">
                <wp:simplePos x="0" y="0"/>
                <wp:positionH relativeFrom="column">
                  <wp:posOffset>118110</wp:posOffset>
                </wp:positionH>
                <wp:positionV relativeFrom="paragraph">
                  <wp:posOffset>989330</wp:posOffset>
                </wp:positionV>
                <wp:extent cx="259080" cy="297180"/>
                <wp:effectExtent l="19050" t="19050" r="45720" b="26670"/>
                <wp:wrapNone/>
                <wp:docPr id="2013300414" name="Pijl: omhoog 2013300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EF7507F">
              <v:shape id="Pijl: omhoog 2013300414" style="position:absolute;margin-left:9.3pt;margin-top:77.9pt;width:20.4pt;height:23.4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z+MAdt8AAAAJAQAADwAAAGRycy9kb3ducmV2&#10;LnhtbEyPTU7DMBCF90jcwRokNojaDSS0IU4FCCpQV2l7ADcZ4oh4HMVuG27PsILV6Gk+vZ9iNble&#10;nHAMnScN85kCgVT7pqNWw373drsAEaKhxvSeUMM3BliVlxeFyRt/pgpP29gKNqGQGw02xiGXMtQW&#10;nQkzPyDx79OPzkSWYyub0ZzZ3PUyUSqTznTECdYM+GKx/toenYb3tbLz9mOzV8/TXVV1Nw+vdr3R&#10;+vpqenoEEXGKfzD81ufqUHKngz9SE0TPepExyTdNeQID6fIexEFDopIMZFnI/wvKHwA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DP4wB23wAAAAkBAAAPAAAAAAAAAAAAAAAAAL0EAABk&#10;cnMvZG93bnJldi54bWxQSwUGAAAAAAQABADzAAAAyQUAAAAA&#10;" w14:anchorId="349DBD5C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514" behindDoc="0" locked="0" layoutInCell="1" allowOverlap="1" wp14:anchorId="40AA792B" wp14:editId="66F74075">
            <wp:simplePos x="0" y="0"/>
            <wp:positionH relativeFrom="margin">
              <wp:posOffset>1989455</wp:posOffset>
            </wp:positionH>
            <wp:positionV relativeFrom="paragraph">
              <wp:posOffset>537210</wp:posOffset>
            </wp:positionV>
            <wp:extent cx="434340" cy="434340"/>
            <wp:effectExtent l="0" t="0" r="3810" b="3810"/>
            <wp:wrapNone/>
            <wp:docPr id="177" name="Graphic 177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513" behindDoc="0" locked="0" layoutInCell="1" allowOverlap="1" wp14:anchorId="3670C08A" wp14:editId="1E974786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6299835" cy="742315"/>
            <wp:effectExtent l="0" t="0" r="5715" b="635"/>
            <wp:wrapTopAndBottom/>
            <wp:docPr id="176" name="Afbeelding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Afbeelding 176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Zenuwstelsel</w:t>
      </w:r>
      <w:bookmarkEnd w:id="29"/>
    </w:p>
    <w:p w14:paraId="621E7760" w14:textId="77777777" w:rsidR="00D869CC" w:rsidRDefault="00D869CC" w:rsidP="00D869CC"/>
    <w:p w14:paraId="45D67A09" w14:textId="77777777" w:rsidR="00D869CC" w:rsidRDefault="00D869CC" w:rsidP="00512C93">
      <w:pPr>
        <w:pStyle w:val="ListParagraph"/>
        <w:numPr>
          <w:ilvl w:val="0"/>
          <w:numId w:val="24"/>
        </w:numPr>
      </w:pPr>
      <w:r>
        <w:t xml:space="preserve">Geef hier het resultaat voor het </w:t>
      </w:r>
      <w:r>
        <w:rPr>
          <w:b/>
          <w:bCs/>
        </w:rPr>
        <w:t xml:space="preserve">Gross Motor Function Classification System </w:t>
      </w:r>
      <w:r>
        <w:t>aan.</w:t>
      </w:r>
    </w:p>
    <w:p w14:paraId="50149524" w14:textId="77777777" w:rsidR="00D869CC" w:rsidRDefault="00D869CC" w:rsidP="00512C93">
      <w:pPr>
        <w:pStyle w:val="ListParagraph"/>
        <w:numPr>
          <w:ilvl w:val="1"/>
          <w:numId w:val="24"/>
        </w:numPr>
      </w:pPr>
      <w:r>
        <w:t>Klik daarvoor op een van de getallen.</w:t>
      </w:r>
    </w:p>
    <w:p w14:paraId="2B23EDFC" w14:textId="30E9A869" w:rsidR="00340D0C" w:rsidRDefault="00340D0C" w:rsidP="00512C93">
      <w:pPr>
        <w:pStyle w:val="ListParagraph"/>
        <w:numPr>
          <w:ilvl w:val="0"/>
          <w:numId w:val="36"/>
        </w:numPr>
        <w:tabs>
          <w:tab w:val="clear" w:pos="3686"/>
        </w:tabs>
        <w:spacing w:after="200" w:line="276" w:lineRule="auto"/>
      </w:pPr>
      <w:r>
        <w:br w:type="page"/>
      </w:r>
    </w:p>
    <w:p w14:paraId="55B8CD75" w14:textId="69F8E142" w:rsidR="002D220A" w:rsidRDefault="0047408B" w:rsidP="00512C93">
      <w:pPr>
        <w:pStyle w:val="Heading3"/>
        <w:numPr>
          <w:ilvl w:val="0"/>
          <w:numId w:val="35"/>
        </w:numPr>
      </w:pPr>
      <w:bookmarkStart w:id="30" w:name="_Toc191024974"/>
      <w:r>
        <w:rPr>
          <w:noProof/>
        </w:rPr>
        <w:drawing>
          <wp:anchor distT="0" distB="0" distL="114300" distR="114300" simplePos="0" relativeHeight="251658517" behindDoc="0" locked="0" layoutInCell="1" allowOverlap="1" wp14:anchorId="710F13B9" wp14:editId="01BACF7F">
            <wp:simplePos x="0" y="0"/>
            <wp:positionH relativeFrom="margin">
              <wp:posOffset>1828800</wp:posOffset>
            </wp:positionH>
            <wp:positionV relativeFrom="paragraph">
              <wp:posOffset>1805305</wp:posOffset>
            </wp:positionV>
            <wp:extent cx="434340" cy="434340"/>
            <wp:effectExtent l="0" t="0" r="3810" b="3810"/>
            <wp:wrapNone/>
            <wp:docPr id="1684958361" name="Graphic 1684958361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138">
        <w:rPr>
          <w:noProof/>
        </w:rPr>
        <w:drawing>
          <wp:anchor distT="0" distB="0" distL="114300" distR="114300" simplePos="0" relativeHeight="251658299" behindDoc="0" locked="0" layoutInCell="1" allowOverlap="1" wp14:anchorId="77E5556A" wp14:editId="56271FBA">
            <wp:simplePos x="0" y="0"/>
            <wp:positionH relativeFrom="margin">
              <wp:posOffset>1189355</wp:posOffset>
            </wp:positionH>
            <wp:positionV relativeFrom="paragraph">
              <wp:posOffset>815975</wp:posOffset>
            </wp:positionV>
            <wp:extent cx="434340" cy="434340"/>
            <wp:effectExtent l="0" t="0" r="3810" b="3810"/>
            <wp:wrapNone/>
            <wp:docPr id="131" name="Graphic 131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23D">
        <w:t>Ontwikkelingstesten</w:t>
      </w:r>
      <w:bookmarkEnd w:id="30"/>
    </w:p>
    <w:p w14:paraId="6C8A4DA8" w14:textId="4F829EE9" w:rsidR="0047408B" w:rsidRDefault="00800AED" w:rsidP="00512C93">
      <w:pPr>
        <w:pStyle w:val="Heading4"/>
        <w:numPr>
          <w:ilvl w:val="1"/>
          <w:numId w:val="35"/>
        </w:numPr>
      </w:pPr>
      <w:bookmarkStart w:id="31" w:name="_Toc191024975"/>
      <w:r w:rsidRPr="0047408B">
        <w:rPr>
          <w:noProof/>
        </w:rPr>
        <w:drawing>
          <wp:anchor distT="0" distB="0" distL="114300" distR="114300" simplePos="0" relativeHeight="251658516" behindDoc="0" locked="0" layoutInCell="1" allowOverlap="1" wp14:anchorId="0FA7311B" wp14:editId="5451FFDA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2691130" cy="2263140"/>
            <wp:effectExtent l="0" t="0" r="0" b="3810"/>
            <wp:wrapTopAndBottom/>
            <wp:docPr id="2104831762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31762" name="Afbeelding 1" descr="Afbeelding met tekst, schermopname, Lettertype, nummer&#10;&#10;Automatisch gegenereerde beschrijvi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Intelligentie</w:t>
      </w:r>
      <w:bookmarkEnd w:id="31"/>
    </w:p>
    <w:p w14:paraId="30616BFE" w14:textId="505D5972" w:rsidR="00800AED" w:rsidRDefault="00800AED" w:rsidP="00800AED">
      <w:pPr>
        <w:pStyle w:val="ListParagraph"/>
        <w:ind w:left="360"/>
      </w:pPr>
    </w:p>
    <w:p w14:paraId="65D0030C" w14:textId="283D5D48" w:rsidR="0047408B" w:rsidRDefault="00800AED" w:rsidP="00512C93">
      <w:pPr>
        <w:pStyle w:val="ListParagraph"/>
        <w:numPr>
          <w:ilvl w:val="0"/>
          <w:numId w:val="4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23" behindDoc="0" locked="0" layoutInCell="1" allowOverlap="1" wp14:anchorId="64FF59C1" wp14:editId="3E0B1EBE">
                <wp:simplePos x="0" y="0"/>
                <wp:positionH relativeFrom="column">
                  <wp:posOffset>1444625</wp:posOffset>
                </wp:positionH>
                <wp:positionV relativeFrom="paragraph">
                  <wp:posOffset>1036955</wp:posOffset>
                </wp:positionV>
                <wp:extent cx="259080" cy="297180"/>
                <wp:effectExtent l="19050" t="19050" r="45720" b="26670"/>
                <wp:wrapNone/>
                <wp:docPr id="1863940229" name="Pijl: omhoog 1863940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2DE7FA9">
              <v:shape id="Pijl: omhoog 1863940229" style="position:absolute;margin-left:113.75pt;margin-top:81.65pt;width:20.4pt;height:23.4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s99tk+AAAAALAQAADwAAAGRycy9kb3ducmV2&#10;LnhtbEyPwU7DMBBE70j8g7VIXBC1k4i0CnEqQFCBekrpB7jJEkfE6yh22/D3LCd6m9U8zc6U69kN&#10;4oRT6D1pSBYKBFLj2546DfvPt/sViBANtWbwhBp+MMC6ur4qTdH6M9V42sVOcAiFwmiwMY6FlKGx&#10;6ExY+BGJvS8/ORP5nDrZTubM4W6QqVK5dKYn/mDNiC8Wm+/d0Wl43yibdB/bvXqes7ru75avdrPV&#10;+vZmfnoEEXGO/zD81efqUHGngz9SG8SgIU2XD4yykWcZCCbSfMXiwCJRCciqlJcbql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s99tk+AAAAALAQAADwAAAAAAAAAAAAAAAAC9BAAA&#10;ZHJzL2Rvd25yZXYueG1sUEsFBgAAAAAEAAQA8wAAAMoFAAAAAA==&#10;" w14:anchorId="7E60AEC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2" behindDoc="0" locked="0" layoutInCell="1" allowOverlap="1" wp14:anchorId="31038F69" wp14:editId="61B460BE">
                <wp:simplePos x="0" y="0"/>
                <wp:positionH relativeFrom="column">
                  <wp:posOffset>716915</wp:posOffset>
                </wp:positionH>
                <wp:positionV relativeFrom="paragraph">
                  <wp:posOffset>2564765</wp:posOffset>
                </wp:positionV>
                <wp:extent cx="259080" cy="297180"/>
                <wp:effectExtent l="19050" t="19050" r="45720" b="26670"/>
                <wp:wrapNone/>
                <wp:docPr id="733004164" name="Pijl: omhoog 733004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32251EF">
              <v:shape id="Pijl: omhoog 733004164" style="position:absolute;margin-left:56.45pt;margin-top:201.95pt;width:20.4pt;height:23.4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033YRuAAAAALAQAADwAAAGRycy9kb3ducmV2&#10;LnhtbEyPwU7DMBBE70j8g7VIXBC101ACIU4FCCpQTyn9ADdZ4oh4HcVuG/6e7YnednZHs2+K5eR6&#10;ccAxdJ40JDMFAqn2TUethu3X++0DiBANNab3hBp+McCyvLwoTN74I1V42MRWcAiF3GiwMQ65lKG2&#10;6EyY+QGJb99+dCayHFvZjObI4a6Xc6XupTMd8QdrBny1WP9s9k7Dx0rZpP1cb9XLlFZVd5O92dVa&#10;6+ur6fkJRMQp/pvhhM/oUDLTzu+pCaJnncwf2arhTqU8nByLNAOx481CZSDLQp53KP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033YRuAAAAALAQAADwAAAAAAAAAAAAAAAAC9BAAA&#10;ZHJzL2Rvd25yZXYueG1sUEsFBgAAAAAEAAQA8wAAAMoFAAAAAA==&#10;" w14:anchorId="5044D3F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9" behindDoc="0" locked="0" layoutInCell="1" allowOverlap="1" wp14:anchorId="7BB10366" wp14:editId="4007E749">
                <wp:simplePos x="0" y="0"/>
                <wp:positionH relativeFrom="leftMargin">
                  <wp:posOffset>670560</wp:posOffset>
                </wp:positionH>
                <wp:positionV relativeFrom="paragraph">
                  <wp:posOffset>1322705</wp:posOffset>
                </wp:positionV>
                <wp:extent cx="350520" cy="190500"/>
                <wp:effectExtent l="0" t="19050" r="30480" b="38100"/>
                <wp:wrapNone/>
                <wp:docPr id="2068733977" name="Pijl: rechts 206873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949E3AC">
              <v:shape id="Pijl: rechts 2068733977" style="position:absolute;margin-left:52.8pt;margin-top:104.15pt;width:27.6pt;height:15pt;z-index:25222604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" w14:anchorId="67B6B642">
                <w10:wrap anchorx="margin"/>
              </v:shape>
            </w:pict>
          </mc:Fallback>
        </mc:AlternateContent>
      </w:r>
      <w:r w:rsidRPr="000C562F">
        <w:rPr>
          <w:noProof/>
        </w:rPr>
        <w:drawing>
          <wp:anchor distT="0" distB="0" distL="114300" distR="114300" simplePos="0" relativeHeight="251658518" behindDoc="0" locked="0" layoutInCell="1" allowOverlap="1" wp14:anchorId="7C929833" wp14:editId="1B8C8489">
            <wp:simplePos x="0" y="0"/>
            <wp:positionH relativeFrom="column">
              <wp:posOffset>145415</wp:posOffset>
            </wp:positionH>
            <wp:positionV relativeFrom="paragraph">
              <wp:posOffset>393700</wp:posOffset>
            </wp:positionV>
            <wp:extent cx="1800860" cy="2575560"/>
            <wp:effectExtent l="0" t="0" r="8890" b="0"/>
            <wp:wrapTopAndBottom/>
            <wp:docPr id="1069024652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24652" name="Afbeelding 1" descr="Afbeelding met tekst, schermopname, nummer, Lettertype&#10;&#10;Automatisch gegenereerde beschrijvi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8B">
        <w:t>Vu</w:t>
      </w:r>
      <w:r w:rsidR="0036442C">
        <w:t xml:space="preserve">l hier de resultaten van de </w:t>
      </w:r>
      <w:r w:rsidR="0036442C">
        <w:rPr>
          <w:b/>
          <w:bCs/>
        </w:rPr>
        <w:t>Cognitieve ontwikkelingstest</w:t>
      </w:r>
      <w:r w:rsidR="0036442C">
        <w:t xml:space="preserve"> in en de </w:t>
      </w:r>
      <w:r w:rsidR="0036442C">
        <w:rPr>
          <w:b/>
          <w:bCs/>
        </w:rPr>
        <w:t>Diagnose</w:t>
      </w:r>
      <w:r w:rsidR="0036442C">
        <w:t>.</w:t>
      </w:r>
    </w:p>
    <w:p w14:paraId="725D2780" w14:textId="6DF6967C" w:rsidR="002D3EE9" w:rsidRDefault="002D3EE9" w:rsidP="000C562F"/>
    <w:p w14:paraId="046E82B3" w14:textId="4BE57905" w:rsidR="000C562F" w:rsidRDefault="00226961" w:rsidP="00512C93">
      <w:pPr>
        <w:pStyle w:val="ListParagraph"/>
        <w:numPr>
          <w:ilvl w:val="1"/>
          <w:numId w:val="4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24" behindDoc="0" locked="0" layoutInCell="1" allowOverlap="1" wp14:anchorId="02FD33B6" wp14:editId="10D9B166">
                <wp:simplePos x="0" y="0"/>
                <wp:positionH relativeFrom="column">
                  <wp:posOffset>926465</wp:posOffset>
                </wp:positionH>
                <wp:positionV relativeFrom="paragraph">
                  <wp:posOffset>1233805</wp:posOffset>
                </wp:positionV>
                <wp:extent cx="259080" cy="297180"/>
                <wp:effectExtent l="19050" t="19050" r="45720" b="26670"/>
                <wp:wrapNone/>
                <wp:docPr id="1350429728" name="Pijl: omhoog 1350429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1ADBD13">
              <v:shape id="Pijl: omhoog 1350429728" style="position:absolute;margin-left:72.95pt;margin-top:97.15pt;width:20.4pt;height:23.4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BcIkpOEAAAALAQAADwAAAGRycy9kb3ducmV2&#10;LnhtbEyPy07DMBBF90j8gzVIbBC104Y+QpwKEFSgrlL6AW4yxBHxOIrdNvw90xXs5mqO7pzJ16Pr&#10;xAmH0HrSkEwUCKTK1y01Gvafb/dLECEaqk3nCTX8YIB1cX2Vm6z2ZyrxtIuN4BIKmdFgY+wzKUNl&#10;0Zkw8T0S77784EzkODSyHsyZy10np0rNpTMt8QVrenyxWH3vjk7D+0bZpPnY7tXzOCvL9m7xajdb&#10;rW9vxqdHEBHH+AfDRZ/VoWCngz9SHUTHOX1YMcrDKp2BuBDL+QLEQcM0TRKQRS7//1D8Ag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AXCJKThAAAACwEAAA8AAAAAAAAAAAAAAAAAvQQA&#10;AGRycy9kb3ducmV2LnhtbFBLBQYAAAAABAAEAPMAAADLBQAAAAA=&#10;" w14:anchorId="22D12D5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5" behindDoc="0" locked="0" layoutInCell="1" allowOverlap="1" wp14:anchorId="6D6D444E" wp14:editId="234D5DFB">
                <wp:simplePos x="0" y="0"/>
                <wp:positionH relativeFrom="column">
                  <wp:posOffset>2412365</wp:posOffset>
                </wp:positionH>
                <wp:positionV relativeFrom="paragraph">
                  <wp:posOffset>788035</wp:posOffset>
                </wp:positionV>
                <wp:extent cx="259080" cy="297180"/>
                <wp:effectExtent l="19050" t="19050" r="45720" b="26670"/>
                <wp:wrapNone/>
                <wp:docPr id="572755791" name="Pijl: omhoog 572755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84B7C80">
              <v:shape id="Pijl: omhoog 572755791" style="position:absolute;margin-left:189.95pt;margin-top:62.05pt;width:20.4pt;height:23.4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C/pXfuAAAAALAQAADwAAAGRycy9kb3ducmV2&#10;LnhtbEyPwU7DMAyG70i8Q2QkLogl7SZKS9MJEEygnTr2AFlrmorGqZpsK2+POcHR/j/9/lyuZzeI&#10;E06h96QhWSgQSI1ve+o07D9eb+9BhGioNYMn1PCNAdbV5UVpitafqcbTLnaCSygURoONcSykDI1F&#10;Z8LCj0icffrJmcjj1Ml2Mmcud4NMlbqTzvTEF6wZ8dli87U7Og1vG2WT7n27V0/zsq77m+zFbrZa&#10;X1/Njw8gIs7xD4ZffVaHip0O/khtEIOGZZbnjHKQrhIQTKxSlYE48CZTOciqlP9/qH4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C/pXfuAAAAALAQAADwAAAAAAAAAAAAAAAAC9BAAA&#10;ZHJzL2Rvd25yZXYueG1sUEsFBgAAAAAEAAQA8wAAAMoFAAAAAA==&#10;" w14:anchorId="10C1F97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6" behindDoc="0" locked="0" layoutInCell="1" allowOverlap="1" wp14:anchorId="434B5050" wp14:editId="66ED1BB2">
                <wp:simplePos x="0" y="0"/>
                <wp:positionH relativeFrom="column">
                  <wp:posOffset>1457960</wp:posOffset>
                </wp:positionH>
                <wp:positionV relativeFrom="paragraph">
                  <wp:posOffset>826135</wp:posOffset>
                </wp:positionV>
                <wp:extent cx="259080" cy="297180"/>
                <wp:effectExtent l="19050" t="19050" r="45720" b="26670"/>
                <wp:wrapNone/>
                <wp:docPr id="1384913827" name="Pijl: omhoog 138491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24C6F2F">
              <v:shape id="Pijl: omhoog 1384913827" style="position:absolute;margin-left:114.8pt;margin-top:65.05pt;width:20.4pt;height:23.4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yO+truAAAAALAQAADwAAAGRycy9kb3ducmV2&#10;LnhtbEyPwU7DMAyG70i8Q2QkLogl7VDLStMJEEygnTr2AFlrmorGqZpsK2+POcHR/j/9/lyuZzeI&#10;E06h96QhWSgQSI1ve+o07D9eb+9BhGioNYMn1PCNAdbV5UVpitafqcbTLnaCSygURoONcSykDI1F&#10;Z8LCj0icffrJmcjj1Ml2Mmcud4NMlcqkMz3xBWtGfLbYfO2OTsPbRtmke9/u1dO8rOv+Jn+xm63W&#10;11fz4wOIiHP8g+FXn9WhYqeDP1IbxKAhTVcZoxwsVQKCiTRXdyAOvMmzFciqlP9/qH4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yO+truAAAAALAQAADwAAAAAAAAAAAAAAAAC9BAAA&#10;ZHJzL2Rvd25yZXYueG1sUEsFBgAAAAAEAAQA8wAAAMoFAAAAAA==&#10;" w14:anchorId="0519DCA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7" behindDoc="0" locked="0" layoutInCell="1" allowOverlap="1" wp14:anchorId="6F684911" wp14:editId="1654AA94">
                <wp:simplePos x="0" y="0"/>
                <wp:positionH relativeFrom="column">
                  <wp:posOffset>377825</wp:posOffset>
                </wp:positionH>
                <wp:positionV relativeFrom="paragraph">
                  <wp:posOffset>1580515</wp:posOffset>
                </wp:positionV>
                <wp:extent cx="259080" cy="297180"/>
                <wp:effectExtent l="19050" t="19050" r="45720" b="26670"/>
                <wp:wrapNone/>
                <wp:docPr id="1595045155" name="Pijl: omhoog 1595045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76FD411">
              <v:shape id="Pijl: omhoog 1595045155" style="position:absolute;margin-left:29.75pt;margin-top:124.45pt;width:20.4pt;height:23.4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2sBJ/uAAAAAKAQAADwAAAGRycy9kb3ducmV2&#10;LnhtbEyPQW7CMBBF95W4gzWVuqmKDTSFpHFQW7UIxCqUA5h4GkfE4yg2kN6+ZlWWM/P05/18OdiW&#10;nbH3jSMJk7EAhlQ53VAtYf/99bQA5oMirVpHKOEXPSyL0V2uMu0uVOJ5F2oWQ8hnSoIJocs495VB&#10;q/zYdUjx9uN6q0Ic+5rrXl1iuG35VIgXblVD8YNRHX4YrI67k5WwXgkzqTfbvXgfZmXZPM4/zWor&#10;5cP98PYKLOAQ/mG46kd1KKLTwZ1Ie9ZKSNIkkhKmz4sU2BUQYgbsEDdpMgde5Py2QvEH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2sBJ/uAAAAAKAQAADwAAAAAAAAAAAAAAAAC9BAAA&#10;ZHJzL2Rvd25yZXYueG1sUEsFBgAAAAAEAAQA8wAAAMoFAAAAAA==&#10;" w14:anchorId="2E7C7CE9"/>
            </w:pict>
          </mc:Fallback>
        </mc:AlternateContent>
      </w:r>
      <w:r w:rsidR="000B6FA0" w:rsidRPr="007F48DE">
        <w:rPr>
          <w:b/>
          <w:bCs/>
          <w:noProof/>
        </w:rPr>
        <w:drawing>
          <wp:anchor distT="0" distB="0" distL="114300" distR="114300" simplePos="0" relativeHeight="251658519" behindDoc="0" locked="0" layoutInCell="1" allowOverlap="1" wp14:anchorId="4D24416E" wp14:editId="1B416440">
            <wp:simplePos x="0" y="0"/>
            <wp:positionH relativeFrom="margin">
              <wp:posOffset>280035</wp:posOffset>
            </wp:positionH>
            <wp:positionV relativeFrom="paragraph">
              <wp:posOffset>448945</wp:posOffset>
            </wp:positionV>
            <wp:extent cx="3832860" cy="1292225"/>
            <wp:effectExtent l="0" t="0" r="0" b="3175"/>
            <wp:wrapTopAndBottom/>
            <wp:docPr id="1858844606" name="Afbeelding 1" descr="Afbeelding met tekst, schermopname, lijn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44606" name="Afbeelding 1" descr="Afbeelding met tekst, schermopname, lijn, Lettertype&#10;&#10;Automatisch gegenereerde beschrijvi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8DE">
        <w:t xml:space="preserve">Vul bij </w:t>
      </w:r>
      <w:r w:rsidR="004A6E3D">
        <w:rPr>
          <w:b/>
          <w:bCs/>
        </w:rPr>
        <w:t>Ontwikkelingstest</w:t>
      </w:r>
      <w:r w:rsidR="004A6E3D">
        <w:t xml:space="preserve"> het </w:t>
      </w:r>
      <w:r w:rsidR="004A6E3D">
        <w:rPr>
          <w:b/>
          <w:bCs/>
        </w:rPr>
        <w:t xml:space="preserve">Meetinstrument </w:t>
      </w:r>
      <w:r w:rsidR="004A6E3D">
        <w:t xml:space="preserve">in en de </w:t>
      </w:r>
      <w:r w:rsidR="004A6E3D">
        <w:rPr>
          <w:b/>
          <w:bCs/>
        </w:rPr>
        <w:t>Datum van het testresultaat</w:t>
      </w:r>
      <w:r w:rsidR="004A6E3D">
        <w:t xml:space="preserve"> met de kalenderfunctie.</w:t>
      </w:r>
    </w:p>
    <w:p w14:paraId="1A3C7BBF" w14:textId="4158731D" w:rsidR="004A6E3D" w:rsidRDefault="000B6FA0" w:rsidP="00512C93">
      <w:pPr>
        <w:pStyle w:val="ListParagraph"/>
        <w:numPr>
          <w:ilvl w:val="1"/>
          <w:numId w:val="40"/>
        </w:numPr>
      </w:pPr>
      <w:r>
        <w:t xml:space="preserve">Vul de </w:t>
      </w:r>
      <w:r>
        <w:rPr>
          <w:b/>
          <w:bCs/>
        </w:rPr>
        <w:t xml:space="preserve">Kalenderleeftijd </w:t>
      </w:r>
      <w:r>
        <w:t xml:space="preserve">en de </w:t>
      </w:r>
      <w:r>
        <w:rPr>
          <w:b/>
          <w:bCs/>
        </w:rPr>
        <w:t>Ontwikkelingsleeftijd</w:t>
      </w:r>
      <w:r>
        <w:t xml:space="preserve"> in.</w:t>
      </w:r>
    </w:p>
    <w:p w14:paraId="640621BB" w14:textId="2057E313" w:rsidR="000B6FA0" w:rsidRDefault="00757D30" w:rsidP="00512C93">
      <w:pPr>
        <w:pStyle w:val="ListParagraph"/>
        <w:numPr>
          <w:ilvl w:val="2"/>
          <w:numId w:val="40"/>
        </w:numPr>
      </w:pPr>
      <w:r>
        <w:t>Het OQ wordt automatisch berekend.</w:t>
      </w:r>
    </w:p>
    <w:p w14:paraId="3AA8EB73" w14:textId="3A966615" w:rsidR="00757D30" w:rsidRDefault="005A1805" w:rsidP="00512C93">
      <w:pPr>
        <w:pStyle w:val="ListParagraph"/>
        <w:numPr>
          <w:ilvl w:val="1"/>
          <w:numId w:val="4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28" behindDoc="0" locked="0" layoutInCell="1" allowOverlap="1" wp14:anchorId="36D7011B" wp14:editId="73E55BE3">
                <wp:simplePos x="0" y="0"/>
                <wp:positionH relativeFrom="column">
                  <wp:posOffset>247650</wp:posOffset>
                </wp:positionH>
                <wp:positionV relativeFrom="paragraph">
                  <wp:posOffset>586105</wp:posOffset>
                </wp:positionV>
                <wp:extent cx="259080" cy="297180"/>
                <wp:effectExtent l="19050" t="19050" r="45720" b="26670"/>
                <wp:wrapNone/>
                <wp:docPr id="967081287" name="Pijl: omhoog 96708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71AFBF1">
              <v:shape id="Pijl: omhoog 967081287" style="position:absolute;margin-left:19.5pt;margin-top:46.15pt;width:20.4pt;height:23.4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/KtCot4AAAAIAQAADwAAAGRycy9kb3ducmV2&#10;LnhtbEyPQU7DMBBF90jcwRokNojaaSRKQpwKEFSgrlJ6ADce4oh4HMVuG27PsILl6H/9ea9az34Q&#10;J5xiH0hDtlAgkNpge+o07D9eb+9BxGTImiEQavjGCOv68qIypQ1navC0S53gEYql0eBSGkspY+vQ&#10;m7gIIxJnn2HyJvE5ddJO5szjfpBLpe6kNz3xB2dGfHbYfu2OXsPbRrmse9/u1dOcN01/s3pxm63W&#10;11fz4wOIhHP6K8MvPqNDzUyHcCQbxaAhL1glaSiWOQjOVwWbHLiXFxnIupL/BeofAA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PyrQqLeAAAACAEAAA8AAAAAAAAAAAAAAAAAvQQAAGRy&#10;cy9kb3ducmV2LnhtbFBLBQYAAAAABAAEAPMAAADIBQAAAAA=&#10;" w14:anchorId="14D2F8B3"/>
            </w:pict>
          </mc:Fallback>
        </mc:AlternateContent>
      </w:r>
      <w:r w:rsidR="00226961">
        <w:rPr>
          <w:noProof/>
        </w:rPr>
        <w:drawing>
          <wp:anchor distT="0" distB="0" distL="114300" distR="114300" simplePos="0" relativeHeight="251658521" behindDoc="0" locked="0" layoutInCell="1" allowOverlap="1" wp14:anchorId="7D639F56" wp14:editId="2395EEC2">
            <wp:simplePos x="0" y="0"/>
            <wp:positionH relativeFrom="column">
              <wp:posOffset>26670</wp:posOffset>
            </wp:positionH>
            <wp:positionV relativeFrom="paragraph">
              <wp:posOffset>304165</wp:posOffset>
            </wp:positionV>
            <wp:extent cx="6299835" cy="542290"/>
            <wp:effectExtent l="0" t="0" r="5715" b="0"/>
            <wp:wrapTopAndBottom/>
            <wp:docPr id="157883319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33192" name="Afbeelding 157883319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D30">
        <w:t xml:space="preserve">Vul de </w:t>
      </w:r>
      <w:r w:rsidR="00757D30">
        <w:rPr>
          <w:b/>
          <w:bCs/>
        </w:rPr>
        <w:t xml:space="preserve">Interpretatie </w:t>
      </w:r>
      <w:r w:rsidR="0005596E">
        <w:t>van het testresultaat in en geef aan wie de test afnam.</w:t>
      </w:r>
    </w:p>
    <w:p w14:paraId="45AD8B5C" w14:textId="6D2E4E73" w:rsidR="00226961" w:rsidRDefault="00226961" w:rsidP="00226961">
      <w:pPr>
        <w:pStyle w:val="ListParagraph"/>
        <w:ind w:left="720"/>
      </w:pPr>
    </w:p>
    <w:p w14:paraId="46A71B8F" w14:textId="532262EA" w:rsidR="00120B20" w:rsidRDefault="00226961" w:rsidP="00512C93">
      <w:pPr>
        <w:pStyle w:val="ListParagraph"/>
        <w:numPr>
          <w:ilvl w:val="1"/>
          <w:numId w:val="40"/>
        </w:numPr>
      </w:pPr>
      <w:r w:rsidRPr="00226961">
        <w:t xml:space="preserve">Klik op </w:t>
      </w:r>
      <w:r w:rsidRPr="00226961">
        <w:rPr>
          <w:b/>
          <w:bCs/>
        </w:rPr>
        <w:t>Voeg een opmerking toe</w:t>
      </w:r>
      <w:r w:rsidRPr="00226961">
        <w:t xml:space="preserve"> om een opmerking toe te voegen.</w:t>
      </w:r>
    </w:p>
    <w:p w14:paraId="309DB239" w14:textId="6A3517E0" w:rsidR="00D57116" w:rsidRDefault="008C2951" w:rsidP="00512C93">
      <w:pPr>
        <w:pStyle w:val="ListParagraph"/>
        <w:numPr>
          <w:ilvl w:val="1"/>
          <w:numId w:val="4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0" behindDoc="0" locked="0" layoutInCell="1" allowOverlap="1" wp14:anchorId="06E2DEC4" wp14:editId="7A59A405">
                <wp:simplePos x="0" y="0"/>
                <wp:positionH relativeFrom="leftMargin">
                  <wp:posOffset>891540</wp:posOffset>
                </wp:positionH>
                <wp:positionV relativeFrom="paragraph">
                  <wp:posOffset>1222375</wp:posOffset>
                </wp:positionV>
                <wp:extent cx="350520" cy="190500"/>
                <wp:effectExtent l="0" t="19050" r="30480" b="38100"/>
                <wp:wrapNone/>
                <wp:docPr id="927082916" name="Pijl: rechts 927082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FDE43D2">
              <v:shape id="Pijl: rechts 927082916" style="position:absolute;margin-left:70.2pt;margin-top:96.25pt;width:27.6pt;height:15pt;z-index:25229977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" w14:anchorId="0A23FA33">
                <w10:wrap anchorx="margin"/>
              </v:shape>
            </w:pict>
          </mc:Fallback>
        </mc:AlternateContent>
      </w:r>
      <w:r w:rsidRPr="000C562F">
        <w:rPr>
          <w:noProof/>
        </w:rPr>
        <w:drawing>
          <wp:anchor distT="0" distB="0" distL="114300" distR="114300" simplePos="0" relativeHeight="251658530" behindDoc="0" locked="0" layoutInCell="1" allowOverlap="1" wp14:anchorId="59109671" wp14:editId="7632417D">
            <wp:simplePos x="0" y="0"/>
            <wp:positionH relativeFrom="column">
              <wp:posOffset>223520</wp:posOffset>
            </wp:positionH>
            <wp:positionV relativeFrom="paragraph">
              <wp:posOffset>265430</wp:posOffset>
            </wp:positionV>
            <wp:extent cx="1772285" cy="2575560"/>
            <wp:effectExtent l="0" t="0" r="0" b="0"/>
            <wp:wrapTopAndBottom/>
            <wp:docPr id="20505078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07835" name="Afbeelding 1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05">
        <w:t xml:space="preserve">Klik op </w:t>
      </w:r>
      <w:r w:rsidR="00120B20">
        <w:rPr>
          <w:b/>
          <w:bCs/>
        </w:rPr>
        <w:t>Ontwikkelingstest toevoegen</w:t>
      </w:r>
      <w:r w:rsidR="005A1805">
        <w:t xml:space="preserve"> om een tweede </w:t>
      </w:r>
      <w:r w:rsidR="00120B20">
        <w:t>ontwikkelingstest</w:t>
      </w:r>
      <w:r w:rsidR="005A1805">
        <w:t xml:space="preserve"> toe te voegen.</w:t>
      </w:r>
      <w:r w:rsidR="00D57116">
        <w:rPr>
          <w:noProof/>
        </w:rPr>
        <mc:AlternateContent>
          <mc:Choice Requires="wps">
            <w:drawing>
              <wp:anchor distT="0" distB="0" distL="114300" distR="114300" simplePos="0" relativeHeight="251658534" behindDoc="0" locked="0" layoutInCell="1" allowOverlap="1" wp14:anchorId="3F4466D7" wp14:editId="3E2A29E9">
                <wp:simplePos x="0" y="0"/>
                <wp:positionH relativeFrom="column">
                  <wp:posOffset>1406525</wp:posOffset>
                </wp:positionH>
                <wp:positionV relativeFrom="paragraph">
                  <wp:posOffset>913765</wp:posOffset>
                </wp:positionV>
                <wp:extent cx="259080" cy="297180"/>
                <wp:effectExtent l="19050" t="19050" r="45720" b="26670"/>
                <wp:wrapNone/>
                <wp:docPr id="180083159" name="Pijl: omhoog 18008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E6DF202">
              <v:shape id="Pijl: omhoog 180083159" style="position:absolute;margin-left:110.75pt;margin-top:71.95pt;width:20.4pt;height:23.4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MKiqTeAAAAALAQAADwAAAGRycy9kb3ducmV2&#10;LnhtbEyPQU7DMBBF90jcwRokNojacaClIU4FCCpQVyk9gBubOCIeR7HbhtszXcFy5j/9eVOuJt+z&#10;ox1jF1BBNhPALDbBdNgq2H2+3T4Ai0mj0X1Aq+DHRlhVlxelLkw4YW2P29QyKsFYaAUupaHgPDbO&#10;eh1nYbBI2VcYvU40ji03oz5Rue+5FGLOve6QLjg92Bdnm+/twSt4XwuXtR+bnXie8rrubhavbr1R&#10;6vpqenoEluyU/mA465M6VOS0Dwc0kfUKpMzuCaXgLl8CI0LOZQ5sT5ulWACvSv7/h+oX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MKiqTeAAAAALAQAADwAAAAAAAAAAAAAAAAC9BAAA&#10;ZHJzL2Rvd25yZXYueG1sUEsFBgAAAAAEAAQA8wAAAMoFAAAAAA==&#10;" w14:anchorId="1E2F56FE"/>
            </w:pict>
          </mc:Fallback>
        </mc:AlternateContent>
      </w:r>
      <w:r w:rsidR="00D57116">
        <w:rPr>
          <w:noProof/>
        </w:rPr>
        <mc:AlternateContent>
          <mc:Choice Requires="wps">
            <w:drawing>
              <wp:anchor distT="0" distB="0" distL="114300" distR="114300" simplePos="0" relativeHeight="251658533" behindDoc="0" locked="0" layoutInCell="1" allowOverlap="1" wp14:anchorId="7296A762" wp14:editId="3F5899E6">
                <wp:simplePos x="0" y="0"/>
                <wp:positionH relativeFrom="column">
                  <wp:posOffset>762635</wp:posOffset>
                </wp:positionH>
                <wp:positionV relativeFrom="paragraph">
                  <wp:posOffset>2472055</wp:posOffset>
                </wp:positionV>
                <wp:extent cx="259080" cy="297180"/>
                <wp:effectExtent l="19050" t="19050" r="45720" b="26670"/>
                <wp:wrapNone/>
                <wp:docPr id="1886744219" name="Pijl: omhoog 1886744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494B8AF">
              <v:shape id="Pijl: omhoog 1886744219" style="position:absolute;margin-left:60.05pt;margin-top:194.65pt;width:20.4pt;height:23.4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e5P+DuAAAAALAQAADwAAAGRycy9kb3ducmV2&#10;LnhtbEyPQW7CMBBF95W4gzWVuqmKHVKlkMZBbdUiEKtQDmDiaRwRj6PYQHr7mlVZfs3T/2+K5Wg7&#10;dsbBt44kJFMBDKl2uqVGwv7762kOzAdFWnWOUMIveliWk7tC5dpdqMLzLjQslpDPlQQTQp9z7muD&#10;Vvmp65Hi7ccNVoUYh4brQV1iue34TIiMW9VSXDCqxw+D9XF3shLWK2GSZrPdi/cxrar28eXTrLZS&#10;PtyPb6/AAo7hH4arflSHMjod3Im0Z13MM5FEVEI6X6TArkQmFsAOEp7TLAFeFvz2h/IP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e5P+DuAAAAALAQAADwAAAAAAAAAAAAAAAAC9BAAA&#10;ZHJzL2Rvd25yZXYueG1sUEsFBgAAAAAEAAQA8wAAAMoFAAAAAA==&#10;" w14:anchorId="3FCF58A7"/>
            </w:pict>
          </mc:Fallback>
        </mc:AlternateContent>
      </w:r>
    </w:p>
    <w:p w14:paraId="2CCB058E" w14:textId="77777777" w:rsidR="00D57116" w:rsidRDefault="00D57116" w:rsidP="00D57116"/>
    <w:p w14:paraId="03A0F20E" w14:textId="5ADCF2C7" w:rsidR="00D57116" w:rsidRDefault="007548C4" w:rsidP="00512C93">
      <w:pPr>
        <w:pStyle w:val="ListParagraph"/>
        <w:numPr>
          <w:ilvl w:val="1"/>
          <w:numId w:val="4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36" behindDoc="0" locked="0" layoutInCell="1" allowOverlap="1" wp14:anchorId="3AA9DFB7" wp14:editId="40511E98">
                <wp:simplePos x="0" y="0"/>
                <wp:positionH relativeFrom="column">
                  <wp:posOffset>1505585</wp:posOffset>
                </wp:positionH>
                <wp:positionV relativeFrom="paragraph">
                  <wp:posOffset>795655</wp:posOffset>
                </wp:positionV>
                <wp:extent cx="259080" cy="297180"/>
                <wp:effectExtent l="19050" t="19050" r="45720" b="26670"/>
                <wp:wrapNone/>
                <wp:docPr id="281382901" name="Pijl: omhoog 281382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356FB8B">
              <v:shape id="Pijl: omhoog 281382901" style="position:absolute;margin-left:118.55pt;margin-top:62.65pt;width:20.4pt;height:23.4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pCbm+AAAAALAQAADwAAAGRycy9kb3ducmV2&#10;LnhtbEyPQU7DMBBF90jcwRokNojacQSmaZwKEFSgrlJ6ADcZ4ojYjmK3DbdnWMFy5j/9eVOuZzew&#10;E06xD15DthDA0Deh7X2nYf/xevsALCbjWzMEjxq+McK6urwoTdGGs6/xtEsdoxIfC6PBpjQWnMfG&#10;ojNxEUb0lH2GyZlE49TxdjJnKncDl0Lcc2d6TxesGfHZYvO1OzoNbxths+59uxdPc17X/Y16sZut&#10;1tdX8+MKWMI5/cHwq0/qUJHTIRx9G9mgQeYqI5QCeZcDI0IqtQR2oI2SGfCq5P9/qH4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hpCbm+AAAAALAQAADwAAAAAAAAAAAAAAAAC9BAAA&#10;ZHJzL2Rvd25yZXYueG1sUEsFBgAAAAAEAAQA8wAAAMoFAAAAAA==&#10;" w14:anchorId="0804BB4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7" behindDoc="0" locked="0" layoutInCell="1" allowOverlap="1" wp14:anchorId="4B7B1379" wp14:editId="0399C0C8">
                <wp:simplePos x="0" y="0"/>
                <wp:positionH relativeFrom="column">
                  <wp:posOffset>581660</wp:posOffset>
                </wp:positionH>
                <wp:positionV relativeFrom="paragraph">
                  <wp:posOffset>826135</wp:posOffset>
                </wp:positionV>
                <wp:extent cx="259080" cy="297180"/>
                <wp:effectExtent l="19050" t="19050" r="45720" b="26670"/>
                <wp:wrapNone/>
                <wp:docPr id="165760555" name="Pijl: omhoog 165760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7A03252">
              <v:shape id="Pijl: omhoog 165760555" style="position:absolute;margin-left:45.8pt;margin-top:65.05pt;width:20.4pt;height:23.4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xaVxZ98AAAAKAQAADwAAAGRycy9kb3ducmV2&#10;LnhtbEyPTU7DMBBG90jcwRokNojaaVBKQ5wKEFRFXaX0AG4yxBHxOIrdNtye6Qp28/P0zZtiNble&#10;nHAMnScNyUyBQKp901GrYf/5fv8IIkRDjek9oYYfDLAqr68Kkzf+TBWedrEVHEIhNxpsjEMuZagt&#10;OhNmfkDi3ZcfnYncjq1sRnPmcNfLuVKZdKYjvmDNgK8W6+/d0WnYrJVN2o/tXr1MaVV1d4s3u95q&#10;fXszPT+BiDjFPxgu+qwOJTsd/JGaIHoNyyRjkuepSkBcgHT+AOLAxSJbgiwL+f+F8hc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DFpXFn3wAAAAoBAAAPAAAAAAAAAAAAAAAAAL0EAABk&#10;cnMvZG93bnJldi54bWxQSwUGAAAAAAQABADzAAAAyQUAAAAA&#10;" w14:anchorId="26974286"/>
            </w:pict>
          </mc:Fallback>
        </mc:AlternateContent>
      </w:r>
      <w:r w:rsidRPr="007F48DE">
        <w:rPr>
          <w:b/>
          <w:bCs/>
          <w:noProof/>
        </w:rPr>
        <w:drawing>
          <wp:anchor distT="0" distB="0" distL="114300" distR="114300" simplePos="0" relativeHeight="251658531" behindDoc="0" locked="0" layoutInCell="1" allowOverlap="1" wp14:anchorId="3B13A2AC" wp14:editId="030F8005">
            <wp:simplePos x="0" y="0"/>
            <wp:positionH relativeFrom="margin">
              <wp:posOffset>365760</wp:posOffset>
            </wp:positionH>
            <wp:positionV relativeFrom="paragraph">
              <wp:posOffset>457200</wp:posOffset>
            </wp:positionV>
            <wp:extent cx="2559685" cy="1292225"/>
            <wp:effectExtent l="0" t="0" r="0" b="3175"/>
            <wp:wrapTopAndBottom/>
            <wp:docPr id="9795446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44645" name="Afbeelding 1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16">
        <w:rPr>
          <w:noProof/>
        </w:rPr>
        <mc:AlternateContent>
          <mc:Choice Requires="wps">
            <w:drawing>
              <wp:anchor distT="0" distB="0" distL="114300" distR="114300" simplePos="0" relativeHeight="251658535" behindDoc="0" locked="0" layoutInCell="1" allowOverlap="1" wp14:anchorId="7BFAD661" wp14:editId="695A9994">
                <wp:simplePos x="0" y="0"/>
                <wp:positionH relativeFrom="column">
                  <wp:posOffset>926465</wp:posOffset>
                </wp:positionH>
                <wp:positionV relativeFrom="paragraph">
                  <wp:posOffset>1233805</wp:posOffset>
                </wp:positionV>
                <wp:extent cx="259080" cy="297180"/>
                <wp:effectExtent l="19050" t="19050" r="45720" b="26670"/>
                <wp:wrapNone/>
                <wp:docPr id="1509387244" name="Pijl: omhoog 1509387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693B1EB">
              <v:shape id="Pijl: omhoog 1509387244" style="position:absolute;margin-left:72.95pt;margin-top:97.15pt;width:20.4pt;height:23.4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BcIkpOEAAAALAQAADwAAAGRycy9kb3ducmV2&#10;LnhtbEyPy07DMBBF90j8gzVIbBC104Y+QpwKEFSgrlL6AW4yxBHxOIrdNvw90xXs5mqO7pzJ16Pr&#10;xAmH0HrSkEwUCKTK1y01Gvafb/dLECEaqk3nCTX8YIB1cX2Vm6z2ZyrxtIuN4BIKmdFgY+wzKUNl&#10;0Zkw8T0S77784EzkODSyHsyZy10np0rNpTMt8QVrenyxWH3vjk7D+0bZpPnY7tXzOCvL9m7xajdb&#10;rW9vxqdHEBHH+AfDRZ/VoWCngz9SHUTHOX1YMcrDKp2BuBDL+QLEQcM0TRKQRS7//1D8Ag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AXCJKThAAAACwEAAA8AAAAAAAAAAAAAAAAAvQQA&#10;AGRycy9kb3ducmV2LnhtbFBLBQYAAAAABAAEAPMAAADLBQAAAAA=&#10;" w14:anchorId="102A9D9B"/>
            </w:pict>
          </mc:Fallback>
        </mc:AlternateContent>
      </w:r>
      <w:r w:rsidR="00D57116">
        <w:rPr>
          <w:noProof/>
        </w:rPr>
        <mc:AlternateContent>
          <mc:Choice Requires="wps">
            <w:drawing>
              <wp:anchor distT="0" distB="0" distL="114300" distR="114300" simplePos="0" relativeHeight="251658538" behindDoc="0" locked="0" layoutInCell="1" allowOverlap="1" wp14:anchorId="5B12AC65" wp14:editId="4AE592ED">
                <wp:simplePos x="0" y="0"/>
                <wp:positionH relativeFrom="column">
                  <wp:posOffset>377825</wp:posOffset>
                </wp:positionH>
                <wp:positionV relativeFrom="paragraph">
                  <wp:posOffset>1580515</wp:posOffset>
                </wp:positionV>
                <wp:extent cx="259080" cy="297180"/>
                <wp:effectExtent l="19050" t="19050" r="45720" b="26670"/>
                <wp:wrapNone/>
                <wp:docPr id="1070462085" name="Pijl: omhoog 107046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B962562">
              <v:shape id="Pijl: omhoog 1070462085" style="position:absolute;margin-left:29.75pt;margin-top:124.45pt;width:20.4pt;height:23.4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2sBJ/uAAAAAKAQAADwAAAGRycy9kb3ducmV2&#10;LnhtbEyPQW7CMBBF95W4gzWVuqmKDTSFpHFQW7UIxCqUA5h4GkfE4yg2kN6+ZlWWM/P05/18OdiW&#10;nbH3jSMJk7EAhlQ53VAtYf/99bQA5oMirVpHKOEXPSyL0V2uMu0uVOJ5F2oWQ8hnSoIJocs495VB&#10;q/zYdUjx9uN6q0Ic+5rrXl1iuG35VIgXblVD8YNRHX4YrI67k5WwXgkzqTfbvXgfZmXZPM4/zWor&#10;5cP98PYKLOAQ/mG46kd1KKLTwZ1Ie9ZKSNIkkhKmz4sU2BUQYgbsEDdpMgde5Py2QvEH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2sBJ/uAAAAAKAQAADwAAAAAAAAAAAAAAAAC9BAAA&#10;ZHJzL2Rvd25yZXYueG1sUEsFBgAAAAAEAAQA8wAAAMoFAAAAAA==&#10;" w14:anchorId="18C80AFA"/>
            </w:pict>
          </mc:Fallback>
        </mc:AlternateContent>
      </w:r>
      <w:r w:rsidR="00D57116">
        <w:t xml:space="preserve">Vul bij </w:t>
      </w:r>
      <w:r w:rsidR="008C2951">
        <w:rPr>
          <w:b/>
          <w:bCs/>
        </w:rPr>
        <w:t>Intelligentie</w:t>
      </w:r>
      <w:r w:rsidR="00D57116">
        <w:rPr>
          <w:b/>
          <w:bCs/>
        </w:rPr>
        <w:t>test</w:t>
      </w:r>
      <w:r w:rsidR="00D57116">
        <w:t xml:space="preserve"> het </w:t>
      </w:r>
      <w:r w:rsidR="00D57116">
        <w:rPr>
          <w:b/>
          <w:bCs/>
        </w:rPr>
        <w:t xml:space="preserve">Meetinstrument </w:t>
      </w:r>
      <w:r w:rsidR="00D57116">
        <w:t xml:space="preserve">in en de </w:t>
      </w:r>
      <w:r w:rsidR="00D57116">
        <w:rPr>
          <w:b/>
          <w:bCs/>
        </w:rPr>
        <w:t>Datum van het testresultaat</w:t>
      </w:r>
      <w:r w:rsidR="00D57116">
        <w:t xml:space="preserve"> met de kalenderfunctie.</w:t>
      </w:r>
    </w:p>
    <w:p w14:paraId="77932627" w14:textId="2A20B304" w:rsidR="00592157" w:rsidRDefault="00592157" w:rsidP="00592157">
      <w:pPr>
        <w:pStyle w:val="ListParagraph"/>
        <w:ind w:left="720"/>
      </w:pPr>
    </w:p>
    <w:p w14:paraId="5B204C00" w14:textId="534EFF6E" w:rsidR="00D57116" w:rsidRDefault="00D57116" w:rsidP="00512C93">
      <w:pPr>
        <w:pStyle w:val="ListParagraph"/>
        <w:numPr>
          <w:ilvl w:val="1"/>
          <w:numId w:val="41"/>
        </w:numPr>
      </w:pPr>
      <w:r>
        <w:t xml:space="preserve">Vul </w:t>
      </w:r>
      <w:r w:rsidR="00592157">
        <w:t xml:space="preserve">het </w:t>
      </w:r>
      <w:r w:rsidR="00592157">
        <w:rPr>
          <w:b/>
          <w:bCs/>
        </w:rPr>
        <w:t>TIQ</w:t>
      </w:r>
      <w:r>
        <w:rPr>
          <w:b/>
          <w:bCs/>
        </w:rPr>
        <w:t xml:space="preserve"> </w:t>
      </w:r>
      <w:r>
        <w:t xml:space="preserve">en </w:t>
      </w:r>
      <w:r w:rsidR="00592157">
        <w:t xml:space="preserve">het </w:t>
      </w:r>
      <w:r w:rsidR="00592157">
        <w:rPr>
          <w:b/>
          <w:bCs/>
        </w:rPr>
        <w:t>Betrouwbaarheidsinterval</w:t>
      </w:r>
      <w:r>
        <w:t xml:space="preserve"> in.</w:t>
      </w:r>
    </w:p>
    <w:p w14:paraId="01108EB8" w14:textId="77777777" w:rsidR="00D57116" w:rsidRDefault="00D57116" w:rsidP="00512C93">
      <w:pPr>
        <w:pStyle w:val="ListParagraph"/>
        <w:numPr>
          <w:ilvl w:val="1"/>
          <w:numId w:val="4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39" behindDoc="0" locked="0" layoutInCell="1" allowOverlap="1" wp14:anchorId="72F1134E" wp14:editId="257E86C2">
                <wp:simplePos x="0" y="0"/>
                <wp:positionH relativeFrom="column">
                  <wp:posOffset>247650</wp:posOffset>
                </wp:positionH>
                <wp:positionV relativeFrom="paragraph">
                  <wp:posOffset>586105</wp:posOffset>
                </wp:positionV>
                <wp:extent cx="259080" cy="297180"/>
                <wp:effectExtent l="19050" t="19050" r="45720" b="26670"/>
                <wp:wrapNone/>
                <wp:docPr id="363766785" name="Pijl: omhoog 363766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E285B14">
              <v:shape id="Pijl: omhoog 363766785" style="position:absolute;margin-left:19.5pt;margin-top:46.15pt;width:20.4pt;height:23.4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/KtCot4AAAAIAQAADwAAAGRycy9kb3ducmV2&#10;LnhtbEyPQU7DMBBF90jcwRokNojaaSRKQpwKEFSgrlJ6ADce4oh4HMVuG27PsILl6H/9ea9az34Q&#10;J5xiH0hDtlAgkNpge+o07D9eb+9BxGTImiEQavjGCOv68qIypQ1navC0S53gEYql0eBSGkspY+vQ&#10;m7gIIxJnn2HyJvE5ddJO5szjfpBLpe6kNz3xB2dGfHbYfu2OXsPbRrmse9/u1dOcN01/s3pxm63W&#10;11fz4wOIhHP6K8MvPqNDzUyHcCQbxaAhL1glaSiWOQjOVwWbHLiXFxnIupL/BeofAA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PyrQqLeAAAACAEAAA8AAAAAAAAAAAAAAAAAvQQAAGRy&#10;cy9kb3ducmV2LnhtbFBLBQYAAAAABAAEAPMAAADIBQAAAAA=&#10;" w14:anchorId="2BD3C05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532" behindDoc="0" locked="0" layoutInCell="1" allowOverlap="1" wp14:anchorId="020477DA" wp14:editId="0076A297">
            <wp:simplePos x="0" y="0"/>
            <wp:positionH relativeFrom="column">
              <wp:posOffset>26670</wp:posOffset>
            </wp:positionH>
            <wp:positionV relativeFrom="paragraph">
              <wp:posOffset>304165</wp:posOffset>
            </wp:positionV>
            <wp:extent cx="6299835" cy="542290"/>
            <wp:effectExtent l="0" t="0" r="5715" b="0"/>
            <wp:wrapTopAndBottom/>
            <wp:docPr id="191332731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33192" name="Afbeelding 157883319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Vul de </w:t>
      </w:r>
      <w:r>
        <w:rPr>
          <w:b/>
          <w:bCs/>
        </w:rPr>
        <w:t xml:space="preserve">Interpretatie </w:t>
      </w:r>
      <w:r>
        <w:t>van het testresultaat in en geef aan wie de test afnam.</w:t>
      </w:r>
    </w:p>
    <w:p w14:paraId="733FDFD7" w14:textId="77777777" w:rsidR="00D57116" w:rsidRDefault="00D57116" w:rsidP="00D57116">
      <w:pPr>
        <w:pStyle w:val="ListParagraph"/>
        <w:ind w:left="720"/>
      </w:pPr>
    </w:p>
    <w:p w14:paraId="747B2162" w14:textId="77777777" w:rsidR="00D57116" w:rsidRDefault="00D57116" w:rsidP="00512C93">
      <w:pPr>
        <w:pStyle w:val="ListParagraph"/>
        <w:numPr>
          <w:ilvl w:val="1"/>
          <w:numId w:val="41"/>
        </w:numPr>
      </w:pPr>
      <w:r w:rsidRPr="00226961">
        <w:t xml:space="preserve">Klik op </w:t>
      </w:r>
      <w:r w:rsidRPr="00226961">
        <w:rPr>
          <w:b/>
          <w:bCs/>
        </w:rPr>
        <w:t>Voeg een opmerking toe</w:t>
      </w:r>
      <w:r w:rsidRPr="00226961">
        <w:t xml:space="preserve"> om een opmerking toe te voegen.</w:t>
      </w:r>
    </w:p>
    <w:p w14:paraId="084832CF" w14:textId="06EDECB0" w:rsidR="00434019" w:rsidRDefault="00960BC5" w:rsidP="00512C93">
      <w:pPr>
        <w:pStyle w:val="ListParagraph"/>
        <w:numPr>
          <w:ilvl w:val="1"/>
          <w:numId w:val="4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4" behindDoc="0" locked="0" layoutInCell="1" allowOverlap="1" wp14:anchorId="2971E7CC" wp14:editId="56D99B21">
                <wp:simplePos x="0" y="0"/>
                <wp:positionH relativeFrom="column">
                  <wp:posOffset>793115</wp:posOffset>
                </wp:positionH>
                <wp:positionV relativeFrom="paragraph">
                  <wp:posOffset>2433955</wp:posOffset>
                </wp:positionV>
                <wp:extent cx="259080" cy="297180"/>
                <wp:effectExtent l="19050" t="19050" r="45720" b="26670"/>
                <wp:wrapNone/>
                <wp:docPr id="528802032" name="Pijl: omhoog 52880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C294F47">
              <v:shape id="Pijl: omhoog 528802032" style="position:absolute;margin-left:62.45pt;margin-top:191.65pt;width:20.4pt;height:23.4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Ia+d9+EAAAALAQAADwAAAGRycy9kb3ducmV2&#10;LnhtbEyPQU7DMBBF90jcwRokNojaqUtbQpwKEFRFXaX0AG48xBHxOIrdNtwedwXLr3n6/02xGl3H&#10;TjiE1pOCbCKAIdXetNQo2H++3y+BhajJ6M4TKvjBAKvy+qrQufFnqvC0iw1LJRRyrcDG2Oech9qi&#10;02Hie6R0+/KD0zHFoeFm0OdU7jo+FWLOnW4pLVjd46vF+nt3dAo2a2Gz5mO7Fy+jrKr2bvFm11ul&#10;bm/G5ydgEcf4B8NFP6lDmZwO/kgmsC7l6ewxoQrkUkpgF2L+sAB2UDCTIgNeFvz/D+Uv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CGvnffhAAAACwEAAA8AAAAAAAAAAAAAAAAAvQQA&#10;AGRycy9kb3ducmV2LnhtbFBLBQYAAAAABAAEAPMAAADLBQAAAAA=&#10;" w14:anchorId="2159818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49" behindDoc="0" locked="0" layoutInCell="1" allowOverlap="1" wp14:anchorId="38551E4C" wp14:editId="0B352E01">
                <wp:simplePos x="0" y="0"/>
                <wp:positionH relativeFrom="leftMargin">
                  <wp:posOffset>762000</wp:posOffset>
                </wp:positionH>
                <wp:positionV relativeFrom="paragraph">
                  <wp:posOffset>1161415</wp:posOffset>
                </wp:positionV>
                <wp:extent cx="350520" cy="190500"/>
                <wp:effectExtent l="0" t="19050" r="30480" b="38100"/>
                <wp:wrapNone/>
                <wp:docPr id="707146972" name="Pijl: rechts 707146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BF1A893">
              <v:shape id="Pijl: rechts 707146972" style="position:absolute;margin-left:60pt;margin-top:91.45pt;width:27.6pt;height:15pt;z-index:25237043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SKoZA3gAAAAsBAAAPAAAAZHJzL2Rvd25y&#10;ZXYueG1sTI/RSsNAEEXfBf9hGcEXsZsG1BqzKVIQERFt9QOm2TGJZmeX7DaJf+/0Sd/mzlzunFuu&#10;Z9erkYbYeTawXGSgiGtvO24MfLw/XK5AxYRssfdMBn4owro6PSmxsH7iLY271CgJ4ViggTalUGgd&#10;65YcxoUPxHL79IPDJHJotB1wknDX6zzLrrXDjuVDi4E2LdXfu4Mz8OKb57CdcN68jU+vobt41F/E&#10;xpyfzfd3oBLN6c8MR3xBh0qY9v7ANqpetMSLVYZVfgvq6Li5ykHtDeRL2eiq1P87VL8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EiqGQN4AAAALAQAADwAAAAAAAAAAAAAAAAC/BAAA&#10;ZHJzL2Rvd25yZXYueG1sUEsFBgAAAAAEAAQA8wAAAMoFAAAAAA==&#10;" w14:anchorId="253C32A5">
                <w10:wrap anchorx="margin"/>
              </v:shape>
            </w:pict>
          </mc:Fallback>
        </mc:AlternateContent>
      </w:r>
      <w:r w:rsidRPr="000C562F">
        <w:rPr>
          <w:noProof/>
        </w:rPr>
        <w:drawing>
          <wp:anchor distT="0" distB="0" distL="114300" distR="114300" simplePos="0" relativeHeight="251658541" behindDoc="0" locked="0" layoutInCell="1" allowOverlap="1" wp14:anchorId="012296E0" wp14:editId="4667C19F">
            <wp:simplePos x="0" y="0"/>
            <wp:positionH relativeFrom="column">
              <wp:posOffset>262890</wp:posOffset>
            </wp:positionH>
            <wp:positionV relativeFrom="paragraph">
              <wp:posOffset>265430</wp:posOffset>
            </wp:positionV>
            <wp:extent cx="1688465" cy="2575560"/>
            <wp:effectExtent l="0" t="0" r="6985" b="0"/>
            <wp:wrapTopAndBottom/>
            <wp:docPr id="13928767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6736" name="Afbeelding 1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16">
        <w:t xml:space="preserve">Klik op </w:t>
      </w:r>
      <w:r w:rsidR="005B284E">
        <w:rPr>
          <w:b/>
          <w:bCs/>
        </w:rPr>
        <w:t>Intelligentie</w:t>
      </w:r>
      <w:r w:rsidR="00D57116">
        <w:rPr>
          <w:b/>
          <w:bCs/>
        </w:rPr>
        <w:t>test toevoegen</w:t>
      </w:r>
      <w:r w:rsidR="00D57116">
        <w:t xml:space="preserve"> om een tweede </w:t>
      </w:r>
      <w:r w:rsidR="005B284E">
        <w:t>intelligentie</w:t>
      </w:r>
      <w:r w:rsidR="00D57116">
        <w:t>test toe te voegen.</w:t>
      </w:r>
      <w:r w:rsidR="00434019">
        <w:rPr>
          <w:noProof/>
        </w:rPr>
        <mc:AlternateContent>
          <mc:Choice Requires="wps">
            <w:drawing>
              <wp:anchor distT="0" distB="0" distL="114300" distR="114300" simplePos="0" relativeHeight="251658545" behindDoc="0" locked="0" layoutInCell="1" allowOverlap="1" wp14:anchorId="2E4DAA24" wp14:editId="709DD9C0">
                <wp:simplePos x="0" y="0"/>
                <wp:positionH relativeFrom="column">
                  <wp:posOffset>1406525</wp:posOffset>
                </wp:positionH>
                <wp:positionV relativeFrom="paragraph">
                  <wp:posOffset>913765</wp:posOffset>
                </wp:positionV>
                <wp:extent cx="259080" cy="297180"/>
                <wp:effectExtent l="19050" t="19050" r="45720" b="26670"/>
                <wp:wrapNone/>
                <wp:docPr id="1922678997" name="Pijl: omhoog 1922678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E0DAA02">
              <v:shape id="Pijl: omhoog 1922678997" style="position:absolute;margin-left:110.75pt;margin-top:71.95pt;width:20.4pt;height:23.4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MKiqTeAAAAALAQAADwAAAGRycy9kb3ducmV2&#10;LnhtbEyPQU7DMBBF90jcwRokNojacaClIU4FCCpQVyk9gBubOCIeR7HbhtszXcFy5j/9eVOuJt+z&#10;ox1jF1BBNhPALDbBdNgq2H2+3T4Ai0mj0X1Aq+DHRlhVlxelLkw4YW2P29QyKsFYaAUupaHgPDbO&#10;eh1nYbBI2VcYvU40ji03oz5Rue+5FGLOve6QLjg92Bdnm+/twSt4XwuXtR+bnXie8rrubhavbr1R&#10;6vpqenoEluyU/mA465M6VOS0Dwc0kfUKpMzuCaXgLl8CI0LOZQ5sT5ulWACvSv7/h+oX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MKiqTeAAAAALAQAADwAAAAAAAAAAAAAAAAC9BAAA&#10;ZHJzL2Rvd25yZXYueG1sUEsFBgAAAAAEAAQA8wAAAMoFAAAAAA==&#10;" w14:anchorId="4FFEF791"/>
            </w:pict>
          </mc:Fallback>
        </mc:AlternateContent>
      </w:r>
    </w:p>
    <w:p w14:paraId="54D1EE83" w14:textId="77777777" w:rsidR="00434019" w:rsidRDefault="00434019" w:rsidP="00434019"/>
    <w:p w14:paraId="14B80417" w14:textId="316DE163" w:rsidR="00434019" w:rsidRDefault="006A6E2C" w:rsidP="00512C93">
      <w:pPr>
        <w:pStyle w:val="ListParagraph"/>
        <w:numPr>
          <w:ilvl w:val="1"/>
          <w:numId w:val="4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6" behindDoc="0" locked="0" layoutInCell="1" allowOverlap="1" wp14:anchorId="3C6F6031" wp14:editId="5315B980">
                <wp:simplePos x="0" y="0"/>
                <wp:positionH relativeFrom="column">
                  <wp:posOffset>398780</wp:posOffset>
                </wp:positionH>
                <wp:positionV relativeFrom="paragraph">
                  <wp:posOffset>879475</wp:posOffset>
                </wp:positionV>
                <wp:extent cx="259080" cy="297180"/>
                <wp:effectExtent l="19050" t="19050" r="45720" b="26670"/>
                <wp:wrapNone/>
                <wp:docPr id="89708477" name="Pijl: omhoog 89708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7A320E0">
              <v:shape id="Pijl: omhoog 89708477" style="position:absolute;margin-left:31.4pt;margin-top:69.25pt;width:20.4pt;height:23.4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UaItquAAAAAKAQAADwAAAGRycy9kb3ducmV2&#10;LnhtbEyPwU7DMBBE70j8g7VIXBC126ghCnEqQFAV9ZTSD3CTJY6I11HstuHv2Z7KbXd2NPO2WE2u&#10;FyccQ+dJw3ymQCDVvumo1bD/+njMQIRoqDG9J9TwiwFW5e1NYfLGn6nC0y62gkMo5EaDjXHIpQy1&#10;RWfCzA9IfPv2ozOR17GVzWjOHO56uVAqlc50xA3WDPhmsf7ZHZ2GzVrZefu53avXKamq7uHp3a63&#10;Wt/fTS/PICJO8WqGCz6jQ8lMB3+kJoheQ7pg8sh6ki1BXAwqSUEceMiWCciykP9fKP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UaItquAAAAAKAQAADwAAAAAAAAAAAAAAAAC9BAAA&#10;ZHJzL2Rvd25yZXYueG1sUEsFBgAAAAAEAAQA8wAAAMoFAAAAAA==&#10;" w14:anchorId="437641EB"/>
            </w:pict>
          </mc:Fallback>
        </mc:AlternateContent>
      </w:r>
      <w:r w:rsidRPr="007F48DE">
        <w:rPr>
          <w:b/>
          <w:bCs/>
          <w:noProof/>
        </w:rPr>
        <w:drawing>
          <wp:anchor distT="0" distB="0" distL="114300" distR="114300" simplePos="0" relativeHeight="251658542" behindDoc="0" locked="0" layoutInCell="1" allowOverlap="1" wp14:anchorId="3A987A57" wp14:editId="5F6C5BB8">
            <wp:simplePos x="0" y="0"/>
            <wp:positionH relativeFrom="margin">
              <wp:posOffset>302895</wp:posOffset>
            </wp:positionH>
            <wp:positionV relativeFrom="paragraph">
              <wp:posOffset>457200</wp:posOffset>
            </wp:positionV>
            <wp:extent cx="2334895" cy="1292225"/>
            <wp:effectExtent l="0" t="0" r="8255" b="3175"/>
            <wp:wrapTopAndBottom/>
            <wp:docPr id="4098963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6353" name="Afbeelding 1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19">
        <w:rPr>
          <w:noProof/>
        </w:rPr>
        <mc:AlternateContent>
          <mc:Choice Requires="wps">
            <w:drawing>
              <wp:anchor distT="0" distB="0" distL="114300" distR="114300" simplePos="0" relativeHeight="251658547" behindDoc="0" locked="0" layoutInCell="1" allowOverlap="1" wp14:anchorId="3E05B4D6" wp14:editId="4F3D7189">
                <wp:simplePos x="0" y="0"/>
                <wp:positionH relativeFrom="column">
                  <wp:posOffset>377825</wp:posOffset>
                </wp:positionH>
                <wp:positionV relativeFrom="paragraph">
                  <wp:posOffset>1580515</wp:posOffset>
                </wp:positionV>
                <wp:extent cx="259080" cy="297180"/>
                <wp:effectExtent l="19050" t="19050" r="45720" b="26670"/>
                <wp:wrapNone/>
                <wp:docPr id="344072031" name="Pijl: omhoog 34407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E0554D9">
              <v:shape id="Pijl: omhoog 344072031" style="position:absolute;margin-left:29.75pt;margin-top:124.45pt;width:20.4pt;height:23.4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2sBJ/uAAAAAKAQAADwAAAGRycy9kb3ducmV2&#10;LnhtbEyPQW7CMBBF95W4gzWVuqmKDTSFpHFQW7UIxCqUA5h4GkfE4yg2kN6+ZlWWM/P05/18OdiW&#10;nbH3jSMJk7EAhlQ53VAtYf/99bQA5oMirVpHKOEXPSyL0V2uMu0uVOJ5F2oWQ8hnSoIJocs495VB&#10;q/zYdUjx9uN6q0Ic+5rrXl1iuG35VIgXblVD8YNRHX4YrI67k5WwXgkzqTfbvXgfZmXZPM4/zWor&#10;5cP98PYKLOAQ/mG46kd1KKLTwZ1Ie9ZKSNIkkhKmz4sU2BUQYgbsEDdpMgde5Py2QvEH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2sBJ/uAAAAAKAQAADwAAAAAAAAAAAAAAAAC9BAAA&#10;ZHJzL2Rvd25yZXYueG1sUEsFBgAAAAAEAAQA8wAAAMoFAAAAAA==&#10;" w14:anchorId="359AE49E"/>
            </w:pict>
          </mc:Fallback>
        </mc:AlternateContent>
      </w:r>
      <w:r w:rsidR="00434019">
        <w:t xml:space="preserve">Vul bij </w:t>
      </w:r>
      <w:r w:rsidR="00B65517">
        <w:rPr>
          <w:b/>
          <w:bCs/>
        </w:rPr>
        <w:t>Adaptief gedrag</w:t>
      </w:r>
      <w:r w:rsidR="00434019">
        <w:t xml:space="preserve"> het </w:t>
      </w:r>
      <w:r w:rsidR="00434019">
        <w:rPr>
          <w:b/>
          <w:bCs/>
        </w:rPr>
        <w:t xml:space="preserve">Meetinstrument </w:t>
      </w:r>
      <w:r w:rsidR="00434019">
        <w:t xml:space="preserve">in en de </w:t>
      </w:r>
      <w:r w:rsidR="00434019">
        <w:rPr>
          <w:b/>
          <w:bCs/>
        </w:rPr>
        <w:t>Datum van het testresultaat</w:t>
      </w:r>
      <w:r w:rsidR="00434019">
        <w:t xml:space="preserve"> met de kalenderfunctie.</w:t>
      </w:r>
    </w:p>
    <w:p w14:paraId="72819A6E" w14:textId="77777777" w:rsidR="00434019" w:rsidRDefault="00434019" w:rsidP="00434019">
      <w:pPr>
        <w:pStyle w:val="ListParagraph"/>
        <w:ind w:left="720"/>
      </w:pPr>
    </w:p>
    <w:p w14:paraId="4D46E563" w14:textId="2EC72968" w:rsidR="00434019" w:rsidRDefault="00434019" w:rsidP="00512C93">
      <w:pPr>
        <w:pStyle w:val="ListParagraph"/>
        <w:numPr>
          <w:ilvl w:val="1"/>
          <w:numId w:val="4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8" behindDoc="0" locked="0" layoutInCell="1" allowOverlap="1" wp14:anchorId="59F9D5B2" wp14:editId="6087F763">
                <wp:simplePos x="0" y="0"/>
                <wp:positionH relativeFrom="column">
                  <wp:posOffset>247650</wp:posOffset>
                </wp:positionH>
                <wp:positionV relativeFrom="paragraph">
                  <wp:posOffset>586105</wp:posOffset>
                </wp:positionV>
                <wp:extent cx="259080" cy="297180"/>
                <wp:effectExtent l="19050" t="19050" r="45720" b="26670"/>
                <wp:wrapNone/>
                <wp:docPr id="1138776756" name="Pijl: omhoog 1138776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B188BFA">
              <v:shape id="Pijl: omhoog 1138776756" style="position:absolute;margin-left:19.5pt;margin-top:46.15pt;width:20.4pt;height:23.4pt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/KtCot4AAAAIAQAADwAAAGRycy9kb3ducmV2&#10;LnhtbEyPQU7DMBBF90jcwRokNojaaSRKQpwKEFSgrlJ6ADce4oh4HMVuG27PsILl6H/9ea9az34Q&#10;J5xiH0hDtlAgkNpge+o07D9eb+9BxGTImiEQavjGCOv68qIypQ1navC0S53gEYql0eBSGkspY+vQ&#10;m7gIIxJnn2HyJvE5ddJO5szjfpBLpe6kNz3xB2dGfHbYfu2OXsPbRrmse9/u1dOcN01/s3pxm63W&#10;11fz4wOIhHP6K8MvPqNDzUyHcCQbxaAhL1glaSiWOQjOVwWbHLiXFxnIupL/BeofAA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PyrQqLeAAAACAEAAA8AAAAAAAAAAAAAAAAAvQQAAGRy&#10;cy9kb3ducmV2LnhtbFBLBQYAAAAABAAEAPMAAADIBQAAAAA=&#10;" w14:anchorId="281D5C7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543" behindDoc="0" locked="0" layoutInCell="1" allowOverlap="1" wp14:anchorId="5B2A761E" wp14:editId="07023EFC">
            <wp:simplePos x="0" y="0"/>
            <wp:positionH relativeFrom="column">
              <wp:posOffset>26670</wp:posOffset>
            </wp:positionH>
            <wp:positionV relativeFrom="paragraph">
              <wp:posOffset>304165</wp:posOffset>
            </wp:positionV>
            <wp:extent cx="6299835" cy="542290"/>
            <wp:effectExtent l="0" t="0" r="5715" b="0"/>
            <wp:wrapTopAndBottom/>
            <wp:docPr id="74685708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33192" name="Afbeelding 157883319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Vul de </w:t>
      </w:r>
      <w:r w:rsidRPr="006A6E2C">
        <w:rPr>
          <w:b/>
          <w:bCs/>
        </w:rPr>
        <w:t xml:space="preserve">Interpretatie </w:t>
      </w:r>
      <w:r>
        <w:t>van het testresultaat in en geef aan wie de test afnam.</w:t>
      </w:r>
    </w:p>
    <w:p w14:paraId="33DAE633" w14:textId="77777777" w:rsidR="00434019" w:rsidRDefault="00434019" w:rsidP="00434019">
      <w:pPr>
        <w:pStyle w:val="ListParagraph"/>
        <w:ind w:left="720"/>
      </w:pPr>
    </w:p>
    <w:p w14:paraId="6FBE0732" w14:textId="5C09567B" w:rsidR="00434019" w:rsidRDefault="00434019" w:rsidP="00512C93">
      <w:pPr>
        <w:pStyle w:val="ListParagraph"/>
        <w:numPr>
          <w:ilvl w:val="1"/>
          <w:numId w:val="42"/>
        </w:numPr>
      </w:pPr>
      <w:r w:rsidRPr="00226961">
        <w:t xml:space="preserve">Klik op </w:t>
      </w:r>
      <w:r w:rsidRPr="00226961">
        <w:rPr>
          <w:b/>
          <w:bCs/>
        </w:rPr>
        <w:t>Voeg een opmerking toe</w:t>
      </w:r>
      <w:r w:rsidRPr="00226961">
        <w:t xml:space="preserve"> om een opmerking toe te voegen.</w:t>
      </w:r>
    </w:p>
    <w:p w14:paraId="7C966495" w14:textId="630BA125" w:rsidR="00D57116" w:rsidRDefault="00D93439" w:rsidP="00512C93">
      <w:pPr>
        <w:pStyle w:val="ListParagraph"/>
        <w:numPr>
          <w:ilvl w:val="1"/>
          <w:numId w:val="4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51" behindDoc="0" locked="0" layoutInCell="1" allowOverlap="1" wp14:anchorId="13FD2977" wp14:editId="3BCE7BA3">
                <wp:simplePos x="0" y="0"/>
                <wp:positionH relativeFrom="leftMargin">
                  <wp:posOffset>784860</wp:posOffset>
                </wp:positionH>
                <wp:positionV relativeFrom="paragraph">
                  <wp:posOffset>517525</wp:posOffset>
                </wp:positionV>
                <wp:extent cx="350520" cy="190500"/>
                <wp:effectExtent l="0" t="19050" r="30480" b="38100"/>
                <wp:wrapNone/>
                <wp:docPr id="1836739191" name="Pijl: rechts 1836739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8AA1E34">
              <v:shape id="Pijl: rechts 1836739191" style="position:absolute;margin-left:61.8pt;margin-top:40.75pt;width:27.6pt;height:15pt;z-index:2523878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DFLLPx3gAAAAoBAAAPAAAAZHJzL2Rvd25y&#10;ZXYueG1sTI/RSsNAEEXfBf9hGcEXsZtUrCFmU6QgIiK11Q+YZsckmp0N2W0S/97pk77NnbncObdY&#10;z65TIw2h9WwgXSSgiCtvW64NfLw/XmegQkS22HkmAz8UYF2enxWYWz/xjsZ9rJWEcMjRQBNjn2sd&#10;qoYchoXvieX26QeHUeRQazvgJOGu08skWWmHLcuHBnvaNFR974/OwKuvX/rdhPPmbXze9u3Vk/4i&#10;NubyYn64BxVpjn9mOOELOpTCdPBHtkF1opc3K7EayNJbUCfDXSZdDjKkstFlof9XKH8B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xSyz8d4AAAAKAQAADwAAAAAAAAAAAAAAAAC/BAAA&#10;ZHJzL2Rvd25yZXYueG1sUEsFBgAAAAAEAAQA8wAAAMoFAAAAAA==&#10;" w14:anchorId="372B767E">
                <w10:wrap anchorx="margin"/>
              </v:shape>
            </w:pict>
          </mc:Fallback>
        </mc:AlternateContent>
      </w:r>
      <w:r w:rsidRPr="00D93439">
        <w:rPr>
          <w:noProof/>
        </w:rPr>
        <w:drawing>
          <wp:anchor distT="0" distB="0" distL="114300" distR="114300" simplePos="0" relativeHeight="251658550" behindDoc="0" locked="0" layoutInCell="1" allowOverlap="1" wp14:anchorId="0616A105" wp14:editId="32B36463">
            <wp:simplePos x="0" y="0"/>
            <wp:positionH relativeFrom="column">
              <wp:posOffset>407670</wp:posOffset>
            </wp:positionH>
            <wp:positionV relativeFrom="paragraph">
              <wp:posOffset>251460</wp:posOffset>
            </wp:positionV>
            <wp:extent cx="2270760" cy="1354455"/>
            <wp:effectExtent l="0" t="0" r="0" b="0"/>
            <wp:wrapTopAndBottom/>
            <wp:docPr id="2085187150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87150" name="Afbeelding 1" descr="Afbeelding met tekst, schermopname, Lettertype&#10;&#10;Automatisch gegenereerde beschrijvin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19">
        <w:t xml:space="preserve">Klik op </w:t>
      </w:r>
      <w:r w:rsidR="00703DC8">
        <w:rPr>
          <w:b/>
          <w:bCs/>
        </w:rPr>
        <w:t>T</w:t>
      </w:r>
      <w:r w:rsidR="00434019">
        <w:rPr>
          <w:b/>
          <w:bCs/>
        </w:rPr>
        <w:t>est toevoegen</w:t>
      </w:r>
      <w:r w:rsidR="00434019">
        <w:t xml:space="preserve"> om een tweede test toe te voegen.</w:t>
      </w:r>
    </w:p>
    <w:p w14:paraId="190003A0" w14:textId="57B6AF45" w:rsidR="00AE3CC6" w:rsidRDefault="00AE3CC6" w:rsidP="00D93439">
      <w:pPr>
        <w:pStyle w:val="ListParagraph"/>
        <w:ind w:left="720"/>
      </w:pPr>
    </w:p>
    <w:p w14:paraId="211FD7BB" w14:textId="3A3358FD" w:rsidR="00990BC5" w:rsidRDefault="00D93439" w:rsidP="00512C93">
      <w:pPr>
        <w:pStyle w:val="ListParagraph"/>
        <w:numPr>
          <w:ilvl w:val="1"/>
          <w:numId w:val="43"/>
        </w:numPr>
      </w:pPr>
      <w:r>
        <w:t xml:space="preserve">Vul bij </w:t>
      </w:r>
      <w:r>
        <w:rPr>
          <w:b/>
          <w:bCs/>
        </w:rPr>
        <w:t>Diagnose</w:t>
      </w:r>
      <w:r>
        <w:t xml:space="preserve"> de diagnose in.</w:t>
      </w:r>
    </w:p>
    <w:p w14:paraId="5EE9B3E1" w14:textId="77777777" w:rsidR="00990BC5" w:rsidRDefault="00990BC5">
      <w:pPr>
        <w:tabs>
          <w:tab w:val="clear" w:pos="3686"/>
        </w:tabs>
        <w:spacing w:after="200" w:line="276" w:lineRule="auto"/>
      </w:pPr>
      <w:r>
        <w:br w:type="page"/>
      </w:r>
    </w:p>
    <w:p w14:paraId="0DABCE8D" w14:textId="05E94DE8" w:rsidR="00974994" w:rsidRDefault="00990BC5" w:rsidP="00512C93">
      <w:pPr>
        <w:pStyle w:val="Heading4"/>
        <w:numPr>
          <w:ilvl w:val="1"/>
          <w:numId w:val="35"/>
        </w:numPr>
      </w:pPr>
      <w:bookmarkStart w:id="32" w:name="_Toc191024976"/>
      <w:r>
        <w:rPr>
          <w:noProof/>
        </w:rPr>
        <w:drawing>
          <wp:anchor distT="0" distB="0" distL="114300" distR="114300" simplePos="0" relativeHeight="251658553" behindDoc="0" locked="0" layoutInCell="1" allowOverlap="1" wp14:anchorId="471D1BCE" wp14:editId="5A7D86A4">
            <wp:simplePos x="0" y="0"/>
            <wp:positionH relativeFrom="margin">
              <wp:posOffset>1372235</wp:posOffset>
            </wp:positionH>
            <wp:positionV relativeFrom="paragraph">
              <wp:posOffset>1271905</wp:posOffset>
            </wp:positionV>
            <wp:extent cx="434340" cy="434340"/>
            <wp:effectExtent l="0" t="0" r="3810" b="3810"/>
            <wp:wrapNone/>
            <wp:docPr id="1141258771" name="Graphic 1141258771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94">
        <w:t>Taalonderzoek</w:t>
      </w:r>
      <w:bookmarkEnd w:id="32"/>
    </w:p>
    <w:p w14:paraId="091C6884" w14:textId="549B5DE0" w:rsidR="00990BC5" w:rsidRPr="00990BC5" w:rsidRDefault="00990BC5" w:rsidP="00990BC5">
      <w:r w:rsidRPr="00990BC5">
        <w:rPr>
          <w:noProof/>
        </w:rPr>
        <w:drawing>
          <wp:anchor distT="0" distB="0" distL="114300" distR="114300" simplePos="0" relativeHeight="251658552" behindDoc="0" locked="0" layoutInCell="1" allowOverlap="1" wp14:anchorId="65E5C470" wp14:editId="4D0909A2">
            <wp:simplePos x="0" y="0"/>
            <wp:positionH relativeFrom="column">
              <wp:posOffset>92075</wp:posOffset>
            </wp:positionH>
            <wp:positionV relativeFrom="paragraph">
              <wp:posOffset>91440</wp:posOffset>
            </wp:positionV>
            <wp:extent cx="1965960" cy="1879600"/>
            <wp:effectExtent l="0" t="0" r="0" b="6350"/>
            <wp:wrapTopAndBottom/>
            <wp:docPr id="2050006051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06051" name="Afbeelding 1" descr="Afbeelding met tekst, schermopname, Lettertype, nummer&#10;&#10;Automatisch gegenereerde beschrijvi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E7574" w14:textId="77106A10" w:rsidR="0017288F" w:rsidRDefault="00296006" w:rsidP="00512C93">
      <w:pPr>
        <w:pStyle w:val="ListParagraph"/>
        <w:numPr>
          <w:ilvl w:val="0"/>
          <w:numId w:val="4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56" behindDoc="0" locked="0" layoutInCell="1" allowOverlap="1" wp14:anchorId="1233E67B" wp14:editId="0001748B">
                <wp:simplePos x="0" y="0"/>
                <wp:positionH relativeFrom="column">
                  <wp:posOffset>351155</wp:posOffset>
                </wp:positionH>
                <wp:positionV relativeFrom="paragraph">
                  <wp:posOffset>1085215</wp:posOffset>
                </wp:positionV>
                <wp:extent cx="259080" cy="297180"/>
                <wp:effectExtent l="19050" t="19050" r="45720" b="26670"/>
                <wp:wrapNone/>
                <wp:docPr id="680690356" name="Pijl: omhoog 680690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1D98621">
              <v:shape id="Pijl: omhoog 680690356" style="position:absolute;margin-left:27.65pt;margin-top:85.45pt;width:20.4pt;height:23.4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H4TUEeAAAAAJAQAADwAAAGRycy9kb3ducmV2&#10;LnhtbEyPwU7DMAyG70i8Q2QkLogl3bR165pOgGAa2qljD5C1pqlonKrJtvL2mBMcbX/6/f35ZnSd&#10;uOAQWk8akokCgVT5uqVGw/Hj7XEJIkRDtek8oYZvDLApbm9yk9X+SiVeDrERHEIhMxpsjH0mZags&#10;OhMmvkfi26cfnIk8Do2sB3PlcNfJqVIL6UxL/MGaHl8sVl+Hs9Ow2yqbNO/7o3oeZ2XZPqSvdrvX&#10;+v5ufFqDiDjGPxh+9VkdCnY6+TPVQXQa5vMZk7xP1QoEA6tFAuKkYZqkKcgil/8bFD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H4TUEeAAAAAJAQAADwAAAAAAAAAAAAAAAAC9BAAA&#10;ZHJzL2Rvd25yZXYueG1sUEsFBgAAAAAEAAQA8wAAAMoFAAAAAA==&#10;" w14:anchorId="02B8D48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57" behindDoc="0" locked="0" layoutInCell="1" allowOverlap="1" wp14:anchorId="3C333FA5" wp14:editId="51F349E9">
                <wp:simplePos x="0" y="0"/>
                <wp:positionH relativeFrom="column">
                  <wp:posOffset>873125</wp:posOffset>
                </wp:positionH>
                <wp:positionV relativeFrom="paragraph">
                  <wp:posOffset>761365</wp:posOffset>
                </wp:positionV>
                <wp:extent cx="259080" cy="297180"/>
                <wp:effectExtent l="19050" t="19050" r="45720" b="26670"/>
                <wp:wrapNone/>
                <wp:docPr id="1312751522" name="Pijl: omhoog 131275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7EF5AAB">
              <v:shape id="Pijl: omhoog 1312751522" style="position:absolute;margin-left:68.75pt;margin-top:59.95pt;width:20.4pt;height:23.4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spWVweAAAAALAQAADwAAAGRycy9kb3ducmV2&#10;LnhtbEyPwU7DMBBE70j8g7VIXBC1Q0TSpnEqQFAV9ZTSD3BjN46I11HstuHv2Z7gNqN9mp0pV5Pr&#10;2dmMofMoIZkJYAYbrztsJey/Ph7nwEJUqFXv0Uj4MQFW1e1NqQrtL1ib8y62jEIwFEqCjXEoOA+N&#10;NU6FmR8M0u3oR6ci2bHlelQXCnc9fxIi4051SB+sGsybNc337uQkbNbCJu3ndi9ep7Suu4f83a63&#10;Ut7fTS9LYNFM8Q+Ga32qDhV1OvgT6sB68mn+TCiJZLEAdiXyeQrsQCLLcuBVyf9vqH4B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spWVweAAAAALAQAADwAAAAAAAAAAAAAAAAC9BAAA&#10;ZHJzL2Rvd25yZXYueG1sUEsFBgAAAAAEAAQA8wAAAMoFAAAAAA==&#10;" w14:anchorId="457E4BC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58" behindDoc="0" locked="0" layoutInCell="1" allowOverlap="1" wp14:anchorId="112216B2" wp14:editId="6CE8E60C">
                <wp:simplePos x="0" y="0"/>
                <wp:positionH relativeFrom="column">
                  <wp:posOffset>1208405</wp:posOffset>
                </wp:positionH>
                <wp:positionV relativeFrom="paragraph">
                  <wp:posOffset>1454785</wp:posOffset>
                </wp:positionV>
                <wp:extent cx="259080" cy="297180"/>
                <wp:effectExtent l="19050" t="19050" r="45720" b="26670"/>
                <wp:wrapNone/>
                <wp:docPr id="1266419452" name="Pijl: omhoog 1266419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8AD16D6">
              <v:shape id="Pijl: omhoog 1266419452" style="position:absolute;margin-left:95.15pt;margin-top:114.55pt;width:20.4pt;height:23.4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mmI+BuAAAAALAQAADwAAAGRycy9kb3ducmV2&#10;LnhtbEyPwU7DMBBE70j8g7VIXBC1kwhKQpwKEFRFPaX0A9xkiSPidRS7bfh7lhPcZrRPszPlanaD&#10;OOEUek8akoUCgdT4tqdOw/7j7fYBRIiGWjN4Qg3fGGBVXV6Upmj9mWo87WInOIRCYTTYGMdCytBY&#10;dCYs/IjEt08/ORPZTp1sJ3PmcDfIVKl76UxP/MGaEV8sNl+7o9OwWSubdO/bvXqes7rub5avdr3V&#10;+vpqfnoEEXGOfzD81ufqUHGngz9SG8TAPlcZoxrSNE9AMJFmCYsDi+VdDrIq5f8N1Q8A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mmI+BuAAAAALAQAADwAAAAAAAAAAAAAAAAC9BAAA&#10;ZHJzL2Rvd25yZXYueG1sUEsFBgAAAAAEAAQA8wAAAMoFAAAAAA==&#10;" w14:anchorId="319BE45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59" behindDoc="0" locked="0" layoutInCell="1" allowOverlap="1" wp14:anchorId="290C8797" wp14:editId="74E0DD1A">
                <wp:simplePos x="0" y="0"/>
                <wp:positionH relativeFrom="column">
                  <wp:posOffset>476885</wp:posOffset>
                </wp:positionH>
                <wp:positionV relativeFrom="paragraph">
                  <wp:posOffset>2894965</wp:posOffset>
                </wp:positionV>
                <wp:extent cx="259080" cy="297180"/>
                <wp:effectExtent l="19050" t="19050" r="45720" b="26670"/>
                <wp:wrapNone/>
                <wp:docPr id="1440085947" name="Pijl: omhoog 1440085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C7DF0C8">
              <v:shape id="Pijl: omhoog 1440085947" style="position:absolute;margin-left:37.55pt;margin-top:227.95pt;width:20.4pt;height:23.4pt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gsUTYN8AAAAKAQAADwAAAGRycy9kb3ducmV2&#10;LnhtbEyPwU7DMAyG70i8Q2QkLoglHZRCqTsBggm0U8ceIGtNU9E4VZNt5e1JT3Cz5U+/v79YTbYX&#10;Rxp95xghWSgQxLVrOm4Rdp9v1/cgfNDc6N4xIfyQh1V5flbovHEnrui4Da2IIexzjWBCGHIpfW3I&#10;ar9wA3G8fbnR6hDXsZXNqE8x3PZyqdSdtLrj+MHogV4M1d/bg0V4XyuTtB+bnXqebqqqu8pezXqD&#10;eHkxPT2CCDSFPxhm/agOZXTauwM3XvQIWZpEEuE2TR9AzEAyD3uEVC0zkGUh/1cofwE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CCxRNg3wAAAAoBAAAPAAAAAAAAAAAAAAAAAL0EAABk&#10;cnMvZG93bnJldi54bWxQSwUGAAAAAAQABADzAAAAyQUAAAAA&#10;" w14:anchorId="244AC99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55" behindDoc="0" locked="0" layoutInCell="1" allowOverlap="1" wp14:anchorId="33353817" wp14:editId="16525476">
                <wp:simplePos x="0" y="0"/>
                <wp:positionH relativeFrom="leftMargin">
                  <wp:posOffset>441960</wp:posOffset>
                </wp:positionH>
                <wp:positionV relativeFrom="paragraph">
                  <wp:posOffset>1702435</wp:posOffset>
                </wp:positionV>
                <wp:extent cx="350520" cy="190500"/>
                <wp:effectExtent l="0" t="19050" r="30480" b="38100"/>
                <wp:wrapNone/>
                <wp:docPr id="1624007672" name="Pijl: rechts 1624007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9F065BC">
              <v:shape id="Pijl: rechts 1624007672" style="position:absolute;margin-left:34.8pt;margin-top:134.05pt;width:27.6pt;height:15pt;z-index:25241856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" w14:anchorId="0DFF11A7">
                <w10:wrap anchorx="margin"/>
              </v:shape>
            </w:pict>
          </mc:Fallback>
        </mc:AlternateContent>
      </w:r>
      <w:r w:rsidR="006C0987" w:rsidRPr="006C0987">
        <w:rPr>
          <w:noProof/>
        </w:rPr>
        <w:drawing>
          <wp:anchor distT="0" distB="0" distL="114300" distR="114300" simplePos="0" relativeHeight="251658554" behindDoc="0" locked="0" layoutInCell="1" allowOverlap="1" wp14:anchorId="26007173" wp14:editId="4EB0A04C">
            <wp:simplePos x="0" y="0"/>
            <wp:positionH relativeFrom="column">
              <wp:posOffset>76835</wp:posOffset>
            </wp:positionH>
            <wp:positionV relativeFrom="paragraph">
              <wp:posOffset>323850</wp:posOffset>
            </wp:positionV>
            <wp:extent cx="1711325" cy="2720340"/>
            <wp:effectExtent l="0" t="0" r="3175" b="3810"/>
            <wp:wrapTopAndBottom/>
            <wp:docPr id="1277269375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69375" name="Afbeelding 1" descr="Afbeelding met tekst, schermopname, nummer, Lettertype&#10;&#10;Automatisch gegenereerde beschrijvi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90">
        <w:t xml:space="preserve">Vul hier de resultaten van het </w:t>
      </w:r>
      <w:r w:rsidR="00003D90">
        <w:rPr>
          <w:b/>
          <w:bCs/>
        </w:rPr>
        <w:t xml:space="preserve">Taalonderzoek </w:t>
      </w:r>
      <w:r w:rsidR="00003D90">
        <w:t>in.</w:t>
      </w:r>
    </w:p>
    <w:p w14:paraId="2AC5EDF2" w14:textId="035C61E9" w:rsidR="00003D90" w:rsidRDefault="00003D90" w:rsidP="006C0987">
      <w:pPr>
        <w:pStyle w:val="ListParagraph"/>
        <w:ind w:left="720"/>
      </w:pPr>
    </w:p>
    <w:p w14:paraId="1DD9DCCB" w14:textId="1AED7D2F" w:rsidR="008D7682" w:rsidRDefault="006C0987" w:rsidP="00512C93">
      <w:pPr>
        <w:pStyle w:val="ListParagraph"/>
        <w:numPr>
          <w:ilvl w:val="1"/>
          <w:numId w:val="44"/>
        </w:numPr>
        <w:tabs>
          <w:tab w:val="clear" w:pos="3686"/>
        </w:tabs>
        <w:spacing w:after="200" w:line="276" w:lineRule="auto"/>
      </w:pPr>
      <w:r>
        <w:t xml:space="preserve">Vul bij elk onderdeel het </w:t>
      </w:r>
      <w:r w:rsidRPr="00F67FA1">
        <w:rPr>
          <w:b/>
          <w:bCs/>
        </w:rPr>
        <w:t>Meetinstrument</w:t>
      </w:r>
      <w:r>
        <w:t xml:space="preserve">, de </w:t>
      </w:r>
      <w:r w:rsidRPr="00F67FA1">
        <w:rPr>
          <w:b/>
          <w:bCs/>
        </w:rPr>
        <w:t xml:space="preserve">Percentielscore, </w:t>
      </w:r>
      <w:r w:rsidR="00832F8A">
        <w:t xml:space="preserve">het </w:t>
      </w:r>
      <w:r w:rsidR="00832F8A" w:rsidRPr="00F67FA1">
        <w:rPr>
          <w:b/>
          <w:bCs/>
        </w:rPr>
        <w:t xml:space="preserve">Leeftijdsequivalent </w:t>
      </w:r>
      <w:r w:rsidR="00832F8A">
        <w:t xml:space="preserve">en de </w:t>
      </w:r>
      <w:r w:rsidR="00F51F7A" w:rsidRPr="00F67FA1">
        <w:rPr>
          <w:b/>
          <w:bCs/>
        </w:rPr>
        <w:t xml:space="preserve">Datum van het testresultaat </w:t>
      </w:r>
      <w:r w:rsidR="00296006">
        <w:t xml:space="preserve">met de kalenderfunctie </w:t>
      </w:r>
      <w:r w:rsidR="00F51F7A">
        <w:t>in</w:t>
      </w:r>
      <w:r w:rsidR="00296006">
        <w:t>.</w:t>
      </w:r>
      <w:r>
        <w:t xml:space="preserve"> </w:t>
      </w:r>
    </w:p>
    <w:p w14:paraId="7ADDF2F7" w14:textId="77777777" w:rsidR="007E0CEA" w:rsidRDefault="007E0CEA">
      <w:pPr>
        <w:tabs>
          <w:tab w:val="clear" w:pos="3686"/>
        </w:tabs>
        <w:spacing w:after="200" w:line="276" w:lineRule="auto"/>
      </w:pPr>
      <w:r>
        <w:br w:type="page"/>
      </w:r>
    </w:p>
    <w:p w14:paraId="59B19EA8" w14:textId="0524C806" w:rsidR="007E0CEA" w:rsidRDefault="007E0CEA" w:rsidP="00512C93">
      <w:pPr>
        <w:pStyle w:val="Heading4"/>
        <w:numPr>
          <w:ilvl w:val="1"/>
          <w:numId w:val="35"/>
        </w:numPr>
      </w:pPr>
      <w:bookmarkStart w:id="33" w:name="_Toc191024977"/>
      <w:r>
        <w:rPr>
          <w:noProof/>
        </w:rPr>
        <w:drawing>
          <wp:anchor distT="0" distB="0" distL="114300" distR="114300" simplePos="0" relativeHeight="251658560" behindDoc="0" locked="0" layoutInCell="1" allowOverlap="1" wp14:anchorId="0E206F6C" wp14:editId="5F74E342">
            <wp:simplePos x="0" y="0"/>
            <wp:positionH relativeFrom="margin">
              <wp:posOffset>1372235</wp:posOffset>
            </wp:positionH>
            <wp:positionV relativeFrom="paragraph">
              <wp:posOffset>1271905</wp:posOffset>
            </wp:positionV>
            <wp:extent cx="434340" cy="434340"/>
            <wp:effectExtent l="0" t="0" r="3810" b="3810"/>
            <wp:wrapNone/>
            <wp:docPr id="1939315766" name="Graphic 1939315766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B14">
        <w:t>(</w:t>
      </w:r>
      <w:r>
        <w:t>Psycho</w:t>
      </w:r>
      <w:r w:rsidR="00DC3B14">
        <w:t>)motoriek</w:t>
      </w:r>
      <w:bookmarkEnd w:id="33"/>
    </w:p>
    <w:p w14:paraId="6D870010" w14:textId="6A292FDB" w:rsidR="00DC3B14" w:rsidRDefault="00DC3B14" w:rsidP="00527263">
      <w:pPr>
        <w:pStyle w:val="ListParagraph"/>
        <w:tabs>
          <w:tab w:val="clear" w:pos="3686"/>
        </w:tabs>
        <w:spacing w:after="200" w:line="276" w:lineRule="auto"/>
        <w:ind w:left="720"/>
      </w:pPr>
      <w:r w:rsidRPr="00DC3B14">
        <w:rPr>
          <w:noProof/>
        </w:rPr>
        <w:drawing>
          <wp:anchor distT="0" distB="0" distL="114300" distR="114300" simplePos="0" relativeHeight="251658242" behindDoc="0" locked="0" layoutInCell="1" allowOverlap="1" wp14:anchorId="1A835803" wp14:editId="165A528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419688" cy="1914792"/>
            <wp:effectExtent l="0" t="0" r="0" b="9525"/>
            <wp:wrapTopAndBottom/>
            <wp:docPr id="827220316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20316" name="Afbeelding 1" descr="Afbeelding met tekst, schermopname, Lettertype, nummer&#10;&#10;Automatisch gegenereerde beschrijvin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03823" w14:textId="0C39C241" w:rsidR="00527263" w:rsidRDefault="006E048B" w:rsidP="00512C93">
      <w:pPr>
        <w:pStyle w:val="ListParagraph"/>
        <w:numPr>
          <w:ilvl w:val="0"/>
          <w:numId w:val="45"/>
        </w:numPr>
        <w:tabs>
          <w:tab w:val="clear" w:pos="3686"/>
        </w:tabs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64" behindDoc="0" locked="0" layoutInCell="1" allowOverlap="1" wp14:anchorId="20157E55" wp14:editId="678FA084">
                <wp:simplePos x="0" y="0"/>
                <wp:positionH relativeFrom="column">
                  <wp:posOffset>1226820</wp:posOffset>
                </wp:positionH>
                <wp:positionV relativeFrom="paragraph">
                  <wp:posOffset>1287780</wp:posOffset>
                </wp:positionV>
                <wp:extent cx="259080" cy="297180"/>
                <wp:effectExtent l="19050" t="19050" r="45720" b="26670"/>
                <wp:wrapNone/>
                <wp:docPr id="442514400" name="Pijl: omhoog 442514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AE0B542">
              <v:shape id="Pijl: omhoog 442514400" style="position:absolute;margin-left:96.6pt;margin-top:101.4pt;width:20.4pt;height:23.4pt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StzaJ98AAAALAQAADwAAAGRycy9kb3ducmV2&#10;LnhtbEyPTU7DMBCF90jcwRokNojaTapCQ5wKEFSgrlJ6ADce4oh4HMVuG27PsILdPM2n91OuJ9+L&#10;E46xC6RhPlMgkJpgO2o17D9eb+9BxGTImj4QavjGCOvq8qI0hQ1nqvG0S61gE4qF0eBSGgopY+PQ&#10;mzgLAxL/PsPoTWI5ttKO5szmvpeZUkvpTUec4MyAzw6br93Ra3jbKDdv37d79TTldd3d3L24zVbr&#10;66vp8QFEwin9wfBbn6tDxZ0O4Ug2ip71Ks8Y1ZCpjDcwkeULXnfgY7FagqxK+X9D9QM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BK3Non3wAAAAsBAAAPAAAAAAAAAAAAAAAAAL0EAABk&#10;cnMvZG93bnJldi54bWxQSwUGAAAAAAQABADzAAAAyQUAAAAA&#10;" w14:anchorId="1A8827F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67" behindDoc="0" locked="0" layoutInCell="1" allowOverlap="1" wp14:anchorId="70122FE5" wp14:editId="19CC028F">
                <wp:simplePos x="0" y="0"/>
                <wp:positionH relativeFrom="leftMargin">
                  <wp:posOffset>434340</wp:posOffset>
                </wp:positionH>
                <wp:positionV relativeFrom="paragraph">
                  <wp:posOffset>1573530</wp:posOffset>
                </wp:positionV>
                <wp:extent cx="350520" cy="190500"/>
                <wp:effectExtent l="0" t="19050" r="30480" b="38100"/>
                <wp:wrapNone/>
                <wp:docPr id="785742647" name="Pijl: rechts 78574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0500"/>
                        </a:xfrm>
                        <a:prstGeom prst="right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B1B3499">
              <v:shape id="Pijl: rechts 785742647" style="position:absolute;margin-left:34.2pt;margin-top:123.9pt;width:27.6pt;height:15pt;z-index:2525414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spid="_x0000_s1026" fillcolor="#a50050" strokecolor="#780038" strokeweight="1pt" type="#_x0000_t13" adj="1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" w14:anchorId="42405E02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66" behindDoc="0" locked="0" layoutInCell="1" allowOverlap="1" wp14:anchorId="2C40EA94" wp14:editId="32939617">
                <wp:simplePos x="0" y="0"/>
                <wp:positionH relativeFrom="column">
                  <wp:posOffset>335280</wp:posOffset>
                </wp:positionH>
                <wp:positionV relativeFrom="paragraph">
                  <wp:posOffset>2937510</wp:posOffset>
                </wp:positionV>
                <wp:extent cx="259080" cy="297180"/>
                <wp:effectExtent l="19050" t="19050" r="45720" b="26670"/>
                <wp:wrapNone/>
                <wp:docPr id="134824975" name="Pijl: omhoog 134824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A65F02E">
              <v:shape id="Pijl: omhoog 134824975" style="position:absolute;margin-left:26.4pt;margin-top:231.3pt;width:20.4pt;height:23.4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" w14:anchorId="43C0F3E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63" behindDoc="0" locked="0" layoutInCell="1" allowOverlap="1" wp14:anchorId="29D239AB" wp14:editId="7F71FB86">
                <wp:simplePos x="0" y="0"/>
                <wp:positionH relativeFrom="column">
                  <wp:posOffset>742950</wp:posOffset>
                </wp:positionH>
                <wp:positionV relativeFrom="paragraph">
                  <wp:posOffset>819150</wp:posOffset>
                </wp:positionV>
                <wp:extent cx="259080" cy="297180"/>
                <wp:effectExtent l="19050" t="19050" r="45720" b="26670"/>
                <wp:wrapNone/>
                <wp:docPr id="395692012" name="Pijl: omhoog 39569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1AC26D5">
              <v:shape id="Pijl: omhoog 395692012" style="position:absolute;margin-left:58.5pt;margin-top:64.5pt;width:20.4pt;height:23.4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" w14:anchorId="47890C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65" behindDoc="0" locked="0" layoutInCell="1" allowOverlap="1" wp14:anchorId="2E888E12" wp14:editId="1FDE9601">
                <wp:simplePos x="0" y="0"/>
                <wp:positionH relativeFrom="column">
                  <wp:posOffset>3192780</wp:posOffset>
                </wp:positionH>
                <wp:positionV relativeFrom="paragraph">
                  <wp:posOffset>1158240</wp:posOffset>
                </wp:positionV>
                <wp:extent cx="259080" cy="297180"/>
                <wp:effectExtent l="19050" t="19050" r="45720" b="26670"/>
                <wp:wrapNone/>
                <wp:docPr id="387362777" name="Pijl: omhoog 38736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9FB569D">
              <v:shape id="Pijl: omhoog 387362777" style="position:absolute;margin-left:251.4pt;margin-top:91.2pt;width:20.4pt;height:23.4pt;z-index: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+yqqVuEAAAALAQAADwAAAGRycy9kb3ducmV2&#10;LnhtbEyPzU7DMBCE70i8g7VIXBC16/5QQpwKEFSgnlL6AG6yxBHxOordNrw9ywmOoxnNfJOvR9+J&#10;Ew6xDWRgOlEgkKpQt9QY2H+83q5AxGSptl0gNPCNEdbF5UVuszqcqcTTLjWCSyhm1oBLqc+kjJVD&#10;b+Mk9EjsfYbB28RyaGQ92DOX+05qpZbS25Z4wdkenx1WX7ujN/C2UW7avG/36mmclWV7c/fiNltj&#10;rq/GxwcQCcf0F4ZffEaHgpkO4Uh1FJ2BhdKMnthY6TkITizmsyWIgwGt7zXIIpf/PxQ/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PsqqlbhAAAACwEAAA8AAAAAAAAAAAAAAAAAvQQA&#10;AGRycy9kb3ducmV2LnhtbFBLBQYAAAAABAAEAPMAAADLBQAAAAA=&#10;" w14:anchorId="79FF1EEA"/>
            </w:pict>
          </mc:Fallback>
        </mc:AlternateContent>
      </w:r>
      <w:r w:rsidR="00A05A67" w:rsidRPr="00A05A67">
        <w:rPr>
          <w:noProof/>
        </w:rPr>
        <w:drawing>
          <wp:anchor distT="0" distB="0" distL="114300" distR="114300" simplePos="0" relativeHeight="251658562" behindDoc="0" locked="0" layoutInCell="1" allowOverlap="1" wp14:anchorId="669DA515" wp14:editId="1ABA4CF5">
            <wp:simplePos x="0" y="0"/>
            <wp:positionH relativeFrom="column">
              <wp:posOffset>2617470</wp:posOffset>
            </wp:positionH>
            <wp:positionV relativeFrom="paragraph">
              <wp:posOffset>644525</wp:posOffset>
            </wp:positionV>
            <wp:extent cx="2771775" cy="1038225"/>
            <wp:effectExtent l="0" t="0" r="9525" b="9525"/>
            <wp:wrapTopAndBottom/>
            <wp:docPr id="270799148" name="Afbeelding 1" descr="Afbeelding met tekst, schermopname, lijn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99148" name="Afbeelding 1" descr="Afbeelding met tekst, schermopname, lijn, Lettertype&#10;&#10;Automatisch gegenereerde beschrijvin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473" w:rsidRPr="00231473">
        <w:rPr>
          <w:noProof/>
        </w:rPr>
        <w:drawing>
          <wp:anchor distT="0" distB="0" distL="114300" distR="114300" simplePos="0" relativeHeight="251658561" behindDoc="0" locked="0" layoutInCell="1" allowOverlap="1" wp14:anchorId="67954415" wp14:editId="0E0B4B2F">
            <wp:simplePos x="0" y="0"/>
            <wp:positionH relativeFrom="column">
              <wp:posOffset>-110490</wp:posOffset>
            </wp:positionH>
            <wp:positionV relativeFrom="paragraph">
              <wp:posOffset>339090</wp:posOffset>
            </wp:positionV>
            <wp:extent cx="2184400" cy="2895600"/>
            <wp:effectExtent l="0" t="0" r="6350" b="0"/>
            <wp:wrapTopAndBottom/>
            <wp:docPr id="139195237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5237" name="Afbeelding 1" descr="Afbeelding met tekst, schermopname, nummer, Lettertype&#10;&#10;Automatisch gegenereerde beschrijvin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263">
        <w:t xml:space="preserve">Vul hier de resultaten van het </w:t>
      </w:r>
      <w:r w:rsidR="00527263">
        <w:rPr>
          <w:b/>
          <w:bCs/>
        </w:rPr>
        <w:t>(Psycho)motorisch onderzoek</w:t>
      </w:r>
      <w:r w:rsidR="00527263">
        <w:t xml:space="preserve"> in.</w:t>
      </w:r>
    </w:p>
    <w:p w14:paraId="46F30B2B" w14:textId="581692C5" w:rsidR="00527263" w:rsidRDefault="00527263" w:rsidP="00A05A67">
      <w:pPr>
        <w:pStyle w:val="ListParagraph"/>
        <w:tabs>
          <w:tab w:val="clear" w:pos="3686"/>
        </w:tabs>
        <w:spacing w:after="200" w:line="276" w:lineRule="auto"/>
        <w:ind w:left="720"/>
      </w:pPr>
    </w:p>
    <w:p w14:paraId="59A0AC30" w14:textId="2BB3BB3F" w:rsidR="00A05A67" w:rsidRDefault="00A05A67" w:rsidP="00512C93">
      <w:pPr>
        <w:pStyle w:val="ListParagraph"/>
        <w:numPr>
          <w:ilvl w:val="1"/>
          <w:numId w:val="45"/>
        </w:numPr>
        <w:tabs>
          <w:tab w:val="clear" w:pos="3686"/>
        </w:tabs>
        <w:spacing w:after="200" w:line="276" w:lineRule="auto"/>
      </w:pPr>
      <w:r>
        <w:t xml:space="preserve">Vul bij elk onderdeel </w:t>
      </w:r>
      <w:r w:rsidR="006E048B">
        <w:t xml:space="preserve">het </w:t>
      </w:r>
      <w:r w:rsidR="006E048B">
        <w:rPr>
          <w:b/>
          <w:bCs/>
        </w:rPr>
        <w:t>Meetinstrument</w:t>
      </w:r>
      <w:r w:rsidR="006E048B">
        <w:t xml:space="preserve">, de </w:t>
      </w:r>
      <w:r w:rsidR="006E048B">
        <w:rPr>
          <w:b/>
          <w:bCs/>
        </w:rPr>
        <w:t xml:space="preserve">Percentielscore </w:t>
      </w:r>
      <w:r w:rsidR="006E048B">
        <w:t xml:space="preserve">en de </w:t>
      </w:r>
      <w:r w:rsidR="006E048B">
        <w:rPr>
          <w:b/>
          <w:bCs/>
        </w:rPr>
        <w:t xml:space="preserve">Datum van het testresultaat </w:t>
      </w:r>
      <w:r w:rsidR="006E048B">
        <w:t>met de kalenderfunctie in.</w:t>
      </w:r>
    </w:p>
    <w:p w14:paraId="7DFD66DE" w14:textId="07D9C315" w:rsidR="006E048B" w:rsidRDefault="006E048B" w:rsidP="00512C93">
      <w:pPr>
        <w:pStyle w:val="ListParagraph"/>
        <w:numPr>
          <w:ilvl w:val="1"/>
          <w:numId w:val="45"/>
        </w:numPr>
        <w:tabs>
          <w:tab w:val="clear" w:pos="3686"/>
        </w:tabs>
        <w:spacing w:after="200" w:line="276" w:lineRule="auto"/>
      </w:pPr>
      <w:r>
        <w:t xml:space="preserve">Geef indien nodig </w:t>
      </w:r>
      <w:r>
        <w:rPr>
          <w:b/>
          <w:bCs/>
        </w:rPr>
        <w:t>Extra informatie</w:t>
      </w:r>
      <w:r>
        <w:t>.</w:t>
      </w:r>
    </w:p>
    <w:p w14:paraId="4A1C146C" w14:textId="2DD1F8AD" w:rsidR="00B32F68" w:rsidRDefault="00B32F68">
      <w:pPr>
        <w:tabs>
          <w:tab w:val="clear" w:pos="3686"/>
        </w:tabs>
        <w:spacing w:after="200" w:line="276" w:lineRule="auto"/>
      </w:pPr>
    </w:p>
    <w:p w14:paraId="7A6D54C5" w14:textId="2C306F40" w:rsidR="005A287F" w:rsidRDefault="00031940" w:rsidP="00512C93">
      <w:pPr>
        <w:pStyle w:val="Heading3"/>
        <w:numPr>
          <w:ilvl w:val="0"/>
          <w:numId w:val="35"/>
        </w:numPr>
      </w:pPr>
      <w:bookmarkStart w:id="34" w:name="_Ref88234075"/>
      <w:bookmarkStart w:id="35" w:name="_Toc191024978"/>
      <w:r>
        <w:rPr>
          <w:noProof/>
        </w:rPr>
        <w:drawing>
          <wp:anchor distT="0" distB="0" distL="114300" distR="114300" simplePos="0" relativeHeight="251658302" behindDoc="0" locked="0" layoutInCell="1" allowOverlap="1" wp14:anchorId="2B87E0C4" wp14:editId="7721F6A1">
            <wp:simplePos x="0" y="0"/>
            <wp:positionH relativeFrom="leftMargin">
              <wp:posOffset>471805</wp:posOffset>
            </wp:positionH>
            <wp:positionV relativeFrom="paragraph">
              <wp:posOffset>1511935</wp:posOffset>
            </wp:positionV>
            <wp:extent cx="441960" cy="441960"/>
            <wp:effectExtent l="0" t="0" r="0" b="0"/>
            <wp:wrapNone/>
            <wp:docPr id="206" name="Graphic 206" descr="Badge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silhoue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03" behindDoc="0" locked="0" layoutInCell="1" allowOverlap="1" wp14:anchorId="0D393B7E" wp14:editId="5928B866">
            <wp:simplePos x="0" y="0"/>
            <wp:positionH relativeFrom="page">
              <wp:posOffset>2869565</wp:posOffset>
            </wp:positionH>
            <wp:positionV relativeFrom="paragraph">
              <wp:posOffset>1677035</wp:posOffset>
            </wp:positionV>
            <wp:extent cx="419100" cy="419100"/>
            <wp:effectExtent l="0" t="0" r="0" b="0"/>
            <wp:wrapNone/>
            <wp:docPr id="207" name="Graphic 207" descr="Badge 3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Badge 3 silhoue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00" behindDoc="0" locked="0" layoutInCell="1" allowOverlap="1" wp14:anchorId="08EB9224" wp14:editId="6CFF7ED7">
            <wp:simplePos x="0" y="0"/>
            <wp:positionH relativeFrom="margin">
              <wp:posOffset>153352</wp:posOffset>
            </wp:positionH>
            <wp:positionV relativeFrom="paragraph">
              <wp:posOffset>358140</wp:posOffset>
            </wp:positionV>
            <wp:extent cx="4414520" cy="1990725"/>
            <wp:effectExtent l="0" t="0" r="5080" b="9525"/>
            <wp:wrapTopAndBottom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fbeelding 204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4E84">
        <w:rPr>
          <w:noProof/>
        </w:rPr>
        <w:drawing>
          <wp:anchor distT="0" distB="0" distL="114300" distR="114300" simplePos="0" relativeHeight="251658301" behindDoc="0" locked="0" layoutInCell="1" allowOverlap="1" wp14:anchorId="33D428BB" wp14:editId="3C2B25B1">
            <wp:simplePos x="0" y="0"/>
            <wp:positionH relativeFrom="margin">
              <wp:posOffset>1664970</wp:posOffset>
            </wp:positionH>
            <wp:positionV relativeFrom="paragraph">
              <wp:posOffset>747395</wp:posOffset>
            </wp:positionV>
            <wp:extent cx="434340" cy="434340"/>
            <wp:effectExtent l="0" t="0" r="3810" b="3810"/>
            <wp:wrapNone/>
            <wp:docPr id="205" name="Graphic 205" descr="Badge: 1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Badge: 1 silhoue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F68">
        <w:t>Bijlagen</w:t>
      </w:r>
      <w:bookmarkEnd w:id="34"/>
      <w:bookmarkEnd w:id="35"/>
    </w:p>
    <w:p w14:paraId="638698C4" w14:textId="59344B67" w:rsidR="00B32F68" w:rsidRPr="00B32F68" w:rsidRDefault="00B32F68" w:rsidP="00B32F68"/>
    <w:p w14:paraId="2B10049C" w14:textId="1FBE15F2" w:rsidR="003F307E" w:rsidRDefault="00DE6505" w:rsidP="00512C93">
      <w:pPr>
        <w:pStyle w:val="ListParagraph"/>
        <w:numPr>
          <w:ilvl w:val="0"/>
          <w:numId w:val="25"/>
        </w:numPr>
        <w:tabs>
          <w:tab w:val="clear" w:pos="3686"/>
        </w:tabs>
        <w:spacing w:after="200" w:line="276" w:lineRule="auto"/>
      </w:pPr>
      <w:r>
        <w:t xml:space="preserve">Hier staan de toegevoegde </w:t>
      </w:r>
      <w:r>
        <w:rPr>
          <w:b/>
          <w:bCs/>
        </w:rPr>
        <w:t>Bijlagen</w:t>
      </w:r>
      <w:r>
        <w:t>.</w:t>
      </w:r>
    </w:p>
    <w:p w14:paraId="5762C0CC" w14:textId="0985455C" w:rsidR="00DE6505" w:rsidRDefault="00DE6505" w:rsidP="00512C93">
      <w:pPr>
        <w:pStyle w:val="ListParagraph"/>
        <w:numPr>
          <w:ilvl w:val="0"/>
          <w:numId w:val="25"/>
        </w:numPr>
        <w:tabs>
          <w:tab w:val="clear" w:pos="3686"/>
        </w:tabs>
        <w:spacing w:after="200" w:line="276" w:lineRule="auto"/>
      </w:pPr>
      <w:r>
        <w:t xml:space="preserve">Via de knop </w:t>
      </w:r>
      <w:r>
        <w:rPr>
          <w:b/>
          <w:bCs/>
        </w:rPr>
        <w:t>Voeg een opmerking toe</w:t>
      </w:r>
      <w:r>
        <w:t xml:space="preserve"> kan je een opmerking toevoegen aan de bijlagen.</w:t>
      </w:r>
    </w:p>
    <w:p w14:paraId="283B1BF0" w14:textId="2FAF6042" w:rsidR="0080441D" w:rsidRDefault="00DE6505" w:rsidP="00512C93">
      <w:pPr>
        <w:pStyle w:val="ListParagraph"/>
        <w:numPr>
          <w:ilvl w:val="0"/>
          <w:numId w:val="25"/>
        </w:numPr>
        <w:tabs>
          <w:tab w:val="clear" w:pos="3686"/>
        </w:tabs>
        <w:spacing w:after="200" w:line="276" w:lineRule="auto"/>
      </w:pPr>
      <w:r>
        <w:t xml:space="preserve">Via de knop </w:t>
      </w:r>
      <w:r>
        <w:rPr>
          <w:b/>
          <w:bCs/>
        </w:rPr>
        <w:t>Bijlage toevoegen</w:t>
      </w:r>
      <w:r>
        <w:t xml:space="preserve"> kan je een bijlage toevoegen.</w:t>
      </w:r>
    </w:p>
    <w:sdt>
      <w:sdtPr>
        <w:id w:val="-940064940"/>
        <w:placeholder>
          <w:docPart w:val="7AD04F9519F34B039E3C8A27E5E487EC"/>
        </w:placeholder>
      </w:sdtPr>
      <w:sdtEndPr>
        <w:rPr>
          <w:color w:val="A50050" w:themeColor="text1"/>
          <w:sz w:val="18"/>
          <w:szCs w:val="18"/>
        </w:rPr>
      </w:sdtEndPr>
      <w:sdtContent>
        <w:p w14:paraId="7EAB971B" w14:textId="760C8799" w:rsidR="0080441D" w:rsidRPr="009B40E7" w:rsidRDefault="00E93972" w:rsidP="0080441D">
          <w:pPr>
            <w:pStyle w:val="ListParagraph"/>
            <w:ind w:left="720"/>
            <w:rPr>
              <w:color w:val="A50050" w:themeColor="text1"/>
              <w:sz w:val="18"/>
              <w:szCs w:val="18"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460" behindDoc="0" locked="0" layoutInCell="1" allowOverlap="1" wp14:anchorId="17D0ED9B" wp14:editId="4835A284">
                    <wp:simplePos x="0" y="0"/>
                    <wp:positionH relativeFrom="column">
                      <wp:posOffset>243840</wp:posOffset>
                    </wp:positionH>
                    <wp:positionV relativeFrom="paragraph">
                      <wp:posOffset>41910</wp:posOffset>
                    </wp:positionV>
                    <wp:extent cx="285115" cy="445135"/>
                    <wp:effectExtent l="0" t="3810" r="0" b="34925"/>
                    <wp:wrapSquare wrapText="bothSides"/>
                    <wp:docPr id="1" name="Bent Up Arrow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5400000">
                              <a:off x="0" y="0"/>
                              <a:ext cx="285115" cy="445135"/>
                            </a:xfrm>
                            <a:prstGeom prst="bentUpArrow">
                              <a:avLst>
                                <a:gd name="adj1" fmla="val 6818"/>
                                <a:gd name="adj2" fmla="val 19318"/>
                                <a:gd name="adj3" fmla="val 29545"/>
                              </a:avLst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<w:pict w14:anchorId="51F226A1">
                  <v:shape id="Bent Up Arrow 6" style="position:absolute;margin-left:19.2pt;margin-top:3.3pt;width:22.45pt;height:35.05pt;rotation:90;z-index:251660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15,445135" o:spid="_x0000_s1026" fillcolor="#c00000" strokecolor="#a50050 [3213]" strokeweight="1pt" path="m,425696r220317,l220317,84237r-45359,l230036,r55079,84237l239756,84237r,360898l,445135,,42569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" w14:anchorId="448A550D">
                    <v:stroke joinstyle="miter"/>
                    <v:path arrowok="t" o:connecttype="custom" o:connectlocs="0,425696;220317,425696;220317,84237;174958,84237;230036,0;285115,84237;239756,84237;239756,445135;0,445135;0,425696" o:connectangles="0,0,0,0,0,0,0,0,0,0"/>
                    <w10:wrap type="square"/>
                  </v:shape>
                </w:pict>
              </mc:Fallback>
            </mc:AlternateContent>
          </w:r>
          <w:r w:rsidR="002C53D2">
            <w:rPr>
              <w:color w:val="A50050" w:themeColor="text1"/>
              <w:sz w:val="18"/>
              <w:szCs w:val="18"/>
            </w:rPr>
            <w:t xml:space="preserve">Opgelet: </w:t>
          </w:r>
          <w:r w:rsidR="00B32EF8" w:rsidRPr="00230B3C">
            <w:rPr>
              <w:b/>
              <w:bCs/>
              <w:color w:val="A50050" w:themeColor="text1"/>
              <w:sz w:val="18"/>
              <w:szCs w:val="18"/>
            </w:rPr>
            <w:t>Documenten met een wachtwoord</w:t>
          </w:r>
          <w:r w:rsidR="00B32EF8">
            <w:rPr>
              <w:color w:val="A50050" w:themeColor="text1"/>
              <w:sz w:val="18"/>
              <w:szCs w:val="18"/>
            </w:rPr>
            <w:t xml:space="preserve"> worden tegengehouden door de virusscanner en worden dus </w:t>
          </w:r>
          <w:r w:rsidR="00B32EF8" w:rsidRPr="00230B3C">
            <w:rPr>
              <w:b/>
              <w:bCs/>
              <w:color w:val="A50050" w:themeColor="text1"/>
              <w:sz w:val="18"/>
              <w:szCs w:val="18"/>
            </w:rPr>
            <w:t>niet aanvaard</w:t>
          </w:r>
          <w:r w:rsidR="00B32EF8">
            <w:rPr>
              <w:color w:val="A50050" w:themeColor="text1"/>
              <w:sz w:val="18"/>
              <w:szCs w:val="18"/>
            </w:rPr>
            <w:t xml:space="preserve">. </w:t>
          </w:r>
          <w:r w:rsidR="002076BA">
            <w:rPr>
              <w:color w:val="A50050" w:themeColor="text1"/>
              <w:sz w:val="18"/>
              <w:szCs w:val="18"/>
            </w:rPr>
            <w:t xml:space="preserve">Documenten die opgeladen worden via het portaal Mijn Kind en Gezin of via eHealth komen bovendien onmiddellijk </w:t>
          </w:r>
          <w:r w:rsidR="00AB17A5">
            <w:rPr>
              <w:color w:val="A50050" w:themeColor="text1"/>
              <w:sz w:val="18"/>
              <w:szCs w:val="18"/>
            </w:rPr>
            <w:t xml:space="preserve">in een beveiligde map terecht. </w:t>
          </w:r>
          <w:r w:rsidR="00D2104A">
            <w:rPr>
              <w:color w:val="A50050" w:themeColor="text1"/>
              <w:sz w:val="18"/>
              <w:szCs w:val="18"/>
            </w:rPr>
            <w:t>Documenten beveiligen met een wachtwoord is dus niet nodig.</w:t>
          </w:r>
          <w:r w:rsidR="0080441D" w:rsidRPr="009B40E7">
            <w:rPr>
              <w:color w:val="A50050" w:themeColor="text1"/>
              <w:sz w:val="18"/>
              <w:szCs w:val="18"/>
            </w:rPr>
            <w:t xml:space="preserve"> </w:t>
          </w:r>
        </w:p>
      </w:sdtContent>
    </w:sdt>
    <w:p w14:paraId="76168251" w14:textId="66CF3165" w:rsidR="00D51BE4" w:rsidRPr="00D51BE4" w:rsidRDefault="002C0E08" w:rsidP="00512C93">
      <w:pPr>
        <w:pStyle w:val="ListParagraph"/>
        <w:numPr>
          <w:ilvl w:val="1"/>
          <w:numId w:val="25"/>
        </w:numPr>
        <w:tabs>
          <w:tab w:val="clear" w:pos="3686"/>
        </w:tabs>
        <w:spacing w:after="200" w:line="276" w:lineRule="auto"/>
      </w:pPr>
      <w:r>
        <w:rPr>
          <w:noProof/>
        </w:rPr>
        <w:drawing>
          <wp:anchor distT="0" distB="0" distL="114300" distR="114300" simplePos="0" relativeHeight="251658459" behindDoc="0" locked="0" layoutInCell="1" allowOverlap="1" wp14:anchorId="2393FEA9" wp14:editId="74CBF72A">
            <wp:simplePos x="0" y="0"/>
            <wp:positionH relativeFrom="column">
              <wp:posOffset>297815</wp:posOffset>
            </wp:positionH>
            <wp:positionV relativeFrom="paragraph">
              <wp:posOffset>316230</wp:posOffset>
            </wp:positionV>
            <wp:extent cx="3764280" cy="2769235"/>
            <wp:effectExtent l="0" t="0" r="7620" b="0"/>
            <wp:wrapTopAndBottom/>
            <wp:docPr id="208" name="Afbeelding 20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Afbeelding 208" descr="Afbeelding met tekst&#10;&#10;Automatisch gegenereerde beschrijvin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BE4">
        <w:t xml:space="preserve">Klik daarvoor op </w:t>
      </w:r>
      <w:r w:rsidR="00D51BE4">
        <w:rPr>
          <w:b/>
          <w:bCs/>
        </w:rPr>
        <w:t>Bijlage toevoegen.</w:t>
      </w:r>
    </w:p>
    <w:p w14:paraId="3A3BDF12" w14:textId="77777777" w:rsidR="00D51BE4" w:rsidRDefault="00D51BE4" w:rsidP="00D51BE4">
      <w:pPr>
        <w:pStyle w:val="ListParagraph"/>
        <w:tabs>
          <w:tab w:val="clear" w:pos="3686"/>
        </w:tabs>
        <w:spacing w:after="200" w:line="276" w:lineRule="auto"/>
        <w:ind w:left="720"/>
      </w:pPr>
    </w:p>
    <w:p w14:paraId="353D681A" w14:textId="2FA11660" w:rsidR="00A53E30" w:rsidRDefault="00D51BE4" w:rsidP="00512C93">
      <w:pPr>
        <w:pStyle w:val="ListParagraph"/>
        <w:numPr>
          <w:ilvl w:val="1"/>
          <w:numId w:val="25"/>
        </w:numPr>
        <w:tabs>
          <w:tab w:val="clear" w:pos="3686"/>
        </w:tabs>
        <w:spacing w:after="200" w:line="276" w:lineRule="auto"/>
      </w:pPr>
      <w:r>
        <w:t xml:space="preserve">Selecteer het bestand op je computer en klik op </w:t>
      </w:r>
      <w:r w:rsidRPr="00D63205">
        <w:rPr>
          <w:b/>
          <w:bCs/>
        </w:rPr>
        <w:t>Openen</w:t>
      </w:r>
      <w:r>
        <w:t>.</w:t>
      </w:r>
      <w:r w:rsidR="003248AA">
        <w:br w:type="page"/>
      </w:r>
    </w:p>
    <w:p w14:paraId="6B2AAE12" w14:textId="19BC2BF4" w:rsidR="0039350B" w:rsidRDefault="00A2523E" w:rsidP="0039350B">
      <w:pPr>
        <w:pStyle w:val="ListParagraph"/>
        <w:tabs>
          <w:tab w:val="clear" w:pos="3686"/>
        </w:tabs>
        <w:spacing w:after="200" w:line="276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12" behindDoc="0" locked="0" layoutInCell="1" allowOverlap="1" wp14:anchorId="62EEE06B" wp14:editId="4655EBF5">
                <wp:simplePos x="0" y="0"/>
                <wp:positionH relativeFrom="column">
                  <wp:posOffset>-289560</wp:posOffset>
                </wp:positionH>
                <wp:positionV relativeFrom="paragraph">
                  <wp:posOffset>1923415</wp:posOffset>
                </wp:positionV>
                <wp:extent cx="259080" cy="297180"/>
                <wp:effectExtent l="19050" t="19050" r="45720" b="26670"/>
                <wp:wrapNone/>
                <wp:docPr id="1242224084" name="Pijl: omhoog 1242224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BA93A26">
              <v:shape id="Pijl: omhoog 1242224084" style="position:absolute;margin-left:-22.8pt;margin-top:151.45pt;width:20.4pt;height:23.4pt;z-index:251658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" w14:anchorId="3A7809D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A44CB2D" wp14:editId="05E1AD64">
                <wp:simplePos x="0" y="0"/>
                <wp:positionH relativeFrom="column">
                  <wp:posOffset>122555</wp:posOffset>
                </wp:positionH>
                <wp:positionV relativeFrom="paragraph">
                  <wp:posOffset>663575</wp:posOffset>
                </wp:positionV>
                <wp:extent cx="259080" cy="297180"/>
                <wp:effectExtent l="19050" t="19050" r="45720" b="26670"/>
                <wp:wrapNone/>
                <wp:docPr id="210" name="Pijl: omhoog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upArrow">
                          <a:avLst/>
                        </a:prstGeom>
                        <a:solidFill>
                          <a:srgbClr val="A50050"/>
                        </a:solidFill>
                        <a:ln w="12700" cap="flat" cmpd="sng" algn="ctr">
                          <a:solidFill>
                            <a:srgbClr val="A5005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D0676A9">
              <v:shape id="Pijl: omhoog 210" style="position:absolute;margin-left:9.65pt;margin-top:52.25pt;width:20.4pt;height:23.4pt;z-index:2511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0050" strokecolor="#780038" strokeweight="1pt" type="#_x0000_t68" adj="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" w14:anchorId="10980AB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568" behindDoc="0" locked="0" layoutInCell="1" allowOverlap="1" wp14:anchorId="0315C911" wp14:editId="5A558629">
            <wp:simplePos x="0" y="0"/>
            <wp:positionH relativeFrom="page">
              <wp:posOffset>304800</wp:posOffset>
            </wp:positionH>
            <wp:positionV relativeFrom="paragraph">
              <wp:posOffset>0</wp:posOffset>
            </wp:positionV>
            <wp:extent cx="4853940" cy="1870075"/>
            <wp:effectExtent l="0" t="0" r="3810" b="0"/>
            <wp:wrapTopAndBottom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Afbeelding 209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04A42" w14:textId="66A7F87F" w:rsidR="00D51BE4" w:rsidRDefault="00995F2B" w:rsidP="00512C93">
      <w:pPr>
        <w:pStyle w:val="ListParagraph"/>
        <w:numPr>
          <w:ilvl w:val="1"/>
          <w:numId w:val="25"/>
        </w:numPr>
        <w:tabs>
          <w:tab w:val="clear" w:pos="3686"/>
        </w:tabs>
        <w:spacing w:after="200" w:line="276" w:lineRule="auto"/>
      </w:pPr>
      <w:r>
        <w:t xml:space="preserve">Het bestand is nu zichtbaar in de </w:t>
      </w:r>
      <w:r w:rsidRPr="00C06721">
        <w:rPr>
          <w:b/>
          <w:bCs/>
        </w:rPr>
        <w:t>Bijlagen</w:t>
      </w:r>
      <w:r>
        <w:t>.</w:t>
      </w:r>
    </w:p>
    <w:p w14:paraId="1CE4DC0A" w14:textId="52AEE28C" w:rsidR="001D6527" w:rsidRDefault="007059E6" w:rsidP="00512C93">
      <w:pPr>
        <w:pStyle w:val="ListParagraph"/>
        <w:numPr>
          <w:ilvl w:val="2"/>
          <w:numId w:val="25"/>
        </w:numPr>
        <w:tabs>
          <w:tab w:val="clear" w:pos="3686"/>
        </w:tabs>
        <w:spacing w:after="200" w:line="276" w:lineRule="auto"/>
      </w:pPr>
      <w:r>
        <w:t>Klik op de rode x om de bijlage te verwijderen.</w:t>
      </w:r>
    </w:p>
    <w:p w14:paraId="61CCDF8E" w14:textId="05044518" w:rsidR="003847F3" w:rsidRPr="003847F3" w:rsidRDefault="003847F3" w:rsidP="00BA5DB4">
      <w:pPr>
        <w:tabs>
          <w:tab w:val="clear" w:pos="3686"/>
        </w:tabs>
        <w:spacing w:after="200" w:line="276" w:lineRule="auto"/>
      </w:pPr>
    </w:p>
    <w:sectPr w:rsidR="003847F3" w:rsidRPr="003847F3" w:rsidSect="006020F6">
      <w:headerReference w:type="even" r:id="rId148"/>
      <w:headerReference w:type="default" r:id="rId149"/>
      <w:footerReference w:type="even" r:id="rId150"/>
      <w:headerReference w:type="first" r:id="rId151"/>
      <w:type w:val="continuous"/>
      <w:pgSz w:w="11906" w:h="16838"/>
      <w:pgMar w:top="851" w:right="851" w:bottom="2268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56D4D" w14:textId="77777777" w:rsidR="00001BA3" w:rsidRDefault="00001BA3" w:rsidP="003D7175">
      <w:pPr>
        <w:spacing w:after="0" w:line="240" w:lineRule="auto"/>
      </w:pPr>
      <w:r>
        <w:separator/>
      </w:r>
    </w:p>
  </w:endnote>
  <w:endnote w:type="continuationSeparator" w:id="0">
    <w:p w14:paraId="4ECF745F" w14:textId="77777777" w:rsidR="00001BA3" w:rsidRDefault="00001BA3" w:rsidP="003D7175">
      <w:pPr>
        <w:spacing w:after="0" w:line="240" w:lineRule="auto"/>
      </w:pPr>
      <w:r>
        <w:continuationSeparator/>
      </w:r>
    </w:p>
  </w:endnote>
  <w:endnote w:type="continuationNotice" w:id="1">
    <w:p w14:paraId="1108A5DC" w14:textId="77777777" w:rsidR="00001BA3" w:rsidRDefault="00001B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90116C86-A405-4A25-937A-8AED392ACC2B}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subsetted="1" w:fontKey="{2F6930D8-B87A-4CF2-8DF7-265C134305A7}"/>
  </w:font>
  <w:font w:name="Flanders Art Sans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47E33" w14:textId="4E4B16A0" w:rsidR="003D7175" w:rsidRPr="003D7175" w:rsidRDefault="003D7175" w:rsidP="003D7175">
    <w:pPr>
      <w:pStyle w:val="Footer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fldSimple w:instr="NUMPAGES   \* MERGEFORMAT">
      <w:r>
        <w:t>2</w:t>
      </w:r>
    </w:fldSimple>
    <w:r>
      <w:tab/>
      <w:t>Titel van het document invullen</w:t>
    </w:r>
    <w:r>
      <w:tab/>
    </w:r>
    <w:r>
      <w:fldChar w:fldCharType="begin"/>
    </w:r>
    <w:r>
      <w:instrText xml:space="preserve"> DATE  \@ "d.MM.yyyy" </w:instrText>
    </w:r>
    <w:r>
      <w:fldChar w:fldCharType="separate"/>
    </w:r>
    <w:r w:rsidR="005A6F33">
      <w:rPr>
        <w:noProof/>
      </w:rPr>
      <w:t>20</w:t>
    </w:r>
    <w:r w:rsidR="00B402F0">
      <w:rPr>
        <w:noProof/>
      </w:rPr>
      <w:t>.02.2025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AEB20" w14:textId="762C8AF0" w:rsidR="003D7175" w:rsidRPr="00C547AB" w:rsidRDefault="006020F6" w:rsidP="006020F6">
    <w:pPr>
      <w:pStyle w:val="paginering"/>
      <w:tabs>
        <w:tab w:val="left" w:pos="9639"/>
      </w:tabs>
    </w:pPr>
    <w:r w:rsidRPr="00193EF3">
      <w:rPr>
        <w:color w:val="A50050" w:themeColor="text1"/>
      </w:rPr>
      <w:drawing>
        <wp:anchor distT="0" distB="0" distL="114300" distR="114300" simplePos="0" relativeHeight="251658241" behindDoc="1" locked="0" layoutInCell="1" allowOverlap="1" wp14:anchorId="1A11E8A1" wp14:editId="3C1639DC">
          <wp:simplePos x="0" y="0"/>
          <wp:positionH relativeFrom="page">
            <wp:posOffset>717727</wp:posOffset>
          </wp:positionH>
          <wp:positionV relativeFrom="page">
            <wp:posOffset>9761220</wp:posOffset>
          </wp:positionV>
          <wp:extent cx="1282305" cy="540000"/>
          <wp:effectExtent l="0" t="0" r="0" b="0"/>
          <wp:wrapNone/>
          <wp:docPr id="134" name="Afbeelding 134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30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7AB" w:rsidRPr="009E05E2"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3</w:t>
    </w:r>
    <w:r w:rsidR="00C547AB" w:rsidRPr="009E05E2">
      <w:fldChar w:fldCharType="end"/>
    </w:r>
    <w:r w:rsidR="00C547AB" w:rsidRPr="009E05E2">
      <w:t xml:space="preserve"> van </w:t>
    </w:r>
    <w:fldSimple w:instr="NUMPAGES  \* Arabic  \* MERGEFORMAT">
      <w:r w:rsidR="00C547AB"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04332" w14:textId="370F4BF8" w:rsidR="003D7175" w:rsidRPr="00193EF3" w:rsidRDefault="003D7175" w:rsidP="003D7175">
    <w:pPr>
      <w:pStyle w:val="paginering"/>
      <w:tabs>
        <w:tab w:val="left" w:pos="9639"/>
      </w:tabs>
      <w:rPr>
        <w:color w:val="A50050" w:themeColor="text1"/>
      </w:rPr>
    </w:pPr>
    <w:r w:rsidRPr="00193EF3">
      <w:rPr>
        <w:color w:val="A50050" w:themeColor="text1"/>
      </w:rPr>
      <w:drawing>
        <wp:anchor distT="0" distB="0" distL="114300" distR="114300" simplePos="0" relativeHeight="251658240" behindDoc="1" locked="0" layoutInCell="1" allowOverlap="1" wp14:anchorId="1BE23248" wp14:editId="4FAFAD07">
          <wp:simplePos x="0" y="0"/>
          <wp:positionH relativeFrom="page">
            <wp:posOffset>717727</wp:posOffset>
          </wp:positionH>
          <wp:positionV relativeFrom="page">
            <wp:posOffset>9761220</wp:posOffset>
          </wp:positionV>
          <wp:extent cx="1282305" cy="5400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30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C627A" w14:textId="77777777" w:rsidR="003D7175" w:rsidRPr="00C547AB" w:rsidRDefault="00FC7F5A" w:rsidP="00C547AB">
    <w:pPr>
      <w:pStyle w:val="Footer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NUMPAGES  \* Arabic  \* MERGEFORMAT">
      <w:r w:rsidR="00C547A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8AFA2" w14:textId="77777777" w:rsidR="00001BA3" w:rsidRDefault="00001BA3" w:rsidP="003D7175">
      <w:pPr>
        <w:spacing w:after="0" w:line="240" w:lineRule="auto"/>
      </w:pPr>
      <w:r>
        <w:separator/>
      </w:r>
    </w:p>
  </w:footnote>
  <w:footnote w:type="continuationSeparator" w:id="0">
    <w:p w14:paraId="187B04AF" w14:textId="77777777" w:rsidR="00001BA3" w:rsidRDefault="00001BA3" w:rsidP="003D7175">
      <w:pPr>
        <w:spacing w:after="0" w:line="240" w:lineRule="auto"/>
      </w:pPr>
      <w:r>
        <w:continuationSeparator/>
      </w:r>
    </w:p>
  </w:footnote>
  <w:footnote w:type="continuationNotice" w:id="1">
    <w:p w14:paraId="454728C4" w14:textId="77777777" w:rsidR="00001BA3" w:rsidRDefault="00001BA3">
      <w:pPr>
        <w:spacing w:after="0" w:line="240" w:lineRule="auto"/>
      </w:pPr>
    </w:p>
  </w:footnote>
  <w:footnote w:id="2">
    <w:p w14:paraId="7D5CA1EC" w14:textId="080B44E3" w:rsidR="00F40F66" w:rsidRDefault="00F40F6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612D65">
        <w:t xml:space="preserve">Ben je een specialist of therapeut die nog niet gebruikmaakt van een </w:t>
      </w:r>
      <w:r w:rsidR="00213DBE">
        <w:t>elektronisch medisch dossier</w:t>
      </w:r>
      <w:r w:rsidR="00612D65">
        <w:t xml:space="preserve"> of ziekenhuispakket geïntegreerd met eHealth? Download dan </w:t>
      </w:r>
      <w:r w:rsidR="006E423B">
        <w:t xml:space="preserve">het </w:t>
      </w:r>
      <w:hyperlink r:id="rId1" w:history="1">
        <w:r w:rsidR="006E423B" w:rsidRPr="006E423B">
          <w:rPr>
            <w:rStyle w:val="Hyperlink"/>
          </w:rPr>
          <w:t>medisch inlichtingenformulier</w:t>
        </w:r>
      </w:hyperlink>
      <w:r w:rsidR="006E423B">
        <w:t xml:space="preserve"> en b</w:t>
      </w:r>
      <w:r w:rsidR="00612D65">
        <w:t xml:space="preserve">ezorg </w:t>
      </w:r>
      <w:r w:rsidR="006E423B">
        <w:t>het</w:t>
      </w:r>
      <w:r w:rsidR="00612D65">
        <w:t xml:space="preserve"> ingevuld aan de ouders zodat die </w:t>
      </w:r>
      <w:r w:rsidR="006E423B">
        <w:t>het</w:t>
      </w:r>
      <w:r w:rsidR="00612D65">
        <w:t xml:space="preserve"> via het portaal Mijn Kind en Gezin kunnen opladen.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652F7F84" w14:paraId="18784A1A" w14:textId="77777777" w:rsidTr="652F7F84">
      <w:tc>
        <w:tcPr>
          <w:tcW w:w="3305" w:type="dxa"/>
        </w:tcPr>
        <w:p w14:paraId="0C762108" w14:textId="445A60A1" w:rsidR="652F7F84" w:rsidRDefault="652F7F84" w:rsidP="652F7F84">
          <w:pPr>
            <w:pStyle w:val="Header"/>
            <w:ind w:left="-115"/>
            <w:rPr>
              <w:rFonts w:eastAsia="Flanders Art Sans"/>
            </w:rPr>
          </w:pPr>
        </w:p>
      </w:tc>
      <w:tc>
        <w:tcPr>
          <w:tcW w:w="3305" w:type="dxa"/>
        </w:tcPr>
        <w:p w14:paraId="77A4ED38" w14:textId="26EFECFD" w:rsidR="652F7F84" w:rsidRDefault="652F7F84" w:rsidP="652F7F84">
          <w:pPr>
            <w:pStyle w:val="Header"/>
            <w:jc w:val="center"/>
            <w:rPr>
              <w:rFonts w:eastAsia="Flanders Art Sans"/>
            </w:rPr>
          </w:pPr>
        </w:p>
      </w:tc>
      <w:tc>
        <w:tcPr>
          <w:tcW w:w="3305" w:type="dxa"/>
        </w:tcPr>
        <w:p w14:paraId="738FC81B" w14:textId="40E1A0D7" w:rsidR="652F7F84" w:rsidRDefault="652F7F84" w:rsidP="652F7F84">
          <w:pPr>
            <w:pStyle w:val="Header"/>
            <w:ind w:right="-115"/>
            <w:jc w:val="right"/>
            <w:rPr>
              <w:rFonts w:eastAsia="Flanders Art Sans"/>
            </w:rPr>
          </w:pPr>
        </w:p>
      </w:tc>
    </w:tr>
  </w:tbl>
  <w:p w14:paraId="24DE9589" w14:textId="28037159" w:rsidR="00CF2E4D" w:rsidRDefault="00CF2E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652F7F84" w14:paraId="2AF1D360" w14:textId="77777777" w:rsidTr="652F7F84">
      <w:tc>
        <w:tcPr>
          <w:tcW w:w="3305" w:type="dxa"/>
        </w:tcPr>
        <w:p w14:paraId="76E814E2" w14:textId="369364D5" w:rsidR="652F7F84" w:rsidRDefault="652F7F84" w:rsidP="652F7F84">
          <w:pPr>
            <w:pStyle w:val="Header"/>
            <w:ind w:left="-115"/>
            <w:rPr>
              <w:rFonts w:eastAsia="Flanders Art Sans"/>
            </w:rPr>
          </w:pPr>
        </w:p>
      </w:tc>
      <w:tc>
        <w:tcPr>
          <w:tcW w:w="3305" w:type="dxa"/>
        </w:tcPr>
        <w:p w14:paraId="3D9723B4" w14:textId="6253B21E" w:rsidR="652F7F84" w:rsidRDefault="652F7F84" w:rsidP="652F7F84">
          <w:pPr>
            <w:pStyle w:val="Header"/>
            <w:jc w:val="center"/>
            <w:rPr>
              <w:rFonts w:eastAsia="Flanders Art Sans"/>
            </w:rPr>
          </w:pPr>
        </w:p>
      </w:tc>
      <w:tc>
        <w:tcPr>
          <w:tcW w:w="3305" w:type="dxa"/>
        </w:tcPr>
        <w:p w14:paraId="4124286B" w14:textId="5F244B10" w:rsidR="652F7F84" w:rsidRDefault="652F7F84" w:rsidP="652F7F84">
          <w:pPr>
            <w:pStyle w:val="Header"/>
            <w:ind w:right="-115"/>
            <w:jc w:val="right"/>
            <w:rPr>
              <w:rFonts w:eastAsia="Flanders Art Sans"/>
            </w:rPr>
          </w:pPr>
        </w:p>
      </w:tc>
    </w:tr>
  </w:tbl>
  <w:p w14:paraId="5196EDCA" w14:textId="1A289944" w:rsidR="00CF2E4D" w:rsidRDefault="00CF2E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32894" w14:textId="77777777" w:rsidR="003D7175" w:rsidRDefault="003D717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652F7F84" w14:paraId="2D3A999A" w14:textId="77777777" w:rsidTr="652F7F84">
      <w:tc>
        <w:tcPr>
          <w:tcW w:w="3305" w:type="dxa"/>
        </w:tcPr>
        <w:p w14:paraId="660329E8" w14:textId="0D2BD28D" w:rsidR="652F7F84" w:rsidRDefault="652F7F84" w:rsidP="652F7F84">
          <w:pPr>
            <w:pStyle w:val="Header"/>
            <w:ind w:left="-115"/>
            <w:rPr>
              <w:rFonts w:eastAsia="Flanders Art Sans"/>
            </w:rPr>
          </w:pPr>
        </w:p>
      </w:tc>
      <w:tc>
        <w:tcPr>
          <w:tcW w:w="3305" w:type="dxa"/>
        </w:tcPr>
        <w:p w14:paraId="5F5D6AE9" w14:textId="0CA819EC" w:rsidR="652F7F84" w:rsidRDefault="652F7F84" w:rsidP="652F7F84">
          <w:pPr>
            <w:pStyle w:val="Header"/>
            <w:jc w:val="center"/>
            <w:rPr>
              <w:rFonts w:eastAsia="Flanders Art Sans"/>
            </w:rPr>
          </w:pPr>
        </w:p>
      </w:tc>
      <w:tc>
        <w:tcPr>
          <w:tcW w:w="3305" w:type="dxa"/>
        </w:tcPr>
        <w:p w14:paraId="252B85D2" w14:textId="48D1D659" w:rsidR="652F7F84" w:rsidRDefault="652F7F84" w:rsidP="652F7F84">
          <w:pPr>
            <w:pStyle w:val="Header"/>
            <w:ind w:right="-115"/>
            <w:jc w:val="right"/>
            <w:rPr>
              <w:rFonts w:eastAsia="Flanders Art Sans"/>
            </w:rPr>
          </w:pPr>
        </w:p>
      </w:tc>
    </w:tr>
  </w:tbl>
  <w:p w14:paraId="1EEE404C" w14:textId="5E39E962" w:rsidR="00CF2E4D" w:rsidRDefault="00CF2E4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652F7F84" w14:paraId="395BEB69" w14:textId="77777777" w:rsidTr="652F7F84">
      <w:tc>
        <w:tcPr>
          <w:tcW w:w="3305" w:type="dxa"/>
        </w:tcPr>
        <w:p w14:paraId="47EAA25B" w14:textId="72092419" w:rsidR="652F7F84" w:rsidRDefault="652F7F84" w:rsidP="652F7F84">
          <w:pPr>
            <w:pStyle w:val="Header"/>
            <w:ind w:left="-115"/>
            <w:rPr>
              <w:rFonts w:eastAsia="Flanders Art Sans"/>
            </w:rPr>
          </w:pPr>
        </w:p>
      </w:tc>
      <w:tc>
        <w:tcPr>
          <w:tcW w:w="3305" w:type="dxa"/>
        </w:tcPr>
        <w:p w14:paraId="3A966955" w14:textId="02AAF7B5" w:rsidR="652F7F84" w:rsidRDefault="652F7F84" w:rsidP="652F7F84">
          <w:pPr>
            <w:pStyle w:val="Header"/>
            <w:jc w:val="center"/>
            <w:rPr>
              <w:rFonts w:eastAsia="Flanders Art Sans"/>
            </w:rPr>
          </w:pPr>
        </w:p>
      </w:tc>
      <w:tc>
        <w:tcPr>
          <w:tcW w:w="3305" w:type="dxa"/>
        </w:tcPr>
        <w:p w14:paraId="04851E6B" w14:textId="4F1002F2" w:rsidR="652F7F84" w:rsidRDefault="652F7F84" w:rsidP="652F7F84">
          <w:pPr>
            <w:pStyle w:val="Header"/>
            <w:ind w:right="-115"/>
            <w:jc w:val="right"/>
            <w:rPr>
              <w:rFonts w:eastAsia="Flanders Art Sans"/>
            </w:rPr>
          </w:pPr>
        </w:p>
      </w:tc>
    </w:tr>
  </w:tbl>
  <w:p w14:paraId="6061F601" w14:textId="1F586AA2" w:rsidR="00CF2E4D" w:rsidRDefault="00CF2E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2139"/>
    <w:multiLevelType w:val="multilevel"/>
    <w:tmpl w:val="DBC6EA3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59239E"/>
    <w:multiLevelType w:val="hybridMultilevel"/>
    <w:tmpl w:val="4D484E22"/>
    <w:lvl w:ilvl="0" w:tplc="E1F64E5C">
      <w:start w:val="1"/>
      <w:numFmt w:val="bullet"/>
      <w:pStyle w:val="ListBullet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 w15:restartNumberingAfterBreak="0">
    <w:nsid w:val="078D4D39"/>
    <w:multiLevelType w:val="hybridMultilevel"/>
    <w:tmpl w:val="0CF226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406CB"/>
    <w:multiLevelType w:val="hybridMultilevel"/>
    <w:tmpl w:val="DE6681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57542"/>
    <w:multiLevelType w:val="hybridMultilevel"/>
    <w:tmpl w:val="AFE805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B0C18"/>
    <w:multiLevelType w:val="multilevel"/>
    <w:tmpl w:val="1D50C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7A5091"/>
    <w:multiLevelType w:val="multilevel"/>
    <w:tmpl w:val="1D50C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A432D1"/>
    <w:multiLevelType w:val="hybridMultilevel"/>
    <w:tmpl w:val="1558181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F6F52"/>
    <w:multiLevelType w:val="hybridMultilevel"/>
    <w:tmpl w:val="C1707466"/>
    <w:lvl w:ilvl="0" w:tplc="F4B423DC">
      <w:start w:val="1"/>
      <w:numFmt w:val="lowerLetter"/>
      <w:lvlText w:val="%1."/>
      <w:lvlJc w:val="left"/>
      <w:pPr>
        <w:ind w:left="1440" w:hanging="360"/>
      </w:pPr>
      <w:rPr>
        <w:color w:val="auto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80235"/>
    <w:multiLevelType w:val="hybridMultilevel"/>
    <w:tmpl w:val="8D1024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57126"/>
    <w:multiLevelType w:val="multilevel"/>
    <w:tmpl w:val="1D50C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3D3798"/>
    <w:multiLevelType w:val="hybridMultilevel"/>
    <w:tmpl w:val="8D3249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17E92"/>
    <w:multiLevelType w:val="hybridMultilevel"/>
    <w:tmpl w:val="3C7A68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4108F"/>
    <w:multiLevelType w:val="hybridMultilevel"/>
    <w:tmpl w:val="D26C1F04"/>
    <w:lvl w:ilvl="0" w:tplc="E64C83D4">
      <w:start w:val="1"/>
      <w:numFmt w:val="decimal"/>
      <w:pStyle w:val="ListNumber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20868"/>
    <w:multiLevelType w:val="hybridMultilevel"/>
    <w:tmpl w:val="75B881D4"/>
    <w:lvl w:ilvl="0" w:tplc="17D4A39A">
      <w:start w:val="1"/>
      <w:numFmt w:val="bullet"/>
      <w:pStyle w:val="ListBullet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70C8C"/>
    <w:multiLevelType w:val="hybridMultilevel"/>
    <w:tmpl w:val="F8E05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42214"/>
    <w:multiLevelType w:val="hybridMultilevel"/>
    <w:tmpl w:val="444C7500"/>
    <w:lvl w:ilvl="0" w:tplc="0813001B">
      <w:start w:val="1"/>
      <w:numFmt w:val="lowerRoman"/>
      <w:lvlText w:val="%1."/>
      <w:lvlJc w:val="right"/>
      <w:pPr>
        <w:ind w:left="2160" w:hanging="18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stNumber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E7C6F"/>
    <w:multiLevelType w:val="hybridMultilevel"/>
    <w:tmpl w:val="0D6E9C56"/>
    <w:lvl w:ilvl="0" w:tplc="0813000F">
      <w:start w:val="1"/>
      <w:numFmt w:val="decimal"/>
      <w:lvlText w:val="%1."/>
      <w:lvlJc w:val="left"/>
      <w:pPr>
        <w:ind w:left="1080" w:hanging="360"/>
      </w:p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DE6D5B"/>
    <w:multiLevelType w:val="multilevel"/>
    <w:tmpl w:val="1D50C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C1C4F98"/>
    <w:multiLevelType w:val="hybridMultilevel"/>
    <w:tmpl w:val="58F29B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13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13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26947"/>
    <w:multiLevelType w:val="hybridMultilevel"/>
    <w:tmpl w:val="07661D36"/>
    <w:lvl w:ilvl="0" w:tplc="E1FC1C0C">
      <w:start w:val="1"/>
      <w:numFmt w:val="bullet"/>
      <w:pStyle w:val="List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B94A12"/>
    <w:multiLevelType w:val="multilevel"/>
    <w:tmpl w:val="1D50C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D1D3ED9"/>
    <w:multiLevelType w:val="hybridMultilevel"/>
    <w:tmpl w:val="D88C03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stNumber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7A7472"/>
    <w:multiLevelType w:val="hybridMultilevel"/>
    <w:tmpl w:val="D05838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64F07"/>
    <w:multiLevelType w:val="multilevel"/>
    <w:tmpl w:val="BD4E1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Flanders Art Sans" w:hAnsi="Flanders Art Sans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C115F6C"/>
    <w:multiLevelType w:val="hybridMultilevel"/>
    <w:tmpl w:val="B58410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4B423D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stNumber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53526"/>
    <w:multiLevelType w:val="multilevel"/>
    <w:tmpl w:val="1D50C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20830E3"/>
    <w:multiLevelType w:val="hybridMultilevel"/>
    <w:tmpl w:val="EE4C72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D5575E"/>
    <w:multiLevelType w:val="multilevel"/>
    <w:tmpl w:val="6C86A8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7285613"/>
    <w:multiLevelType w:val="multilevel"/>
    <w:tmpl w:val="296ED4CC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8876F14"/>
    <w:multiLevelType w:val="multilevel"/>
    <w:tmpl w:val="6CDCA9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2342EA3"/>
    <w:multiLevelType w:val="hybridMultilevel"/>
    <w:tmpl w:val="D05838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D2B6F"/>
    <w:multiLevelType w:val="hybridMultilevel"/>
    <w:tmpl w:val="5D0E74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5BE25882">
      <w:start w:val="2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D4A15"/>
    <w:multiLevelType w:val="hybridMultilevel"/>
    <w:tmpl w:val="AA54D7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B434C1"/>
    <w:multiLevelType w:val="multilevel"/>
    <w:tmpl w:val="1D50C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6EAA4CC9"/>
    <w:multiLevelType w:val="hybridMultilevel"/>
    <w:tmpl w:val="04EE5BF2"/>
    <w:lvl w:ilvl="0" w:tplc="C11CF176">
      <w:start w:val="1"/>
      <w:numFmt w:val="bullet"/>
      <w:pStyle w:val="ListBullet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9" w15:restartNumberingAfterBreak="0">
    <w:nsid w:val="6F9623EC"/>
    <w:multiLevelType w:val="hybridMultilevel"/>
    <w:tmpl w:val="E086FA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B472DD"/>
    <w:multiLevelType w:val="multilevel"/>
    <w:tmpl w:val="0813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76CC3FF8"/>
    <w:multiLevelType w:val="hybridMultilevel"/>
    <w:tmpl w:val="B3D8FCDA"/>
    <w:lvl w:ilvl="0" w:tplc="E8E09BFE">
      <w:start w:val="1"/>
      <w:numFmt w:val="bullet"/>
      <w:pStyle w:val="ListBullet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9394DD7"/>
    <w:multiLevelType w:val="hybridMultilevel"/>
    <w:tmpl w:val="4DC267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58070D"/>
    <w:multiLevelType w:val="hybridMultilevel"/>
    <w:tmpl w:val="59F6B1BC"/>
    <w:lvl w:ilvl="0" w:tplc="FFFFFFFF">
      <w:start w:val="1"/>
      <w:numFmt w:val="lowerRoman"/>
      <w:lvlText w:val="%1."/>
      <w:lvlJc w:val="right"/>
      <w:pPr>
        <w:ind w:left="2160" w:hanging="18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7157F7"/>
    <w:multiLevelType w:val="multilevel"/>
    <w:tmpl w:val="1D50C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022247566">
    <w:abstractNumId w:val="40"/>
  </w:num>
  <w:num w:numId="2" w16cid:durableId="122428177">
    <w:abstractNumId w:val="21"/>
  </w:num>
  <w:num w:numId="3" w16cid:durableId="1088962085">
    <w:abstractNumId w:val="41"/>
  </w:num>
  <w:num w:numId="4" w16cid:durableId="2110881207">
    <w:abstractNumId w:val="38"/>
  </w:num>
  <w:num w:numId="5" w16cid:durableId="1410998237">
    <w:abstractNumId w:val="14"/>
  </w:num>
  <w:num w:numId="6" w16cid:durableId="1402943368">
    <w:abstractNumId w:val="1"/>
  </w:num>
  <w:num w:numId="7" w16cid:durableId="656108073">
    <w:abstractNumId w:val="32"/>
  </w:num>
  <w:num w:numId="8" w16cid:durableId="764686344">
    <w:abstractNumId w:val="24"/>
  </w:num>
  <w:num w:numId="9" w16cid:durableId="866525019">
    <w:abstractNumId w:val="17"/>
  </w:num>
  <w:num w:numId="10" w16cid:durableId="1974022116">
    <w:abstractNumId w:val="13"/>
  </w:num>
  <w:num w:numId="11" w16cid:durableId="1101681837">
    <w:abstractNumId w:val="28"/>
  </w:num>
  <w:num w:numId="12" w16cid:durableId="1867062941">
    <w:abstractNumId w:val="33"/>
  </w:num>
  <w:num w:numId="13" w16cid:durableId="1368987377">
    <w:abstractNumId w:val="34"/>
  </w:num>
  <w:num w:numId="14" w16cid:durableId="199057623">
    <w:abstractNumId w:val="9"/>
  </w:num>
  <w:num w:numId="15" w16cid:durableId="586620864">
    <w:abstractNumId w:val="15"/>
  </w:num>
  <w:num w:numId="16" w16cid:durableId="1675913218">
    <w:abstractNumId w:val="12"/>
  </w:num>
  <w:num w:numId="17" w16cid:durableId="792019969">
    <w:abstractNumId w:val="35"/>
  </w:num>
  <w:num w:numId="18" w16cid:durableId="130101933">
    <w:abstractNumId w:val="30"/>
  </w:num>
  <w:num w:numId="19" w16cid:durableId="278953016">
    <w:abstractNumId w:val="27"/>
  </w:num>
  <w:num w:numId="20" w16cid:durableId="172302132">
    <w:abstractNumId w:val="23"/>
  </w:num>
  <w:num w:numId="21" w16cid:durableId="238946022">
    <w:abstractNumId w:val="4"/>
  </w:num>
  <w:num w:numId="22" w16cid:durableId="764543475">
    <w:abstractNumId w:val="3"/>
  </w:num>
  <w:num w:numId="23" w16cid:durableId="504827676">
    <w:abstractNumId w:val="42"/>
  </w:num>
  <w:num w:numId="24" w16cid:durableId="1519007169">
    <w:abstractNumId w:val="11"/>
  </w:num>
  <w:num w:numId="25" w16cid:durableId="1566405469">
    <w:abstractNumId w:val="31"/>
  </w:num>
  <w:num w:numId="26" w16cid:durableId="157425407">
    <w:abstractNumId w:val="20"/>
  </w:num>
  <w:num w:numId="27" w16cid:durableId="2099324128">
    <w:abstractNumId w:val="36"/>
  </w:num>
  <w:num w:numId="28" w16cid:durableId="704990900">
    <w:abstractNumId w:val="7"/>
  </w:num>
  <w:num w:numId="29" w16cid:durableId="1373731124">
    <w:abstractNumId w:val="2"/>
  </w:num>
  <w:num w:numId="30" w16cid:durableId="2032337936">
    <w:abstractNumId w:val="8"/>
  </w:num>
  <w:num w:numId="31" w16cid:durableId="1012415283">
    <w:abstractNumId w:val="39"/>
  </w:num>
  <w:num w:numId="32" w16cid:durableId="2144997422">
    <w:abstractNumId w:val="26"/>
  </w:num>
  <w:num w:numId="33" w16cid:durableId="355085244">
    <w:abstractNumId w:val="43"/>
  </w:num>
  <w:num w:numId="34" w16cid:durableId="2073234060">
    <w:abstractNumId w:val="25"/>
  </w:num>
  <w:num w:numId="35" w16cid:durableId="1963808289">
    <w:abstractNumId w:val="0"/>
  </w:num>
  <w:num w:numId="36" w16cid:durableId="380593413">
    <w:abstractNumId w:val="16"/>
  </w:num>
  <w:num w:numId="37" w16cid:durableId="88738413">
    <w:abstractNumId w:val="19"/>
  </w:num>
  <w:num w:numId="38" w16cid:durableId="1896508854">
    <w:abstractNumId w:val="18"/>
  </w:num>
  <w:num w:numId="39" w16cid:durableId="379479371">
    <w:abstractNumId w:val="22"/>
  </w:num>
  <w:num w:numId="40" w16cid:durableId="887573435">
    <w:abstractNumId w:val="5"/>
  </w:num>
  <w:num w:numId="41" w16cid:durableId="264462860">
    <w:abstractNumId w:val="10"/>
  </w:num>
  <w:num w:numId="42" w16cid:durableId="2011833418">
    <w:abstractNumId w:val="44"/>
  </w:num>
  <w:num w:numId="43" w16cid:durableId="2141072390">
    <w:abstractNumId w:val="37"/>
  </w:num>
  <w:num w:numId="44" w16cid:durableId="116720260">
    <w:abstractNumId w:val="6"/>
  </w:num>
  <w:num w:numId="45" w16cid:durableId="291323292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saveSubsetFonts/>
  <w:mirrorMargins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F6"/>
    <w:rsid w:val="00001BA3"/>
    <w:rsid w:val="00002B40"/>
    <w:rsid w:val="0000318C"/>
    <w:rsid w:val="00003D90"/>
    <w:rsid w:val="00004C06"/>
    <w:rsid w:val="0000547B"/>
    <w:rsid w:val="00010E11"/>
    <w:rsid w:val="0001102C"/>
    <w:rsid w:val="000114CA"/>
    <w:rsid w:val="00015ADE"/>
    <w:rsid w:val="000169CD"/>
    <w:rsid w:val="0002575D"/>
    <w:rsid w:val="00025B83"/>
    <w:rsid w:val="0002741F"/>
    <w:rsid w:val="00027A6E"/>
    <w:rsid w:val="0003017B"/>
    <w:rsid w:val="00030FFF"/>
    <w:rsid w:val="00031940"/>
    <w:rsid w:val="000334D7"/>
    <w:rsid w:val="00033A9B"/>
    <w:rsid w:val="00034C4C"/>
    <w:rsid w:val="00040150"/>
    <w:rsid w:val="0004071B"/>
    <w:rsid w:val="00040D10"/>
    <w:rsid w:val="00041929"/>
    <w:rsid w:val="000432F8"/>
    <w:rsid w:val="000433AE"/>
    <w:rsid w:val="000436B8"/>
    <w:rsid w:val="000448AA"/>
    <w:rsid w:val="00044D84"/>
    <w:rsid w:val="0004552B"/>
    <w:rsid w:val="000472A2"/>
    <w:rsid w:val="0005009D"/>
    <w:rsid w:val="000500D3"/>
    <w:rsid w:val="0005111A"/>
    <w:rsid w:val="00051833"/>
    <w:rsid w:val="0005216B"/>
    <w:rsid w:val="00053F91"/>
    <w:rsid w:val="00054E88"/>
    <w:rsid w:val="0005596E"/>
    <w:rsid w:val="000577D9"/>
    <w:rsid w:val="00061CA2"/>
    <w:rsid w:val="000624B6"/>
    <w:rsid w:val="00062AD9"/>
    <w:rsid w:val="00062BE8"/>
    <w:rsid w:val="0006651D"/>
    <w:rsid w:val="0006658D"/>
    <w:rsid w:val="00070DD9"/>
    <w:rsid w:val="00074697"/>
    <w:rsid w:val="000771C4"/>
    <w:rsid w:val="000801A9"/>
    <w:rsid w:val="0008063E"/>
    <w:rsid w:val="00083546"/>
    <w:rsid w:val="00086D0A"/>
    <w:rsid w:val="000877B4"/>
    <w:rsid w:val="00087CC5"/>
    <w:rsid w:val="00087FD7"/>
    <w:rsid w:val="00090878"/>
    <w:rsid w:val="00090D60"/>
    <w:rsid w:val="000923EE"/>
    <w:rsid w:val="00092C4C"/>
    <w:rsid w:val="00092DA7"/>
    <w:rsid w:val="00095D42"/>
    <w:rsid w:val="00096108"/>
    <w:rsid w:val="0009667A"/>
    <w:rsid w:val="000A1E76"/>
    <w:rsid w:val="000A2624"/>
    <w:rsid w:val="000A2868"/>
    <w:rsid w:val="000A2BEE"/>
    <w:rsid w:val="000A6C10"/>
    <w:rsid w:val="000A723D"/>
    <w:rsid w:val="000A7BB6"/>
    <w:rsid w:val="000B0328"/>
    <w:rsid w:val="000B1380"/>
    <w:rsid w:val="000B1D8C"/>
    <w:rsid w:val="000B3B7A"/>
    <w:rsid w:val="000B6D17"/>
    <w:rsid w:val="000B6FA0"/>
    <w:rsid w:val="000B74D8"/>
    <w:rsid w:val="000B7AFF"/>
    <w:rsid w:val="000B7B14"/>
    <w:rsid w:val="000C021B"/>
    <w:rsid w:val="000C0B03"/>
    <w:rsid w:val="000C2BD0"/>
    <w:rsid w:val="000C4023"/>
    <w:rsid w:val="000C5031"/>
    <w:rsid w:val="000C558B"/>
    <w:rsid w:val="000C562F"/>
    <w:rsid w:val="000C638E"/>
    <w:rsid w:val="000C7EEC"/>
    <w:rsid w:val="000D1DF0"/>
    <w:rsid w:val="000D26D8"/>
    <w:rsid w:val="000D288E"/>
    <w:rsid w:val="000D4B88"/>
    <w:rsid w:val="000D5106"/>
    <w:rsid w:val="000D6E32"/>
    <w:rsid w:val="000D7373"/>
    <w:rsid w:val="000D7643"/>
    <w:rsid w:val="000D777F"/>
    <w:rsid w:val="000E254F"/>
    <w:rsid w:val="000E3BA6"/>
    <w:rsid w:val="000E5BBE"/>
    <w:rsid w:val="000E68F1"/>
    <w:rsid w:val="000E7CB0"/>
    <w:rsid w:val="000F3377"/>
    <w:rsid w:val="000F42FF"/>
    <w:rsid w:val="001015D5"/>
    <w:rsid w:val="00101C6D"/>
    <w:rsid w:val="00105365"/>
    <w:rsid w:val="001061F7"/>
    <w:rsid w:val="00107802"/>
    <w:rsid w:val="001078DA"/>
    <w:rsid w:val="00107C83"/>
    <w:rsid w:val="00107F40"/>
    <w:rsid w:val="001102FD"/>
    <w:rsid w:val="00111BE4"/>
    <w:rsid w:val="0011390E"/>
    <w:rsid w:val="00115BE1"/>
    <w:rsid w:val="001176A1"/>
    <w:rsid w:val="00117C2F"/>
    <w:rsid w:val="00120B20"/>
    <w:rsid w:val="00121993"/>
    <w:rsid w:val="00122AC4"/>
    <w:rsid w:val="00122C0A"/>
    <w:rsid w:val="00123DC4"/>
    <w:rsid w:val="001272CE"/>
    <w:rsid w:val="00131000"/>
    <w:rsid w:val="00132ED0"/>
    <w:rsid w:val="001339D3"/>
    <w:rsid w:val="00133FCA"/>
    <w:rsid w:val="001341F5"/>
    <w:rsid w:val="00135216"/>
    <w:rsid w:val="00136728"/>
    <w:rsid w:val="0013722E"/>
    <w:rsid w:val="00142582"/>
    <w:rsid w:val="00143ABA"/>
    <w:rsid w:val="0014640A"/>
    <w:rsid w:val="00152E30"/>
    <w:rsid w:val="00156896"/>
    <w:rsid w:val="00160778"/>
    <w:rsid w:val="001611E9"/>
    <w:rsid w:val="00162CE8"/>
    <w:rsid w:val="0016333B"/>
    <w:rsid w:val="00164BA5"/>
    <w:rsid w:val="00166866"/>
    <w:rsid w:val="00167780"/>
    <w:rsid w:val="00167C5E"/>
    <w:rsid w:val="001712EC"/>
    <w:rsid w:val="00171C29"/>
    <w:rsid w:val="00171EDF"/>
    <w:rsid w:val="0017288F"/>
    <w:rsid w:val="00172AFF"/>
    <w:rsid w:val="00173131"/>
    <w:rsid w:val="00174F99"/>
    <w:rsid w:val="00177434"/>
    <w:rsid w:val="001775C0"/>
    <w:rsid w:val="0018113E"/>
    <w:rsid w:val="001815CE"/>
    <w:rsid w:val="0018164A"/>
    <w:rsid w:val="00181837"/>
    <w:rsid w:val="00182CBE"/>
    <w:rsid w:val="0018366A"/>
    <w:rsid w:val="0018380E"/>
    <w:rsid w:val="001838E3"/>
    <w:rsid w:val="00184D93"/>
    <w:rsid w:val="00186979"/>
    <w:rsid w:val="00191B3B"/>
    <w:rsid w:val="00193EF3"/>
    <w:rsid w:val="0019524E"/>
    <w:rsid w:val="001A0D08"/>
    <w:rsid w:val="001A0FD0"/>
    <w:rsid w:val="001A19AB"/>
    <w:rsid w:val="001A2C7D"/>
    <w:rsid w:val="001A37FF"/>
    <w:rsid w:val="001A3E3B"/>
    <w:rsid w:val="001A50E9"/>
    <w:rsid w:val="001A5605"/>
    <w:rsid w:val="001A5FC3"/>
    <w:rsid w:val="001A7A81"/>
    <w:rsid w:val="001B09D4"/>
    <w:rsid w:val="001B0A7F"/>
    <w:rsid w:val="001B3166"/>
    <w:rsid w:val="001B4494"/>
    <w:rsid w:val="001B4715"/>
    <w:rsid w:val="001C00CF"/>
    <w:rsid w:val="001C482A"/>
    <w:rsid w:val="001C5B91"/>
    <w:rsid w:val="001C5BE3"/>
    <w:rsid w:val="001C6231"/>
    <w:rsid w:val="001C7535"/>
    <w:rsid w:val="001D0545"/>
    <w:rsid w:val="001D10A1"/>
    <w:rsid w:val="001D5C3F"/>
    <w:rsid w:val="001D6527"/>
    <w:rsid w:val="001D6597"/>
    <w:rsid w:val="001D6B43"/>
    <w:rsid w:val="001D6C98"/>
    <w:rsid w:val="001D6D61"/>
    <w:rsid w:val="001D7FF6"/>
    <w:rsid w:val="001E10A7"/>
    <w:rsid w:val="001E21E4"/>
    <w:rsid w:val="001E2632"/>
    <w:rsid w:val="001E408F"/>
    <w:rsid w:val="001E638B"/>
    <w:rsid w:val="001E6E3E"/>
    <w:rsid w:val="001E6F34"/>
    <w:rsid w:val="001F0392"/>
    <w:rsid w:val="001F0D90"/>
    <w:rsid w:val="001F1689"/>
    <w:rsid w:val="001F22E3"/>
    <w:rsid w:val="001F2911"/>
    <w:rsid w:val="001F49FE"/>
    <w:rsid w:val="001F6F47"/>
    <w:rsid w:val="002000D1"/>
    <w:rsid w:val="0020134F"/>
    <w:rsid w:val="00202362"/>
    <w:rsid w:val="00203BA2"/>
    <w:rsid w:val="00205BF6"/>
    <w:rsid w:val="00206273"/>
    <w:rsid w:val="002063DE"/>
    <w:rsid w:val="0020654E"/>
    <w:rsid w:val="00207020"/>
    <w:rsid w:val="0020709B"/>
    <w:rsid w:val="002076BA"/>
    <w:rsid w:val="002100DA"/>
    <w:rsid w:val="002109F1"/>
    <w:rsid w:val="00210A2F"/>
    <w:rsid w:val="00210DDC"/>
    <w:rsid w:val="0021106B"/>
    <w:rsid w:val="002127F5"/>
    <w:rsid w:val="00213DBE"/>
    <w:rsid w:val="00213E74"/>
    <w:rsid w:val="00214B16"/>
    <w:rsid w:val="00215A99"/>
    <w:rsid w:val="00216953"/>
    <w:rsid w:val="00221A1C"/>
    <w:rsid w:val="00221CA4"/>
    <w:rsid w:val="00222393"/>
    <w:rsid w:val="002223C9"/>
    <w:rsid w:val="00223169"/>
    <w:rsid w:val="00223382"/>
    <w:rsid w:val="00223778"/>
    <w:rsid w:val="002237FC"/>
    <w:rsid w:val="0022404F"/>
    <w:rsid w:val="0022623F"/>
    <w:rsid w:val="00226961"/>
    <w:rsid w:val="0022725E"/>
    <w:rsid w:val="002276C4"/>
    <w:rsid w:val="00230B3C"/>
    <w:rsid w:val="00231473"/>
    <w:rsid w:val="00231F15"/>
    <w:rsid w:val="00234411"/>
    <w:rsid w:val="0023728D"/>
    <w:rsid w:val="00243255"/>
    <w:rsid w:val="00243833"/>
    <w:rsid w:val="00244045"/>
    <w:rsid w:val="00245CB0"/>
    <w:rsid w:val="00247018"/>
    <w:rsid w:val="00247F56"/>
    <w:rsid w:val="002511A0"/>
    <w:rsid w:val="0025221E"/>
    <w:rsid w:val="00254D93"/>
    <w:rsid w:val="00254EE7"/>
    <w:rsid w:val="00256480"/>
    <w:rsid w:val="002606E7"/>
    <w:rsid w:val="00260C67"/>
    <w:rsid w:val="00261857"/>
    <w:rsid w:val="002620F0"/>
    <w:rsid w:val="00263EB2"/>
    <w:rsid w:val="00264E5F"/>
    <w:rsid w:val="002662DC"/>
    <w:rsid w:val="0027117E"/>
    <w:rsid w:val="00273DB4"/>
    <w:rsid w:val="00273E77"/>
    <w:rsid w:val="002740BA"/>
    <w:rsid w:val="00276748"/>
    <w:rsid w:val="00277832"/>
    <w:rsid w:val="0028175D"/>
    <w:rsid w:val="00281903"/>
    <w:rsid w:val="00283412"/>
    <w:rsid w:val="00283668"/>
    <w:rsid w:val="00284755"/>
    <w:rsid w:val="00284AD3"/>
    <w:rsid w:val="00284E33"/>
    <w:rsid w:val="002854E9"/>
    <w:rsid w:val="002857C9"/>
    <w:rsid w:val="0028591B"/>
    <w:rsid w:val="00286F2C"/>
    <w:rsid w:val="0028737D"/>
    <w:rsid w:val="002876EE"/>
    <w:rsid w:val="00287A8A"/>
    <w:rsid w:val="00290877"/>
    <w:rsid w:val="00290C08"/>
    <w:rsid w:val="00292CBB"/>
    <w:rsid w:val="002937F6"/>
    <w:rsid w:val="00294408"/>
    <w:rsid w:val="00294C17"/>
    <w:rsid w:val="002959B2"/>
    <w:rsid w:val="00295EA2"/>
    <w:rsid w:val="00296006"/>
    <w:rsid w:val="002961DB"/>
    <w:rsid w:val="002A0286"/>
    <w:rsid w:val="002A3F50"/>
    <w:rsid w:val="002A528F"/>
    <w:rsid w:val="002A67E7"/>
    <w:rsid w:val="002A704D"/>
    <w:rsid w:val="002A7714"/>
    <w:rsid w:val="002B2A04"/>
    <w:rsid w:val="002B2D3E"/>
    <w:rsid w:val="002B4D01"/>
    <w:rsid w:val="002B5504"/>
    <w:rsid w:val="002B56C2"/>
    <w:rsid w:val="002B6B3C"/>
    <w:rsid w:val="002B6E3B"/>
    <w:rsid w:val="002B6EA3"/>
    <w:rsid w:val="002B6FBE"/>
    <w:rsid w:val="002B7726"/>
    <w:rsid w:val="002B7F78"/>
    <w:rsid w:val="002C0E08"/>
    <w:rsid w:val="002C2713"/>
    <w:rsid w:val="002C2EC2"/>
    <w:rsid w:val="002C53D2"/>
    <w:rsid w:val="002C68F3"/>
    <w:rsid w:val="002C7D2B"/>
    <w:rsid w:val="002D1DF2"/>
    <w:rsid w:val="002D1FA9"/>
    <w:rsid w:val="002D220A"/>
    <w:rsid w:val="002D2F3D"/>
    <w:rsid w:val="002D3EE9"/>
    <w:rsid w:val="002D55FC"/>
    <w:rsid w:val="002D5B48"/>
    <w:rsid w:val="002D61A9"/>
    <w:rsid w:val="002E1804"/>
    <w:rsid w:val="002E1B0D"/>
    <w:rsid w:val="002E1F3D"/>
    <w:rsid w:val="002E2A9F"/>
    <w:rsid w:val="002E306B"/>
    <w:rsid w:val="002E352F"/>
    <w:rsid w:val="002E5D39"/>
    <w:rsid w:val="002E6176"/>
    <w:rsid w:val="002E6A0F"/>
    <w:rsid w:val="002F1510"/>
    <w:rsid w:val="002F49C8"/>
    <w:rsid w:val="002F4AC6"/>
    <w:rsid w:val="002F5838"/>
    <w:rsid w:val="002F6C78"/>
    <w:rsid w:val="002F7F50"/>
    <w:rsid w:val="003013D7"/>
    <w:rsid w:val="00304D47"/>
    <w:rsid w:val="003051BE"/>
    <w:rsid w:val="00305393"/>
    <w:rsid w:val="00306D8D"/>
    <w:rsid w:val="00306E31"/>
    <w:rsid w:val="00310288"/>
    <w:rsid w:val="00310D5C"/>
    <w:rsid w:val="00310DFC"/>
    <w:rsid w:val="00313A3E"/>
    <w:rsid w:val="003154F3"/>
    <w:rsid w:val="00316A4B"/>
    <w:rsid w:val="00317D80"/>
    <w:rsid w:val="003230CC"/>
    <w:rsid w:val="003248AA"/>
    <w:rsid w:val="00325123"/>
    <w:rsid w:val="00325138"/>
    <w:rsid w:val="00325E64"/>
    <w:rsid w:val="0032675E"/>
    <w:rsid w:val="00327B3A"/>
    <w:rsid w:val="00327BBF"/>
    <w:rsid w:val="00331AA5"/>
    <w:rsid w:val="00332DA9"/>
    <w:rsid w:val="003342B7"/>
    <w:rsid w:val="003352EA"/>
    <w:rsid w:val="00335549"/>
    <w:rsid w:val="00335C67"/>
    <w:rsid w:val="00336474"/>
    <w:rsid w:val="00340D0C"/>
    <w:rsid w:val="00340FAD"/>
    <w:rsid w:val="003419D1"/>
    <w:rsid w:val="003444A9"/>
    <w:rsid w:val="00346924"/>
    <w:rsid w:val="00350590"/>
    <w:rsid w:val="003515A5"/>
    <w:rsid w:val="00355828"/>
    <w:rsid w:val="00355921"/>
    <w:rsid w:val="00360F19"/>
    <w:rsid w:val="00363CC3"/>
    <w:rsid w:val="0036442C"/>
    <w:rsid w:val="0037049B"/>
    <w:rsid w:val="003713C1"/>
    <w:rsid w:val="00371B66"/>
    <w:rsid w:val="003757BA"/>
    <w:rsid w:val="00377A0C"/>
    <w:rsid w:val="00380C57"/>
    <w:rsid w:val="00381085"/>
    <w:rsid w:val="00381D30"/>
    <w:rsid w:val="003826EE"/>
    <w:rsid w:val="0038349B"/>
    <w:rsid w:val="00383CAD"/>
    <w:rsid w:val="00384529"/>
    <w:rsid w:val="003847F3"/>
    <w:rsid w:val="00387827"/>
    <w:rsid w:val="00387ED3"/>
    <w:rsid w:val="00390EB4"/>
    <w:rsid w:val="00391B3B"/>
    <w:rsid w:val="00392086"/>
    <w:rsid w:val="0039350B"/>
    <w:rsid w:val="003935EE"/>
    <w:rsid w:val="00393631"/>
    <w:rsid w:val="00395AEF"/>
    <w:rsid w:val="00397498"/>
    <w:rsid w:val="003A0601"/>
    <w:rsid w:val="003A17CF"/>
    <w:rsid w:val="003A5167"/>
    <w:rsid w:val="003A54E4"/>
    <w:rsid w:val="003A6EAA"/>
    <w:rsid w:val="003B0F9C"/>
    <w:rsid w:val="003B1099"/>
    <w:rsid w:val="003B2AEC"/>
    <w:rsid w:val="003B2ECF"/>
    <w:rsid w:val="003C1669"/>
    <w:rsid w:val="003C1E3E"/>
    <w:rsid w:val="003C20C9"/>
    <w:rsid w:val="003C3306"/>
    <w:rsid w:val="003C3B72"/>
    <w:rsid w:val="003C4E2B"/>
    <w:rsid w:val="003C5556"/>
    <w:rsid w:val="003D2830"/>
    <w:rsid w:val="003D2D13"/>
    <w:rsid w:val="003D31D4"/>
    <w:rsid w:val="003D67D8"/>
    <w:rsid w:val="003D7175"/>
    <w:rsid w:val="003E0192"/>
    <w:rsid w:val="003E1696"/>
    <w:rsid w:val="003E19FF"/>
    <w:rsid w:val="003E1B81"/>
    <w:rsid w:val="003E3CBC"/>
    <w:rsid w:val="003E3E62"/>
    <w:rsid w:val="003E4A22"/>
    <w:rsid w:val="003E53A8"/>
    <w:rsid w:val="003E6223"/>
    <w:rsid w:val="003E669B"/>
    <w:rsid w:val="003E7792"/>
    <w:rsid w:val="003F153E"/>
    <w:rsid w:val="003F1C78"/>
    <w:rsid w:val="003F307E"/>
    <w:rsid w:val="003F578C"/>
    <w:rsid w:val="00402168"/>
    <w:rsid w:val="0040324B"/>
    <w:rsid w:val="0040530C"/>
    <w:rsid w:val="004073AB"/>
    <w:rsid w:val="004105E8"/>
    <w:rsid w:val="00411585"/>
    <w:rsid w:val="00411C2B"/>
    <w:rsid w:val="00414307"/>
    <w:rsid w:val="0041482B"/>
    <w:rsid w:val="00416A7E"/>
    <w:rsid w:val="004173B0"/>
    <w:rsid w:val="00420022"/>
    <w:rsid w:val="00422E10"/>
    <w:rsid w:val="00422E68"/>
    <w:rsid w:val="004239B3"/>
    <w:rsid w:val="00423BB8"/>
    <w:rsid w:val="00424158"/>
    <w:rsid w:val="00424D54"/>
    <w:rsid w:val="00425593"/>
    <w:rsid w:val="0042578A"/>
    <w:rsid w:val="00430325"/>
    <w:rsid w:val="00430EF8"/>
    <w:rsid w:val="00431752"/>
    <w:rsid w:val="00432AB1"/>
    <w:rsid w:val="0043395A"/>
    <w:rsid w:val="00434019"/>
    <w:rsid w:val="0043568D"/>
    <w:rsid w:val="00436DA3"/>
    <w:rsid w:val="00437550"/>
    <w:rsid w:val="00437AFA"/>
    <w:rsid w:val="00437BFA"/>
    <w:rsid w:val="0044012C"/>
    <w:rsid w:val="004421F6"/>
    <w:rsid w:val="004424BA"/>
    <w:rsid w:val="004428FF"/>
    <w:rsid w:val="00443FBD"/>
    <w:rsid w:val="00446280"/>
    <w:rsid w:val="00446622"/>
    <w:rsid w:val="004468A2"/>
    <w:rsid w:val="004468AB"/>
    <w:rsid w:val="00447E7C"/>
    <w:rsid w:val="00451460"/>
    <w:rsid w:val="00451768"/>
    <w:rsid w:val="0045272F"/>
    <w:rsid w:val="00454B9A"/>
    <w:rsid w:val="0045527E"/>
    <w:rsid w:val="00456DAB"/>
    <w:rsid w:val="004574B5"/>
    <w:rsid w:val="0046068C"/>
    <w:rsid w:val="00464AA0"/>
    <w:rsid w:val="00466C6E"/>
    <w:rsid w:val="00467133"/>
    <w:rsid w:val="00467513"/>
    <w:rsid w:val="00471FC4"/>
    <w:rsid w:val="0047298B"/>
    <w:rsid w:val="00472EDE"/>
    <w:rsid w:val="00472FD4"/>
    <w:rsid w:val="0047408B"/>
    <w:rsid w:val="00474804"/>
    <w:rsid w:val="00475021"/>
    <w:rsid w:val="00475369"/>
    <w:rsid w:val="00477A40"/>
    <w:rsid w:val="004813D8"/>
    <w:rsid w:val="00482BC5"/>
    <w:rsid w:val="00483310"/>
    <w:rsid w:val="00486F37"/>
    <w:rsid w:val="00490A68"/>
    <w:rsid w:val="00490ECF"/>
    <w:rsid w:val="00491D5D"/>
    <w:rsid w:val="00495106"/>
    <w:rsid w:val="00495DB9"/>
    <w:rsid w:val="00495E1D"/>
    <w:rsid w:val="00495F00"/>
    <w:rsid w:val="00495FF6"/>
    <w:rsid w:val="00497E7B"/>
    <w:rsid w:val="004A1CD1"/>
    <w:rsid w:val="004A2579"/>
    <w:rsid w:val="004A3C19"/>
    <w:rsid w:val="004A656F"/>
    <w:rsid w:val="004A6C7E"/>
    <w:rsid w:val="004A6E3D"/>
    <w:rsid w:val="004A7054"/>
    <w:rsid w:val="004A75DA"/>
    <w:rsid w:val="004B0137"/>
    <w:rsid w:val="004B5A10"/>
    <w:rsid w:val="004C0B9C"/>
    <w:rsid w:val="004C0F7E"/>
    <w:rsid w:val="004C278C"/>
    <w:rsid w:val="004C2E0A"/>
    <w:rsid w:val="004C34DB"/>
    <w:rsid w:val="004C4CF7"/>
    <w:rsid w:val="004C52D0"/>
    <w:rsid w:val="004D0BF6"/>
    <w:rsid w:val="004D1B10"/>
    <w:rsid w:val="004D2AFC"/>
    <w:rsid w:val="004D32DC"/>
    <w:rsid w:val="004D381B"/>
    <w:rsid w:val="004D51DC"/>
    <w:rsid w:val="004D77D0"/>
    <w:rsid w:val="004E0C37"/>
    <w:rsid w:val="004E102C"/>
    <w:rsid w:val="004E2D5E"/>
    <w:rsid w:val="004E2F80"/>
    <w:rsid w:val="004E37B5"/>
    <w:rsid w:val="004E4949"/>
    <w:rsid w:val="004E65B2"/>
    <w:rsid w:val="004E6DD6"/>
    <w:rsid w:val="004E712F"/>
    <w:rsid w:val="004E79FC"/>
    <w:rsid w:val="004F02FA"/>
    <w:rsid w:val="004F036A"/>
    <w:rsid w:val="004F16F5"/>
    <w:rsid w:val="004F2537"/>
    <w:rsid w:val="004F26F7"/>
    <w:rsid w:val="004F29DF"/>
    <w:rsid w:val="004F7BC3"/>
    <w:rsid w:val="004F7CAD"/>
    <w:rsid w:val="0050300B"/>
    <w:rsid w:val="005040E2"/>
    <w:rsid w:val="005040E5"/>
    <w:rsid w:val="00504BDC"/>
    <w:rsid w:val="005051EE"/>
    <w:rsid w:val="00505216"/>
    <w:rsid w:val="0050661E"/>
    <w:rsid w:val="00506A2F"/>
    <w:rsid w:val="0050758F"/>
    <w:rsid w:val="00507710"/>
    <w:rsid w:val="00511F49"/>
    <w:rsid w:val="00512C93"/>
    <w:rsid w:val="00513CBF"/>
    <w:rsid w:val="00514368"/>
    <w:rsid w:val="00514F9F"/>
    <w:rsid w:val="00516B90"/>
    <w:rsid w:val="00516EB5"/>
    <w:rsid w:val="00520B7B"/>
    <w:rsid w:val="0052246F"/>
    <w:rsid w:val="00525BB1"/>
    <w:rsid w:val="00527263"/>
    <w:rsid w:val="00527813"/>
    <w:rsid w:val="00531BA5"/>
    <w:rsid w:val="005325E9"/>
    <w:rsid w:val="00532C9B"/>
    <w:rsid w:val="0053350D"/>
    <w:rsid w:val="00533FEE"/>
    <w:rsid w:val="005366FD"/>
    <w:rsid w:val="00536F10"/>
    <w:rsid w:val="00537274"/>
    <w:rsid w:val="00540E64"/>
    <w:rsid w:val="00541AAA"/>
    <w:rsid w:val="00543390"/>
    <w:rsid w:val="0054399D"/>
    <w:rsid w:val="00543A0F"/>
    <w:rsid w:val="005458EA"/>
    <w:rsid w:val="00545988"/>
    <w:rsid w:val="00546245"/>
    <w:rsid w:val="00550B28"/>
    <w:rsid w:val="00553670"/>
    <w:rsid w:val="00553878"/>
    <w:rsid w:val="00560400"/>
    <w:rsid w:val="0056069D"/>
    <w:rsid w:val="00560FA3"/>
    <w:rsid w:val="00564A38"/>
    <w:rsid w:val="00565E42"/>
    <w:rsid w:val="00566BF1"/>
    <w:rsid w:val="005722C7"/>
    <w:rsid w:val="00572697"/>
    <w:rsid w:val="00573AF0"/>
    <w:rsid w:val="00573CE1"/>
    <w:rsid w:val="0057632A"/>
    <w:rsid w:val="00577A9C"/>
    <w:rsid w:val="00580C21"/>
    <w:rsid w:val="0058108B"/>
    <w:rsid w:val="00581627"/>
    <w:rsid w:val="00581AE9"/>
    <w:rsid w:val="00584754"/>
    <w:rsid w:val="005861C6"/>
    <w:rsid w:val="005867E7"/>
    <w:rsid w:val="005906D6"/>
    <w:rsid w:val="00590CC6"/>
    <w:rsid w:val="00590E87"/>
    <w:rsid w:val="00591815"/>
    <w:rsid w:val="00591A4B"/>
    <w:rsid w:val="00592157"/>
    <w:rsid w:val="005932B9"/>
    <w:rsid w:val="00593418"/>
    <w:rsid w:val="00593F21"/>
    <w:rsid w:val="0059579A"/>
    <w:rsid w:val="00596539"/>
    <w:rsid w:val="00597E3A"/>
    <w:rsid w:val="005A16A8"/>
    <w:rsid w:val="005A1805"/>
    <w:rsid w:val="005A287F"/>
    <w:rsid w:val="005A2943"/>
    <w:rsid w:val="005A3B28"/>
    <w:rsid w:val="005A4EDF"/>
    <w:rsid w:val="005A5486"/>
    <w:rsid w:val="005A56ED"/>
    <w:rsid w:val="005A6F33"/>
    <w:rsid w:val="005B0491"/>
    <w:rsid w:val="005B17FB"/>
    <w:rsid w:val="005B284E"/>
    <w:rsid w:val="005B44C5"/>
    <w:rsid w:val="005C17B0"/>
    <w:rsid w:val="005C2185"/>
    <w:rsid w:val="005C3603"/>
    <w:rsid w:val="005C59FA"/>
    <w:rsid w:val="005C78B3"/>
    <w:rsid w:val="005D15BB"/>
    <w:rsid w:val="005D2D86"/>
    <w:rsid w:val="005D334E"/>
    <w:rsid w:val="005D3768"/>
    <w:rsid w:val="005D3F8D"/>
    <w:rsid w:val="005D616F"/>
    <w:rsid w:val="005D63FB"/>
    <w:rsid w:val="005D67CE"/>
    <w:rsid w:val="005D6A25"/>
    <w:rsid w:val="005D6C40"/>
    <w:rsid w:val="005D716E"/>
    <w:rsid w:val="005E054C"/>
    <w:rsid w:val="005E1A24"/>
    <w:rsid w:val="005E2006"/>
    <w:rsid w:val="005E427F"/>
    <w:rsid w:val="005E5083"/>
    <w:rsid w:val="005E509C"/>
    <w:rsid w:val="005E50E6"/>
    <w:rsid w:val="005E6144"/>
    <w:rsid w:val="005E74DD"/>
    <w:rsid w:val="005F0ED1"/>
    <w:rsid w:val="005F29C4"/>
    <w:rsid w:val="005F423B"/>
    <w:rsid w:val="005F764B"/>
    <w:rsid w:val="005F77B1"/>
    <w:rsid w:val="005F7C7D"/>
    <w:rsid w:val="00600A2A"/>
    <w:rsid w:val="00601571"/>
    <w:rsid w:val="006020F6"/>
    <w:rsid w:val="00602385"/>
    <w:rsid w:val="0060624D"/>
    <w:rsid w:val="00607A0A"/>
    <w:rsid w:val="00612D65"/>
    <w:rsid w:val="00612DA2"/>
    <w:rsid w:val="00612DEA"/>
    <w:rsid w:val="00614229"/>
    <w:rsid w:val="00614715"/>
    <w:rsid w:val="00616F41"/>
    <w:rsid w:val="00617047"/>
    <w:rsid w:val="00617142"/>
    <w:rsid w:val="00621297"/>
    <w:rsid w:val="00621443"/>
    <w:rsid w:val="00621681"/>
    <w:rsid w:val="00621976"/>
    <w:rsid w:val="00623518"/>
    <w:rsid w:val="00624100"/>
    <w:rsid w:val="00624B2E"/>
    <w:rsid w:val="00624BE4"/>
    <w:rsid w:val="00630A9D"/>
    <w:rsid w:val="0063106D"/>
    <w:rsid w:val="006313BB"/>
    <w:rsid w:val="006313BE"/>
    <w:rsid w:val="00631915"/>
    <w:rsid w:val="006319DD"/>
    <w:rsid w:val="00631D84"/>
    <w:rsid w:val="00637773"/>
    <w:rsid w:val="00640A1A"/>
    <w:rsid w:val="006420B0"/>
    <w:rsid w:val="0064325A"/>
    <w:rsid w:val="0064348C"/>
    <w:rsid w:val="00644273"/>
    <w:rsid w:val="00644C7E"/>
    <w:rsid w:val="006466AC"/>
    <w:rsid w:val="006467C5"/>
    <w:rsid w:val="00646A46"/>
    <w:rsid w:val="006477BA"/>
    <w:rsid w:val="00652339"/>
    <w:rsid w:val="00652389"/>
    <w:rsid w:val="00652BCE"/>
    <w:rsid w:val="0065391D"/>
    <w:rsid w:val="00655344"/>
    <w:rsid w:val="00655545"/>
    <w:rsid w:val="00655D52"/>
    <w:rsid w:val="006564E2"/>
    <w:rsid w:val="006568F9"/>
    <w:rsid w:val="00657CC5"/>
    <w:rsid w:val="00661087"/>
    <w:rsid w:val="0066167E"/>
    <w:rsid w:val="00662713"/>
    <w:rsid w:val="00665476"/>
    <w:rsid w:val="006654FA"/>
    <w:rsid w:val="0066587D"/>
    <w:rsid w:val="00670E1B"/>
    <w:rsid w:val="00671050"/>
    <w:rsid w:val="00671E11"/>
    <w:rsid w:val="00673C7F"/>
    <w:rsid w:val="00676094"/>
    <w:rsid w:val="006761AC"/>
    <w:rsid w:val="00676FAA"/>
    <w:rsid w:val="006774A7"/>
    <w:rsid w:val="00681EE9"/>
    <w:rsid w:val="00682F50"/>
    <w:rsid w:val="006852E2"/>
    <w:rsid w:val="00686F53"/>
    <w:rsid w:val="00687DA3"/>
    <w:rsid w:val="0069194F"/>
    <w:rsid w:val="00692212"/>
    <w:rsid w:val="00692651"/>
    <w:rsid w:val="0069388D"/>
    <w:rsid w:val="006942CF"/>
    <w:rsid w:val="0069436E"/>
    <w:rsid w:val="006944BB"/>
    <w:rsid w:val="006946B8"/>
    <w:rsid w:val="00694DA1"/>
    <w:rsid w:val="0069658A"/>
    <w:rsid w:val="0069660E"/>
    <w:rsid w:val="006976EE"/>
    <w:rsid w:val="006A028E"/>
    <w:rsid w:val="006A1421"/>
    <w:rsid w:val="006A167B"/>
    <w:rsid w:val="006A1817"/>
    <w:rsid w:val="006A4B72"/>
    <w:rsid w:val="006A5675"/>
    <w:rsid w:val="006A5729"/>
    <w:rsid w:val="006A60C1"/>
    <w:rsid w:val="006A6E2C"/>
    <w:rsid w:val="006B24C9"/>
    <w:rsid w:val="006B2542"/>
    <w:rsid w:val="006B3562"/>
    <w:rsid w:val="006B5597"/>
    <w:rsid w:val="006B5F24"/>
    <w:rsid w:val="006B6CAE"/>
    <w:rsid w:val="006C0987"/>
    <w:rsid w:val="006C0FC4"/>
    <w:rsid w:val="006C19E5"/>
    <w:rsid w:val="006C34EF"/>
    <w:rsid w:val="006C35C9"/>
    <w:rsid w:val="006C7CD7"/>
    <w:rsid w:val="006C7FF1"/>
    <w:rsid w:val="006D2C73"/>
    <w:rsid w:val="006D5E5F"/>
    <w:rsid w:val="006E048B"/>
    <w:rsid w:val="006E0B87"/>
    <w:rsid w:val="006E34B8"/>
    <w:rsid w:val="006E3544"/>
    <w:rsid w:val="006E423B"/>
    <w:rsid w:val="006E442F"/>
    <w:rsid w:val="006E5A3D"/>
    <w:rsid w:val="006E647D"/>
    <w:rsid w:val="006E739E"/>
    <w:rsid w:val="006F30D9"/>
    <w:rsid w:val="006F383F"/>
    <w:rsid w:val="006F3BB4"/>
    <w:rsid w:val="006F5D08"/>
    <w:rsid w:val="006F5E05"/>
    <w:rsid w:val="006F6C14"/>
    <w:rsid w:val="00703DC8"/>
    <w:rsid w:val="007059E6"/>
    <w:rsid w:val="00705D6D"/>
    <w:rsid w:val="007073A0"/>
    <w:rsid w:val="00707AFA"/>
    <w:rsid w:val="00707DC5"/>
    <w:rsid w:val="00711267"/>
    <w:rsid w:val="0071327F"/>
    <w:rsid w:val="00714650"/>
    <w:rsid w:val="00715215"/>
    <w:rsid w:val="00720417"/>
    <w:rsid w:val="0072238D"/>
    <w:rsid w:val="00722A5A"/>
    <w:rsid w:val="007231FF"/>
    <w:rsid w:val="00724A78"/>
    <w:rsid w:val="00725DBF"/>
    <w:rsid w:val="00726322"/>
    <w:rsid w:val="0072649C"/>
    <w:rsid w:val="007264A0"/>
    <w:rsid w:val="00727E14"/>
    <w:rsid w:val="00732CDD"/>
    <w:rsid w:val="00733432"/>
    <w:rsid w:val="00734A61"/>
    <w:rsid w:val="00735BBA"/>
    <w:rsid w:val="00740039"/>
    <w:rsid w:val="00740579"/>
    <w:rsid w:val="00743EC2"/>
    <w:rsid w:val="0074492B"/>
    <w:rsid w:val="00745DC6"/>
    <w:rsid w:val="0075173C"/>
    <w:rsid w:val="00752227"/>
    <w:rsid w:val="00754016"/>
    <w:rsid w:val="007548C4"/>
    <w:rsid w:val="00755C73"/>
    <w:rsid w:val="00757D30"/>
    <w:rsid w:val="00761CF4"/>
    <w:rsid w:val="007629EC"/>
    <w:rsid w:val="00762BE0"/>
    <w:rsid w:val="0076390A"/>
    <w:rsid w:val="0077021E"/>
    <w:rsid w:val="0077130D"/>
    <w:rsid w:val="00771BD8"/>
    <w:rsid w:val="00772417"/>
    <w:rsid w:val="007767E6"/>
    <w:rsid w:val="007769AE"/>
    <w:rsid w:val="00776F4E"/>
    <w:rsid w:val="007806A5"/>
    <w:rsid w:val="007826D2"/>
    <w:rsid w:val="0078726B"/>
    <w:rsid w:val="00790068"/>
    <w:rsid w:val="0079403F"/>
    <w:rsid w:val="00794F78"/>
    <w:rsid w:val="00795099"/>
    <w:rsid w:val="00795764"/>
    <w:rsid w:val="007957AA"/>
    <w:rsid w:val="00796831"/>
    <w:rsid w:val="00797D7F"/>
    <w:rsid w:val="007A0C36"/>
    <w:rsid w:val="007A2784"/>
    <w:rsid w:val="007A6708"/>
    <w:rsid w:val="007A6FCA"/>
    <w:rsid w:val="007B0588"/>
    <w:rsid w:val="007B156A"/>
    <w:rsid w:val="007B3386"/>
    <w:rsid w:val="007B3AF7"/>
    <w:rsid w:val="007B57B5"/>
    <w:rsid w:val="007B62EF"/>
    <w:rsid w:val="007B6844"/>
    <w:rsid w:val="007B7470"/>
    <w:rsid w:val="007C022D"/>
    <w:rsid w:val="007C3A22"/>
    <w:rsid w:val="007C4F09"/>
    <w:rsid w:val="007C5AEA"/>
    <w:rsid w:val="007D35E5"/>
    <w:rsid w:val="007D46DE"/>
    <w:rsid w:val="007D595F"/>
    <w:rsid w:val="007D729B"/>
    <w:rsid w:val="007D72F8"/>
    <w:rsid w:val="007E00F9"/>
    <w:rsid w:val="007E0395"/>
    <w:rsid w:val="007E0BC8"/>
    <w:rsid w:val="007E0CEA"/>
    <w:rsid w:val="007E4588"/>
    <w:rsid w:val="007E5CB5"/>
    <w:rsid w:val="007F0CB7"/>
    <w:rsid w:val="007F146F"/>
    <w:rsid w:val="007F1BCF"/>
    <w:rsid w:val="007F43B0"/>
    <w:rsid w:val="007F48DE"/>
    <w:rsid w:val="007F62F1"/>
    <w:rsid w:val="00800AED"/>
    <w:rsid w:val="00801914"/>
    <w:rsid w:val="00802325"/>
    <w:rsid w:val="0080364D"/>
    <w:rsid w:val="0080441D"/>
    <w:rsid w:val="008051DE"/>
    <w:rsid w:val="00806F53"/>
    <w:rsid w:val="00807250"/>
    <w:rsid w:val="00807E28"/>
    <w:rsid w:val="00810355"/>
    <w:rsid w:val="00810C4E"/>
    <w:rsid w:val="008122D8"/>
    <w:rsid w:val="008130B1"/>
    <w:rsid w:val="00813461"/>
    <w:rsid w:val="00814E60"/>
    <w:rsid w:val="008200FD"/>
    <w:rsid w:val="008205A1"/>
    <w:rsid w:val="00823D28"/>
    <w:rsid w:val="00824E84"/>
    <w:rsid w:val="0082678D"/>
    <w:rsid w:val="0083130F"/>
    <w:rsid w:val="00832F8A"/>
    <w:rsid w:val="00834E0B"/>
    <w:rsid w:val="00834F55"/>
    <w:rsid w:val="00836788"/>
    <w:rsid w:val="00840438"/>
    <w:rsid w:val="00841601"/>
    <w:rsid w:val="008419C1"/>
    <w:rsid w:val="008430E7"/>
    <w:rsid w:val="0084401E"/>
    <w:rsid w:val="00844EE0"/>
    <w:rsid w:val="00846E7F"/>
    <w:rsid w:val="008472A9"/>
    <w:rsid w:val="008472AA"/>
    <w:rsid w:val="008476F4"/>
    <w:rsid w:val="008508B9"/>
    <w:rsid w:val="008521DC"/>
    <w:rsid w:val="00853CB6"/>
    <w:rsid w:val="0085626E"/>
    <w:rsid w:val="00857477"/>
    <w:rsid w:val="008601F2"/>
    <w:rsid w:val="008615C2"/>
    <w:rsid w:val="008630EF"/>
    <w:rsid w:val="00864AE1"/>
    <w:rsid w:val="00864EB8"/>
    <w:rsid w:val="00865446"/>
    <w:rsid w:val="0086564B"/>
    <w:rsid w:val="00867224"/>
    <w:rsid w:val="00872318"/>
    <w:rsid w:val="0087272A"/>
    <w:rsid w:val="00873042"/>
    <w:rsid w:val="00873F99"/>
    <w:rsid w:val="00874607"/>
    <w:rsid w:val="00874D0F"/>
    <w:rsid w:val="008752D7"/>
    <w:rsid w:val="0087539E"/>
    <w:rsid w:val="00875E5D"/>
    <w:rsid w:val="0087760D"/>
    <w:rsid w:val="00877D86"/>
    <w:rsid w:val="00880CD5"/>
    <w:rsid w:val="00883A1A"/>
    <w:rsid w:val="008843F3"/>
    <w:rsid w:val="0088489C"/>
    <w:rsid w:val="00887460"/>
    <w:rsid w:val="008877B0"/>
    <w:rsid w:val="00891EF6"/>
    <w:rsid w:val="008927E7"/>
    <w:rsid w:val="00893587"/>
    <w:rsid w:val="00894394"/>
    <w:rsid w:val="0089465F"/>
    <w:rsid w:val="008949C2"/>
    <w:rsid w:val="00894D55"/>
    <w:rsid w:val="0089668E"/>
    <w:rsid w:val="008971E8"/>
    <w:rsid w:val="008976A8"/>
    <w:rsid w:val="008A27C9"/>
    <w:rsid w:val="008A31D1"/>
    <w:rsid w:val="008A38D7"/>
    <w:rsid w:val="008A4636"/>
    <w:rsid w:val="008A66E5"/>
    <w:rsid w:val="008A7AEA"/>
    <w:rsid w:val="008B0698"/>
    <w:rsid w:val="008B1697"/>
    <w:rsid w:val="008B4A0A"/>
    <w:rsid w:val="008B4F53"/>
    <w:rsid w:val="008B59C6"/>
    <w:rsid w:val="008B6971"/>
    <w:rsid w:val="008B7A36"/>
    <w:rsid w:val="008C0ACE"/>
    <w:rsid w:val="008C1FBD"/>
    <w:rsid w:val="008C2028"/>
    <w:rsid w:val="008C2366"/>
    <w:rsid w:val="008C2951"/>
    <w:rsid w:val="008C3FCE"/>
    <w:rsid w:val="008C6D6E"/>
    <w:rsid w:val="008C74CF"/>
    <w:rsid w:val="008D0381"/>
    <w:rsid w:val="008D1BA2"/>
    <w:rsid w:val="008D3F7B"/>
    <w:rsid w:val="008D56F9"/>
    <w:rsid w:val="008D58F3"/>
    <w:rsid w:val="008D7682"/>
    <w:rsid w:val="008D78AA"/>
    <w:rsid w:val="008D7C98"/>
    <w:rsid w:val="008E0716"/>
    <w:rsid w:val="008E1612"/>
    <w:rsid w:val="008E1880"/>
    <w:rsid w:val="008E1A28"/>
    <w:rsid w:val="008E2DA6"/>
    <w:rsid w:val="008E31B2"/>
    <w:rsid w:val="008E3E07"/>
    <w:rsid w:val="008E4183"/>
    <w:rsid w:val="008E4FE6"/>
    <w:rsid w:val="008E5A70"/>
    <w:rsid w:val="008E7B9D"/>
    <w:rsid w:val="008F0FFC"/>
    <w:rsid w:val="008F12EF"/>
    <w:rsid w:val="008F4911"/>
    <w:rsid w:val="008F55EB"/>
    <w:rsid w:val="008F5BA0"/>
    <w:rsid w:val="008F6412"/>
    <w:rsid w:val="008F6B15"/>
    <w:rsid w:val="00902191"/>
    <w:rsid w:val="009022A8"/>
    <w:rsid w:val="0090543B"/>
    <w:rsid w:val="00905F22"/>
    <w:rsid w:val="0090724B"/>
    <w:rsid w:val="0091017C"/>
    <w:rsid w:val="00910824"/>
    <w:rsid w:val="00915813"/>
    <w:rsid w:val="00920ABF"/>
    <w:rsid w:val="00922020"/>
    <w:rsid w:val="00924275"/>
    <w:rsid w:val="00930A87"/>
    <w:rsid w:val="009313E6"/>
    <w:rsid w:val="00932C3D"/>
    <w:rsid w:val="0093663E"/>
    <w:rsid w:val="00936FC3"/>
    <w:rsid w:val="00937CEA"/>
    <w:rsid w:val="0094018C"/>
    <w:rsid w:val="00940311"/>
    <w:rsid w:val="00940A53"/>
    <w:rsid w:val="00941526"/>
    <w:rsid w:val="00943256"/>
    <w:rsid w:val="00944589"/>
    <w:rsid w:val="00945B8A"/>
    <w:rsid w:val="00947521"/>
    <w:rsid w:val="00947779"/>
    <w:rsid w:val="009512A6"/>
    <w:rsid w:val="0095267F"/>
    <w:rsid w:val="00952B49"/>
    <w:rsid w:val="00955D8E"/>
    <w:rsid w:val="00957004"/>
    <w:rsid w:val="00960BC5"/>
    <w:rsid w:val="00960D33"/>
    <w:rsid w:val="0096250E"/>
    <w:rsid w:val="00962CC3"/>
    <w:rsid w:val="00963E3F"/>
    <w:rsid w:val="00967509"/>
    <w:rsid w:val="009704BF"/>
    <w:rsid w:val="00970609"/>
    <w:rsid w:val="009709A5"/>
    <w:rsid w:val="009710AB"/>
    <w:rsid w:val="00971C94"/>
    <w:rsid w:val="009727CD"/>
    <w:rsid w:val="00974994"/>
    <w:rsid w:val="00975125"/>
    <w:rsid w:val="00977429"/>
    <w:rsid w:val="00977E8D"/>
    <w:rsid w:val="00981B41"/>
    <w:rsid w:val="00983B86"/>
    <w:rsid w:val="00987F90"/>
    <w:rsid w:val="00990BC5"/>
    <w:rsid w:val="00995F2B"/>
    <w:rsid w:val="009A0568"/>
    <w:rsid w:val="009A09A4"/>
    <w:rsid w:val="009A1A40"/>
    <w:rsid w:val="009A28D7"/>
    <w:rsid w:val="009A31AA"/>
    <w:rsid w:val="009A563C"/>
    <w:rsid w:val="009A6A80"/>
    <w:rsid w:val="009A7700"/>
    <w:rsid w:val="009B0D00"/>
    <w:rsid w:val="009B40E7"/>
    <w:rsid w:val="009B434D"/>
    <w:rsid w:val="009B738F"/>
    <w:rsid w:val="009C081A"/>
    <w:rsid w:val="009C1B82"/>
    <w:rsid w:val="009C26E5"/>
    <w:rsid w:val="009C2D22"/>
    <w:rsid w:val="009C33AE"/>
    <w:rsid w:val="009C59EE"/>
    <w:rsid w:val="009D0688"/>
    <w:rsid w:val="009D20AB"/>
    <w:rsid w:val="009D6C91"/>
    <w:rsid w:val="009E0644"/>
    <w:rsid w:val="009E6096"/>
    <w:rsid w:val="009E68E8"/>
    <w:rsid w:val="009E7E93"/>
    <w:rsid w:val="009F26E3"/>
    <w:rsid w:val="009F57BB"/>
    <w:rsid w:val="00A0249E"/>
    <w:rsid w:val="00A02741"/>
    <w:rsid w:val="00A02BA6"/>
    <w:rsid w:val="00A04983"/>
    <w:rsid w:val="00A04CA1"/>
    <w:rsid w:val="00A04CAD"/>
    <w:rsid w:val="00A04E03"/>
    <w:rsid w:val="00A04F19"/>
    <w:rsid w:val="00A05A67"/>
    <w:rsid w:val="00A10C34"/>
    <w:rsid w:val="00A10D01"/>
    <w:rsid w:val="00A1160E"/>
    <w:rsid w:val="00A125CE"/>
    <w:rsid w:val="00A132D5"/>
    <w:rsid w:val="00A1422D"/>
    <w:rsid w:val="00A14642"/>
    <w:rsid w:val="00A16792"/>
    <w:rsid w:val="00A2523E"/>
    <w:rsid w:val="00A25640"/>
    <w:rsid w:val="00A3241A"/>
    <w:rsid w:val="00A32613"/>
    <w:rsid w:val="00A33884"/>
    <w:rsid w:val="00A346B1"/>
    <w:rsid w:val="00A37149"/>
    <w:rsid w:val="00A37481"/>
    <w:rsid w:val="00A407B6"/>
    <w:rsid w:val="00A415A5"/>
    <w:rsid w:val="00A41CD1"/>
    <w:rsid w:val="00A4335A"/>
    <w:rsid w:val="00A43598"/>
    <w:rsid w:val="00A43F79"/>
    <w:rsid w:val="00A44215"/>
    <w:rsid w:val="00A442EC"/>
    <w:rsid w:val="00A53E30"/>
    <w:rsid w:val="00A54129"/>
    <w:rsid w:val="00A54D81"/>
    <w:rsid w:val="00A55F36"/>
    <w:rsid w:val="00A56F4D"/>
    <w:rsid w:val="00A57872"/>
    <w:rsid w:val="00A6011F"/>
    <w:rsid w:val="00A6305A"/>
    <w:rsid w:val="00A64ABE"/>
    <w:rsid w:val="00A659F0"/>
    <w:rsid w:val="00A65B2E"/>
    <w:rsid w:val="00A65D89"/>
    <w:rsid w:val="00A66C83"/>
    <w:rsid w:val="00A674ED"/>
    <w:rsid w:val="00A70212"/>
    <w:rsid w:val="00A70285"/>
    <w:rsid w:val="00A703B0"/>
    <w:rsid w:val="00A713F3"/>
    <w:rsid w:val="00A73233"/>
    <w:rsid w:val="00A73B0C"/>
    <w:rsid w:val="00A759B8"/>
    <w:rsid w:val="00A772E9"/>
    <w:rsid w:val="00A7731E"/>
    <w:rsid w:val="00A818D9"/>
    <w:rsid w:val="00A81E88"/>
    <w:rsid w:val="00A83B43"/>
    <w:rsid w:val="00A83FE2"/>
    <w:rsid w:val="00A84657"/>
    <w:rsid w:val="00A864F9"/>
    <w:rsid w:val="00A870DD"/>
    <w:rsid w:val="00A908E1"/>
    <w:rsid w:val="00A92F41"/>
    <w:rsid w:val="00A96B85"/>
    <w:rsid w:val="00AA32D6"/>
    <w:rsid w:val="00AA3322"/>
    <w:rsid w:val="00AA474B"/>
    <w:rsid w:val="00AA656F"/>
    <w:rsid w:val="00AA6FE1"/>
    <w:rsid w:val="00AB0630"/>
    <w:rsid w:val="00AB17A5"/>
    <w:rsid w:val="00AB34D1"/>
    <w:rsid w:val="00AB460B"/>
    <w:rsid w:val="00AB6160"/>
    <w:rsid w:val="00AB7E7F"/>
    <w:rsid w:val="00AB7F5E"/>
    <w:rsid w:val="00AC04B9"/>
    <w:rsid w:val="00AC0CB2"/>
    <w:rsid w:val="00AC39D3"/>
    <w:rsid w:val="00AC4A61"/>
    <w:rsid w:val="00AC7634"/>
    <w:rsid w:val="00AC7957"/>
    <w:rsid w:val="00AC7C7C"/>
    <w:rsid w:val="00AD044F"/>
    <w:rsid w:val="00AD17B3"/>
    <w:rsid w:val="00AD3576"/>
    <w:rsid w:val="00AD547E"/>
    <w:rsid w:val="00AD60D2"/>
    <w:rsid w:val="00AD60E7"/>
    <w:rsid w:val="00AD63F7"/>
    <w:rsid w:val="00AD6CC9"/>
    <w:rsid w:val="00AE1470"/>
    <w:rsid w:val="00AE264B"/>
    <w:rsid w:val="00AE27CF"/>
    <w:rsid w:val="00AE2CF1"/>
    <w:rsid w:val="00AE38E6"/>
    <w:rsid w:val="00AE3B1F"/>
    <w:rsid w:val="00AE3CC6"/>
    <w:rsid w:val="00AE4F38"/>
    <w:rsid w:val="00AE59EC"/>
    <w:rsid w:val="00AE5C39"/>
    <w:rsid w:val="00AF18F5"/>
    <w:rsid w:val="00AF1BCA"/>
    <w:rsid w:val="00AF239A"/>
    <w:rsid w:val="00AF2B33"/>
    <w:rsid w:val="00AF2FD3"/>
    <w:rsid w:val="00AF32FE"/>
    <w:rsid w:val="00AF426D"/>
    <w:rsid w:val="00AF51BE"/>
    <w:rsid w:val="00AF52AF"/>
    <w:rsid w:val="00AF545B"/>
    <w:rsid w:val="00AF5CF4"/>
    <w:rsid w:val="00AF5DBA"/>
    <w:rsid w:val="00B00F9D"/>
    <w:rsid w:val="00B02D2C"/>
    <w:rsid w:val="00B02E24"/>
    <w:rsid w:val="00B052D4"/>
    <w:rsid w:val="00B10D9A"/>
    <w:rsid w:val="00B1279E"/>
    <w:rsid w:val="00B12DBB"/>
    <w:rsid w:val="00B130E0"/>
    <w:rsid w:val="00B144BD"/>
    <w:rsid w:val="00B144F4"/>
    <w:rsid w:val="00B146D7"/>
    <w:rsid w:val="00B14BA9"/>
    <w:rsid w:val="00B14EAA"/>
    <w:rsid w:val="00B17585"/>
    <w:rsid w:val="00B223EE"/>
    <w:rsid w:val="00B22AF7"/>
    <w:rsid w:val="00B22C1C"/>
    <w:rsid w:val="00B23BF6"/>
    <w:rsid w:val="00B2421C"/>
    <w:rsid w:val="00B2521B"/>
    <w:rsid w:val="00B252DD"/>
    <w:rsid w:val="00B25394"/>
    <w:rsid w:val="00B25906"/>
    <w:rsid w:val="00B26B5E"/>
    <w:rsid w:val="00B27F01"/>
    <w:rsid w:val="00B27FE0"/>
    <w:rsid w:val="00B300BA"/>
    <w:rsid w:val="00B30309"/>
    <w:rsid w:val="00B30D83"/>
    <w:rsid w:val="00B32EF8"/>
    <w:rsid w:val="00B32F68"/>
    <w:rsid w:val="00B36050"/>
    <w:rsid w:val="00B402F0"/>
    <w:rsid w:val="00B4043A"/>
    <w:rsid w:val="00B430C4"/>
    <w:rsid w:val="00B43711"/>
    <w:rsid w:val="00B43CD8"/>
    <w:rsid w:val="00B452FB"/>
    <w:rsid w:val="00B457B3"/>
    <w:rsid w:val="00B477AE"/>
    <w:rsid w:val="00B50E86"/>
    <w:rsid w:val="00B51DF4"/>
    <w:rsid w:val="00B52501"/>
    <w:rsid w:val="00B54C2C"/>
    <w:rsid w:val="00B55105"/>
    <w:rsid w:val="00B55302"/>
    <w:rsid w:val="00B55C41"/>
    <w:rsid w:val="00B56F9F"/>
    <w:rsid w:val="00B603FE"/>
    <w:rsid w:val="00B604E9"/>
    <w:rsid w:val="00B60C0F"/>
    <w:rsid w:val="00B612A1"/>
    <w:rsid w:val="00B61EBD"/>
    <w:rsid w:val="00B6305F"/>
    <w:rsid w:val="00B646BB"/>
    <w:rsid w:val="00B64884"/>
    <w:rsid w:val="00B65517"/>
    <w:rsid w:val="00B67700"/>
    <w:rsid w:val="00B701EA"/>
    <w:rsid w:val="00B70233"/>
    <w:rsid w:val="00B727C2"/>
    <w:rsid w:val="00B72EE0"/>
    <w:rsid w:val="00B733FE"/>
    <w:rsid w:val="00B7397F"/>
    <w:rsid w:val="00B73B0B"/>
    <w:rsid w:val="00B75D2C"/>
    <w:rsid w:val="00B76CF5"/>
    <w:rsid w:val="00B770D6"/>
    <w:rsid w:val="00B8114F"/>
    <w:rsid w:val="00B83A32"/>
    <w:rsid w:val="00B84BBB"/>
    <w:rsid w:val="00B90168"/>
    <w:rsid w:val="00B90547"/>
    <w:rsid w:val="00B91E4D"/>
    <w:rsid w:val="00B91EA6"/>
    <w:rsid w:val="00B94AB7"/>
    <w:rsid w:val="00B94AEC"/>
    <w:rsid w:val="00B95329"/>
    <w:rsid w:val="00B95E69"/>
    <w:rsid w:val="00B976EA"/>
    <w:rsid w:val="00BA0477"/>
    <w:rsid w:val="00BA0793"/>
    <w:rsid w:val="00BA3397"/>
    <w:rsid w:val="00BA33C8"/>
    <w:rsid w:val="00BA4230"/>
    <w:rsid w:val="00BA4682"/>
    <w:rsid w:val="00BA4E94"/>
    <w:rsid w:val="00BA5DB4"/>
    <w:rsid w:val="00BA646F"/>
    <w:rsid w:val="00BA65A2"/>
    <w:rsid w:val="00BA66B1"/>
    <w:rsid w:val="00BA7139"/>
    <w:rsid w:val="00BB333E"/>
    <w:rsid w:val="00BB408B"/>
    <w:rsid w:val="00BB64A5"/>
    <w:rsid w:val="00BB6DEC"/>
    <w:rsid w:val="00BB7C87"/>
    <w:rsid w:val="00BB7D6A"/>
    <w:rsid w:val="00BC15FB"/>
    <w:rsid w:val="00BC2B82"/>
    <w:rsid w:val="00BC3FA9"/>
    <w:rsid w:val="00BC4454"/>
    <w:rsid w:val="00BC4677"/>
    <w:rsid w:val="00BC5CEC"/>
    <w:rsid w:val="00BC71C5"/>
    <w:rsid w:val="00BC769F"/>
    <w:rsid w:val="00BD0C5A"/>
    <w:rsid w:val="00BD38B2"/>
    <w:rsid w:val="00BD4E34"/>
    <w:rsid w:val="00BD5A9A"/>
    <w:rsid w:val="00BD5BE6"/>
    <w:rsid w:val="00BD7FE5"/>
    <w:rsid w:val="00BE03D8"/>
    <w:rsid w:val="00BE145C"/>
    <w:rsid w:val="00BE1F23"/>
    <w:rsid w:val="00BE4F01"/>
    <w:rsid w:val="00BE54AA"/>
    <w:rsid w:val="00BE6583"/>
    <w:rsid w:val="00BF12B7"/>
    <w:rsid w:val="00BF1A7E"/>
    <w:rsid w:val="00BF3DC1"/>
    <w:rsid w:val="00BF3FB8"/>
    <w:rsid w:val="00BF479D"/>
    <w:rsid w:val="00BF646E"/>
    <w:rsid w:val="00BF67CF"/>
    <w:rsid w:val="00BF7704"/>
    <w:rsid w:val="00BF7E14"/>
    <w:rsid w:val="00BF7F4A"/>
    <w:rsid w:val="00BF7FA9"/>
    <w:rsid w:val="00C02844"/>
    <w:rsid w:val="00C028D7"/>
    <w:rsid w:val="00C02FE1"/>
    <w:rsid w:val="00C03CB9"/>
    <w:rsid w:val="00C03FA6"/>
    <w:rsid w:val="00C048DD"/>
    <w:rsid w:val="00C06721"/>
    <w:rsid w:val="00C067A7"/>
    <w:rsid w:val="00C06C3B"/>
    <w:rsid w:val="00C07228"/>
    <w:rsid w:val="00C1163B"/>
    <w:rsid w:val="00C11989"/>
    <w:rsid w:val="00C11DFA"/>
    <w:rsid w:val="00C13C3A"/>
    <w:rsid w:val="00C1531C"/>
    <w:rsid w:val="00C160CF"/>
    <w:rsid w:val="00C177B8"/>
    <w:rsid w:val="00C20EAB"/>
    <w:rsid w:val="00C218AE"/>
    <w:rsid w:val="00C22337"/>
    <w:rsid w:val="00C234BB"/>
    <w:rsid w:val="00C23CF6"/>
    <w:rsid w:val="00C23FD4"/>
    <w:rsid w:val="00C253AE"/>
    <w:rsid w:val="00C254EC"/>
    <w:rsid w:val="00C25563"/>
    <w:rsid w:val="00C25E9A"/>
    <w:rsid w:val="00C3018F"/>
    <w:rsid w:val="00C3165B"/>
    <w:rsid w:val="00C31AF2"/>
    <w:rsid w:val="00C31FC1"/>
    <w:rsid w:val="00C322DD"/>
    <w:rsid w:val="00C34F97"/>
    <w:rsid w:val="00C35FD9"/>
    <w:rsid w:val="00C3686C"/>
    <w:rsid w:val="00C37040"/>
    <w:rsid w:val="00C371F0"/>
    <w:rsid w:val="00C409D9"/>
    <w:rsid w:val="00C42F61"/>
    <w:rsid w:val="00C4386F"/>
    <w:rsid w:val="00C45949"/>
    <w:rsid w:val="00C46772"/>
    <w:rsid w:val="00C50161"/>
    <w:rsid w:val="00C52953"/>
    <w:rsid w:val="00C5379D"/>
    <w:rsid w:val="00C547AB"/>
    <w:rsid w:val="00C5499B"/>
    <w:rsid w:val="00C5647E"/>
    <w:rsid w:val="00C56D22"/>
    <w:rsid w:val="00C57223"/>
    <w:rsid w:val="00C57AA9"/>
    <w:rsid w:val="00C61219"/>
    <w:rsid w:val="00C6307E"/>
    <w:rsid w:val="00C650D9"/>
    <w:rsid w:val="00C66839"/>
    <w:rsid w:val="00C6697B"/>
    <w:rsid w:val="00C6744C"/>
    <w:rsid w:val="00C7003F"/>
    <w:rsid w:val="00C714E4"/>
    <w:rsid w:val="00C720FB"/>
    <w:rsid w:val="00C72304"/>
    <w:rsid w:val="00C76940"/>
    <w:rsid w:val="00C77DF8"/>
    <w:rsid w:val="00C82350"/>
    <w:rsid w:val="00C82E43"/>
    <w:rsid w:val="00C839C3"/>
    <w:rsid w:val="00C83DC4"/>
    <w:rsid w:val="00C845D2"/>
    <w:rsid w:val="00C84B53"/>
    <w:rsid w:val="00C869B7"/>
    <w:rsid w:val="00C905B3"/>
    <w:rsid w:val="00C927FF"/>
    <w:rsid w:val="00C92D80"/>
    <w:rsid w:val="00C93EBE"/>
    <w:rsid w:val="00C94924"/>
    <w:rsid w:val="00C95070"/>
    <w:rsid w:val="00C96C7A"/>
    <w:rsid w:val="00C97C06"/>
    <w:rsid w:val="00C97EDE"/>
    <w:rsid w:val="00CA21D7"/>
    <w:rsid w:val="00CA3DFB"/>
    <w:rsid w:val="00CA5B31"/>
    <w:rsid w:val="00CA68DC"/>
    <w:rsid w:val="00CA7DFC"/>
    <w:rsid w:val="00CB06D8"/>
    <w:rsid w:val="00CB241E"/>
    <w:rsid w:val="00CB7609"/>
    <w:rsid w:val="00CC00BF"/>
    <w:rsid w:val="00CC1EBB"/>
    <w:rsid w:val="00CC29FC"/>
    <w:rsid w:val="00CC37BC"/>
    <w:rsid w:val="00CC383D"/>
    <w:rsid w:val="00CC3F6C"/>
    <w:rsid w:val="00CC5B4C"/>
    <w:rsid w:val="00CD10E7"/>
    <w:rsid w:val="00CD241E"/>
    <w:rsid w:val="00CD3910"/>
    <w:rsid w:val="00CD423E"/>
    <w:rsid w:val="00CD6EB5"/>
    <w:rsid w:val="00CD747A"/>
    <w:rsid w:val="00CE03A3"/>
    <w:rsid w:val="00CE1263"/>
    <w:rsid w:val="00CE23ED"/>
    <w:rsid w:val="00CE3E5E"/>
    <w:rsid w:val="00CF15F9"/>
    <w:rsid w:val="00CF2B8F"/>
    <w:rsid w:val="00CF2E4D"/>
    <w:rsid w:val="00CF481A"/>
    <w:rsid w:val="00CF56AA"/>
    <w:rsid w:val="00D00BE3"/>
    <w:rsid w:val="00D06F79"/>
    <w:rsid w:val="00D1130B"/>
    <w:rsid w:val="00D1432C"/>
    <w:rsid w:val="00D14566"/>
    <w:rsid w:val="00D149BD"/>
    <w:rsid w:val="00D15E1D"/>
    <w:rsid w:val="00D1743E"/>
    <w:rsid w:val="00D179B1"/>
    <w:rsid w:val="00D17C65"/>
    <w:rsid w:val="00D20C87"/>
    <w:rsid w:val="00D2104A"/>
    <w:rsid w:val="00D224BB"/>
    <w:rsid w:val="00D23717"/>
    <w:rsid w:val="00D24CD6"/>
    <w:rsid w:val="00D25391"/>
    <w:rsid w:val="00D2624E"/>
    <w:rsid w:val="00D264E3"/>
    <w:rsid w:val="00D2766C"/>
    <w:rsid w:val="00D31A7F"/>
    <w:rsid w:val="00D33E41"/>
    <w:rsid w:val="00D349B3"/>
    <w:rsid w:val="00D35E20"/>
    <w:rsid w:val="00D363F2"/>
    <w:rsid w:val="00D37FDC"/>
    <w:rsid w:val="00D405F2"/>
    <w:rsid w:val="00D447DC"/>
    <w:rsid w:val="00D4480C"/>
    <w:rsid w:val="00D47333"/>
    <w:rsid w:val="00D477D9"/>
    <w:rsid w:val="00D50827"/>
    <w:rsid w:val="00D509FB"/>
    <w:rsid w:val="00D51505"/>
    <w:rsid w:val="00D51BE4"/>
    <w:rsid w:val="00D52707"/>
    <w:rsid w:val="00D52F4C"/>
    <w:rsid w:val="00D537F0"/>
    <w:rsid w:val="00D5408C"/>
    <w:rsid w:val="00D57116"/>
    <w:rsid w:val="00D5744F"/>
    <w:rsid w:val="00D60726"/>
    <w:rsid w:val="00D60F26"/>
    <w:rsid w:val="00D61381"/>
    <w:rsid w:val="00D63205"/>
    <w:rsid w:val="00D642D4"/>
    <w:rsid w:val="00D65E2B"/>
    <w:rsid w:val="00D66067"/>
    <w:rsid w:val="00D66520"/>
    <w:rsid w:val="00D670DF"/>
    <w:rsid w:val="00D6750E"/>
    <w:rsid w:val="00D678CF"/>
    <w:rsid w:val="00D70C8A"/>
    <w:rsid w:val="00D71AF6"/>
    <w:rsid w:val="00D7296A"/>
    <w:rsid w:val="00D73768"/>
    <w:rsid w:val="00D73D75"/>
    <w:rsid w:val="00D74FAF"/>
    <w:rsid w:val="00D770BB"/>
    <w:rsid w:val="00D8016D"/>
    <w:rsid w:val="00D83760"/>
    <w:rsid w:val="00D837A5"/>
    <w:rsid w:val="00D848F6"/>
    <w:rsid w:val="00D869CC"/>
    <w:rsid w:val="00D86CC3"/>
    <w:rsid w:val="00D87129"/>
    <w:rsid w:val="00D87301"/>
    <w:rsid w:val="00D879C6"/>
    <w:rsid w:val="00D933B5"/>
    <w:rsid w:val="00D93439"/>
    <w:rsid w:val="00D93A07"/>
    <w:rsid w:val="00D94545"/>
    <w:rsid w:val="00D95903"/>
    <w:rsid w:val="00D97587"/>
    <w:rsid w:val="00DA011E"/>
    <w:rsid w:val="00DA0FEC"/>
    <w:rsid w:val="00DA3064"/>
    <w:rsid w:val="00DA486B"/>
    <w:rsid w:val="00DA4F41"/>
    <w:rsid w:val="00DA4F81"/>
    <w:rsid w:val="00DA54E2"/>
    <w:rsid w:val="00DA649E"/>
    <w:rsid w:val="00DA6808"/>
    <w:rsid w:val="00DA73AE"/>
    <w:rsid w:val="00DB1098"/>
    <w:rsid w:val="00DB1E33"/>
    <w:rsid w:val="00DB2CC1"/>
    <w:rsid w:val="00DB6F4C"/>
    <w:rsid w:val="00DB7126"/>
    <w:rsid w:val="00DC01D4"/>
    <w:rsid w:val="00DC0A48"/>
    <w:rsid w:val="00DC3B14"/>
    <w:rsid w:val="00DC3B23"/>
    <w:rsid w:val="00DC6424"/>
    <w:rsid w:val="00DD4B19"/>
    <w:rsid w:val="00DE0AC2"/>
    <w:rsid w:val="00DE1746"/>
    <w:rsid w:val="00DE2009"/>
    <w:rsid w:val="00DE4405"/>
    <w:rsid w:val="00DE4FF3"/>
    <w:rsid w:val="00DE550C"/>
    <w:rsid w:val="00DE5569"/>
    <w:rsid w:val="00DE56FC"/>
    <w:rsid w:val="00DE60EB"/>
    <w:rsid w:val="00DE6505"/>
    <w:rsid w:val="00DE670A"/>
    <w:rsid w:val="00DE71D1"/>
    <w:rsid w:val="00DE7A93"/>
    <w:rsid w:val="00DF1851"/>
    <w:rsid w:val="00DF19E6"/>
    <w:rsid w:val="00DF2130"/>
    <w:rsid w:val="00DF4972"/>
    <w:rsid w:val="00DF4987"/>
    <w:rsid w:val="00DF59F7"/>
    <w:rsid w:val="00DF61B6"/>
    <w:rsid w:val="00DF62B2"/>
    <w:rsid w:val="00E0014E"/>
    <w:rsid w:val="00E0034C"/>
    <w:rsid w:val="00E004D6"/>
    <w:rsid w:val="00E01072"/>
    <w:rsid w:val="00E03082"/>
    <w:rsid w:val="00E056CB"/>
    <w:rsid w:val="00E05B3B"/>
    <w:rsid w:val="00E06490"/>
    <w:rsid w:val="00E066A3"/>
    <w:rsid w:val="00E1023F"/>
    <w:rsid w:val="00E1393D"/>
    <w:rsid w:val="00E141E8"/>
    <w:rsid w:val="00E14AD7"/>
    <w:rsid w:val="00E14BF7"/>
    <w:rsid w:val="00E15BE1"/>
    <w:rsid w:val="00E17743"/>
    <w:rsid w:val="00E17B58"/>
    <w:rsid w:val="00E2079F"/>
    <w:rsid w:val="00E213A5"/>
    <w:rsid w:val="00E2290D"/>
    <w:rsid w:val="00E232D7"/>
    <w:rsid w:val="00E253F9"/>
    <w:rsid w:val="00E254C9"/>
    <w:rsid w:val="00E26386"/>
    <w:rsid w:val="00E276B4"/>
    <w:rsid w:val="00E33774"/>
    <w:rsid w:val="00E33FB3"/>
    <w:rsid w:val="00E342C4"/>
    <w:rsid w:val="00E361EA"/>
    <w:rsid w:val="00E37599"/>
    <w:rsid w:val="00E40549"/>
    <w:rsid w:val="00E432FC"/>
    <w:rsid w:val="00E439A1"/>
    <w:rsid w:val="00E43AB2"/>
    <w:rsid w:val="00E43F52"/>
    <w:rsid w:val="00E46BF9"/>
    <w:rsid w:val="00E52020"/>
    <w:rsid w:val="00E541DB"/>
    <w:rsid w:val="00E54756"/>
    <w:rsid w:val="00E551D5"/>
    <w:rsid w:val="00E616C7"/>
    <w:rsid w:val="00E61976"/>
    <w:rsid w:val="00E6239B"/>
    <w:rsid w:val="00E6454E"/>
    <w:rsid w:val="00E70B10"/>
    <w:rsid w:val="00E723C4"/>
    <w:rsid w:val="00E7473B"/>
    <w:rsid w:val="00E75383"/>
    <w:rsid w:val="00E767FC"/>
    <w:rsid w:val="00E76800"/>
    <w:rsid w:val="00E77D9D"/>
    <w:rsid w:val="00E84653"/>
    <w:rsid w:val="00E848D4"/>
    <w:rsid w:val="00E84C35"/>
    <w:rsid w:val="00E85287"/>
    <w:rsid w:val="00E87AAE"/>
    <w:rsid w:val="00E87FE5"/>
    <w:rsid w:val="00E912B5"/>
    <w:rsid w:val="00E92D0D"/>
    <w:rsid w:val="00E93972"/>
    <w:rsid w:val="00E9602A"/>
    <w:rsid w:val="00E97305"/>
    <w:rsid w:val="00E978E0"/>
    <w:rsid w:val="00E97957"/>
    <w:rsid w:val="00EA17B6"/>
    <w:rsid w:val="00EA4AEF"/>
    <w:rsid w:val="00EA4F23"/>
    <w:rsid w:val="00EA6075"/>
    <w:rsid w:val="00EA6625"/>
    <w:rsid w:val="00EA6EDE"/>
    <w:rsid w:val="00EA78ED"/>
    <w:rsid w:val="00EB3406"/>
    <w:rsid w:val="00EB5AC4"/>
    <w:rsid w:val="00EB5C43"/>
    <w:rsid w:val="00EB6A2E"/>
    <w:rsid w:val="00EB72B1"/>
    <w:rsid w:val="00EB737B"/>
    <w:rsid w:val="00EB79BF"/>
    <w:rsid w:val="00EC00B9"/>
    <w:rsid w:val="00EC04A0"/>
    <w:rsid w:val="00EC0FF5"/>
    <w:rsid w:val="00ED05B5"/>
    <w:rsid w:val="00ED1BAF"/>
    <w:rsid w:val="00ED3098"/>
    <w:rsid w:val="00EE0510"/>
    <w:rsid w:val="00EE3367"/>
    <w:rsid w:val="00EE4DA0"/>
    <w:rsid w:val="00EE4F4B"/>
    <w:rsid w:val="00EE6D36"/>
    <w:rsid w:val="00EF4B48"/>
    <w:rsid w:val="00EF5A2E"/>
    <w:rsid w:val="00EF5D18"/>
    <w:rsid w:val="00EF6223"/>
    <w:rsid w:val="00EF6BBC"/>
    <w:rsid w:val="00F01596"/>
    <w:rsid w:val="00F01DA2"/>
    <w:rsid w:val="00F030B8"/>
    <w:rsid w:val="00F036B9"/>
    <w:rsid w:val="00F03760"/>
    <w:rsid w:val="00F051EB"/>
    <w:rsid w:val="00F05225"/>
    <w:rsid w:val="00F05427"/>
    <w:rsid w:val="00F06057"/>
    <w:rsid w:val="00F06FBC"/>
    <w:rsid w:val="00F072D6"/>
    <w:rsid w:val="00F07B35"/>
    <w:rsid w:val="00F10616"/>
    <w:rsid w:val="00F119AB"/>
    <w:rsid w:val="00F11F06"/>
    <w:rsid w:val="00F13B34"/>
    <w:rsid w:val="00F22BC5"/>
    <w:rsid w:val="00F232B9"/>
    <w:rsid w:val="00F248AA"/>
    <w:rsid w:val="00F26161"/>
    <w:rsid w:val="00F31CC1"/>
    <w:rsid w:val="00F333AA"/>
    <w:rsid w:val="00F3440D"/>
    <w:rsid w:val="00F40F66"/>
    <w:rsid w:val="00F428E6"/>
    <w:rsid w:val="00F43724"/>
    <w:rsid w:val="00F444D8"/>
    <w:rsid w:val="00F45198"/>
    <w:rsid w:val="00F474F3"/>
    <w:rsid w:val="00F51B15"/>
    <w:rsid w:val="00F51F7A"/>
    <w:rsid w:val="00F5211A"/>
    <w:rsid w:val="00F54F44"/>
    <w:rsid w:val="00F55F80"/>
    <w:rsid w:val="00F565AA"/>
    <w:rsid w:val="00F60ECC"/>
    <w:rsid w:val="00F61537"/>
    <w:rsid w:val="00F62260"/>
    <w:rsid w:val="00F62D9F"/>
    <w:rsid w:val="00F62DCE"/>
    <w:rsid w:val="00F64DB6"/>
    <w:rsid w:val="00F66949"/>
    <w:rsid w:val="00F67FA1"/>
    <w:rsid w:val="00F70D84"/>
    <w:rsid w:val="00F720E7"/>
    <w:rsid w:val="00F72F04"/>
    <w:rsid w:val="00F76241"/>
    <w:rsid w:val="00F76B47"/>
    <w:rsid w:val="00F82F68"/>
    <w:rsid w:val="00F83E30"/>
    <w:rsid w:val="00F8412C"/>
    <w:rsid w:val="00F850EE"/>
    <w:rsid w:val="00F87B1F"/>
    <w:rsid w:val="00F9124D"/>
    <w:rsid w:val="00F9185B"/>
    <w:rsid w:val="00F91AA8"/>
    <w:rsid w:val="00F9494D"/>
    <w:rsid w:val="00F96338"/>
    <w:rsid w:val="00F9705C"/>
    <w:rsid w:val="00FA030F"/>
    <w:rsid w:val="00FA0BA3"/>
    <w:rsid w:val="00FA71DF"/>
    <w:rsid w:val="00FB1809"/>
    <w:rsid w:val="00FB32F0"/>
    <w:rsid w:val="00FB4795"/>
    <w:rsid w:val="00FB5A2F"/>
    <w:rsid w:val="00FB5EA7"/>
    <w:rsid w:val="00FB7670"/>
    <w:rsid w:val="00FC16F8"/>
    <w:rsid w:val="00FC1E1F"/>
    <w:rsid w:val="00FC1F21"/>
    <w:rsid w:val="00FC3052"/>
    <w:rsid w:val="00FC364A"/>
    <w:rsid w:val="00FC4AB0"/>
    <w:rsid w:val="00FC5021"/>
    <w:rsid w:val="00FC6457"/>
    <w:rsid w:val="00FC6E3B"/>
    <w:rsid w:val="00FC6F2A"/>
    <w:rsid w:val="00FC7F5A"/>
    <w:rsid w:val="00FC7FCB"/>
    <w:rsid w:val="00FD0FA2"/>
    <w:rsid w:val="00FD100F"/>
    <w:rsid w:val="00FD1D3F"/>
    <w:rsid w:val="00FD2AF5"/>
    <w:rsid w:val="00FD33CD"/>
    <w:rsid w:val="00FD568B"/>
    <w:rsid w:val="00FD75AD"/>
    <w:rsid w:val="00FD773D"/>
    <w:rsid w:val="00FE49A8"/>
    <w:rsid w:val="00FF0E8E"/>
    <w:rsid w:val="00FF1891"/>
    <w:rsid w:val="00FF301D"/>
    <w:rsid w:val="00FF3F23"/>
    <w:rsid w:val="00FF46F9"/>
    <w:rsid w:val="00FF4C70"/>
    <w:rsid w:val="00FF505B"/>
    <w:rsid w:val="00FF5671"/>
    <w:rsid w:val="00FF6DA3"/>
    <w:rsid w:val="00FF7C39"/>
    <w:rsid w:val="00FF7D38"/>
    <w:rsid w:val="00FF7FA4"/>
    <w:rsid w:val="0C700BC0"/>
    <w:rsid w:val="0CB6AD43"/>
    <w:rsid w:val="1830305B"/>
    <w:rsid w:val="1C2AB7EC"/>
    <w:rsid w:val="1F056852"/>
    <w:rsid w:val="2852E70C"/>
    <w:rsid w:val="28B8FD7B"/>
    <w:rsid w:val="2B907C1B"/>
    <w:rsid w:val="32EFF3C2"/>
    <w:rsid w:val="3385BF19"/>
    <w:rsid w:val="342BD4D2"/>
    <w:rsid w:val="34B460EF"/>
    <w:rsid w:val="3DE78957"/>
    <w:rsid w:val="46252864"/>
    <w:rsid w:val="499D9135"/>
    <w:rsid w:val="4F2364C9"/>
    <w:rsid w:val="5551AB6D"/>
    <w:rsid w:val="649E0AD1"/>
    <w:rsid w:val="652F7F84"/>
    <w:rsid w:val="65BD9C56"/>
    <w:rsid w:val="76A3C153"/>
    <w:rsid w:val="7702C78F"/>
    <w:rsid w:val="7C76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D8D32"/>
  <w15:chartTrackingRefBased/>
  <w15:docId w15:val="{6D072141-CFFA-44D5-B377-119F25B0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2D6"/>
    <w:pPr>
      <w:tabs>
        <w:tab w:val="left" w:pos="3686"/>
      </w:tabs>
      <w:spacing w:after="270" w:line="270" w:lineRule="exact"/>
    </w:pPr>
    <w:rPr>
      <w:rFonts w:ascii="Flanders Art Sans" w:hAnsi="Flanders Art Sans"/>
      <w:color w:val="1D1B11" w:themeColor="background2" w:themeShade="1A"/>
      <w:lang w:val="nl-B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32D6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A32D6"/>
    <w:pPr>
      <w:keepNext/>
      <w:keepLines/>
      <w:numPr>
        <w:ilvl w:val="3"/>
        <w:numId w:val="1"/>
      </w:numPr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A32D6"/>
    <w:pPr>
      <w:keepNext/>
      <w:keepLines/>
      <w:numPr>
        <w:ilvl w:val="6"/>
        <w:numId w:val="1"/>
      </w:numPr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AA32D6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Heading3Char">
    <w:name w:val="Heading 3 Char"/>
    <w:basedOn w:val="DefaultParagraphFont"/>
    <w:link w:val="Heading3"/>
    <w:uiPriority w:val="9"/>
    <w:rsid w:val="00AA32D6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Heading4Char">
    <w:name w:val="Heading 4 Char"/>
    <w:basedOn w:val="DefaultParagraphFont"/>
    <w:link w:val="Heading4"/>
    <w:uiPriority w:val="9"/>
    <w:rsid w:val="00AA32D6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Heading5Char">
    <w:name w:val="Heading 5 Char"/>
    <w:basedOn w:val="DefaultParagraphFont"/>
    <w:link w:val="Heading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Heading6Char">
    <w:name w:val="Heading 6 Char"/>
    <w:basedOn w:val="DefaultParagraphFont"/>
    <w:link w:val="Heading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Heading7Char">
    <w:name w:val="Heading 7 Char"/>
    <w:basedOn w:val="DefaultParagraphFont"/>
    <w:link w:val="Heading7"/>
    <w:uiPriority w:val="9"/>
    <w:rsid w:val="00AA32D6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Heading8Char">
    <w:name w:val="Heading 8 Char"/>
    <w:basedOn w:val="DefaultParagraphFont"/>
    <w:link w:val="Heading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Heading9Char">
    <w:name w:val="Heading 9 Char"/>
    <w:basedOn w:val="DefaultParagraphFont"/>
    <w:link w:val="Heading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TOCHeading">
    <w:name w:val="TOC Heading"/>
    <w:basedOn w:val="Normal"/>
    <w:next w:val="Normal"/>
    <w:uiPriority w:val="39"/>
    <w:unhideWhenUsed/>
    <w:qFormat/>
    <w:rsid w:val="00AA32D6"/>
    <w:pPr>
      <w:spacing w:after="240"/>
    </w:pPr>
    <w:rPr>
      <w:caps/>
      <w:color w:val="3C3D3C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stBullet">
    <w:name w:val="List Bullet"/>
    <w:uiPriority w:val="99"/>
    <w:unhideWhenUsed/>
    <w:qFormat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stBullet2">
    <w:name w:val="List Bullet 2"/>
    <w:basedOn w:val="ListBullet"/>
    <w:uiPriority w:val="99"/>
    <w:unhideWhenUsed/>
    <w:rsid w:val="00AA32D6"/>
    <w:pPr>
      <w:numPr>
        <w:numId w:val="3"/>
      </w:numPr>
    </w:pPr>
  </w:style>
  <w:style w:type="paragraph" w:styleId="ListBullet3">
    <w:name w:val="List Bullet 3"/>
    <w:basedOn w:val="ListBullet"/>
    <w:uiPriority w:val="99"/>
    <w:unhideWhenUsed/>
    <w:rsid w:val="00AA32D6"/>
    <w:pPr>
      <w:numPr>
        <w:numId w:val="4"/>
      </w:numPr>
    </w:pPr>
  </w:style>
  <w:style w:type="paragraph" w:styleId="ListBullet4">
    <w:name w:val="List Bullet 4"/>
    <w:basedOn w:val="ListBullet"/>
    <w:uiPriority w:val="99"/>
    <w:unhideWhenUsed/>
    <w:rsid w:val="00AA32D6"/>
    <w:pPr>
      <w:numPr>
        <w:numId w:val="5"/>
      </w:numPr>
    </w:pPr>
  </w:style>
  <w:style w:type="paragraph" w:styleId="ListBullet5">
    <w:name w:val="List Bullet 5"/>
    <w:basedOn w:val="ListBullet"/>
    <w:uiPriority w:val="99"/>
    <w:unhideWhenUsed/>
    <w:rsid w:val="00AA32D6"/>
    <w:pPr>
      <w:numPr>
        <w:numId w:val="6"/>
      </w:numPr>
    </w:pPr>
  </w:style>
  <w:style w:type="paragraph" w:styleId="ListNumber">
    <w:name w:val="List Number"/>
    <w:basedOn w:val="ListBullet"/>
    <w:uiPriority w:val="99"/>
    <w:unhideWhenUsed/>
    <w:rsid w:val="00AA32D6"/>
    <w:pPr>
      <w:numPr>
        <w:numId w:val="7"/>
      </w:numPr>
    </w:pPr>
  </w:style>
  <w:style w:type="paragraph" w:styleId="ListNumber2">
    <w:name w:val="List Number 2"/>
    <w:basedOn w:val="ListParagraph"/>
    <w:uiPriority w:val="99"/>
    <w:unhideWhenUsed/>
    <w:rsid w:val="00AA32D6"/>
    <w:pPr>
      <w:numPr>
        <w:numId w:val="8"/>
      </w:numPr>
    </w:pPr>
  </w:style>
  <w:style w:type="paragraph" w:styleId="ListParagraph">
    <w:name w:val="List Paragraph"/>
    <w:basedOn w:val="Normal"/>
    <w:uiPriority w:val="34"/>
    <w:qFormat/>
    <w:rsid w:val="00AA32D6"/>
    <w:pPr>
      <w:ind w:left="426"/>
    </w:pPr>
  </w:style>
  <w:style w:type="paragraph" w:styleId="ListNumber3">
    <w:name w:val="List Number 3"/>
    <w:basedOn w:val="ListParagraph"/>
    <w:uiPriority w:val="99"/>
    <w:unhideWhenUsed/>
    <w:rsid w:val="00AA32D6"/>
    <w:pPr>
      <w:numPr>
        <w:numId w:val="9"/>
      </w:numPr>
    </w:pPr>
  </w:style>
  <w:style w:type="paragraph" w:styleId="ListNumber4">
    <w:name w:val="List Number 4"/>
    <w:basedOn w:val="ListParagraph"/>
    <w:uiPriority w:val="99"/>
    <w:unhideWhenUsed/>
    <w:rsid w:val="00AA32D6"/>
    <w:pPr>
      <w:numPr>
        <w:numId w:val="10"/>
      </w:numPr>
    </w:pPr>
  </w:style>
  <w:style w:type="paragraph" w:styleId="ListNumber5">
    <w:name w:val="List Number 5"/>
    <w:basedOn w:val="ListParagraph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Normal"/>
    <w:qFormat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Normal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Footer">
    <w:name w:val="footer"/>
    <w:basedOn w:val="Normal"/>
    <w:link w:val="Footer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A32D6"/>
    <w:rPr>
      <w:rFonts w:ascii="Flanders Art Sans" w:hAnsi="Flanders Art Sans"/>
      <w:sz w:val="16"/>
      <w:lang w:val="nl-BE"/>
    </w:rPr>
  </w:style>
  <w:style w:type="character" w:styleId="PlaceholderText">
    <w:name w:val="Placeholder Text"/>
    <w:basedOn w:val="DefaultParagraphFont"/>
    <w:uiPriority w:val="99"/>
    <w:semiHidden/>
    <w:rsid w:val="003D7175"/>
    <w:rPr>
      <w:color w:val="808080"/>
    </w:rPr>
  </w:style>
  <w:style w:type="table" w:styleId="TableGrid">
    <w:name w:val="Table Grid"/>
    <w:basedOn w:val="TableNorma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Normal"/>
    <w:uiPriority w:val="27"/>
    <w:qFormat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Normal"/>
    <w:qFormat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Normal"/>
    <w:link w:val="AdresgegevenshoofdingChar"/>
    <w:qFormat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rsid w:val="008B6971"/>
    <w:rPr>
      <w:caps/>
    </w:rPr>
  </w:style>
  <w:style w:type="character" w:customStyle="1" w:styleId="AdresgegevenshoofdingChar">
    <w:name w:val="Adresgegevens hoofding Char"/>
    <w:basedOn w:val="DefaultParagraphFont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DefaultParagraphFont"/>
    <w:uiPriority w:val="1"/>
    <w:qFormat/>
    <w:rsid w:val="00FD100F"/>
    <w:rPr>
      <w:b/>
    </w:rPr>
  </w:style>
  <w:style w:type="paragraph" w:customStyle="1" w:styleId="Opgroeien92zwart">
    <w:name w:val="Opgroeien 92 zwart"/>
    <w:basedOn w:val="Adresgegevenshoofding"/>
    <w:qFormat/>
    <w:rsid w:val="006020F6"/>
    <w:rPr>
      <w:rFonts w:ascii="Flanders Art Sans Medium" w:hAnsi="Flanders Art Sans Medium"/>
      <w:color w:val="FB0079" w:themeColor="text1" w:themeTint="BF"/>
      <w:sz w:val="22"/>
      <w:szCs w:val="24"/>
    </w:rPr>
  </w:style>
  <w:style w:type="paragraph" w:customStyle="1" w:styleId="gekleurdelijntjes">
    <w:name w:val="gekleurde lijntjes"/>
    <w:basedOn w:val="Normal"/>
    <w:qFormat/>
    <w:rsid w:val="006020F6"/>
    <w:pPr>
      <w:spacing w:line="270" w:lineRule="atLeast"/>
    </w:pPr>
    <w:rPr>
      <w:color w:val="2FBEBE"/>
      <w:sz w:val="16"/>
      <w:szCs w:val="16"/>
    </w:rPr>
  </w:style>
  <w:style w:type="table" w:styleId="PlainTable1">
    <w:name w:val="Plain Table 1"/>
    <w:basedOn w:val="TableNormal"/>
    <w:uiPriority w:val="41"/>
    <w:rsid w:val="006020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F12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12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12EF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table" w:styleId="TableGridLight">
    <w:name w:val="Grid Table Light"/>
    <w:basedOn w:val="TableNormal"/>
    <w:uiPriority w:val="40"/>
    <w:rsid w:val="008B59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1A5FC3"/>
    <w:pPr>
      <w:tabs>
        <w:tab w:val="clear" w:pos="3686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normaltextrun">
    <w:name w:val="normaltextrun"/>
    <w:basedOn w:val="DefaultParagraphFont"/>
    <w:rsid w:val="001A5FC3"/>
  </w:style>
  <w:style w:type="character" w:customStyle="1" w:styleId="eop">
    <w:name w:val="eop"/>
    <w:basedOn w:val="DefaultParagraphFont"/>
    <w:rsid w:val="001A5FC3"/>
  </w:style>
  <w:style w:type="character" w:styleId="Hyperlink">
    <w:name w:val="Hyperlink"/>
    <w:basedOn w:val="DefaultParagraphFont"/>
    <w:uiPriority w:val="99"/>
    <w:unhideWhenUsed/>
    <w:rsid w:val="006A56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67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45CB0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F45198"/>
    <w:pPr>
      <w:tabs>
        <w:tab w:val="clear" w:pos="368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45198"/>
    <w:pPr>
      <w:tabs>
        <w:tab w:val="clear" w:pos="3686"/>
      </w:tabs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FF46F9"/>
    <w:pPr>
      <w:tabs>
        <w:tab w:val="clear" w:pos="3686"/>
        <w:tab w:val="right" w:leader="dot" w:pos="9911"/>
      </w:tabs>
      <w:spacing w:after="100"/>
      <w:ind w:left="66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7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73D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character" w:styleId="Mention">
    <w:name w:val="Mention"/>
    <w:basedOn w:val="DefaultParagraphFont"/>
    <w:uiPriority w:val="99"/>
    <w:unhideWhenUsed/>
    <w:rsid w:val="00BC769F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F0392"/>
    <w:pPr>
      <w:tabs>
        <w:tab w:val="clear" w:pos="3686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f01">
    <w:name w:val="cf01"/>
    <w:basedOn w:val="DefaultParagraphFont"/>
    <w:rsid w:val="001F0392"/>
    <w:rPr>
      <w:rFonts w:ascii="Segoe UI" w:hAnsi="Segoe UI" w:cs="Segoe UI" w:hint="default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F40F66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479D"/>
    <w:pPr>
      <w:numPr>
        <w:ilvl w:val="1"/>
      </w:numPr>
      <w:spacing w:after="160"/>
    </w:pPr>
    <w:rPr>
      <w:rFonts w:asciiTheme="minorHAnsi" w:eastAsiaTheme="minorEastAsia" w:hAnsiTheme="minorHAnsi"/>
      <w:color w:val="FF1F8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F479D"/>
    <w:rPr>
      <w:rFonts w:eastAsiaTheme="minorEastAsia"/>
      <w:color w:val="FF1F8B" w:themeColor="text1" w:themeTint="A5"/>
      <w:spacing w:val="15"/>
      <w:lang w:val="nl-BE"/>
    </w:rPr>
  </w:style>
  <w:style w:type="paragraph" w:styleId="TOC1">
    <w:name w:val="toc 1"/>
    <w:basedOn w:val="Normal"/>
    <w:next w:val="Normal"/>
    <w:autoRedefine/>
    <w:uiPriority w:val="39"/>
    <w:unhideWhenUsed/>
    <w:rsid w:val="004A656F"/>
    <w:pPr>
      <w:tabs>
        <w:tab w:val="clear" w:pos="3686"/>
      </w:tabs>
      <w:spacing w:after="100"/>
    </w:pPr>
  </w:style>
  <w:style w:type="paragraph" w:styleId="TOC5">
    <w:name w:val="toc 5"/>
    <w:basedOn w:val="Normal"/>
    <w:next w:val="Normal"/>
    <w:autoRedefine/>
    <w:uiPriority w:val="39"/>
    <w:unhideWhenUsed/>
    <w:rsid w:val="008B0698"/>
    <w:pPr>
      <w:tabs>
        <w:tab w:val="clear" w:pos="3686"/>
      </w:tabs>
      <w:spacing w:after="100"/>
      <w:ind w:left="880"/>
    </w:pPr>
  </w:style>
  <w:style w:type="character" w:styleId="FollowedHyperlink">
    <w:name w:val="FollowedHyperlink"/>
    <w:basedOn w:val="DefaultParagraphFont"/>
    <w:uiPriority w:val="99"/>
    <w:semiHidden/>
    <w:unhideWhenUsed/>
    <w:rsid w:val="00577A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hyperlink" Target="https://www.kindengezin.be/sites/default/files/2022-06/Medisch%20inlichtingenformulier.docx" TargetMode="External"/><Relationship Id="rId42" Type="http://schemas.openxmlformats.org/officeDocument/2006/relationships/image" Target="media/image22.svg"/><Relationship Id="rId63" Type="http://schemas.openxmlformats.org/officeDocument/2006/relationships/image" Target="media/image43.jpeg"/><Relationship Id="rId84" Type="http://schemas.openxmlformats.org/officeDocument/2006/relationships/image" Target="media/image64.jpg"/><Relationship Id="rId138" Type="http://schemas.openxmlformats.org/officeDocument/2006/relationships/image" Target="media/image118.jpg"/><Relationship Id="rId107" Type="http://schemas.openxmlformats.org/officeDocument/2006/relationships/image" Target="media/image87.png"/><Relationship Id="rId11" Type="http://schemas.openxmlformats.org/officeDocument/2006/relationships/endnotes" Target="endnotes.xml"/><Relationship Id="rId32" Type="http://schemas.openxmlformats.org/officeDocument/2006/relationships/image" Target="media/image12.svg"/><Relationship Id="rId53" Type="http://schemas.openxmlformats.org/officeDocument/2006/relationships/image" Target="media/image33.jpg"/><Relationship Id="rId74" Type="http://schemas.openxmlformats.org/officeDocument/2006/relationships/image" Target="media/image54.jpg"/><Relationship Id="rId128" Type="http://schemas.openxmlformats.org/officeDocument/2006/relationships/image" Target="media/image108.png"/><Relationship Id="rId149" Type="http://schemas.openxmlformats.org/officeDocument/2006/relationships/header" Target="header4.xml"/><Relationship Id="rId5" Type="http://schemas.openxmlformats.org/officeDocument/2006/relationships/customXml" Target="../customXml/item5.xml"/><Relationship Id="rId95" Type="http://schemas.openxmlformats.org/officeDocument/2006/relationships/image" Target="media/image75.png"/><Relationship Id="rId22" Type="http://schemas.openxmlformats.org/officeDocument/2006/relationships/hyperlink" Target="https://www.kindengezin.be/sites/default/files/2022-06/Medisch%20inlichtingenformulier.docx" TargetMode="External"/><Relationship Id="rId27" Type="http://schemas.openxmlformats.org/officeDocument/2006/relationships/image" Target="media/image7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64" Type="http://schemas.openxmlformats.org/officeDocument/2006/relationships/image" Target="media/image44.jpg"/><Relationship Id="rId69" Type="http://schemas.openxmlformats.org/officeDocument/2006/relationships/image" Target="media/image49.jp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0" Type="http://schemas.openxmlformats.org/officeDocument/2006/relationships/image" Target="media/image60.jpg"/><Relationship Id="rId85" Type="http://schemas.openxmlformats.org/officeDocument/2006/relationships/image" Target="media/image65.jpeg"/><Relationship Id="rId150" Type="http://schemas.openxmlformats.org/officeDocument/2006/relationships/footer" Target="footer4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33" Type="http://schemas.openxmlformats.org/officeDocument/2006/relationships/image" Target="media/image13.png"/><Relationship Id="rId38" Type="http://schemas.openxmlformats.org/officeDocument/2006/relationships/image" Target="media/image18.svg"/><Relationship Id="rId59" Type="http://schemas.openxmlformats.org/officeDocument/2006/relationships/image" Target="media/image39.jp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34.jpeg"/><Relationship Id="rId70" Type="http://schemas.openxmlformats.org/officeDocument/2006/relationships/image" Target="media/image50.jpg"/><Relationship Id="rId75" Type="http://schemas.openxmlformats.org/officeDocument/2006/relationships/image" Target="media/image55.jp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20.png"/><Relationship Id="rId145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3.jpeg"/><Relationship Id="rId28" Type="http://schemas.openxmlformats.org/officeDocument/2006/relationships/image" Target="media/image8.svg"/><Relationship Id="rId49" Type="http://schemas.openxmlformats.org/officeDocument/2006/relationships/image" Target="media/image29.jpg"/><Relationship Id="rId114" Type="http://schemas.openxmlformats.org/officeDocument/2006/relationships/image" Target="media/image94.jpg"/><Relationship Id="rId119" Type="http://schemas.openxmlformats.org/officeDocument/2006/relationships/image" Target="media/image99.png"/><Relationship Id="rId44" Type="http://schemas.openxmlformats.org/officeDocument/2006/relationships/image" Target="media/image24.jpg"/><Relationship Id="rId60" Type="http://schemas.openxmlformats.org/officeDocument/2006/relationships/image" Target="media/image40.jpg"/><Relationship Id="rId65" Type="http://schemas.openxmlformats.org/officeDocument/2006/relationships/image" Target="media/image45.jpg"/><Relationship Id="rId81" Type="http://schemas.openxmlformats.org/officeDocument/2006/relationships/image" Target="media/image61.jpg"/><Relationship Id="rId86" Type="http://schemas.openxmlformats.org/officeDocument/2006/relationships/image" Target="media/image66.jpg"/><Relationship Id="rId130" Type="http://schemas.openxmlformats.org/officeDocument/2006/relationships/image" Target="media/image110.png"/><Relationship Id="rId135" Type="http://schemas.openxmlformats.org/officeDocument/2006/relationships/image" Target="media/image115.jpg"/><Relationship Id="rId151" Type="http://schemas.openxmlformats.org/officeDocument/2006/relationships/header" Target="header5.xml"/><Relationship Id="rId13" Type="http://schemas.openxmlformats.org/officeDocument/2006/relationships/header" Target="header1.xml"/><Relationship Id="rId18" Type="http://schemas.openxmlformats.org/officeDocument/2006/relationships/hyperlink" Target="https://www.healthconnect.be/ondersteuning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9.png"/><Relationship Id="rId34" Type="http://schemas.openxmlformats.org/officeDocument/2006/relationships/image" Target="media/image14.svg"/><Relationship Id="rId50" Type="http://schemas.openxmlformats.org/officeDocument/2006/relationships/image" Target="media/image30.jpg"/><Relationship Id="rId55" Type="http://schemas.openxmlformats.org/officeDocument/2006/relationships/image" Target="media/image35.jpg"/><Relationship Id="rId76" Type="http://schemas.openxmlformats.org/officeDocument/2006/relationships/image" Target="media/image56.jpeg"/><Relationship Id="rId97" Type="http://schemas.openxmlformats.org/officeDocument/2006/relationships/image" Target="media/image77.png"/><Relationship Id="rId104" Type="http://schemas.openxmlformats.org/officeDocument/2006/relationships/image" Target="media/image84.jpg"/><Relationship Id="rId120" Type="http://schemas.openxmlformats.org/officeDocument/2006/relationships/image" Target="media/image100.jpg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image" Target="media/image126.jpg"/><Relationship Id="rId7" Type="http://schemas.openxmlformats.org/officeDocument/2006/relationships/styles" Target="styles.xml"/><Relationship Id="rId71" Type="http://schemas.openxmlformats.org/officeDocument/2006/relationships/image" Target="media/image51.jp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4.jpeg"/><Relationship Id="rId40" Type="http://schemas.openxmlformats.org/officeDocument/2006/relationships/image" Target="media/image20.svg"/><Relationship Id="rId45" Type="http://schemas.openxmlformats.org/officeDocument/2006/relationships/image" Target="media/image25.jpg"/><Relationship Id="rId66" Type="http://schemas.openxmlformats.org/officeDocument/2006/relationships/image" Target="media/image46.jpe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jpg"/><Relationship Id="rId136" Type="http://schemas.openxmlformats.org/officeDocument/2006/relationships/image" Target="media/image116.jpeg"/><Relationship Id="rId61" Type="http://schemas.openxmlformats.org/officeDocument/2006/relationships/image" Target="media/image41.jpg"/><Relationship Id="rId82" Type="http://schemas.openxmlformats.org/officeDocument/2006/relationships/image" Target="media/image62.jpg"/><Relationship Id="rId152" Type="http://schemas.openxmlformats.org/officeDocument/2006/relationships/fontTable" Target="fontTable.xml"/><Relationship Id="rId19" Type="http://schemas.openxmlformats.org/officeDocument/2006/relationships/hyperlink" Target="https://www.healthconnect.be/ondersteuning" TargetMode="External"/><Relationship Id="rId14" Type="http://schemas.openxmlformats.org/officeDocument/2006/relationships/footer" Target="footer1.xml"/><Relationship Id="rId30" Type="http://schemas.openxmlformats.org/officeDocument/2006/relationships/image" Target="media/image10.svg"/><Relationship Id="rId35" Type="http://schemas.openxmlformats.org/officeDocument/2006/relationships/image" Target="media/image15.png"/><Relationship Id="rId56" Type="http://schemas.openxmlformats.org/officeDocument/2006/relationships/image" Target="media/image36.jpg"/><Relationship Id="rId77" Type="http://schemas.openxmlformats.org/officeDocument/2006/relationships/image" Target="media/image57.jp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7.jpeg"/><Relationship Id="rId8" Type="http://schemas.openxmlformats.org/officeDocument/2006/relationships/settings" Target="settings.xml"/><Relationship Id="rId51" Type="http://schemas.openxmlformats.org/officeDocument/2006/relationships/image" Target="media/image31.jpg"/><Relationship Id="rId72" Type="http://schemas.openxmlformats.org/officeDocument/2006/relationships/image" Target="media/image52.jp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3" Type="http://schemas.openxmlformats.org/officeDocument/2006/relationships/customXml" Target="../customXml/item3.xml"/><Relationship Id="rId25" Type="http://schemas.openxmlformats.org/officeDocument/2006/relationships/image" Target="media/image5.png"/><Relationship Id="rId46" Type="http://schemas.openxmlformats.org/officeDocument/2006/relationships/image" Target="media/image26.jpeg"/><Relationship Id="rId67" Type="http://schemas.openxmlformats.org/officeDocument/2006/relationships/image" Target="media/image47.png"/><Relationship Id="rId116" Type="http://schemas.openxmlformats.org/officeDocument/2006/relationships/image" Target="media/image96.png"/><Relationship Id="rId137" Type="http://schemas.openxmlformats.org/officeDocument/2006/relationships/image" Target="media/image117.jpg"/><Relationship Id="rId20" Type="http://schemas.openxmlformats.org/officeDocument/2006/relationships/hyperlink" Target="https://www.healthconnect.be/ondersteuning" TargetMode="External"/><Relationship Id="rId41" Type="http://schemas.openxmlformats.org/officeDocument/2006/relationships/image" Target="media/image21.png"/><Relationship Id="rId62" Type="http://schemas.openxmlformats.org/officeDocument/2006/relationships/image" Target="media/image42.jpg"/><Relationship Id="rId83" Type="http://schemas.openxmlformats.org/officeDocument/2006/relationships/image" Target="media/image63.jpg"/><Relationship Id="rId88" Type="http://schemas.openxmlformats.org/officeDocument/2006/relationships/image" Target="media/image68.jp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glossaryDocument" Target="glossary/document.xml"/><Relationship Id="rId15" Type="http://schemas.openxmlformats.org/officeDocument/2006/relationships/footer" Target="footer2.xml"/><Relationship Id="rId36" Type="http://schemas.openxmlformats.org/officeDocument/2006/relationships/image" Target="media/image16.svg"/><Relationship Id="rId57" Type="http://schemas.openxmlformats.org/officeDocument/2006/relationships/image" Target="media/image37.jp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footnotes" Target="footnotes.xml"/><Relationship Id="rId31" Type="http://schemas.openxmlformats.org/officeDocument/2006/relationships/image" Target="media/image11.png"/><Relationship Id="rId52" Type="http://schemas.openxmlformats.org/officeDocument/2006/relationships/image" Target="media/image32.jpeg"/><Relationship Id="rId73" Type="http://schemas.openxmlformats.org/officeDocument/2006/relationships/image" Target="media/image53.png"/><Relationship Id="rId78" Type="http://schemas.openxmlformats.org/officeDocument/2006/relationships/image" Target="media/image58.jp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3.png"/><Relationship Id="rId148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6.svg"/><Relationship Id="rId47" Type="http://schemas.openxmlformats.org/officeDocument/2006/relationships/image" Target="media/image27.jpg"/><Relationship Id="rId68" Type="http://schemas.openxmlformats.org/officeDocument/2006/relationships/image" Target="media/image48.jpg"/><Relationship Id="rId89" Type="http://schemas.openxmlformats.org/officeDocument/2006/relationships/image" Target="media/image69.jp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54" Type="http://schemas.openxmlformats.org/officeDocument/2006/relationships/theme" Target="theme/theme1.xml"/><Relationship Id="rId16" Type="http://schemas.openxmlformats.org/officeDocument/2006/relationships/header" Target="header2.xml"/><Relationship Id="rId37" Type="http://schemas.openxmlformats.org/officeDocument/2006/relationships/image" Target="media/image17.png"/><Relationship Id="rId58" Type="http://schemas.openxmlformats.org/officeDocument/2006/relationships/image" Target="media/image38.jpg"/><Relationship Id="rId79" Type="http://schemas.openxmlformats.org/officeDocument/2006/relationships/image" Target="media/image59.jp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4.png"/><Relationship Id="rId90" Type="http://schemas.openxmlformats.org/officeDocument/2006/relationships/image" Target="media/image7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kindengezin.be/sites/default/files/2022-06/Medisch%20inlichtingenformulier.docx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EFC92B0EA3546369B574B0B56CE13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8BDFBA-3988-4750-BFF3-4F21A4F76DEC}"/>
      </w:docPartPr>
      <w:docPartBody>
        <w:p w:rsidR="00A77398" w:rsidRDefault="00930A87" w:rsidP="00930A87">
          <w:pPr>
            <w:pStyle w:val="4EFC92B0EA3546369B574B0B56CE13D3"/>
          </w:pPr>
          <w:r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9C7E0B5506A34DF9871520634FF8AF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7C737C-0D52-4A49-9D0F-3F7DEB29883F}"/>
      </w:docPartPr>
      <w:docPartBody>
        <w:p w:rsidR="00A77398" w:rsidRDefault="001C5C24" w:rsidP="001C5C24">
          <w:pPr>
            <w:pStyle w:val="9C7E0B5506A34DF9871520634FF8AF304"/>
          </w:pPr>
          <w:r>
            <w:rPr>
              <w:rStyle w:val="PlaceholderText"/>
            </w:rPr>
            <w:t>Hallepoortlaan 27</w:t>
          </w:r>
        </w:p>
      </w:docPartBody>
    </w:docPart>
    <w:docPart>
      <w:docPartPr>
        <w:name w:val="92CB6C9E3412460184CCD735C694C8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56280F-34F7-48EA-B793-B91B0AC23F85}"/>
      </w:docPartPr>
      <w:docPartBody>
        <w:p w:rsidR="00A77398" w:rsidRDefault="001C5C24" w:rsidP="001C5C24">
          <w:pPr>
            <w:pStyle w:val="92CB6C9E3412460184CCD735C694C8354"/>
          </w:pPr>
          <w:r>
            <w:rPr>
              <w:rStyle w:val="PlaceholderText"/>
            </w:rPr>
            <w:t>1060</w:t>
          </w:r>
        </w:p>
      </w:docPartBody>
    </w:docPart>
    <w:docPart>
      <w:docPartPr>
        <w:name w:val="D5F8F235CF4D472A9B4E4E7A2D8560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73329F-AF26-4877-B187-74255CBCC929}"/>
      </w:docPartPr>
      <w:docPartBody>
        <w:p w:rsidR="00A77398" w:rsidRDefault="001C5C24" w:rsidP="001C5C24">
          <w:pPr>
            <w:pStyle w:val="D5F8F235CF4D472A9B4E4E7A2D8560C54"/>
          </w:pPr>
          <w:r>
            <w:rPr>
              <w:rStyle w:val="PlaceholderText"/>
            </w:rPr>
            <w:t>BRUSSEL</w:t>
          </w:r>
        </w:p>
      </w:docPartBody>
    </w:docPart>
    <w:docPart>
      <w:docPartPr>
        <w:name w:val="3654420C92194185BE3442E43405B8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FEB66E-0EC0-417A-B688-EA629BF9D422}"/>
      </w:docPartPr>
      <w:docPartBody>
        <w:p w:rsidR="00A77398" w:rsidRDefault="00930A87" w:rsidP="00930A87">
          <w:pPr>
            <w:pStyle w:val="3654420C92194185BE3442E43405B88B"/>
          </w:pPr>
          <w:r>
            <w:rPr>
              <w:rStyle w:val="PlaceholderText"/>
            </w:rPr>
            <w:t>02 553 12 11</w:t>
          </w:r>
        </w:p>
      </w:docPartBody>
    </w:docPart>
    <w:docPart>
      <w:docPartPr>
        <w:name w:val="31AD179D1A54413A9E140DFE1BB40E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D7C10-D503-4F1C-ABA0-FF27196FF0CC}"/>
      </w:docPartPr>
      <w:docPartBody>
        <w:p w:rsidR="00A77398" w:rsidRDefault="001C5C24" w:rsidP="001C5C24">
          <w:pPr>
            <w:pStyle w:val="31AD179D1A54413A9E140DFE1BB40EDC4"/>
          </w:pPr>
          <w:r w:rsidRPr="006020F6">
            <w:rPr>
              <w:b/>
              <w:bCs/>
              <w:color w:val="auto"/>
            </w:rPr>
            <w:t>opgroeien.be</w:t>
          </w:r>
        </w:p>
      </w:docPartBody>
    </w:docPart>
    <w:docPart>
      <w:docPartPr>
        <w:name w:val="9B9116D439C74C35B80940E3894670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CBB2A8-5A09-4669-BE18-89BFEA1A3622}"/>
      </w:docPartPr>
      <w:docPartBody>
        <w:p w:rsidR="00A77398" w:rsidRDefault="001C5C24" w:rsidP="001C5C24">
          <w:pPr>
            <w:pStyle w:val="9B9116D439C74C35B80940E3894670004"/>
          </w:pPr>
          <w:r w:rsidRPr="499D9135">
            <w:rPr>
              <w:b/>
              <w:bCs/>
              <w:color w:val="auto"/>
            </w:rPr>
            <w:t>zorgtoeslagen.be</w:t>
          </w:r>
        </w:p>
      </w:docPartBody>
    </w:docPart>
    <w:docPart>
      <w:docPartPr>
        <w:name w:val="CDAAEEF877E04520B68EB98D194C9C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8E400B-DCA0-4DB7-944C-D2F33D22A61A}"/>
      </w:docPartPr>
      <w:docPartBody>
        <w:p w:rsidR="00A77398" w:rsidRDefault="00930A87" w:rsidP="00930A87">
          <w:pPr>
            <w:pStyle w:val="CDAAEEF877E04520B68EB98D194C9C66"/>
          </w:pPr>
          <w:r>
            <w:rPr>
              <w:rStyle w:val="PlaceholderText"/>
            </w:rPr>
            <w:t>Team</w:t>
          </w:r>
        </w:p>
      </w:docPartBody>
    </w:docPart>
    <w:docPart>
      <w:docPartPr>
        <w:name w:val="D9758760D73B4C98BD05F21331B184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DA282D-BE05-4D57-BBAB-77E013C5FE9B}"/>
      </w:docPartPr>
      <w:docPartBody>
        <w:p w:rsidR="004E2773" w:rsidRDefault="0014640A" w:rsidP="0014640A">
          <w:pPr>
            <w:pStyle w:val="D9758760D73B4C98BD05F21331B1842A"/>
          </w:pPr>
          <w:r w:rsidRPr="00026739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87AD9F-6F22-4B22-B1F4-2E78A7F31597}"/>
      </w:docPartPr>
      <w:docPartBody>
        <w:p w:rsidR="00086D0A" w:rsidRDefault="00B14EAA">
          <w:r w:rsidRPr="00DE7106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A5D0D830B81F4BA4A589A32389EEFB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2D7F6C-0689-4186-A90E-BF3C8BD67EFF}"/>
      </w:docPartPr>
      <w:docPartBody>
        <w:p w:rsidR="00086D0A" w:rsidRDefault="001C5C24" w:rsidP="001C5C24">
          <w:pPr>
            <w:pStyle w:val="A5D0D830B81F4BA4A589A32389EEFBD34"/>
          </w:pPr>
          <w:r>
            <w:rPr>
              <w:rStyle w:val="PlaceholderText"/>
              <w:color w:val="000000" w:themeColor="text1"/>
              <w:sz w:val="18"/>
              <w:szCs w:val="18"/>
            </w:rPr>
            <w:t xml:space="preserve">Deze dropdownlijst is gebaseerd op de International Classification of Diseases. Gebruik het veld </w:t>
          </w:r>
          <w:r>
            <w:rPr>
              <w:rStyle w:val="PlaceholderText"/>
              <w:b/>
              <w:bCs/>
              <w:color w:val="000000" w:themeColor="text1"/>
              <w:sz w:val="18"/>
              <w:szCs w:val="18"/>
            </w:rPr>
            <w:t>Opmerking</w:t>
          </w:r>
          <w:r>
            <w:rPr>
              <w:rStyle w:val="PlaceholderText"/>
              <w:color w:val="000000" w:themeColor="text1"/>
              <w:sz w:val="18"/>
              <w:szCs w:val="18"/>
            </w:rPr>
            <w:t xml:space="preserve"> om indien nodig een preciezere omschrijving van de problematiek te geven.</w:t>
          </w:r>
        </w:p>
      </w:docPartBody>
    </w:docPart>
    <w:docPart>
      <w:docPartPr>
        <w:name w:val="5346AF11546A4B93B0AE0E0805E98D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AFBB2B-CE09-4098-9E8D-585C7F0067D7}"/>
      </w:docPartPr>
      <w:docPartBody>
        <w:p w:rsidR="00086D0A" w:rsidRDefault="001C5C24" w:rsidP="001C5C24">
          <w:pPr>
            <w:pStyle w:val="5346AF11546A4B93B0AE0E0805E98D7B4"/>
          </w:pPr>
          <w:r>
            <w:rPr>
              <w:b/>
              <w:bCs/>
              <w:color w:val="000000" w:themeColor="text1"/>
              <w:sz w:val="18"/>
              <w:szCs w:val="18"/>
            </w:rPr>
            <w:t xml:space="preserve">Chronische medicatie </w:t>
          </w:r>
          <w:r>
            <w:rPr>
              <w:color w:val="000000" w:themeColor="text1"/>
              <w:sz w:val="18"/>
              <w:szCs w:val="18"/>
            </w:rPr>
            <w:t>is medicatie die minstens drie maanden ononderbroken genomen wordt.</w:t>
          </w:r>
        </w:p>
      </w:docPartBody>
    </w:docPart>
    <w:docPart>
      <w:docPartPr>
        <w:name w:val="562DC42253C740B9B5D2CFF5FAB89E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0F37FD-9886-462C-A46E-6CD92D7004AB}"/>
      </w:docPartPr>
      <w:docPartBody>
        <w:p w:rsidR="00086D0A" w:rsidRDefault="00B14EAA" w:rsidP="00B14EAA">
          <w:r w:rsidRPr="001712EC">
            <w:rPr>
              <w:color w:val="000000" w:themeColor="text1"/>
              <w:sz w:val="18"/>
              <w:szCs w:val="18"/>
            </w:rPr>
            <w:t xml:space="preserve">Hier </w:t>
          </w:r>
          <w:r>
            <w:rPr>
              <w:color w:val="000000" w:themeColor="text1"/>
              <w:sz w:val="18"/>
              <w:szCs w:val="18"/>
            </w:rPr>
            <w:t>vraagt Opgroeien</w:t>
          </w:r>
          <w:r w:rsidRPr="001712EC">
            <w:rPr>
              <w:color w:val="000000" w:themeColor="text1"/>
              <w:sz w:val="18"/>
              <w:szCs w:val="18"/>
            </w:rPr>
            <w:t xml:space="preserve"> naar de aandoeningen, beperkingen of handicaps die </w:t>
          </w:r>
          <w:r>
            <w:rPr>
              <w:color w:val="000000" w:themeColor="text1"/>
              <w:sz w:val="18"/>
              <w:szCs w:val="18"/>
            </w:rPr>
            <w:t xml:space="preserve">fysiek en/of geestelijk </w:t>
          </w:r>
          <w:r w:rsidRPr="001712EC">
            <w:rPr>
              <w:color w:val="000000" w:themeColor="text1"/>
              <w:sz w:val="18"/>
              <w:szCs w:val="18"/>
            </w:rPr>
            <w:t>het functioner</w:t>
          </w:r>
          <w:r>
            <w:rPr>
              <w:color w:val="000000" w:themeColor="text1"/>
              <w:sz w:val="18"/>
              <w:szCs w:val="18"/>
            </w:rPr>
            <w:t>en</w:t>
          </w:r>
          <w:r w:rsidRPr="001712EC">
            <w:rPr>
              <w:color w:val="000000" w:themeColor="text1"/>
              <w:sz w:val="18"/>
              <w:szCs w:val="18"/>
            </w:rPr>
            <w:t xml:space="preserve"> </w:t>
          </w:r>
          <w:r>
            <w:rPr>
              <w:color w:val="000000" w:themeColor="text1"/>
              <w:sz w:val="18"/>
              <w:szCs w:val="18"/>
            </w:rPr>
            <w:t xml:space="preserve">beperken </w:t>
          </w:r>
          <w:r w:rsidRPr="001712EC">
            <w:rPr>
              <w:color w:val="000000" w:themeColor="text1"/>
              <w:sz w:val="18"/>
              <w:szCs w:val="18"/>
            </w:rPr>
            <w:t xml:space="preserve">van het kind </w:t>
          </w:r>
          <w:r>
            <w:rPr>
              <w:color w:val="000000" w:themeColor="text1"/>
              <w:sz w:val="18"/>
              <w:szCs w:val="18"/>
            </w:rPr>
            <w:t>voor wie</w:t>
          </w:r>
          <w:r w:rsidRPr="001712EC">
            <w:rPr>
              <w:color w:val="000000" w:themeColor="text1"/>
              <w:sz w:val="18"/>
              <w:szCs w:val="18"/>
            </w:rPr>
            <w:t xml:space="preserve"> deze zorgtoeslag</w:t>
          </w:r>
          <w:r>
            <w:rPr>
              <w:color w:val="000000" w:themeColor="text1"/>
              <w:sz w:val="18"/>
              <w:szCs w:val="18"/>
            </w:rPr>
            <w:t xml:space="preserve"> wordt aangevraagd</w:t>
          </w:r>
          <w:r w:rsidRPr="001712EC">
            <w:rPr>
              <w:color w:val="000000" w:themeColor="text1"/>
              <w:sz w:val="18"/>
              <w:szCs w:val="18"/>
            </w:rPr>
            <w:t>.</w:t>
          </w:r>
          <w:r>
            <w:rPr>
              <w:color w:val="000000" w:themeColor="text1"/>
              <w:sz w:val="18"/>
              <w:szCs w:val="18"/>
            </w:rPr>
            <w:br/>
          </w:r>
          <w:r w:rsidRPr="001712EC">
            <w:rPr>
              <w:color w:val="000000" w:themeColor="text1"/>
              <w:sz w:val="18"/>
              <w:szCs w:val="18"/>
            </w:rPr>
            <w:t xml:space="preserve">Bij opmerkingen mag </w:t>
          </w:r>
          <w:r>
            <w:rPr>
              <w:color w:val="000000" w:themeColor="text1"/>
              <w:sz w:val="18"/>
              <w:szCs w:val="18"/>
            </w:rPr>
            <w:t>je</w:t>
          </w:r>
          <w:r w:rsidRPr="001712EC">
            <w:rPr>
              <w:color w:val="000000" w:themeColor="text1"/>
              <w:sz w:val="18"/>
              <w:szCs w:val="18"/>
            </w:rPr>
            <w:t xml:space="preserve"> altijd informatie toevoegen zoals een functiebilan van het kind met een handicap, beperking of aandoening.</w:t>
          </w:r>
          <w:r>
            <w:rPr>
              <w:color w:val="000000" w:themeColor="text1"/>
              <w:sz w:val="18"/>
              <w:szCs w:val="18"/>
            </w:rPr>
            <w:t xml:space="preserve"> </w:t>
          </w:r>
          <w:r w:rsidRPr="001712EC">
            <w:rPr>
              <w:color w:val="000000" w:themeColor="text1"/>
              <w:sz w:val="18"/>
              <w:szCs w:val="18"/>
            </w:rPr>
            <w:t xml:space="preserve">Ook in </w:t>
          </w:r>
          <w:r>
            <w:rPr>
              <w:color w:val="000000" w:themeColor="text1"/>
              <w:sz w:val="18"/>
              <w:szCs w:val="18"/>
            </w:rPr>
            <w:t xml:space="preserve">de </w:t>
          </w:r>
          <w:r w:rsidRPr="001712EC">
            <w:rPr>
              <w:color w:val="000000" w:themeColor="text1"/>
              <w:sz w:val="18"/>
              <w:szCs w:val="18"/>
            </w:rPr>
            <w:t xml:space="preserve">bijlagen </w:t>
          </w:r>
          <w:r>
            <w:rPr>
              <w:color w:val="000000" w:themeColor="text1"/>
              <w:sz w:val="18"/>
              <w:szCs w:val="18"/>
            </w:rPr>
            <w:t xml:space="preserve">(zie pagina </w:t>
          </w:r>
          <w:r>
            <w:rPr>
              <w:color w:val="000000" w:themeColor="text1"/>
              <w:sz w:val="18"/>
              <w:szCs w:val="18"/>
            </w:rPr>
            <w:fldChar w:fldCharType="begin"/>
          </w:r>
          <w:r>
            <w:rPr>
              <w:color w:val="000000" w:themeColor="text1"/>
              <w:sz w:val="18"/>
              <w:szCs w:val="18"/>
            </w:rPr>
            <w:instrText xml:space="preserve"> PAGEREF _Ref88234075 \h </w:instrText>
          </w:r>
          <w:r>
            <w:rPr>
              <w:color w:val="000000" w:themeColor="text1"/>
              <w:sz w:val="18"/>
              <w:szCs w:val="18"/>
            </w:rPr>
          </w:r>
          <w:r>
            <w:rPr>
              <w:color w:val="000000" w:themeColor="text1"/>
              <w:sz w:val="18"/>
              <w:szCs w:val="18"/>
            </w:rPr>
            <w:fldChar w:fldCharType="separate"/>
          </w:r>
          <w:r>
            <w:rPr>
              <w:noProof/>
              <w:color w:val="000000" w:themeColor="text1"/>
              <w:sz w:val="18"/>
              <w:szCs w:val="18"/>
            </w:rPr>
            <w:t>38</w:t>
          </w:r>
          <w:r>
            <w:rPr>
              <w:color w:val="000000" w:themeColor="text1"/>
              <w:sz w:val="18"/>
              <w:szCs w:val="18"/>
            </w:rPr>
            <w:fldChar w:fldCharType="end"/>
          </w:r>
          <w:r>
            <w:rPr>
              <w:color w:val="000000" w:themeColor="text1"/>
              <w:sz w:val="18"/>
              <w:szCs w:val="18"/>
            </w:rPr>
            <w:t xml:space="preserve">) </w:t>
          </w:r>
          <w:r w:rsidRPr="001712EC">
            <w:rPr>
              <w:color w:val="000000" w:themeColor="text1"/>
              <w:sz w:val="18"/>
              <w:szCs w:val="18"/>
            </w:rPr>
            <w:t xml:space="preserve">kan </w:t>
          </w:r>
          <w:r>
            <w:rPr>
              <w:color w:val="000000" w:themeColor="text1"/>
              <w:sz w:val="18"/>
              <w:szCs w:val="18"/>
            </w:rPr>
            <w:t>je</w:t>
          </w:r>
          <w:r w:rsidRPr="001712EC">
            <w:rPr>
              <w:color w:val="000000" w:themeColor="text1"/>
              <w:sz w:val="18"/>
              <w:szCs w:val="18"/>
            </w:rPr>
            <w:t xml:space="preserve"> nog bijkomende info </w:t>
          </w:r>
          <w:r>
            <w:rPr>
              <w:color w:val="000000" w:themeColor="text1"/>
              <w:sz w:val="18"/>
              <w:szCs w:val="18"/>
            </w:rPr>
            <w:t xml:space="preserve">daarover </w:t>
          </w:r>
          <w:r w:rsidRPr="001712EC">
            <w:rPr>
              <w:color w:val="000000" w:themeColor="text1"/>
              <w:sz w:val="18"/>
              <w:szCs w:val="18"/>
            </w:rPr>
            <w:t>opladen</w:t>
          </w:r>
          <w:r>
            <w:rPr>
              <w:color w:val="000000" w:themeColor="text1"/>
              <w:sz w:val="18"/>
              <w:szCs w:val="18"/>
            </w:rPr>
            <w:t>.</w:t>
          </w:r>
        </w:p>
      </w:docPartBody>
    </w:docPart>
    <w:docPart>
      <w:docPartPr>
        <w:name w:val="8277FBDDFCFC4786A4F3FEBB10C488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E900C2-9BB2-45B4-B41D-94A6A74C528F}"/>
      </w:docPartPr>
      <w:docPartBody>
        <w:p w:rsidR="00086D0A" w:rsidRDefault="001C5C24" w:rsidP="001C5C24">
          <w:pPr>
            <w:pStyle w:val="8277FBDDFCFC4786A4F3FEBB10C488024"/>
          </w:pPr>
          <w:r>
            <w:rPr>
              <w:color w:val="000000" w:themeColor="text1"/>
              <w:sz w:val="18"/>
              <w:szCs w:val="18"/>
            </w:rPr>
            <w:t>Bij de evaluatie van de ondersteuningsnood wordt rekening gehouden met p</w:t>
          </w:r>
          <w:r w:rsidRPr="008971E8">
            <w:rPr>
              <w:color w:val="000000" w:themeColor="text1"/>
              <w:sz w:val="18"/>
              <w:szCs w:val="18"/>
            </w:rPr>
            <w:t>eriode</w:t>
          </w:r>
          <w:r>
            <w:rPr>
              <w:color w:val="000000" w:themeColor="text1"/>
              <w:sz w:val="18"/>
              <w:szCs w:val="18"/>
            </w:rPr>
            <w:t>s</w:t>
          </w:r>
          <w:r w:rsidRPr="008971E8">
            <w:rPr>
              <w:color w:val="000000" w:themeColor="text1"/>
              <w:sz w:val="18"/>
              <w:szCs w:val="18"/>
            </w:rPr>
            <w:t xml:space="preserve"> van minimaal 6 m</w:t>
          </w:r>
          <w:r>
            <w:rPr>
              <w:color w:val="000000" w:themeColor="text1"/>
              <w:sz w:val="18"/>
              <w:szCs w:val="18"/>
            </w:rPr>
            <w:t>aanden</w:t>
          </w:r>
          <w:r w:rsidRPr="008971E8">
            <w:rPr>
              <w:color w:val="000000" w:themeColor="text1"/>
              <w:sz w:val="18"/>
              <w:szCs w:val="18"/>
            </w:rPr>
            <w:t xml:space="preserve"> met frequente hospitalisaties of periode</w:t>
          </w:r>
          <w:r>
            <w:rPr>
              <w:color w:val="000000" w:themeColor="text1"/>
              <w:sz w:val="18"/>
              <w:szCs w:val="18"/>
            </w:rPr>
            <w:t>s</w:t>
          </w:r>
          <w:r w:rsidRPr="008971E8">
            <w:rPr>
              <w:color w:val="000000" w:themeColor="text1"/>
              <w:sz w:val="18"/>
              <w:szCs w:val="18"/>
            </w:rPr>
            <w:t xml:space="preserve"> van minimaal 3 maanden ziekenhuisopname</w:t>
          </w:r>
          <w:r>
            <w:rPr>
              <w:color w:val="000000" w:themeColor="text1"/>
              <w:sz w:val="18"/>
              <w:szCs w:val="18"/>
            </w:rPr>
            <w:t>.</w:t>
          </w:r>
        </w:p>
      </w:docPartBody>
    </w:docPart>
    <w:docPart>
      <w:docPartPr>
        <w:name w:val="BC5475384FFA481E8B9F9E81603CE5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DAAD15-67B4-463C-80EA-EAFFBF40575C}"/>
      </w:docPartPr>
      <w:docPartBody>
        <w:p w:rsidR="00086D0A" w:rsidRDefault="00086D0A" w:rsidP="00086D0A">
          <w:pPr>
            <w:pStyle w:val="BC5475384FFA481E8B9F9E81603CE526"/>
          </w:pPr>
          <w:r w:rsidRPr="00DE7106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7AD04F9519F34B039E3C8A27E5E487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D0232F-CB27-4912-8EAC-A4785379DC9B}"/>
      </w:docPartPr>
      <w:docPartBody>
        <w:p w:rsidR="00AF7DBA" w:rsidRDefault="00550360" w:rsidP="00550360">
          <w:pPr>
            <w:pStyle w:val="7AD04F9519F34B039E3C8A27E5E487EC"/>
          </w:pPr>
          <w:r w:rsidRPr="00DE7106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6AD172672B80493EA03509A1D7EE9B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EFC831-19D1-470B-A562-EAC2CD199EA2}"/>
      </w:docPartPr>
      <w:docPartBody>
        <w:p w:rsidR="00B62D87" w:rsidRDefault="003F5998" w:rsidP="003F5998">
          <w:pPr>
            <w:pStyle w:val="6AD172672B80493EA03509A1D7EE9B33"/>
          </w:pPr>
          <w:r w:rsidRPr="00DE7106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B7E472833B0D4D5DACA29024576D1D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9D6CA0-5E2A-4D55-9DAC-15401D78A9ED}"/>
      </w:docPartPr>
      <w:docPartBody>
        <w:p w:rsidR="00B62D87" w:rsidRDefault="00B62D87" w:rsidP="00B62D87">
          <w:pPr>
            <w:pStyle w:val="B7E472833B0D4D5DACA29024576D1D7D"/>
          </w:pPr>
          <w:r w:rsidRPr="00DE7106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17A25ABDBF294024B2C47D1FE1BC9E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AF84F0-3022-46F5-921F-061008F6F78E}"/>
      </w:docPartPr>
      <w:docPartBody>
        <w:p w:rsidR="001C5C24" w:rsidRDefault="00F27993" w:rsidP="00F27993">
          <w:pPr>
            <w:pStyle w:val="17A25ABDBF294024B2C47D1FE1BC9EFC"/>
          </w:pPr>
          <w:r w:rsidRPr="00C25563">
            <w:rPr>
              <w:color w:val="000000" w:themeColor="text1"/>
              <w:sz w:val="18"/>
              <w:szCs w:val="18"/>
            </w:rPr>
            <w:t xml:space="preserve">Als je 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 xml:space="preserve">niet </w:t>
          </w:r>
          <w:r w:rsidRPr="00C25563">
            <w:rPr>
              <w:color w:val="000000" w:themeColor="text1"/>
              <w:sz w:val="18"/>
              <w:szCs w:val="18"/>
            </w:rPr>
            <w:t xml:space="preserve">over de 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>Noodzakelijke gegevens</w:t>
          </w:r>
          <w:r w:rsidRPr="00C25563">
            <w:rPr>
              <w:color w:val="000000" w:themeColor="text1"/>
              <w:sz w:val="18"/>
              <w:szCs w:val="18"/>
            </w:rPr>
            <w:t xml:space="preserve"> beschikt, kan je de ouder het best een 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>verwijsbrief voor de oo</w:t>
          </w:r>
          <w:r>
            <w:rPr>
              <w:b/>
              <w:bCs/>
              <w:color w:val="000000" w:themeColor="text1"/>
              <w:sz w:val="18"/>
              <w:szCs w:val="18"/>
            </w:rPr>
            <w:t>g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>arts</w:t>
          </w:r>
          <w:r w:rsidRPr="00C25563">
            <w:rPr>
              <w:color w:val="000000" w:themeColor="text1"/>
              <w:sz w:val="18"/>
              <w:szCs w:val="18"/>
            </w:rPr>
            <w:t xml:space="preserve"> meegeven, waarin je vraagt dat die de 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>Vragenlijst voor bijkomende medische gegevens</w:t>
          </w:r>
          <w:r w:rsidRPr="00C25563">
            <w:rPr>
              <w:color w:val="000000" w:themeColor="text1"/>
              <w:sz w:val="18"/>
              <w:szCs w:val="18"/>
            </w:rPr>
            <w:t xml:space="preserve"> invult en aan de ouders bezorgt. De ouders kunnen die dan opladen op het portaal Mijn Kind en Gezin</w:t>
          </w:r>
          <w:r>
            <w:rPr>
              <w:color w:val="000000" w:themeColor="text1"/>
              <w:sz w:val="18"/>
              <w:szCs w:val="18"/>
            </w:rPr>
            <w:t>.</w:t>
          </w:r>
        </w:p>
      </w:docPartBody>
    </w:docPart>
    <w:docPart>
      <w:docPartPr>
        <w:name w:val="F99FEE0EC8104F95BC2BB4C5BF354B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D6024E-2813-4BDC-8364-A9A8225F3264}"/>
      </w:docPartPr>
      <w:docPartBody>
        <w:p w:rsidR="001C5C24" w:rsidRDefault="00F27993" w:rsidP="00F27993">
          <w:pPr>
            <w:pStyle w:val="F99FEE0EC8104F95BC2BB4C5BF354BAC"/>
          </w:pPr>
          <w:r>
            <w:rPr>
              <w:rStyle w:val="PlaceholderText"/>
              <w:color w:val="000000" w:themeColor="text1"/>
              <w:sz w:val="18"/>
              <w:szCs w:val="18"/>
            </w:rPr>
            <w:t xml:space="preserve">Gebruik het veld </w:t>
          </w:r>
          <w:r>
            <w:rPr>
              <w:rStyle w:val="PlaceholderText"/>
              <w:b/>
              <w:bCs/>
              <w:color w:val="000000" w:themeColor="text1"/>
              <w:sz w:val="18"/>
              <w:szCs w:val="18"/>
            </w:rPr>
            <w:t>Opmerking</w:t>
          </w:r>
          <w:r>
            <w:rPr>
              <w:rStyle w:val="PlaceholderText"/>
              <w:color w:val="000000" w:themeColor="text1"/>
              <w:sz w:val="18"/>
              <w:szCs w:val="18"/>
            </w:rPr>
            <w:t xml:space="preserve"> om aan te geven dat je het acuut en/of chronisch medicatieschema in de </w:t>
          </w:r>
          <w:r>
            <w:rPr>
              <w:rStyle w:val="PlaceholderText"/>
              <w:b/>
              <w:bCs/>
              <w:color w:val="000000" w:themeColor="text1"/>
              <w:sz w:val="18"/>
              <w:szCs w:val="18"/>
            </w:rPr>
            <w:t>Bijlagen</w:t>
          </w:r>
          <w:r>
            <w:rPr>
              <w:rStyle w:val="PlaceholderText"/>
              <w:color w:val="000000" w:themeColor="text1"/>
              <w:sz w:val="18"/>
              <w:szCs w:val="18"/>
            </w:rPr>
            <w:t xml:space="preserve"> (zie pagina </w:t>
          </w:r>
          <w:r>
            <w:rPr>
              <w:rStyle w:val="PlaceholderText"/>
              <w:color w:val="000000" w:themeColor="text1"/>
              <w:sz w:val="18"/>
              <w:szCs w:val="18"/>
            </w:rPr>
            <w:fldChar w:fldCharType="begin"/>
          </w:r>
          <w:r>
            <w:rPr>
              <w:rStyle w:val="PlaceholderText"/>
              <w:color w:val="000000" w:themeColor="text1"/>
              <w:sz w:val="18"/>
              <w:szCs w:val="18"/>
            </w:rPr>
            <w:instrText xml:space="preserve"> PAGEREF _Ref88234075 \h </w:instrText>
          </w:r>
          <w:r>
            <w:rPr>
              <w:rStyle w:val="PlaceholderText"/>
              <w:color w:val="000000" w:themeColor="text1"/>
              <w:sz w:val="18"/>
              <w:szCs w:val="18"/>
            </w:rPr>
          </w:r>
          <w:r>
            <w:rPr>
              <w:rStyle w:val="PlaceholderText"/>
              <w:color w:val="000000" w:themeColor="text1"/>
              <w:sz w:val="18"/>
              <w:szCs w:val="18"/>
            </w:rPr>
            <w:fldChar w:fldCharType="separate"/>
          </w:r>
          <w:r>
            <w:rPr>
              <w:rStyle w:val="PlaceholderText"/>
              <w:noProof/>
              <w:color w:val="000000" w:themeColor="text1"/>
              <w:sz w:val="18"/>
              <w:szCs w:val="18"/>
            </w:rPr>
            <w:t>39</w:t>
          </w:r>
          <w:r>
            <w:rPr>
              <w:rStyle w:val="PlaceholderText"/>
              <w:color w:val="000000" w:themeColor="text1"/>
              <w:sz w:val="18"/>
              <w:szCs w:val="18"/>
            </w:rPr>
            <w:fldChar w:fldCharType="end"/>
          </w:r>
          <w:r>
            <w:rPr>
              <w:rStyle w:val="PlaceholderText"/>
              <w:color w:val="000000" w:themeColor="text1"/>
              <w:sz w:val="18"/>
              <w:szCs w:val="18"/>
            </w:rPr>
            <w:t>) oplaadt.</w:t>
          </w:r>
        </w:p>
      </w:docPartBody>
    </w:docPart>
    <w:docPart>
      <w:docPartPr>
        <w:name w:val="4E14283AE1594A799FDEE89B5F6368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1B4B4-904D-4D53-B0E3-6AA4DEE9871B}"/>
      </w:docPartPr>
      <w:docPartBody>
        <w:p w:rsidR="001C5C24" w:rsidRDefault="00F27993" w:rsidP="00F27993">
          <w:pPr>
            <w:pStyle w:val="4E14283AE1594A799FDEE89B5F636870"/>
          </w:pPr>
          <w:r w:rsidRPr="00C25563">
            <w:rPr>
              <w:color w:val="000000" w:themeColor="text1"/>
              <w:sz w:val="18"/>
              <w:szCs w:val="18"/>
            </w:rPr>
            <w:t xml:space="preserve">Als je 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 xml:space="preserve">niet </w:t>
          </w:r>
          <w:r w:rsidRPr="00C25563">
            <w:rPr>
              <w:color w:val="000000" w:themeColor="text1"/>
              <w:sz w:val="18"/>
              <w:szCs w:val="18"/>
            </w:rPr>
            <w:t xml:space="preserve">over de 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>Noodzakelijke gegevens</w:t>
          </w:r>
          <w:r w:rsidRPr="00C25563">
            <w:rPr>
              <w:color w:val="000000" w:themeColor="text1"/>
              <w:sz w:val="18"/>
              <w:szCs w:val="18"/>
            </w:rPr>
            <w:t xml:space="preserve"> beschikt, kan je de ouder het best een 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>verwijsbrief voor de oorarts</w:t>
          </w:r>
          <w:r w:rsidRPr="00C25563">
            <w:rPr>
              <w:color w:val="000000" w:themeColor="text1"/>
              <w:sz w:val="18"/>
              <w:szCs w:val="18"/>
            </w:rPr>
            <w:t xml:space="preserve"> meegeven, waarin je vraagt dat die de </w:t>
          </w:r>
          <w:r w:rsidRPr="00C25563">
            <w:rPr>
              <w:b/>
              <w:bCs/>
              <w:color w:val="000000" w:themeColor="text1"/>
              <w:sz w:val="18"/>
              <w:szCs w:val="18"/>
            </w:rPr>
            <w:t>Vragenlijst voor bijkomende medische gegevens</w:t>
          </w:r>
          <w:r w:rsidRPr="00C25563">
            <w:rPr>
              <w:color w:val="000000" w:themeColor="text1"/>
              <w:sz w:val="18"/>
              <w:szCs w:val="18"/>
            </w:rPr>
            <w:t xml:space="preserve"> invult en aan de ouders bezorgt. De ouders kunnen die dan opladen op het portaal Mijn Kind en Gezin.</w:t>
          </w:r>
        </w:p>
      </w:docPartBody>
    </w:docPart>
    <w:docPart>
      <w:docPartPr>
        <w:name w:val="CAF17C650291479FBA8348D643E4E1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9A3E5D-88F6-42AF-A787-0A88B9602CBB}"/>
      </w:docPartPr>
      <w:docPartBody>
        <w:p w:rsidR="001C5C24" w:rsidRDefault="001C5C24" w:rsidP="001C5C24">
          <w:pPr>
            <w:pStyle w:val="CAF17C650291479FBA8348D643E4E10A"/>
          </w:pPr>
          <w:r w:rsidRPr="00DE7106">
            <w:rPr>
              <w:rStyle w:val="PlaceholderText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A87"/>
    <w:rsid w:val="00086D0A"/>
    <w:rsid w:val="000B7C5C"/>
    <w:rsid w:val="000C74D7"/>
    <w:rsid w:val="000E35A8"/>
    <w:rsid w:val="0014640A"/>
    <w:rsid w:val="001775C0"/>
    <w:rsid w:val="00182CBE"/>
    <w:rsid w:val="001B0FEC"/>
    <w:rsid w:val="001C5C24"/>
    <w:rsid w:val="003448C0"/>
    <w:rsid w:val="003536B0"/>
    <w:rsid w:val="00362185"/>
    <w:rsid w:val="00376539"/>
    <w:rsid w:val="003F5998"/>
    <w:rsid w:val="00422E68"/>
    <w:rsid w:val="00424158"/>
    <w:rsid w:val="00492E21"/>
    <w:rsid w:val="00495106"/>
    <w:rsid w:val="004E2773"/>
    <w:rsid w:val="00524733"/>
    <w:rsid w:val="00550360"/>
    <w:rsid w:val="0058677E"/>
    <w:rsid w:val="005B17FB"/>
    <w:rsid w:val="005F5F48"/>
    <w:rsid w:val="00681519"/>
    <w:rsid w:val="007231FF"/>
    <w:rsid w:val="00930A87"/>
    <w:rsid w:val="00941214"/>
    <w:rsid w:val="00957D83"/>
    <w:rsid w:val="009D0E92"/>
    <w:rsid w:val="00A77398"/>
    <w:rsid w:val="00AE59EC"/>
    <w:rsid w:val="00AF7DBA"/>
    <w:rsid w:val="00B14EAA"/>
    <w:rsid w:val="00B62D87"/>
    <w:rsid w:val="00B701EA"/>
    <w:rsid w:val="00C153BD"/>
    <w:rsid w:val="00C625FE"/>
    <w:rsid w:val="00C876BF"/>
    <w:rsid w:val="00CE03A3"/>
    <w:rsid w:val="00E7473B"/>
    <w:rsid w:val="00EF7150"/>
    <w:rsid w:val="00F119AD"/>
    <w:rsid w:val="00F27993"/>
    <w:rsid w:val="00F652BB"/>
    <w:rsid w:val="00F72638"/>
    <w:rsid w:val="00FA6616"/>
    <w:rsid w:val="00FB11AB"/>
    <w:rsid w:val="00FC451B"/>
    <w:rsid w:val="00FE75DC"/>
    <w:rsid w:val="00FF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740D6F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7E0B5506A34DF9871520634FF8AF30">
    <w:name w:val="9C7E0B5506A34DF9871520634FF8AF30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C5C24"/>
    <w:rPr>
      <w:color w:val="808080"/>
    </w:rPr>
  </w:style>
  <w:style w:type="paragraph" w:customStyle="1" w:styleId="92CB6C9E3412460184CCD735C694C835">
    <w:name w:val="92CB6C9E3412460184CCD735C694C835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D5F8F235CF4D472A9B4E4E7A2D8560C5">
    <w:name w:val="D5F8F235CF4D472A9B4E4E7A2D8560C5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31AD179D1A54413A9E140DFE1BB40EDC">
    <w:name w:val="31AD179D1A54413A9E140DFE1BB40EDC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B9116D439C74C35B80940E389467000">
    <w:name w:val="9B9116D439C74C35B80940E389467000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4EFC92B0EA3546369B574B0B56CE13D3">
    <w:name w:val="4EFC92B0EA3546369B574B0B56CE13D3"/>
    <w:rsid w:val="00930A87"/>
  </w:style>
  <w:style w:type="paragraph" w:customStyle="1" w:styleId="3654420C92194185BE3442E43405B88B">
    <w:name w:val="3654420C92194185BE3442E43405B88B"/>
    <w:rsid w:val="00930A87"/>
  </w:style>
  <w:style w:type="paragraph" w:customStyle="1" w:styleId="CDAAEEF877E04520B68EB98D194C9C66">
    <w:name w:val="CDAAEEF877E04520B68EB98D194C9C66"/>
    <w:rsid w:val="00930A87"/>
  </w:style>
  <w:style w:type="paragraph" w:customStyle="1" w:styleId="D9758760D73B4C98BD05F21331B1842A">
    <w:name w:val="D9758760D73B4C98BD05F21331B1842A"/>
    <w:rsid w:val="0014640A"/>
  </w:style>
  <w:style w:type="paragraph" w:customStyle="1" w:styleId="A5D0D830B81F4BA4A589A32389EEFBD3">
    <w:name w:val="A5D0D830B81F4BA4A589A32389EEFBD3"/>
    <w:rsid w:val="00B62D87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47D5F2EF72074F619FB52E840C581D7C">
    <w:name w:val="47D5F2EF72074F619FB52E840C581D7C"/>
    <w:rsid w:val="00B62D87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5346AF11546A4B93B0AE0E0805E98D7B">
    <w:name w:val="5346AF11546A4B93B0AE0E0805E98D7B"/>
    <w:rsid w:val="00B62D87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8277FBDDFCFC4786A4F3FEBB10C48802">
    <w:name w:val="8277FBDDFCFC4786A4F3FEBB10C48802"/>
    <w:rsid w:val="00B62D87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1432D7642DBE49268DCE91AB941C5EC0">
    <w:name w:val="1432D7642DBE49268DCE91AB941C5EC0"/>
    <w:rsid w:val="00B62D87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06BB127E1BEA4791AB5B07833C1CB6EE">
    <w:name w:val="06BB127E1BEA4791AB5B07833C1CB6EE"/>
    <w:rsid w:val="00B62D87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B7E472833B0D4D5DACA29024576D1D7D">
    <w:name w:val="B7E472833B0D4D5DACA29024576D1D7D"/>
    <w:rsid w:val="00B62D8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7E0B5506A34DF9871520634FF8AF301">
    <w:name w:val="9C7E0B5506A34DF9871520634FF8AF301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2CB6C9E3412460184CCD735C694C8351">
    <w:name w:val="92CB6C9E3412460184CCD735C694C8351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D5F8F235CF4D472A9B4E4E7A2D8560C51">
    <w:name w:val="D5F8F235CF4D472A9B4E4E7A2D8560C51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31AD179D1A54413A9E140DFE1BB40EDC1">
    <w:name w:val="31AD179D1A54413A9E140DFE1BB40EDC1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B9116D439C74C35B80940E3894670001">
    <w:name w:val="9B9116D439C74C35B80940E3894670001"/>
    <w:rsid w:val="00B62D87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A5D0D830B81F4BA4A589A32389EEFBD31">
    <w:name w:val="A5D0D830B81F4BA4A589A32389EEFBD31"/>
    <w:rsid w:val="00B62D87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47D5F2EF72074F619FB52E840C581D7C1">
    <w:name w:val="47D5F2EF72074F619FB52E840C581D7C1"/>
    <w:rsid w:val="00B62D87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5346AF11546A4B93B0AE0E0805E98D7B1">
    <w:name w:val="5346AF11546A4B93B0AE0E0805E98D7B1"/>
    <w:rsid w:val="00B62D87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8277FBDDFCFC4786A4F3FEBB10C488021">
    <w:name w:val="8277FBDDFCFC4786A4F3FEBB10C488021"/>
    <w:rsid w:val="00B62D87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1432D7642DBE49268DCE91AB941C5EC01">
    <w:name w:val="1432D7642DBE49268DCE91AB941C5EC01"/>
    <w:rsid w:val="00B62D87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06BB127E1BEA4791AB5B07833C1CB6EE1">
    <w:name w:val="06BB127E1BEA4791AB5B07833C1CB6EE1"/>
    <w:rsid w:val="00B62D87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BC5475384FFA481E8B9F9E81603CE526">
    <w:name w:val="BC5475384FFA481E8B9F9E81603CE526"/>
    <w:rsid w:val="00086D0A"/>
  </w:style>
  <w:style w:type="paragraph" w:customStyle="1" w:styleId="7AD04F9519F34B039E3C8A27E5E487EC">
    <w:name w:val="7AD04F9519F34B039E3C8A27E5E487EC"/>
    <w:rsid w:val="00550360"/>
  </w:style>
  <w:style w:type="paragraph" w:customStyle="1" w:styleId="6AD172672B80493EA03509A1D7EE9B33">
    <w:name w:val="6AD172672B80493EA03509A1D7EE9B33"/>
    <w:rsid w:val="003F599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7E0B5506A34DF9871520634FF8AF309">
    <w:name w:val="9C7E0B5506A34DF9871520634FF8AF309"/>
    <w:rsid w:val="003F5998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2CB6C9E3412460184CCD735C694C8359">
    <w:name w:val="92CB6C9E3412460184CCD735C694C8359"/>
    <w:rsid w:val="003F5998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D5F8F235CF4D472A9B4E4E7A2D8560C59">
    <w:name w:val="D5F8F235CF4D472A9B4E4E7A2D8560C59"/>
    <w:rsid w:val="003F5998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31AD179D1A54413A9E140DFE1BB40EDC9">
    <w:name w:val="31AD179D1A54413A9E140DFE1BB40EDC9"/>
    <w:rsid w:val="003F5998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B9116D439C74C35B80940E3894670009">
    <w:name w:val="9B9116D439C74C35B80940E3894670009"/>
    <w:rsid w:val="003F5998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A5D0D830B81F4BA4A589A32389EEFBD310">
    <w:name w:val="A5D0D830B81F4BA4A589A32389EEFBD310"/>
    <w:rsid w:val="003F5998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47D5F2EF72074F619FB52E840C581D7C10">
    <w:name w:val="47D5F2EF72074F619FB52E840C581D7C10"/>
    <w:rsid w:val="003F5998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5346AF11546A4B93B0AE0E0805E98D7B10">
    <w:name w:val="5346AF11546A4B93B0AE0E0805E98D7B10"/>
    <w:rsid w:val="003F5998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8277FBDDFCFC4786A4F3FEBB10C488028">
    <w:name w:val="8277FBDDFCFC4786A4F3FEBB10C488028"/>
    <w:rsid w:val="003F5998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1432D7642DBE49268DCE91AB941C5EC06">
    <w:name w:val="1432D7642DBE49268DCE91AB941C5EC06"/>
    <w:rsid w:val="003F5998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06BB127E1BEA4791AB5B07833C1CB6EE10">
    <w:name w:val="06BB127E1BEA4791AB5B07833C1CB6EE10"/>
    <w:rsid w:val="003F5998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74507AC4AEF0427DBA2890C0D3536DA6">
    <w:name w:val="74507AC4AEF0427DBA2890C0D3536DA6"/>
    <w:rsid w:val="0058677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A25ABDBF294024B2C47D1FE1BC9EFC">
    <w:name w:val="17A25ABDBF294024B2C47D1FE1BC9EFC"/>
    <w:rsid w:val="00F2799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9FEE0EC8104F95BC2BB4C5BF354BAC">
    <w:name w:val="F99FEE0EC8104F95BC2BB4C5BF354BAC"/>
    <w:rsid w:val="00F2799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14283AE1594A799FDEE89B5F636870">
    <w:name w:val="4E14283AE1594A799FDEE89B5F636870"/>
    <w:rsid w:val="00F2799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7E0B5506A34DF9871520634FF8AF302">
    <w:name w:val="9C7E0B5506A34DF9871520634FF8AF302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2CB6C9E3412460184CCD735C694C8352">
    <w:name w:val="92CB6C9E3412460184CCD735C694C8352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D5F8F235CF4D472A9B4E4E7A2D8560C52">
    <w:name w:val="D5F8F235CF4D472A9B4E4E7A2D8560C52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31AD179D1A54413A9E140DFE1BB40EDC2">
    <w:name w:val="31AD179D1A54413A9E140DFE1BB40EDC2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B9116D439C74C35B80940E3894670002">
    <w:name w:val="9B9116D439C74C35B80940E3894670002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A5D0D830B81F4BA4A589A32389EEFBD32">
    <w:name w:val="A5D0D830B81F4BA4A589A32389EEFBD32"/>
    <w:rsid w:val="001C5C24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5346AF11546A4B93B0AE0E0805E98D7B2">
    <w:name w:val="5346AF11546A4B93B0AE0E0805E98D7B2"/>
    <w:rsid w:val="001C5C24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8277FBDDFCFC4786A4F3FEBB10C488022">
    <w:name w:val="8277FBDDFCFC4786A4F3FEBB10C488022"/>
    <w:rsid w:val="001C5C24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CAF17C650291479FBA8348D643E4E10A">
    <w:name w:val="CAF17C650291479FBA8348D643E4E10A"/>
    <w:rsid w:val="001C5C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7E0B5506A34DF9871520634FF8AF303">
    <w:name w:val="9C7E0B5506A34DF9871520634FF8AF303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2CB6C9E3412460184CCD735C694C8353">
    <w:name w:val="92CB6C9E3412460184CCD735C694C8353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D5F8F235CF4D472A9B4E4E7A2D8560C53">
    <w:name w:val="D5F8F235CF4D472A9B4E4E7A2D8560C53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31AD179D1A54413A9E140DFE1BB40EDC3">
    <w:name w:val="31AD179D1A54413A9E140DFE1BB40EDC3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B9116D439C74C35B80940E3894670003">
    <w:name w:val="9B9116D439C74C35B80940E3894670003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A5D0D830B81F4BA4A589A32389EEFBD33">
    <w:name w:val="A5D0D830B81F4BA4A589A32389EEFBD33"/>
    <w:rsid w:val="001C5C24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5346AF11546A4B93B0AE0E0805E98D7B3">
    <w:name w:val="5346AF11546A4B93B0AE0E0805E98D7B3"/>
    <w:rsid w:val="001C5C24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8277FBDDFCFC4786A4F3FEBB10C488023">
    <w:name w:val="8277FBDDFCFC4786A4F3FEBB10C488023"/>
    <w:rsid w:val="001C5C24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9C7E0B5506A34DF9871520634FF8AF304">
    <w:name w:val="9C7E0B5506A34DF9871520634FF8AF304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2CB6C9E3412460184CCD735C694C8354">
    <w:name w:val="92CB6C9E3412460184CCD735C694C8354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D5F8F235CF4D472A9B4E4E7A2D8560C54">
    <w:name w:val="D5F8F235CF4D472A9B4E4E7A2D8560C54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31AD179D1A54413A9E140DFE1BB40EDC4">
    <w:name w:val="31AD179D1A54413A9E140DFE1BB40EDC4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9B9116D439C74C35B80940E3894670004">
    <w:name w:val="9B9116D439C74C35B80940E3894670004"/>
    <w:rsid w:val="001C5C24"/>
    <w:pPr>
      <w:tabs>
        <w:tab w:val="left" w:pos="3686"/>
      </w:tabs>
      <w:spacing w:after="20" w:line="240" w:lineRule="auto"/>
    </w:pPr>
    <w:rPr>
      <w:rFonts w:ascii="Flanders Art Sans" w:eastAsiaTheme="minorHAnsi" w:hAnsi="Flanders Art Sans"/>
      <w:color w:val="000000" w:themeColor="text1"/>
      <w:sz w:val="20"/>
      <w:szCs w:val="20"/>
      <w:lang w:eastAsia="en-US"/>
    </w:rPr>
  </w:style>
  <w:style w:type="paragraph" w:customStyle="1" w:styleId="A5D0D830B81F4BA4A589A32389EEFBD34">
    <w:name w:val="A5D0D830B81F4BA4A589A32389EEFBD34"/>
    <w:rsid w:val="001C5C24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5346AF11546A4B93B0AE0E0805E98D7B4">
    <w:name w:val="5346AF11546A4B93B0AE0E0805E98D7B4"/>
    <w:rsid w:val="001C5C24"/>
    <w:pPr>
      <w:tabs>
        <w:tab w:val="left" w:pos="3686"/>
      </w:tabs>
      <w:spacing w:after="270" w:line="270" w:lineRule="exact"/>
      <w:ind w:left="426"/>
    </w:pPr>
    <w:rPr>
      <w:rFonts w:ascii="Flanders Art Sans" w:eastAsiaTheme="minorHAnsi" w:hAnsi="Flanders Art Sans"/>
      <w:color w:val="171717" w:themeColor="background2" w:themeShade="1A"/>
      <w:lang w:eastAsia="en-US"/>
    </w:rPr>
  </w:style>
  <w:style w:type="paragraph" w:customStyle="1" w:styleId="8277FBDDFCFC4786A4F3FEBB10C488024">
    <w:name w:val="8277FBDDFCFC4786A4F3FEBB10C488024"/>
    <w:rsid w:val="001C5C24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06D428CC4B8479B19907CC6689A19" ma:contentTypeVersion="8" ma:contentTypeDescription="Een nieuw document maken." ma:contentTypeScope="" ma:versionID="4ba2e9a4222abe1c75e9c14933d0d42d">
  <xsd:schema xmlns:xsd="http://www.w3.org/2001/XMLSchema" xmlns:xs="http://www.w3.org/2001/XMLSchema" xmlns:p="http://schemas.microsoft.com/office/2006/metadata/properties" xmlns:ns2="5e3f717c-31f6-4833-bd0f-50c041ee3a05" xmlns:ns3="c3cf2bde-1779-4c12-b794-caba5f5d4a75" xmlns:ns4="b93255f1-5e2c-4757-8256-a7f7ff769946" targetNamespace="http://schemas.microsoft.com/office/2006/metadata/properties" ma:root="true" ma:fieldsID="08f264b759f75a7073b5c1acd06bf6e3" ns2:_="" ns3:_="" ns4:_="">
    <xsd:import namespace="5e3f717c-31f6-4833-bd0f-50c041ee3a05"/>
    <xsd:import namespace="c3cf2bde-1779-4c12-b794-caba5f5d4a75"/>
    <xsd:import namespace="b93255f1-5e2c-4757-8256-a7f7ff76994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f2bde-1779-4c12-b794-caba5f5d4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255f1-5e2c-4757-8256-a7f7ff769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3255f1-5e2c-4757-8256-a7f7ff769946">
      <UserInfo>
        <DisplayName>Kris Nelis</DisplayName>
        <AccountId>45</AccountId>
        <AccountType/>
      </UserInfo>
    </SharedWithUsers>
    <_dlc_DocId xmlns="5e3f717c-31f6-4833-bd0f-50c041ee3a05">KMFD2K6TNHCW-2131988047-161</_dlc_DocId>
    <_dlc_DocIdUrl xmlns="5e3f717c-31f6-4833-bd0f-50c041ee3a05">
      <Url>https://kindengezin.sharepoint.com/sites/ZoeZorgtoeslagevaluatieTeamsite/_layouts/15/DocIdRedir.aspx?ID=KMFD2K6TNHCW-2131988047-161</Url>
      <Description>KMFD2K6TNHCW-2131988047-161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191228-0F59-427F-AFDF-1AF569F2AF7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88FE35A-4580-4862-B9FD-6D9935412B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f717c-31f6-4833-bd0f-50c041ee3a05"/>
    <ds:schemaRef ds:uri="c3cf2bde-1779-4c12-b794-caba5f5d4a75"/>
    <ds:schemaRef ds:uri="b93255f1-5e2c-4757-8256-a7f7ff769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87E49E-CAEB-4282-995A-254D5AC1099D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5e3f717c-31f6-4833-bd0f-50c041ee3a05"/>
    <ds:schemaRef ds:uri="http://www.w3.org/XML/1998/namespace"/>
    <ds:schemaRef ds:uri="http://purl.org/dc/elements/1.1/"/>
    <ds:schemaRef ds:uri="b93255f1-5e2c-4757-8256-a7f7ff769946"/>
    <ds:schemaRef ds:uri="http://purl.org/dc/terms/"/>
    <ds:schemaRef ds:uri="http://schemas.microsoft.com/office/infopath/2007/PartnerControls"/>
    <ds:schemaRef ds:uri="c3cf2bde-1779-4c12-b794-caba5f5d4a75"/>
  </ds:schemaRefs>
</ds:datastoreItem>
</file>

<file path=customXml/itemProps5.xml><?xml version="1.0" encoding="utf-8"?>
<ds:datastoreItem xmlns:ds="http://schemas.openxmlformats.org/officeDocument/2006/customXml" ds:itemID="{3F6C8FF7-C59D-4898-A9B8-D6BA4EE3876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opgroeien_nota.dotx</Template>
  <TotalTime>0</TotalTime>
  <Pages>1</Pages>
  <Words>3923</Words>
  <Characters>22365</Characters>
  <Application>Microsoft Office Word</Application>
  <DocSecurity>4</DocSecurity>
  <Lines>186</Lines>
  <Paragraphs>52</Paragraphs>
  <ScaleCrop>false</ScaleCrop>
  <Company/>
  <LinksUpToDate>false</LinksUpToDate>
  <CharactersWithSpaces>26236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Nelis</dc:creator>
  <cp:keywords/>
  <dc:description/>
  <cp:lastModifiedBy>Deborah Saunders</cp:lastModifiedBy>
  <cp:revision>78</cp:revision>
  <dcterms:created xsi:type="dcterms:W3CDTF">2025-02-18T13:18:00Z</dcterms:created>
  <dcterms:modified xsi:type="dcterms:W3CDTF">2025-02-21T09:11:00Z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0x010100F5E06D428CC4B8479B19907CC6689A19</vt:lpwstr>
  </property>
  <property fmtid="{D5CDD505-2E9C-101B-9397-08002B2CF9AE}" pid="3" name="_dlc_DocIdItemGuid">
    <vt:lpwstr>2f3fa9da-b9c8-44c8-8c9b-1141add8c9d8</vt:lpwstr>
  </property>
  <property fmtid="{D5CDD505-2E9C-101B-9397-08002B2CF9AE}" pid="4" name="KGTrefwoord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axKeyword">
    <vt:lpwstr/>
  </property>
</Properties>
</file>