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CE271" w14:textId="6F584532" w:rsidR="003D7175" w:rsidRPr="00EE4CE1" w:rsidRDefault="003D7175" w:rsidP="00A27E81">
      <w:pPr>
        <w:tabs>
          <w:tab w:val="clear" w:pos="3686"/>
          <w:tab w:val="left" w:pos="1995"/>
        </w:tabs>
        <w:spacing w:line="240" w:lineRule="auto"/>
        <w:rPr>
          <w:rFonts w:asciiTheme="minorHAnsi" w:hAnsiTheme="minorHAnsi"/>
          <w:noProof/>
          <w:color w:val="auto"/>
          <w:lang w:eastAsia="nl-BE"/>
        </w:rPr>
      </w:pPr>
      <w:bookmarkStart w:id="0" w:name="_Hlk148349459"/>
      <w:bookmarkStart w:id="1" w:name="_Hlk26965375"/>
      <w:bookmarkEnd w:id="0"/>
      <w:r w:rsidRPr="00EE4CE1">
        <w:rPr>
          <w:rFonts w:asciiTheme="minorHAnsi" w:hAnsiTheme="minorHAnsi"/>
          <w:noProof/>
          <w:color w:val="auto"/>
          <w:lang w:eastAsia="nl-BE"/>
        </w:rPr>
        <w:drawing>
          <wp:anchor distT="0" distB="0" distL="114300" distR="114300" simplePos="0" relativeHeight="251658240" behindDoc="1" locked="0" layoutInCell="1" allowOverlap="1" wp14:anchorId="117F7E0C" wp14:editId="3B169559">
            <wp:simplePos x="0" y="0"/>
            <wp:positionH relativeFrom="column">
              <wp:posOffset>-1905</wp:posOffset>
            </wp:positionH>
            <wp:positionV relativeFrom="paragraph">
              <wp:posOffset>3810</wp:posOffset>
            </wp:positionV>
            <wp:extent cx="3099889" cy="43199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anchor>
        </w:drawing>
      </w:r>
    </w:p>
    <w:p w14:paraId="74A6C471" w14:textId="63EF179C" w:rsidR="00EE4CE1" w:rsidRDefault="00EE4CE1" w:rsidP="00A27E81">
      <w:pPr>
        <w:spacing w:line="240" w:lineRule="auto"/>
        <w:jc w:val="right"/>
        <w:rPr>
          <w:rFonts w:asciiTheme="minorHAnsi" w:hAnsiTheme="minorHAnsi"/>
          <w:noProof/>
          <w:color w:val="auto"/>
          <w:lang w:eastAsia="nl-BE"/>
        </w:rPr>
      </w:pPr>
      <w:r w:rsidRPr="00EE4CE1">
        <w:rPr>
          <w:rFonts w:asciiTheme="minorHAnsi" w:hAnsiTheme="minorHAnsi"/>
          <w:noProof/>
          <w:color w:val="auto"/>
          <w:lang w:eastAsia="nl-BE"/>
        </w:rPr>
        <w:t xml:space="preserve">Laatste keer gewijzigd: </w:t>
      </w:r>
      <w:sdt>
        <w:sdtPr>
          <w:rPr>
            <w:rFonts w:asciiTheme="minorHAnsi" w:hAnsiTheme="minorHAnsi"/>
            <w:noProof/>
            <w:color w:val="auto"/>
            <w:lang w:eastAsia="nl-BE"/>
          </w:rPr>
          <w:id w:val="-757210925"/>
          <w:placeholder>
            <w:docPart w:val="2974F86238DA453D84B77ED6BE02AEBD"/>
          </w:placeholder>
          <w:showingPlcHdr/>
          <w:date>
            <w:dateFormat w:val="d/MM/yyyy"/>
            <w:lid w:val="nl-BE"/>
            <w:storeMappedDataAs w:val="dateTime"/>
            <w:calendar w:val="gregorian"/>
          </w:date>
        </w:sdtPr>
        <w:sdtEndPr/>
        <w:sdtContent>
          <w:r w:rsidRPr="00B908DC">
            <w:rPr>
              <w:rStyle w:val="Tekstvantijdelijkeaanduiding"/>
            </w:rPr>
            <w:t>Klik of tik om een datum in te voeren.</w:t>
          </w:r>
        </w:sdtContent>
      </w:sdt>
    </w:p>
    <w:p w14:paraId="3D16A249" w14:textId="0A80EC82" w:rsidR="00B92989" w:rsidRPr="00C615D1" w:rsidRDefault="00B92989" w:rsidP="00B92989">
      <w:pPr>
        <w:spacing w:before="240"/>
        <w:rPr>
          <w:rFonts w:asciiTheme="minorHAnsi" w:hAnsiTheme="minorHAnsi"/>
          <w:color w:val="F2F2F2" w:themeColor="background1" w:themeShade="F2"/>
          <w:sz w:val="16"/>
          <w:szCs w:val="16"/>
        </w:rPr>
      </w:pPr>
      <w:r w:rsidRPr="00C615D1">
        <w:rPr>
          <w:rFonts w:asciiTheme="minorHAnsi" w:hAnsiTheme="minorHAnsi"/>
          <w:color w:val="F2F2F2" w:themeColor="background1" w:themeShade="F2"/>
          <w:sz w:val="16"/>
          <w:szCs w:val="16"/>
        </w:rPr>
        <w:t>////////////////////////////////////////////////////////////////////////////////////////////////////////////////////////////////////////////////////////////////////////////////////////</w:t>
      </w:r>
    </w:p>
    <w:p w14:paraId="269CCA16" w14:textId="503A9866" w:rsidR="005A7304" w:rsidRPr="005A7304" w:rsidRDefault="001549AB" w:rsidP="005A7304">
      <w:pPr>
        <w:pStyle w:val="Titelverslag"/>
        <w:rPr>
          <w:b w:val="0"/>
          <w:bCs w:val="0"/>
          <w:noProof/>
        </w:rPr>
      </w:pPr>
      <w:r w:rsidRPr="00C615D1">
        <w:rPr>
          <w:rFonts w:ascii="Flanders Art Serif" w:hAnsi="Flanders Art Serif"/>
          <w:noProof/>
          <w:color w:val="808080" w:themeColor="background1" w:themeShade="80"/>
          <w:sz w:val="44"/>
          <w:szCs w:val="44"/>
        </w:rPr>
        <w:drawing>
          <wp:anchor distT="0" distB="0" distL="114300" distR="114300" simplePos="0" relativeHeight="251658241" behindDoc="1" locked="0" layoutInCell="1" allowOverlap="1" wp14:anchorId="0310E294" wp14:editId="101B5D21">
            <wp:simplePos x="0" y="0"/>
            <wp:positionH relativeFrom="column">
              <wp:posOffset>5737762</wp:posOffset>
            </wp:positionH>
            <wp:positionV relativeFrom="paragraph">
              <wp:posOffset>13823</wp:posOffset>
            </wp:positionV>
            <wp:extent cx="3385869" cy="5305221"/>
            <wp:effectExtent l="0" t="0" r="5080" b="0"/>
            <wp:wrapNone/>
            <wp:docPr id="1091753952" name="Picture 109175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53952" name="Afbeelding 1"/>
                    <pic:cNvPicPr/>
                  </pic:nvPicPr>
                  <pic:blipFill rotWithShape="1">
                    <a:blip r:embed="rId13" cstate="print">
                      <a:extLst>
                        <a:ext uri="{28A0092B-C50C-407E-A947-70E740481C1C}">
                          <a14:useLocalDpi xmlns:a14="http://schemas.microsoft.com/office/drawing/2010/main" val="0"/>
                        </a:ext>
                      </a:extLst>
                    </a:blip>
                    <a:srcRect l="-414" r="10136"/>
                    <a:stretch/>
                  </pic:blipFill>
                  <pic:spPr bwMode="auto">
                    <a:xfrm>
                      <a:off x="0" y="0"/>
                      <a:ext cx="3385999" cy="530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E9A" w:rsidRPr="00C615D1">
        <w:rPr>
          <w:rFonts w:ascii="Flanders Art Serif" w:hAnsi="Flanders Art Serif"/>
          <w:b w:val="0"/>
          <w:bCs w:val="0"/>
          <w:noProof/>
          <w:color w:val="A50050" w:themeColor="text1"/>
          <w:sz w:val="44"/>
          <w:szCs w:val="44"/>
        </w:rPr>
        <w:t xml:space="preserve">Risicoanalyse </w:t>
      </w:r>
      <w:r w:rsidR="00C615D1" w:rsidRPr="00C615D1">
        <w:rPr>
          <w:rFonts w:ascii="Flanders Art Serif" w:hAnsi="Flanders Art Serif"/>
          <w:b w:val="0"/>
          <w:bCs w:val="0"/>
          <w:noProof/>
          <w:color w:val="A50050" w:themeColor="text1"/>
          <w:sz w:val="44"/>
          <w:szCs w:val="44"/>
        </w:rPr>
        <w:br/>
      </w:r>
      <w:r w:rsidR="005B2E9A" w:rsidRPr="00C615D1">
        <w:rPr>
          <w:rFonts w:ascii="Flanders Art Serif" w:hAnsi="Flanders Art Serif"/>
          <w:b w:val="0"/>
          <w:bCs w:val="0"/>
          <w:noProof/>
          <w:color w:val="A50050" w:themeColor="text1"/>
          <w:sz w:val="44"/>
          <w:szCs w:val="44"/>
        </w:rPr>
        <w:t>binnenruimtes</w:t>
      </w:r>
      <w:r w:rsidR="005B2E9A" w:rsidRPr="00B92989">
        <w:rPr>
          <w:b w:val="0"/>
          <w:bCs w:val="0"/>
          <w:noProof/>
          <w:color w:val="A50050" w:themeColor="text1"/>
        </w:rPr>
        <w:t xml:space="preserve"> </w:t>
      </w:r>
      <w:r w:rsidR="00C615D1">
        <w:rPr>
          <w:b w:val="0"/>
          <w:bCs w:val="0"/>
          <w:noProof/>
          <w:color w:val="A50050" w:themeColor="text1"/>
        </w:rPr>
        <w:t xml:space="preserve">- </w:t>
      </w:r>
      <w:r w:rsidR="00B92989" w:rsidRPr="00B92989">
        <w:rPr>
          <w:b w:val="0"/>
          <w:bCs w:val="0"/>
          <w:noProof/>
          <w:color w:val="A50050" w:themeColor="text1"/>
        </w:rPr>
        <w:t>A</w:t>
      </w:r>
      <w:r w:rsidR="005B2E9A" w:rsidRPr="00B92989">
        <w:rPr>
          <w:b w:val="0"/>
          <w:bCs w:val="0"/>
          <w:noProof/>
          <w:color w:val="A50050" w:themeColor="text1"/>
        </w:rPr>
        <w:t>ctielijst</w:t>
      </w:r>
    </w:p>
    <w:p w14:paraId="48F28353" w14:textId="37652744" w:rsidR="005B2E9A" w:rsidRPr="00030062" w:rsidRDefault="00C615D1" w:rsidP="00C615D1">
      <w:pPr>
        <w:spacing w:line="276" w:lineRule="auto"/>
        <w:rPr>
          <w:rFonts w:asciiTheme="minorHAnsi" w:hAnsiTheme="minorHAnsi"/>
          <w:color w:val="808080" w:themeColor="background1" w:themeShade="80"/>
          <w:sz w:val="32"/>
          <w:szCs w:val="32"/>
        </w:rPr>
      </w:pPr>
      <w:r>
        <w:rPr>
          <w:rFonts w:asciiTheme="minorHAnsi" w:hAnsiTheme="minorHAnsi"/>
          <w:noProof/>
          <w:color w:val="FFFFFF" w:themeColor="background1"/>
          <w:sz w:val="32"/>
          <w:szCs w:val="32"/>
        </w:rPr>
        <w:drawing>
          <wp:inline distT="0" distB="0" distL="0" distR="0" wp14:anchorId="3EA02C40" wp14:editId="53278291">
            <wp:extent cx="2938158" cy="457200"/>
            <wp:effectExtent l="0" t="0" r="0" b="0"/>
            <wp:docPr id="1415506570" name="Picture 141550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06570" name="Afbeelding 1415506570"/>
                    <pic:cNvPicPr/>
                  </pic:nvPicPr>
                  <pic:blipFill rotWithShape="1">
                    <a:blip r:embed="rId14">
                      <a:extLst>
                        <a:ext uri="{28A0092B-C50C-407E-A947-70E740481C1C}">
                          <a14:useLocalDpi xmlns:a14="http://schemas.microsoft.com/office/drawing/2010/main" val="0"/>
                        </a:ext>
                      </a:extLst>
                    </a:blip>
                    <a:srcRect l="4627" t="-24064" b="-68867"/>
                    <a:stretch/>
                  </pic:blipFill>
                  <pic:spPr bwMode="auto">
                    <a:xfrm>
                      <a:off x="0" y="0"/>
                      <a:ext cx="2951999" cy="459354"/>
                    </a:xfrm>
                    <a:prstGeom prst="rect">
                      <a:avLst/>
                    </a:prstGeom>
                    <a:ln>
                      <a:noFill/>
                    </a:ln>
                    <a:extLst>
                      <a:ext uri="{53640926-AAD7-44D8-BBD7-CCE9431645EC}">
                        <a14:shadowObscured xmlns:a14="http://schemas.microsoft.com/office/drawing/2010/main"/>
                      </a:ext>
                    </a:extLst>
                  </pic:spPr>
                </pic:pic>
              </a:graphicData>
            </a:graphic>
          </wp:inline>
        </w:drawing>
      </w:r>
      <w:r w:rsidR="00CC508C" w:rsidRPr="00030062">
        <w:rPr>
          <w:rFonts w:asciiTheme="minorHAnsi" w:hAnsiTheme="minorHAnsi"/>
          <w:color w:val="808080" w:themeColor="background1" w:themeShade="80"/>
          <w:sz w:val="32"/>
          <w:szCs w:val="32"/>
        </w:rPr>
        <w:br/>
      </w:r>
      <w:r w:rsidR="005B2E9A" w:rsidRPr="00030062">
        <w:rPr>
          <w:rFonts w:asciiTheme="minorHAnsi" w:hAnsiTheme="minorHAnsi"/>
          <w:color w:val="808080" w:themeColor="background1" w:themeShade="80"/>
          <w:sz w:val="32"/>
          <w:szCs w:val="32"/>
        </w:rPr>
        <w:t>Wat is de actielijst?</w:t>
      </w:r>
    </w:p>
    <w:p w14:paraId="1AA4DFCC" w14:textId="3EC69535" w:rsidR="005B2E9A" w:rsidRPr="007365C3" w:rsidRDefault="005B2E9A" w:rsidP="00A27E81">
      <w:pPr>
        <w:spacing w:before="240" w:line="276" w:lineRule="auto"/>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De voorbeeldvragen in de actielijst helpen de kinderopvang om risico’s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 xml:space="preserve">te bekijken en waar nodig actie te ondernemen. De vragen zijn onder andere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 xml:space="preserve">gebaseerd op de meldingen van gevaarsituaties aan Opgroeien. </w:t>
      </w:r>
    </w:p>
    <w:p w14:paraId="422A4404" w14:textId="06A1E8CB" w:rsidR="005B2E9A" w:rsidRPr="00030062" w:rsidRDefault="005B2E9A" w:rsidP="00A27E81">
      <w:pPr>
        <w:spacing w:before="240" w:line="276" w:lineRule="auto"/>
        <w:rPr>
          <w:rFonts w:asciiTheme="minorHAnsi" w:hAnsiTheme="minorHAnsi"/>
          <w:color w:val="808080" w:themeColor="background1" w:themeShade="80"/>
          <w:sz w:val="32"/>
          <w:szCs w:val="32"/>
        </w:rPr>
      </w:pPr>
      <w:r w:rsidRPr="00030062">
        <w:rPr>
          <w:rFonts w:asciiTheme="minorHAnsi" w:hAnsiTheme="minorHAnsi"/>
          <w:color w:val="808080" w:themeColor="background1" w:themeShade="80"/>
          <w:sz w:val="32"/>
          <w:szCs w:val="32"/>
        </w:rPr>
        <w:t>Hoe gebruik je de actielijst?</w:t>
      </w:r>
    </w:p>
    <w:p w14:paraId="6A801C0D" w14:textId="5F2FD354" w:rsidR="005B2E9A" w:rsidRPr="007365C3" w:rsidRDefault="005B2E9A" w:rsidP="00A27E81">
      <w:pPr>
        <w:pStyle w:val="Lijstalinea"/>
        <w:numPr>
          <w:ilvl w:val="0"/>
          <w:numId w:val="12"/>
        </w:numPr>
        <w:spacing w:before="120" w:after="120" w:line="240" w:lineRule="auto"/>
        <w:ind w:left="567" w:hanging="357"/>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Denk na over en bespreek de vragen hieronder. Je hoeft niet elk vak in te vullen,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enkel wat je nodig hebt om tot een goede aanpak te komen.</w:t>
      </w:r>
    </w:p>
    <w:p w14:paraId="4FC10D51" w14:textId="2A2668BC" w:rsidR="005B2E9A" w:rsidRPr="007365C3" w:rsidRDefault="005B2E9A" w:rsidP="00A27E81">
      <w:pPr>
        <w:pStyle w:val="Lijstalinea"/>
        <w:numPr>
          <w:ilvl w:val="0"/>
          <w:numId w:val="12"/>
        </w:numPr>
        <w:spacing w:before="120" w:after="120" w:line="240" w:lineRule="auto"/>
        <w:ind w:left="567" w:hanging="357"/>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De vragen helpen jou op weg, maar elke opvang is anders. Schrap gerust vragen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en vul ze</w:t>
      </w:r>
      <w:r w:rsidR="00B92989">
        <w:rPr>
          <w:rFonts w:asciiTheme="minorHAnsi" w:hAnsiTheme="minorHAnsi"/>
          <w:color w:val="808080" w:themeColor="background1" w:themeShade="80"/>
          <w:sz w:val="24"/>
          <w:szCs w:val="24"/>
        </w:rPr>
        <w:t xml:space="preserve"> </w:t>
      </w:r>
      <w:r w:rsidRPr="007365C3">
        <w:rPr>
          <w:rFonts w:asciiTheme="minorHAnsi" w:hAnsiTheme="minorHAnsi"/>
          <w:color w:val="808080" w:themeColor="background1" w:themeShade="80"/>
          <w:sz w:val="24"/>
          <w:szCs w:val="24"/>
        </w:rPr>
        <w:t>aan met vragen die typisch zijn voor jouw opvang.</w:t>
      </w:r>
    </w:p>
    <w:p w14:paraId="6DB03D04" w14:textId="0D6816A0" w:rsidR="007365C3" w:rsidRDefault="005B2E9A" w:rsidP="00A27E81">
      <w:pPr>
        <w:pStyle w:val="Lijstalinea"/>
        <w:numPr>
          <w:ilvl w:val="0"/>
          <w:numId w:val="12"/>
        </w:numPr>
        <w:spacing w:before="120" w:after="120" w:line="240" w:lineRule="auto"/>
        <w:ind w:left="567" w:hanging="357"/>
        <w:rPr>
          <w:rFonts w:asciiTheme="minorHAnsi" w:hAnsiTheme="minorHAnsi"/>
          <w:color w:val="808080" w:themeColor="background1" w:themeShade="80"/>
          <w:sz w:val="24"/>
          <w:szCs w:val="24"/>
        </w:rPr>
      </w:pPr>
      <w:r w:rsidRPr="007365C3">
        <w:rPr>
          <w:rFonts w:asciiTheme="minorHAnsi" w:hAnsiTheme="minorHAnsi"/>
          <w:color w:val="808080" w:themeColor="background1" w:themeShade="80"/>
          <w:sz w:val="24"/>
          <w:szCs w:val="24"/>
        </w:rPr>
        <w:t xml:space="preserve">Werk je in een groepsopvang? Betrek alle medewerkers en ook de stagiairs. </w:t>
      </w:r>
      <w:r w:rsidR="00B92989">
        <w:rPr>
          <w:rFonts w:asciiTheme="minorHAnsi" w:hAnsiTheme="minorHAnsi"/>
          <w:color w:val="808080" w:themeColor="background1" w:themeShade="80"/>
          <w:sz w:val="24"/>
          <w:szCs w:val="24"/>
        </w:rPr>
        <w:br/>
      </w:r>
      <w:r w:rsidRPr="007365C3">
        <w:rPr>
          <w:rFonts w:asciiTheme="minorHAnsi" w:hAnsiTheme="minorHAnsi"/>
          <w:color w:val="808080" w:themeColor="background1" w:themeShade="80"/>
          <w:sz w:val="24"/>
          <w:szCs w:val="24"/>
        </w:rPr>
        <w:t>Veiligheid wordt elk moment door elke medewerker gerealiseerd.</w:t>
      </w:r>
    </w:p>
    <w:p w14:paraId="39AA7183" w14:textId="6D6B8D63" w:rsidR="00B734BE" w:rsidRPr="008C33DF" w:rsidRDefault="007365C3" w:rsidP="008C33DF">
      <w:pPr>
        <w:tabs>
          <w:tab w:val="clear" w:pos="3686"/>
        </w:tabs>
        <w:spacing w:after="200" w:line="276" w:lineRule="auto"/>
        <w:ind w:right="536"/>
        <w:rPr>
          <w:rFonts w:asciiTheme="minorHAnsi" w:hAnsiTheme="minorHAnsi"/>
          <w:color w:val="808080" w:themeColor="background1" w:themeShade="80"/>
          <w:sz w:val="24"/>
          <w:szCs w:val="24"/>
        </w:rPr>
      </w:pPr>
      <w:r>
        <w:rPr>
          <w:rFonts w:asciiTheme="minorHAnsi" w:hAnsiTheme="minorHAnsi"/>
          <w:color w:val="808080" w:themeColor="background1" w:themeShade="80"/>
          <w:sz w:val="24"/>
          <w:szCs w:val="24"/>
        </w:rPr>
        <w:br w:type="page"/>
      </w:r>
    </w:p>
    <w:p w14:paraId="06B26614" w14:textId="77777777" w:rsidR="00B734BE" w:rsidRPr="00EE4CE1" w:rsidRDefault="00B734BE" w:rsidP="0084493D">
      <w:pPr>
        <w:pStyle w:val="Kop2"/>
      </w:pPr>
      <w:r>
        <w:lastRenderedPageBreak/>
        <w:t>Toegang</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0A7A8D" w:rsidRPr="00EE4CE1" w14:paraId="06BB377F"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0502B20F" w14:textId="77777777" w:rsidR="00B734BE" w:rsidRPr="000A7A8D" w:rsidRDefault="00B734BE"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375A40B" w14:textId="77777777" w:rsidR="00B734BE" w:rsidRPr="000A7A8D" w:rsidRDefault="00B734BE"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6323157B" w14:textId="77777777" w:rsidR="00B734BE" w:rsidRPr="000A7A8D" w:rsidRDefault="00B734BE"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53FC0791" w14:textId="77777777" w:rsidR="00B734BE" w:rsidRPr="000A7A8D" w:rsidRDefault="00B734BE"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8C33DF" w:rsidRPr="00EE4CE1" w14:paraId="7348B45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74CB33D" w14:textId="77777777" w:rsidR="00B734BE" w:rsidRPr="000A7A8D" w:rsidRDefault="00B734BE" w:rsidP="00C9599B">
            <w:pPr>
              <w:rPr>
                <w:rFonts w:asciiTheme="minorHAnsi" w:hAnsiTheme="minorHAnsi"/>
                <w:b/>
                <w:bCs/>
                <w:color w:val="A50050" w:themeColor="text1"/>
                <w:szCs w:val="20"/>
              </w:rPr>
            </w:pPr>
            <w:r w:rsidRPr="000A7A8D">
              <w:rPr>
                <w:szCs w:val="20"/>
              </w:rPr>
              <w:t xml:space="preserve">Kunnen kinderen niet buiten geraken zonder dat je dit merkt? </w:t>
            </w:r>
          </w:p>
        </w:tc>
        <w:tc>
          <w:tcPr>
            <w:tcW w:w="3402" w:type="dxa"/>
          </w:tcPr>
          <w:p w14:paraId="34851C87" w14:textId="77777777" w:rsidR="00B734BE" w:rsidRPr="002D03D4" w:rsidRDefault="00B734BE" w:rsidP="002D03D4"/>
        </w:tc>
        <w:tc>
          <w:tcPr>
            <w:tcW w:w="3544" w:type="dxa"/>
          </w:tcPr>
          <w:p w14:paraId="71A43A10" w14:textId="77777777" w:rsidR="00B734BE" w:rsidRPr="002D03D4" w:rsidRDefault="00B734BE" w:rsidP="002D03D4"/>
        </w:tc>
        <w:tc>
          <w:tcPr>
            <w:tcW w:w="3260" w:type="dxa"/>
          </w:tcPr>
          <w:p w14:paraId="44545B8B" w14:textId="77777777" w:rsidR="00B734BE" w:rsidRPr="002D03D4" w:rsidRDefault="00B734BE" w:rsidP="002D03D4"/>
        </w:tc>
      </w:tr>
      <w:tr w:rsidR="00B734BE" w:rsidRPr="00EE4CE1" w14:paraId="1FDBA955" w14:textId="77777777" w:rsidTr="001C3853">
        <w:tc>
          <w:tcPr>
            <w:tcW w:w="3544" w:type="dxa"/>
          </w:tcPr>
          <w:p w14:paraId="473B6D6F" w14:textId="77777777" w:rsidR="00B734BE" w:rsidRPr="000A7A8D" w:rsidRDefault="00B734BE" w:rsidP="00C9599B">
            <w:pPr>
              <w:rPr>
                <w:rFonts w:asciiTheme="minorHAnsi" w:hAnsiTheme="minorHAnsi"/>
                <w:b/>
                <w:bCs/>
                <w:color w:val="A50050" w:themeColor="text1"/>
                <w:szCs w:val="20"/>
              </w:rPr>
            </w:pPr>
            <w:r w:rsidRPr="000A7A8D">
              <w:rPr>
                <w:szCs w:val="20"/>
              </w:rPr>
              <w:t>Kunnen ongewenste personen niet binnen geraken?</w:t>
            </w:r>
          </w:p>
        </w:tc>
        <w:tc>
          <w:tcPr>
            <w:tcW w:w="3402" w:type="dxa"/>
          </w:tcPr>
          <w:p w14:paraId="4DE210AB" w14:textId="77777777" w:rsidR="00B734BE" w:rsidRPr="002D03D4" w:rsidRDefault="00B734BE" w:rsidP="002D03D4"/>
        </w:tc>
        <w:tc>
          <w:tcPr>
            <w:tcW w:w="3544" w:type="dxa"/>
          </w:tcPr>
          <w:p w14:paraId="74A645B0" w14:textId="77777777" w:rsidR="00B734BE" w:rsidRPr="002D03D4" w:rsidRDefault="00B734BE" w:rsidP="002D03D4"/>
        </w:tc>
        <w:tc>
          <w:tcPr>
            <w:tcW w:w="3260" w:type="dxa"/>
          </w:tcPr>
          <w:p w14:paraId="29CC5B6A" w14:textId="77777777" w:rsidR="00B734BE" w:rsidRPr="002D03D4" w:rsidRDefault="00B734BE" w:rsidP="002D03D4"/>
        </w:tc>
      </w:tr>
      <w:tr w:rsidR="008C33DF" w:rsidRPr="00EE4CE1" w14:paraId="2F5001E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8FBE1B8" w14:textId="77777777" w:rsidR="00B734BE" w:rsidRPr="000A7A8D" w:rsidRDefault="00B734BE" w:rsidP="00C9599B">
            <w:pPr>
              <w:rPr>
                <w:rFonts w:asciiTheme="minorHAnsi" w:hAnsiTheme="minorHAnsi"/>
                <w:b/>
                <w:bCs/>
                <w:color w:val="A50050" w:themeColor="text1"/>
                <w:szCs w:val="20"/>
              </w:rPr>
            </w:pPr>
            <w:r w:rsidRPr="000A7A8D">
              <w:rPr>
                <w:szCs w:val="20"/>
              </w:rPr>
              <w:t xml:space="preserve">Past elke medewerker en elke ouder de afspraken rond toegangscontrole toe? </w:t>
            </w:r>
          </w:p>
        </w:tc>
        <w:tc>
          <w:tcPr>
            <w:tcW w:w="3402" w:type="dxa"/>
          </w:tcPr>
          <w:p w14:paraId="020F2065" w14:textId="77777777" w:rsidR="00B734BE" w:rsidRPr="002D03D4" w:rsidRDefault="00B734BE" w:rsidP="002D03D4"/>
        </w:tc>
        <w:tc>
          <w:tcPr>
            <w:tcW w:w="3544" w:type="dxa"/>
          </w:tcPr>
          <w:p w14:paraId="195A8049" w14:textId="77777777" w:rsidR="00B734BE" w:rsidRPr="002D03D4" w:rsidRDefault="00B734BE" w:rsidP="002D03D4"/>
        </w:tc>
        <w:tc>
          <w:tcPr>
            <w:tcW w:w="3260" w:type="dxa"/>
          </w:tcPr>
          <w:p w14:paraId="3FF82FD6" w14:textId="77777777" w:rsidR="00B734BE" w:rsidRPr="002D03D4" w:rsidRDefault="00B734BE" w:rsidP="002D03D4"/>
        </w:tc>
      </w:tr>
      <w:tr w:rsidR="00B734BE" w:rsidRPr="00EE4CE1" w14:paraId="393990D5" w14:textId="77777777" w:rsidTr="001C3853">
        <w:tc>
          <w:tcPr>
            <w:tcW w:w="3544" w:type="dxa"/>
          </w:tcPr>
          <w:p w14:paraId="2B64E61D" w14:textId="77777777" w:rsidR="00B734BE" w:rsidRPr="000A7A8D" w:rsidRDefault="00B734BE" w:rsidP="00C9599B">
            <w:pPr>
              <w:rPr>
                <w:rFonts w:asciiTheme="minorHAnsi" w:hAnsiTheme="minorHAnsi"/>
                <w:b/>
                <w:bCs/>
                <w:color w:val="A50050" w:themeColor="text1"/>
                <w:szCs w:val="20"/>
              </w:rPr>
            </w:pPr>
            <w:r w:rsidRPr="000A7A8D">
              <w:rPr>
                <w:szCs w:val="20"/>
              </w:rPr>
              <w:t xml:space="preserve">Kunnen kinderen niet in ‘gevaarlijke’ ruimtes (bv kelder, technische ruimte)? </w:t>
            </w:r>
          </w:p>
        </w:tc>
        <w:tc>
          <w:tcPr>
            <w:tcW w:w="3402" w:type="dxa"/>
          </w:tcPr>
          <w:p w14:paraId="58DCA40D" w14:textId="77777777" w:rsidR="00B734BE" w:rsidRPr="002D03D4" w:rsidRDefault="00B734BE" w:rsidP="002D03D4"/>
        </w:tc>
        <w:tc>
          <w:tcPr>
            <w:tcW w:w="3544" w:type="dxa"/>
          </w:tcPr>
          <w:p w14:paraId="238E656F" w14:textId="77777777" w:rsidR="00B734BE" w:rsidRPr="002D03D4" w:rsidRDefault="00B734BE" w:rsidP="002D03D4"/>
        </w:tc>
        <w:tc>
          <w:tcPr>
            <w:tcW w:w="3260" w:type="dxa"/>
          </w:tcPr>
          <w:p w14:paraId="28D61D94" w14:textId="77777777" w:rsidR="00B734BE" w:rsidRPr="002D03D4" w:rsidRDefault="00B734BE" w:rsidP="002D03D4"/>
        </w:tc>
      </w:tr>
      <w:tr w:rsidR="008C33DF" w:rsidRPr="00EE4CE1" w14:paraId="1B68512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075FB97" w14:textId="77777777" w:rsidR="00B734BE" w:rsidRPr="000A7A8D" w:rsidRDefault="00B734BE" w:rsidP="00C9599B">
            <w:pPr>
              <w:rPr>
                <w:rFonts w:asciiTheme="minorHAnsi" w:hAnsiTheme="minorHAnsi"/>
                <w:b/>
                <w:bCs/>
                <w:color w:val="A50050" w:themeColor="text1"/>
                <w:szCs w:val="20"/>
              </w:rPr>
            </w:pPr>
            <w:r w:rsidRPr="000A7A8D">
              <w:rPr>
                <w:szCs w:val="20"/>
              </w:rPr>
              <w:t xml:space="preserve">Worden hekjes altijd gesloten als dat nodig is? </w:t>
            </w:r>
          </w:p>
        </w:tc>
        <w:tc>
          <w:tcPr>
            <w:tcW w:w="3402" w:type="dxa"/>
          </w:tcPr>
          <w:p w14:paraId="7941C33E" w14:textId="77777777" w:rsidR="00B734BE" w:rsidRPr="002D03D4" w:rsidRDefault="00B734BE" w:rsidP="002D03D4"/>
        </w:tc>
        <w:tc>
          <w:tcPr>
            <w:tcW w:w="3544" w:type="dxa"/>
          </w:tcPr>
          <w:p w14:paraId="6AEC173C" w14:textId="77777777" w:rsidR="00B734BE" w:rsidRPr="002D03D4" w:rsidRDefault="00B734BE" w:rsidP="002D03D4"/>
        </w:tc>
        <w:tc>
          <w:tcPr>
            <w:tcW w:w="3260" w:type="dxa"/>
          </w:tcPr>
          <w:p w14:paraId="7E44406B" w14:textId="77777777" w:rsidR="00B734BE" w:rsidRPr="002D03D4" w:rsidRDefault="00B734BE" w:rsidP="002D03D4"/>
        </w:tc>
      </w:tr>
      <w:tr w:rsidR="00B734BE" w:rsidRPr="00EE4CE1" w14:paraId="6240A0DB" w14:textId="77777777" w:rsidTr="001C3853">
        <w:tc>
          <w:tcPr>
            <w:tcW w:w="3544" w:type="dxa"/>
          </w:tcPr>
          <w:p w14:paraId="0BFEA1AF" w14:textId="77777777" w:rsidR="00B734BE" w:rsidRPr="000A7A8D" w:rsidRDefault="00B734BE" w:rsidP="00C9599B">
            <w:pPr>
              <w:rPr>
                <w:rFonts w:asciiTheme="minorHAnsi" w:hAnsiTheme="minorHAnsi"/>
                <w:b/>
                <w:bCs/>
                <w:color w:val="A50050" w:themeColor="text1"/>
                <w:szCs w:val="20"/>
              </w:rPr>
            </w:pPr>
            <w:r w:rsidRPr="000A7A8D">
              <w:rPr>
                <w:szCs w:val="20"/>
              </w:rPr>
              <w:t>Weet je bij het afsluiten van de opvang dat er geen kinderen meer in de opvang zijn?</w:t>
            </w:r>
          </w:p>
        </w:tc>
        <w:tc>
          <w:tcPr>
            <w:tcW w:w="3402" w:type="dxa"/>
          </w:tcPr>
          <w:p w14:paraId="428D7FDB" w14:textId="77777777" w:rsidR="00B734BE" w:rsidRPr="002D03D4" w:rsidRDefault="00B734BE" w:rsidP="002D03D4"/>
        </w:tc>
        <w:tc>
          <w:tcPr>
            <w:tcW w:w="3544" w:type="dxa"/>
          </w:tcPr>
          <w:p w14:paraId="496EC0C3" w14:textId="77777777" w:rsidR="00B734BE" w:rsidRPr="002D03D4" w:rsidRDefault="00B734BE" w:rsidP="002D03D4"/>
        </w:tc>
        <w:tc>
          <w:tcPr>
            <w:tcW w:w="3260" w:type="dxa"/>
          </w:tcPr>
          <w:p w14:paraId="38E5C844" w14:textId="77777777" w:rsidR="00B734BE" w:rsidRPr="002D03D4" w:rsidRDefault="00B734BE" w:rsidP="002D03D4"/>
        </w:tc>
      </w:tr>
      <w:tr w:rsidR="008C33DF" w:rsidRPr="00EE4CE1" w14:paraId="3D93BCC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467EEB0" w14:textId="77777777" w:rsidR="00B734BE" w:rsidRPr="000A7A8D" w:rsidRDefault="00B734BE"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023CBCD1" w14:textId="77777777" w:rsidR="00B734BE" w:rsidRPr="000A7A8D" w:rsidRDefault="00B734BE"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6F246076" w14:textId="77777777" w:rsidR="00B734BE" w:rsidRPr="000A7A8D" w:rsidRDefault="00B734BE"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61957419" w14:textId="77777777" w:rsidR="00B734BE" w:rsidRPr="000A7A8D" w:rsidRDefault="00B734BE"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B734BE" w:rsidRPr="00EE4CE1" w14:paraId="2180656B" w14:textId="77777777" w:rsidTr="001C3853">
        <w:tc>
          <w:tcPr>
            <w:tcW w:w="3544" w:type="dxa"/>
          </w:tcPr>
          <w:p w14:paraId="67BDBBAA" w14:textId="77777777" w:rsidR="00B734BE" w:rsidRPr="002D03D4" w:rsidRDefault="00B734BE" w:rsidP="002D03D4"/>
        </w:tc>
        <w:tc>
          <w:tcPr>
            <w:tcW w:w="3402" w:type="dxa"/>
          </w:tcPr>
          <w:p w14:paraId="74D54A63" w14:textId="77777777" w:rsidR="00B734BE" w:rsidRPr="002D03D4" w:rsidRDefault="00B734BE" w:rsidP="002D03D4"/>
        </w:tc>
        <w:tc>
          <w:tcPr>
            <w:tcW w:w="3544" w:type="dxa"/>
          </w:tcPr>
          <w:p w14:paraId="3593ABCE" w14:textId="77777777" w:rsidR="00B734BE" w:rsidRPr="002D03D4" w:rsidRDefault="00B734BE" w:rsidP="002D03D4"/>
        </w:tc>
        <w:tc>
          <w:tcPr>
            <w:tcW w:w="3260" w:type="dxa"/>
          </w:tcPr>
          <w:p w14:paraId="7D32D0C7" w14:textId="77777777" w:rsidR="00B734BE" w:rsidRPr="002D03D4" w:rsidRDefault="00B734BE" w:rsidP="002D03D4"/>
        </w:tc>
      </w:tr>
      <w:tr w:rsidR="000A7A8D" w:rsidRPr="00EE4CE1" w14:paraId="6FB448A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5BF8EEA" w14:textId="77777777" w:rsidR="00B734BE" w:rsidRPr="002D03D4" w:rsidRDefault="00B734BE" w:rsidP="002D03D4"/>
        </w:tc>
        <w:tc>
          <w:tcPr>
            <w:tcW w:w="3402" w:type="dxa"/>
          </w:tcPr>
          <w:p w14:paraId="30DA8711" w14:textId="77777777" w:rsidR="00B734BE" w:rsidRPr="002D03D4" w:rsidRDefault="00B734BE" w:rsidP="002D03D4"/>
        </w:tc>
        <w:tc>
          <w:tcPr>
            <w:tcW w:w="3544" w:type="dxa"/>
          </w:tcPr>
          <w:p w14:paraId="4A7C6BC5" w14:textId="77777777" w:rsidR="00B734BE" w:rsidRPr="002D03D4" w:rsidRDefault="00B734BE" w:rsidP="002D03D4"/>
        </w:tc>
        <w:tc>
          <w:tcPr>
            <w:tcW w:w="3260" w:type="dxa"/>
          </w:tcPr>
          <w:p w14:paraId="223F412E" w14:textId="77777777" w:rsidR="00B734BE" w:rsidRPr="002D03D4" w:rsidRDefault="00B734BE" w:rsidP="002D03D4"/>
        </w:tc>
      </w:tr>
      <w:tr w:rsidR="000A7A8D" w:rsidRPr="00EE4CE1" w14:paraId="719B7069" w14:textId="77777777" w:rsidTr="001C3853">
        <w:tc>
          <w:tcPr>
            <w:tcW w:w="3544" w:type="dxa"/>
          </w:tcPr>
          <w:p w14:paraId="7254A27B" w14:textId="77777777" w:rsidR="00B734BE" w:rsidRPr="002D03D4" w:rsidRDefault="00B734BE" w:rsidP="002D03D4"/>
        </w:tc>
        <w:tc>
          <w:tcPr>
            <w:tcW w:w="3402" w:type="dxa"/>
          </w:tcPr>
          <w:p w14:paraId="33EA4B49" w14:textId="77777777" w:rsidR="00B734BE" w:rsidRPr="002D03D4" w:rsidRDefault="00B734BE" w:rsidP="002D03D4"/>
        </w:tc>
        <w:tc>
          <w:tcPr>
            <w:tcW w:w="3544" w:type="dxa"/>
          </w:tcPr>
          <w:p w14:paraId="3E56FA13" w14:textId="77777777" w:rsidR="00B734BE" w:rsidRPr="002D03D4" w:rsidRDefault="00B734BE" w:rsidP="002D03D4"/>
        </w:tc>
        <w:tc>
          <w:tcPr>
            <w:tcW w:w="3260" w:type="dxa"/>
          </w:tcPr>
          <w:p w14:paraId="29C47A7A" w14:textId="77777777" w:rsidR="00B734BE" w:rsidRPr="002D03D4" w:rsidRDefault="00B734BE" w:rsidP="002D03D4"/>
        </w:tc>
      </w:tr>
      <w:tr w:rsidR="000A7A8D" w:rsidRPr="00EE4CE1" w14:paraId="5ABFF387"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3346108" w14:textId="77777777" w:rsidR="00B734BE" w:rsidRPr="002D03D4" w:rsidRDefault="00B734BE" w:rsidP="002D03D4"/>
        </w:tc>
        <w:tc>
          <w:tcPr>
            <w:tcW w:w="3402" w:type="dxa"/>
          </w:tcPr>
          <w:p w14:paraId="3B7B5788" w14:textId="77777777" w:rsidR="00B734BE" w:rsidRPr="002D03D4" w:rsidRDefault="00B734BE" w:rsidP="002D03D4"/>
        </w:tc>
        <w:tc>
          <w:tcPr>
            <w:tcW w:w="3544" w:type="dxa"/>
          </w:tcPr>
          <w:p w14:paraId="05D9DE57" w14:textId="77777777" w:rsidR="00B734BE" w:rsidRPr="002D03D4" w:rsidRDefault="00B734BE" w:rsidP="002D03D4"/>
        </w:tc>
        <w:tc>
          <w:tcPr>
            <w:tcW w:w="3260" w:type="dxa"/>
          </w:tcPr>
          <w:p w14:paraId="12337298" w14:textId="77777777" w:rsidR="00B734BE" w:rsidRPr="002D03D4" w:rsidRDefault="00B734BE" w:rsidP="002D03D4"/>
        </w:tc>
      </w:tr>
    </w:tbl>
    <w:p w14:paraId="0090FF8D" w14:textId="77777777" w:rsidR="006B26BD" w:rsidRDefault="006B26BD" w:rsidP="006B26BD"/>
    <w:tbl>
      <w:tblPr>
        <w:tblStyle w:val="Tabelraster"/>
        <w:tblW w:w="13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402"/>
        <w:gridCol w:w="10348"/>
      </w:tblGrid>
      <w:tr w:rsidR="00C15CEB" w14:paraId="3A42BB9C" w14:textId="77777777" w:rsidTr="00F03506">
        <w:trPr>
          <w:trHeight w:val="2271"/>
        </w:trPr>
        <w:tc>
          <w:tcPr>
            <w:tcW w:w="3402" w:type="dxa"/>
            <w:shd w:val="clear" w:color="auto" w:fill="F2F2F2" w:themeFill="background1" w:themeFillShade="F2"/>
          </w:tcPr>
          <w:p w14:paraId="7E4E5B1D" w14:textId="35A07E8B" w:rsidR="00C15CEB" w:rsidRPr="00C15CEB" w:rsidRDefault="00447FD0" w:rsidP="00C15CEB">
            <w:r w:rsidRPr="00C15CEB">
              <w:rPr>
                <w:noProof/>
              </w:rPr>
              <w:lastRenderedPageBreak/>
              <w:drawing>
                <wp:anchor distT="0" distB="0" distL="114300" distR="114300" simplePos="0" relativeHeight="251658242" behindDoc="0" locked="0" layoutInCell="1" allowOverlap="1" wp14:anchorId="4980B08D" wp14:editId="2A42B88D">
                  <wp:simplePos x="0" y="0"/>
                  <wp:positionH relativeFrom="column">
                    <wp:posOffset>-85725</wp:posOffset>
                  </wp:positionH>
                  <wp:positionV relativeFrom="paragraph">
                    <wp:posOffset>12065</wp:posOffset>
                  </wp:positionV>
                  <wp:extent cx="2171700" cy="1428750"/>
                  <wp:effectExtent l="0" t="0" r="0" b="0"/>
                  <wp:wrapNone/>
                  <wp:docPr id="45418301" name="Picture 4541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8301" name="Afbeelding 3"/>
                          <pic:cNvPicPr/>
                        </pic:nvPicPr>
                        <pic:blipFill rotWithShape="1">
                          <a:blip r:embed="rId15" cstate="print">
                            <a:extLst>
                              <a:ext uri="{28A0092B-C50C-407E-A947-70E740481C1C}">
                                <a14:useLocalDpi xmlns:a14="http://schemas.microsoft.com/office/drawing/2010/main" val="0"/>
                              </a:ext>
                            </a:extLst>
                          </a:blip>
                          <a:srcRect l="5649" t="10856" r="3332" b="-642"/>
                          <a:stretch/>
                        </pic:blipFill>
                        <pic:spPr bwMode="auto">
                          <a:xfrm>
                            <a:off x="0" y="0"/>
                            <a:ext cx="2176539" cy="1431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348" w:type="dxa"/>
            <w:shd w:val="clear" w:color="auto" w:fill="F2F2F2" w:themeFill="background1" w:themeFillShade="F2"/>
          </w:tcPr>
          <w:p w14:paraId="090F1DB1" w14:textId="16A6210B" w:rsidR="00C15CEB" w:rsidRPr="006B26BD" w:rsidRDefault="00C15CEB" w:rsidP="006B26BD">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23F2CACC" w14:textId="6EE67402" w:rsidR="00C15CEB" w:rsidRDefault="00C15CEB" w:rsidP="00C15CEB">
            <w:pPr>
              <w:pStyle w:val="Lijstalinea"/>
              <w:numPr>
                <w:ilvl w:val="0"/>
                <w:numId w:val="15"/>
              </w:numPr>
            </w:pPr>
            <w:r>
              <w:t>Hou rekening met alle mogelijke toegangswegen: deuren, ramen, toegang tot de tuin,….</w:t>
            </w:r>
          </w:p>
          <w:p w14:paraId="345AB021" w14:textId="61FDEB7F" w:rsidR="00C15CEB" w:rsidRDefault="00C15CEB" w:rsidP="00C15CEB">
            <w:pPr>
              <w:pStyle w:val="Lijstalinea"/>
              <w:numPr>
                <w:ilvl w:val="0"/>
                <w:numId w:val="15"/>
              </w:numPr>
            </w:pPr>
            <w:r>
              <w:t>Zorg ervoor dat evacuatie mogelijk blijft.</w:t>
            </w:r>
          </w:p>
          <w:p w14:paraId="4A765FB7" w14:textId="7D02D85E" w:rsidR="00C15CEB" w:rsidRDefault="00C15CEB" w:rsidP="00C15CEB">
            <w:pPr>
              <w:pStyle w:val="Lijstalinea"/>
              <w:numPr>
                <w:ilvl w:val="0"/>
                <w:numId w:val="15"/>
              </w:numPr>
            </w:pPr>
            <w:r>
              <w:t xml:space="preserve">Je kan via je lokale politie of je gemeente advies vragen aan </w:t>
            </w:r>
            <w:hyperlink r:id="rId16" w:history="1">
              <w:r w:rsidRPr="006B26BD">
                <w:rPr>
                  <w:rStyle w:val="Hyperlink"/>
                </w:rPr>
                <w:t>een diefstalpreventieadviseur</w:t>
              </w:r>
            </w:hyperlink>
            <w:r>
              <w:t>.</w:t>
            </w:r>
          </w:p>
        </w:tc>
      </w:tr>
    </w:tbl>
    <w:p w14:paraId="72D5EFA8" w14:textId="77777777" w:rsidR="00DC07DE" w:rsidRDefault="00DC07DE" w:rsidP="006B26BD"/>
    <w:p w14:paraId="22C2DC79" w14:textId="77777777" w:rsidR="002D03D4" w:rsidRDefault="002D03D4" w:rsidP="006B26BD"/>
    <w:p w14:paraId="01370773" w14:textId="48EC5691" w:rsidR="00C15CEB" w:rsidRPr="00EE4CE1" w:rsidRDefault="00C15CEB" w:rsidP="00C15CEB">
      <w:pPr>
        <w:pStyle w:val="Kop2"/>
        <w:spacing w:before="0"/>
        <w:ind w:left="567"/>
      </w:pPr>
      <w:r>
        <w:t>Keuken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390"/>
        <w:gridCol w:w="3556"/>
        <w:gridCol w:w="3260"/>
      </w:tblGrid>
      <w:tr w:rsidR="00C15CEB" w:rsidRPr="00EE4CE1" w14:paraId="731A483F" w14:textId="77777777" w:rsidTr="660C2070">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37256CB1" w14:textId="77777777" w:rsidR="00C15CEB" w:rsidRPr="000A7A8D" w:rsidRDefault="00C15CEB"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390" w:type="dxa"/>
            <w:vAlign w:val="center"/>
          </w:tcPr>
          <w:p w14:paraId="31C798B2" w14:textId="77777777" w:rsidR="00C15CEB" w:rsidRPr="000A7A8D" w:rsidRDefault="00C15CEB"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56" w:type="dxa"/>
            <w:vAlign w:val="center"/>
          </w:tcPr>
          <w:p w14:paraId="5139B42A" w14:textId="77777777" w:rsidR="00C15CEB" w:rsidRPr="000A7A8D" w:rsidRDefault="00C15CEB"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DC17E62" w14:textId="77777777" w:rsidR="00C15CEB" w:rsidRPr="000A7A8D" w:rsidRDefault="00C15CEB"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C15CEB" w:rsidRPr="00EE4CE1" w14:paraId="4F1C0601" w14:textId="77777777" w:rsidTr="660C2070">
        <w:trPr>
          <w:cnfStyle w:val="000000100000" w:firstRow="0" w:lastRow="0" w:firstColumn="0" w:lastColumn="0" w:oddVBand="0" w:evenVBand="0" w:oddHBand="1" w:evenHBand="0" w:firstRowFirstColumn="0" w:firstRowLastColumn="0" w:lastRowFirstColumn="0" w:lastRowLastColumn="0"/>
        </w:trPr>
        <w:tc>
          <w:tcPr>
            <w:tcW w:w="3544" w:type="dxa"/>
          </w:tcPr>
          <w:p w14:paraId="52528023" w14:textId="532F3DCF" w:rsidR="00C15CEB" w:rsidRPr="002D03D4" w:rsidRDefault="00C15CEB" w:rsidP="002D03D4">
            <w:r w:rsidRPr="002D03D4">
              <w:t>Komen kinderen niet zonder toezicht in de keuken?</w:t>
            </w:r>
          </w:p>
        </w:tc>
        <w:tc>
          <w:tcPr>
            <w:tcW w:w="3390" w:type="dxa"/>
          </w:tcPr>
          <w:p w14:paraId="420AA43E" w14:textId="77777777" w:rsidR="00C15CEB" w:rsidRPr="002D03D4" w:rsidRDefault="00C15CEB" w:rsidP="002D03D4"/>
        </w:tc>
        <w:tc>
          <w:tcPr>
            <w:tcW w:w="3556" w:type="dxa"/>
          </w:tcPr>
          <w:p w14:paraId="2D4BBD16" w14:textId="77777777" w:rsidR="00C15CEB" w:rsidRPr="002D03D4" w:rsidRDefault="00C15CEB" w:rsidP="002D03D4"/>
        </w:tc>
        <w:tc>
          <w:tcPr>
            <w:tcW w:w="3260" w:type="dxa"/>
          </w:tcPr>
          <w:p w14:paraId="4DA1B14F" w14:textId="77777777" w:rsidR="00C15CEB" w:rsidRPr="002D03D4" w:rsidRDefault="00C15CEB" w:rsidP="002D03D4"/>
        </w:tc>
      </w:tr>
      <w:tr w:rsidR="00C15CEB" w:rsidRPr="00EE4CE1" w14:paraId="7D1FCA56" w14:textId="77777777" w:rsidTr="660C2070">
        <w:tc>
          <w:tcPr>
            <w:tcW w:w="3544" w:type="dxa"/>
          </w:tcPr>
          <w:p w14:paraId="011F3A32" w14:textId="302F99B2" w:rsidR="00C15CEB" w:rsidRPr="002D03D4" w:rsidRDefault="00C15CEB" w:rsidP="002D03D4">
            <w:r w:rsidRPr="002D03D4">
              <w:t xml:space="preserve">Wordt er veilig gekookt als er kinderen in de keuken zijn?  </w:t>
            </w:r>
          </w:p>
        </w:tc>
        <w:tc>
          <w:tcPr>
            <w:tcW w:w="3390" w:type="dxa"/>
          </w:tcPr>
          <w:p w14:paraId="26083DDF" w14:textId="77777777" w:rsidR="00C15CEB" w:rsidRPr="002D03D4" w:rsidRDefault="00C15CEB" w:rsidP="002D03D4"/>
        </w:tc>
        <w:tc>
          <w:tcPr>
            <w:tcW w:w="3556" w:type="dxa"/>
          </w:tcPr>
          <w:p w14:paraId="253A6636" w14:textId="77777777" w:rsidR="00C15CEB" w:rsidRPr="002D03D4" w:rsidRDefault="00C15CEB" w:rsidP="002D03D4"/>
        </w:tc>
        <w:tc>
          <w:tcPr>
            <w:tcW w:w="3260" w:type="dxa"/>
          </w:tcPr>
          <w:p w14:paraId="4C6FEE8F" w14:textId="77777777" w:rsidR="00C15CEB" w:rsidRPr="002D03D4" w:rsidRDefault="00C15CEB" w:rsidP="002D03D4"/>
        </w:tc>
      </w:tr>
      <w:tr w:rsidR="008755C6" w:rsidRPr="00EE4CE1" w14:paraId="73FC0420" w14:textId="77777777" w:rsidTr="660C2070">
        <w:trPr>
          <w:cnfStyle w:val="000000100000" w:firstRow="0" w:lastRow="0" w:firstColumn="0" w:lastColumn="0" w:oddVBand="0" w:evenVBand="0" w:oddHBand="1" w:evenHBand="0" w:firstRowFirstColumn="0" w:firstRowLastColumn="0" w:lastRowFirstColumn="0" w:lastRowLastColumn="0"/>
        </w:trPr>
        <w:tc>
          <w:tcPr>
            <w:tcW w:w="3544" w:type="dxa"/>
          </w:tcPr>
          <w:p w14:paraId="33799EFC" w14:textId="7F1CF477" w:rsidR="008755C6" w:rsidRPr="002D03D4" w:rsidRDefault="008755C6" w:rsidP="002D03D4">
            <w:r w:rsidRPr="008755C6">
              <w:t xml:space="preserve">Voorzie je gepaste begeleiding </w:t>
            </w:r>
            <w:r w:rsidR="00B455F0">
              <w:t>als</w:t>
            </w:r>
            <w:r w:rsidRPr="008755C6">
              <w:t xml:space="preserve"> kinderen </w:t>
            </w:r>
            <w:r>
              <w:t>meehelpen in de keuken?</w:t>
            </w:r>
          </w:p>
        </w:tc>
        <w:tc>
          <w:tcPr>
            <w:tcW w:w="3390" w:type="dxa"/>
          </w:tcPr>
          <w:p w14:paraId="5BD5033C" w14:textId="77777777" w:rsidR="008755C6" w:rsidRPr="002D03D4" w:rsidRDefault="008755C6" w:rsidP="002D03D4"/>
        </w:tc>
        <w:tc>
          <w:tcPr>
            <w:tcW w:w="3556" w:type="dxa"/>
          </w:tcPr>
          <w:p w14:paraId="15E9FEE6" w14:textId="77777777" w:rsidR="008755C6" w:rsidRPr="002D03D4" w:rsidRDefault="008755C6" w:rsidP="002D03D4"/>
        </w:tc>
        <w:tc>
          <w:tcPr>
            <w:tcW w:w="3260" w:type="dxa"/>
          </w:tcPr>
          <w:p w14:paraId="4CE478D3" w14:textId="77777777" w:rsidR="008755C6" w:rsidRPr="002D03D4" w:rsidRDefault="008755C6" w:rsidP="002D03D4"/>
        </w:tc>
      </w:tr>
      <w:tr w:rsidR="00C15CEB" w:rsidRPr="00EE4CE1" w14:paraId="2EA43387" w14:textId="77777777" w:rsidTr="660C2070">
        <w:tc>
          <w:tcPr>
            <w:tcW w:w="3544" w:type="dxa"/>
          </w:tcPr>
          <w:p w14:paraId="47A23A6E" w14:textId="72BD432F" w:rsidR="00C15CEB" w:rsidRPr="002D03D4" w:rsidRDefault="00C15CEB" w:rsidP="002D03D4">
            <w:r w:rsidRPr="002D03D4">
              <w:t>Zijn gevaarlijke voorwerpen opgeborgen als kinderen in de keuken komen?</w:t>
            </w:r>
          </w:p>
        </w:tc>
        <w:tc>
          <w:tcPr>
            <w:tcW w:w="3390" w:type="dxa"/>
          </w:tcPr>
          <w:p w14:paraId="35A86B19" w14:textId="77777777" w:rsidR="00C15CEB" w:rsidRPr="002D03D4" w:rsidRDefault="00C15CEB" w:rsidP="002D03D4"/>
        </w:tc>
        <w:tc>
          <w:tcPr>
            <w:tcW w:w="3556" w:type="dxa"/>
          </w:tcPr>
          <w:p w14:paraId="19216F75" w14:textId="77777777" w:rsidR="00C15CEB" w:rsidRPr="002D03D4" w:rsidRDefault="00C15CEB" w:rsidP="002D03D4"/>
        </w:tc>
        <w:tc>
          <w:tcPr>
            <w:tcW w:w="3260" w:type="dxa"/>
          </w:tcPr>
          <w:p w14:paraId="32BD9905" w14:textId="77777777" w:rsidR="00C15CEB" w:rsidRPr="002D03D4" w:rsidRDefault="00C15CEB" w:rsidP="002D03D4"/>
        </w:tc>
      </w:tr>
      <w:tr w:rsidR="00C15CEB" w:rsidRPr="00EE4CE1" w14:paraId="3A52573D" w14:textId="77777777" w:rsidTr="660C2070">
        <w:trPr>
          <w:cnfStyle w:val="000000100000" w:firstRow="0" w:lastRow="0" w:firstColumn="0" w:lastColumn="0" w:oddVBand="0" w:evenVBand="0" w:oddHBand="1" w:evenHBand="0" w:firstRowFirstColumn="0" w:firstRowLastColumn="0" w:lastRowFirstColumn="0" w:lastRowLastColumn="0"/>
        </w:trPr>
        <w:tc>
          <w:tcPr>
            <w:tcW w:w="3544" w:type="dxa"/>
          </w:tcPr>
          <w:p w14:paraId="6C598C4B" w14:textId="388AF58B" w:rsidR="00C15CEB" w:rsidRPr="002D03D4" w:rsidRDefault="00C15CEB" w:rsidP="002D03D4">
            <w:r w:rsidRPr="002D03D4">
              <w:t>Pas je de regels rond hygiëne en voedselveiligheid toe?</w:t>
            </w:r>
          </w:p>
        </w:tc>
        <w:tc>
          <w:tcPr>
            <w:tcW w:w="3390" w:type="dxa"/>
          </w:tcPr>
          <w:p w14:paraId="426819AC" w14:textId="77777777" w:rsidR="00C15CEB" w:rsidRPr="002D03D4" w:rsidRDefault="00C15CEB" w:rsidP="002D03D4"/>
        </w:tc>
        <w:tc>
          <w:tcPr>
            <w:tcW w:w="3556" w:type="dxa"/>
          </w:tcPr>
          <w:p w14:paraId="2EADC236" w14:textId="77777777" w:rsidR="00C15CEB" w:rsidRPr="002D03D4" w:rsidRDefault="00C15CEB" w:rsidP="002D03D4"/>
        </w:tc>
        <w:tc>
          <w:tcPr>
            <w:tcW w:w="3260" w:type="dxa"/>
          </w:tcPr>
          <w:p w14:paraId="5B006C94" w14:textId="77777777" w:rsidR="00C15CEB" w:rsidRPr="002D03D4" w:rsidRDefault="00C15CEB" w:rsidP="002D03D4"/>
        </w:tc>
      </w:tr>
      <w:tr w:rsidR="00C15CEB" w:rsidRPr="00EE4CE1" w14:paraId="2C2CD8FD" w14:textId="77777777" w:rsidTr="660C2070">
        <w:tc>
          <w:tcPr>
            <w:tcW w:w="3544" w:type="dxa"/>
          </w:tcPr>
          <w:p w14:paraId="03E9811A" w14:textId="3D5BE575" w:rsidR="00C15CEB" w:rsidRPr="002D03D4" w:rsidRDefault="00C15CEB" w:rsidP="002D03D4">
            <w:r w:rsidRPr="002D03D4">
              <w:t>Zijn de maaltijden aangepast aan de leeftijd van de kinderen, bv. de grootte van de stukjes?</w:t>
            </w:r>
          </w:p>
        </w:tc>
        <w:tc>
          <w:tcPr>
            <w:tcW w:w="3390" w:type="dxa"/>
          </w:tcPr>
          <w:p w14:paraId="300A6FEE" w14:textId="77777777" w:rsidR="00C15CEB" w:rsidRPr="002D03D4" w:rsidRDefault="00C15CEB" w:rsidP="002D03D4"/>
        </w:tc>
        <w:tc>
          <w:tcPr>
            <w:tcW w:w="3556" w:type="dxa"/>
          </w:tcPr>
          <w:p w14:paraId="1B74BAC1" w14:textId="77777777" w:rsidR="00C15CEB" w:rsidRPr="002D03D4" w:rsidRDefault="00C15CEB" w:rsidP="002D03D4"/>
        </w:tc>
        <w:tc>
          <w:tcPr>
            <w:tcW w:w="3260" w:type="dxa"/>
          </w:tcPr>
          <w:p w14:paraId="682D47EA" w14:textId="77777777" w:rsidR="00C15CEB" w:rsidRPr="002D03D4" w:rsidRDefault="00C15CEB" w:rsidP="002D03D4"/>
        </w:tc>
      </w:tr>
      <w:tr w:rsidR="00C15CEB" w:rsidRPr="00EE4CE1" w14:paraId="383DD786" w14:textId="77777777" w:rsidTr="660C2070">
        <w:trPr>
          <w:cnfStyle w:val="000000100000" w:firstRow="0" w:lastRow="0" w:firstColumn="0" w:lastColumn="0" w:oddVBand="0" w:evenVBand="0" w:oddHBand="1" w:evenHBand="0" w:firstRowFirstColumn="0" w:firstRowLastColumn="0" w:lastRowFirstColumn="0" w:lastRowLastColumn="0"/>
        </w:trPr>
        <w:tc>
          <w:tcPr>
            <w:tcW w:w="3544" w:type="dxa"/>
          </w:tcPr>
          <w:p w14:paraId="17AC7F94" w14:textId="097E9153" w:rsidR="00C15CEB" w:rsidRPr="002D03D4" w:rsidRDefault="00C15CEB" w:rsidP="002D03D4">
            <w:r w:rsidRPr="002D03D4">
              <w:lastRenderedPageBreak/>
              <w:t>Hou je rekening met allergieën van elk kind?</w:t>
            </w:r>
          </w:p>
        </w:tc>
        <w:tc>
          <w:tcPr>
            <w:tcW w:w="3390" w:type="dxa"/>
          </w:tcPr>
          <w:p w14:paraId="4FA70CA2" w14:textId="77777777" w:rsidR="00C15CEB" w:rsidRPr="002D03D4" w:rsidRDefault="00C15CEB" w:rsidP="002D03D4"/>
        </w:tc>
        <w:tc>
          <w:tcPr>
            <w:tcW w:w="3556" w:type="dxa"/>
          </w:tcPr>
          <w:p w14:paraId="569C81B6" w14:textId="77777777" w:rsidR="00C15CEB" w:rsidRPr="002D03D4" w:rsidRDefault="00C15CEB" w:rsidP="002D03D4"/>
        </w:tc>
        <w:tc>
          <w:tcPr>
            <w:tcW w:w="3260" w:type="dxa"/>
          </w:tcPr>
          <w:p w14:paraId="4D28FB4F" w14:textId="77777777" w:rsidR="00C15CEB" w:rsidRPr="002D03D4" w:rsidRDefault="00C15CEB" w:rsidP="002D03D4"/>
        </w:tc>
      </w:tr>
      <w:tr w:rsidR="00C15CEB" w:rsidRPr="00EE4CE1" w14:paraId="6E251DE3" w14:textId="77777777" w:rsidTr="660C2070">
        <w:tc>
          <w:tcPr>
            <w:tcW w:w="3544" w:type="dxa"/>
          </w:tcPr>
          <w:p w14:paraId="4F8D3AD9" w14:textId="423909EB" w:rsidR="00C15CEB" w:rsidRPr="002D03D4" w:rsidRDefault="00C15CEB" w:rsidP="002D03D4">
            <w:r w:rsidRPr="002D03D4">
              <w:t>Komen huisdieren niet in de keuken?</w:t>
            </w:r>
          </w:p>
        </w:tc>
        <w:tc>
          <w:tcPr>
            <w:tcW w:w="3390" w:type="dxa"/>
          </w:tcPr>
          <w:p w14:paraId="781787F8" w14:textId="77777777" w:rsidR="00C15CEB" w:rsidRPr="002D03D4" w:rsidRDefault="00C15CEB" w:rsidP="002D03D4"/>
        </w:tc>
        <w:tc>
          <w:tcPr>
            <w:tcW w:w="3556" w:type="dxa"/>
          </w:tcPr>
          <w:p w14:paraId="39C83FF0" w14:textId="2F68F1F7" w:rsidR="00C15CEB" w:rsidRPr="002D03D4" w:rsidRDefault="00C15CEB" w:rsidP="002D03D4"/>
        </w:tc>
        <w:tc>
          <w:tcPr>
            <w:tcW w:w="3260" w:type="dxa"/>
          </w:tcPr>
          <w:p w14:paraId="5249A3FE" w14:textId="77777777" w:rsidR="00C15CEB" w:rsidRPr="002D03D4" w:rsidRDefault="00C15CEB" w:rsidP="002D03D4"/>
        </w:tc>
      </w:tr>
      <w:tr w:rsidR="00C15CEB" w:rsidRPr="00EE4CE1" w14:paraId="52E7BBD2" w14:textId="77777777" w:rsidTr="660C2070">
        <w:trPr>
          <w:cnfStyle w:val="000000100000" w:firstRow="0" w:lastRow="0" w:firstColumn="0" w:lastColumn="0" w:oddVBand="0" w:evenVBand="0" w:oddHBand="1" w:evenHBand="0" w:firstRowFirstColumn="0" w:firstRowLastColumn="0" w:lastRowFirstColumn="0" w:lastRowLastColumn="0"/>
        </w:trPr>
        <w:tc>
          <w:tcPr>
            <w:tcW w:w="3544" w:type="dxa"/>
          </w:tcPr>
          <w:p w14:paraId="20F88CC5" w14:textId="77777777" w:rsidR="00C15CEB" w:rsidRPr="000A7A8D" w:rsidRDefault="00C15CEB"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390" w:type="dxa"/>
          </w:tcPr>
          <w:p w14:paraId="7A3D2C6B" w14:textId="05A382A9" w:rsidR="00C15CEB" w:rsidRPr="000A7A8D" w:rsidRDefault="00C15CEB"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56" w:type="dxa"/>
          </w:tcPr>
          <w:p w14:paraId="17DDF052" w14:textId="70A20BCC" w:rsidR="00C15CEB" w:rsidRPr="000A7A8D" w:rsidRDefault="00C15CEB"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38593F8C" w14:textId="77777777" w:rsidR="00C15CEB" w:rsidRPr="000A7A8D" w:rsidRDefault="00C15CEB"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C15CEB" w:rsidRPr="00EE4CE1" w14:paraId="256AD9BA" w14:textId="77777777" w:rsidTr="660C2070">
        <w:tc>
          <w:tcPr>
            <w:tcW w:w="3544" w:type="dxa"/>
          </w:tcPr>
          <w:p w14:paraId="1F1D3897" w14:textId="77777777" w:rsidR="00C15CEB" w:rsidRPr="002D03D4" w:rsidRDefault="00C15CEB" w:rsidP="002D03D4"/>
        </w:tc>
        <w:tc>
          <w:tcPr>
            <w:tcW w:w="3390" w:type="dxa"/>
          </w:tcPr>
          <w:p w14:paraId="3F10AF67" w14:textId="77777777" w:rsidR="00C15CEB" w:rsidRPr="002D03D4" w:rsidRDefault="00C15CEB" w:rsidP="002D03D4"/>
        </w:tc>
        <w:tc>
          <w:tcPr>
            <w:tcW w:w="3556" w:type="dxa"/>
          </w:tcPr>
          <w:p w14:paraId="7E25E53F" w14:textId="77777777" w:rsidR="00C15CEB" w:rsidRPr="002D03D4" w:rsidRDefault="00C15CEB" w:rsidP="002D03D4"/>
        </w:tc>
        <w:tc>
          <w:tcPr>
            <w:tcW w:w="3260" w:type="dxa"/>
          </w:tcPr>
          <w:p w14:paraId="0ED89222" w14:textId="77777777" w:rsidR="00C15CEB" w:rsidRPr="002D03D4" w:rsidRDefault="00C15CEB" w:rsidP="002D03D4"/>
        </w:tc>
      </w:tr>
      <w:tr w:rsidR="00C15CEB" w:rsidRPr="00EE4CE1" w14:paraId="55293167" w14:textId="77777777" w:rsidTr="660C2070">
        <w:trPr>
          <w:cnfStyle w:val="000000100000" w:firstRow="0" w:lastRow="0" w:firstColumn="0" w:lastColumn="0" w:oddVBand="0" w:evenVBand="0" w:oddHBand="1" w:evenHBand="0" w:firstRowFirstColumn="0" w:firstRowLastColumn="0" w:lastRowFirstColumn="0" w:lastRowLastColumn="0"/>
        </w:trPr>
        <w:tc>
          <w:tcPr>
            <w:tcW w:w="3544" w:type="dxa"/>
          </w:tcPr>
          <w:p w14:paraId="0F2F70F7" w14:textId="77777777" w:rsidR="00C15CEB" w:rsidRPr="002D03D4" w:rsidRDefault="00C15CEB" w:rsidP="002D03D4"/>
        </w:tc>
        <w:tc>
          <w:tcPr>
            <w:tcW w:w="3390" w:type="dxa"/>
          </w:tcPr>
          <w:p w14:paraId="2A0D76A5" w14:textId="6DBB24FD" w:rsidR="00C15CEB" w:rsidRPr="002D03D4" w:rsidRDefault="00C15CEB" w:rsidP="002D03D4"/>
        </w:tc>
        <w:tc>
          <w:tcPr>
            <w:tcW w:w="3556" w:type="dxa"/>
          </w:tcPr>
          <w:p w14:paraId="618D5348" w14:textId="77777777" w:rsidR="00C15CEB" w:rsidRPr="002D03D4" w:rsidRDefault="00C15CEB" w:rsidP="002D03D4"/>
        </w:tc>
        <w:tc>
          <w:tcPr>
            <w:tcW w:w="3260" w:type="dxa"/>
          </w:tcPr>
          <w:p w14:paraId="05C0EBF8" w14:textId="77777777" w:rsidR="00C15CEB" w:rsidRPr="002D03D4" w:rsidRDefault="00C15CEB" w:rsidP="002D03D4"/>
        </w:tc>
      </w:tr>
      <w:tr w:rsidR="00C15CEB" w:rsidRPr="00EE4CE1" w14:paraId="16BB5A9D" w14:textId="77777777" w:rsidTr="660C2070">
        <w:tc>
          <w:tcPr>
            <w:tcW w:w="3544" w:type="dxa"/>
          </w:tcPr>
          <w:p w14:paraId="285931FB" w14:textId="77777777" w:rsidR="00C15CEB" w:rsidRPr="002D03D4" w:rsidRDefault="00C15CEB" w:rsidP="002D03D4"/>
        </w:tc>
        <w:tc>
          <w:tcPr>
            <w:tcW w:w="3390" w:type="dxa"/>
          </w:tcPr>
          <w:p w14:paraId="00DF43CD" w14:textId="21ED6AD0" w:rsidR="00C15CEB" w:rsidRPr="002D03D4" w:rsidRDefault="00C15CEB" w:rsidP="002D03D4"/>
        </w:tc>
        <w:tc>
          <w:tcPr>
            <w:tcW w:w="3556" w:type="dxa"/>
          </w:tcPr>
          <w:p w14:paraId="1038CC3E" w14:textId="77777777" w:rsidR="00C15CEB" w:rsidRPr="002D03D4" w:rsidRDefault="00C15CEB" w:rsidP="002D03D4"/>
        </w:tc>
        <w:tc>
          <w:tcPr>
            <w:tcW w:w="3260" w:type="dxa"/>
          </w:tcPr>
          <w:p w14:paraId="6E0025E9" w14:textId="77777777" w:rsidR="00C15CEB" w:rsidRPr="002D03D4" w:rsidRDefault="00C15CEB" w:rsidP="002D03D4"/>
        </w:tc>
      </w:tr>
      <w:tr w:rsidR="009830C3" w:rsidRPr="00EE4CE1" w14:paraId="5F50D906" w14:textId="77777777" w:rsidTr="660C2070">
        <w:trPr>
          <w:cnfStyle w:val="000000100000" w:firstRow="0" w:lastRow="0" w:firstColumn="0" w:lastColumn="0" w:oddVBand="0" w:evenVBand="0" w:oddHBand="1" w:evenHBand="0" w:firstRowFirstColumn="0" w:firstRowLastColumn="0" w:lastRowFirstColumn="0" w:lastRowLastColumn="0"/>
        </w:trPr>
        <w:tc>
          <w:tcPr>
            <w:tcW w:w="3544" w:type="dxa"/>
          </w:tcPr>
          <w:p w14:paraId="58D35372" w14:textId="0C75FD19" w:rsidR="009830C3" w:rsidRPr="002D03D4" w:rsidRDefault="009830C3" w:rsidP="002D03D4"/>
        </w:tc>
        <w:tc>
          <w:tcPr>
            <w:tcW w:w="3390" w:type="dxa"/>
          </w:tcPr>
          <w:p w14:paraId="3E35302E" w14:textId="77777777" w:rsidR="009830C3" w:rsidRPr="002D03D4" w:rsidRDefault="009830C3" w:rsidP="002D03D4"/>
        </w:tc>
        <w:tc>
          <w:tcPr>
            <w:tcW w:w="3556" w:type="dxa"/>
          </w:tcPr>
          <w:p w14:paraId="1986208B" w14:textId="77777777" w:rsidR="009830C3" w:rsidRPr="002D03D4" w:rsidRDefault="009830C3" w:rsidP="002D03D4"/>
        </w:tc>
        <w:tc>
          <w:tcPr>
            <w:tcW w:w="3260" w:type="dxa"/>
          </w:tcPr>
          <w:p w14:paraId="499B2114" w14:textId="77777777" w:rsidR="009830C3" w:rsidRPr="002D03D4" w:rsidRDefault="009830C3" w:rsidP="002D03D4"/>
        </w:tc>
      </w:tr>
      <w:tr w:rsidR="009830C3" w:rsidRPr="00EE4CE1" w14:paraId="41025162" w14:textId="77777777" w:rsidTr="660C2070">
        <w:tc>
          <w:tcPr>
            <w:tcW w:w="3544" w:type="dxa"/>
          </w:tcPr>
          <w:p w14:paraId="615F1139" w14:textId="77777777" w:rsidR="009830C3" w:rsidRPr="002D03D4" w:rsidRDefault="009830C3" w:rsidP="002D03D4"/>
        </w:tc>
        <w:tc>
          <w:tcPr>
            <w:tcW w:w="3390" w:type="dxa"/>
          </w:tcPr>
          <w:p w14:paraId="172490CD" w14:textId="7EB30FCB" w:rsidR="009830C3" w:rsidRPr="002D03D4" w:rsidRDefault="009830C3" w:rsidP="002D03D4"/>
        </w:tc>
        <w:tc>
          <w:tcPr>
            <w:tcW w:w="3556" w:type="dxa"/>
          </w:tcPr>
          <w:p w14:paraId="70D3BAD2" w14:textId="77777777" w:rsidR="009830C3" w:rsidRPr="002D03D4" w:rsidRDefault="009830C3" w:rsidP="002D03D4"/>
        </w:tc>
        <w:tc>
          <w:tcPr>
            <w:tcW w:w="3260" w:type="dxa"/>
          </w:tcPr>
          <w:p w14:paraId="05B30CE5" w14:textId="77777777" w:rsidR="009830C3" w:rsidRPr="002D03D4" w:rsidRDefault="009830C3" w:rsidP="002D03D4"/>
        </w:tc>
      </w:tr>
      <w:tr w:rsidR="002D03D4" w:rsidRPr="00EE4CE1" w14:paraId="5555E19D" w14:textId="77777777" w:rsidTr="660C2070">
        <w:trPr>
          <w:cnfStyle w:val="000000100000" w:firstRow="0" w:lastRow="0" w:firstColumn="0" w:lastColumn="0" w:oddVBand="0" w:evenVBand="0" w:oddHBand="1" w:evenHBand="0" w:firstRowFirstColumn="0" w:firstRowLastColumn="0" w:lastRowFirstColumn="0" w:lastRowLastColumn="0"/>
        </w:trPr>
        <w:tc>
          <w:tcPr>
            <w:tcW w:w="3544" w:type="dxa"/>
          </w:tcPr>
          <w:p w14:paraId="5CA488FC" w14:textId="55C836A1" w:rsidR="002D03D4" w:rsidRPr="002D03D4" w:rsidRDefault="002D03D4" w:rsidP="002D03D4"/>
        </w:tc>
        <w:tc>
          <w:tcPr>
            <w:tcW w:w="3390" w:type="dxa"/>
          </w:tcPr>
          <w:p w14:paraId="2F28125A" w14:textId="77777777" w:rsidR="002D03D4" w:rsidRPr="002D03D4" w:rsidRDefault="002D03D4" w:rsidP="002D03D4"/>
        </w:tc>
        <w:tc>
          <w:tcPr>
            <w:tcW w:w="3556" w:type="dxa"/>
          </w:tcPr>
          <w:p w14:paraId="2F54C244" w14:textId="77777777" w:rsidR="002D03D4" w:rsidRPr="002D03D4" w:rsidRDefault="002D03D4" w:rsidP="002D03D4"/>
        </w:tc>
        <w:tc>
          <w:tcPr>
            <w:tcW w:w="3260" w:type="dxa"/>
          </w:tcPr>
          <w:p w14:paraId="61AD6DB0" w14:textId="77777777" w:rsidR="002D03D4" w:rsidRPr="002D03D4" w:rsidRDefault="002D03D4" w:rsidP="002D03D4"/>
        </w:tc>
      </w:tr>
    </w:tbl>
    <w:p w14:paraId="403F5240" w14:textId="77777777" w:rsidR="00C15CEB" w:rsidRDefault="00C15CEB" w:rsidP="00C15CE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44"/>
        <w:gridCol w:w="10205"/>
      </w:tblGrid>
      <w:tr w:rsidR="00C15CEB" w14:paraId="13405D2A" w14:textId="77777777" w:rsidTr="00685F35">
        <w:trPr>
          <w:trHeight w:val="3359"/>
        </w:trPr>
        <w:tc>
          <w:tcPr>
            <w:tcW w:w="3544" w:type="dxa"/>
            <w:shd w:val="clear" w:color="auto" w:fill="F2F2F2" w:themeFill="background1" w:themeFillShade="F2"/>
          </w:tcPr>
          <w:p w14:paraId="714424DA" w14:textId="7CE4B492" w:rsidR="00C15CEB" w:rsidRPr="00C15CEB" w:rsidRDefault="00357809" w:rsidP="00C9599B">
            <w:r>
              <w:rPr>
                <w:noProof/>
              </w:rPr>
              <w:drawing>
                <wp:anchor distT="0" distB="0" distL="114300" distR="114300" simplePos="0" relativeHeight="251658249" behindDoc="0" locked="0" layoutInCell="1" allowOverlap="1" wp14:anchorId="551C2B26" wp14:editId="02692B17">
                  <wp:simplePos x="0" y="0"/>
                  <wp:positionH relativeFrom="column">
                    <wp:posOffset>-76200</wp:posOffset>
                  </wp:positionH>
                  <wp:positionV relativeFrom="paragraph">
                    <wp:posOffset>15875</wp:posOffset>
                  </wp:positionV>
                  <wp:extent cx="2157036" cy="2110740"/>
                  <wp:effectExtent l="0" t="0" r="0" b="3810"/>
                  <wp:wrapNone/>
                  <wp:docPr id="1936997864" name="Picture 193699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693" r="10239"/>
                          <a:stretch/>
                        </pic:blipFill>
                        <pic:spPr bwMode="auto">
                          <a:xfrm>
                            <a:off x="0" y="0"/>
                            <a:ext cx="2159764" cy="21134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05" w:type="dxa"/>
            <w:shd w:val="clear" w:color="auto" w:fill="F2F2F2" w:themeFill="background1" w:themeFillShade="F2"/>
          </w:tcPr>
          <w:p w14:paraId="5E46AEFD" w14:textId="56A8B6B2" w:rsidR="00C15CEB" w:rsidRPr="006B26BD" w:rsidRDefault="00C15CEB"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4725451D" w14:textId="412D04D6" w:rsidR="00C15CEB" w:rsidRDefault="00C15CEB" w:rsidP="00C15CEB">
            <w:pPr>
              <w:pStyle w:val="Lijstalinea"/>
              <w:numPr>
                <w:ilvl w:val="0"/>
                <w:numId w:val="15"/>
              </w:numPr>
            </w:pPr>
            <w:r>
              <w:t>Bekijk voor de voedselveiligheid alle stappen van de maaltijdbereiding: van de aankoop tot het verwijderen van afval.</w:t>
            </w:r>
          </w:p>
          <w:p w14:paraId="7BD937D5" w14:textId="29B72EBA" w:rsidR="00C15CEB" w:rsidRDefault="00C15CEB" w:rsidP="00C15CEB">
            <w:pPr>
              <w:pStyle w:val="Lijstalinea"/>
              <w:numPr>
                <w:ilvl w:val="0"/>
                <w:numId w:val="15"/>
              </w:numPr>
            </w:pPr>
            <w:r w:rsidRPr="00C15CEB">
              <w:rPr>
                <w:b/>
                <w:bCs/>
              </w:rPr>
              <w:t>Groepsopvang</w:t>
            </w:r>
            <w:r>
              <w:t xml:space="preserve"> moet voldoen aan de wettelijke verplichtingen van het FAVV </w:t>
            </w:r>
            <w:r w:rsidR="00685F35">
              <w:br/>
            </w:r>
            <w:r>
              <w:t xml:space="preserve">(Federaal Agentschap voor Veiligheid van de Voedselketen). De </w:t>
            </w:r>
            <w:hyperlink r:id="rId18" w:history="1">
              <w:r w:rsidRPr="00C15CEB">
                <w:rPr>
                  <w:rStyle w:val="Hyperlink"/>
                </w:rPr>
                <w:t>autocontrolegids</w:t>
              </w:r>
            </w:hyperlink>
            <w:r>
              <w:t xml:space="preserve"> helpt je een </w:t>
            </w:r>
            <w:r w:rsidR="00685F35">
              <w:br/>
            </w:r>
            <w:r>
              <w:t>goed voedselveiligheidsbeleid op te stellen.</w:t>
            </w:r>
          </w:p>
          <w:p w14:paraId="573FDF76" w14:textId="47F7DE9B" w:rsidR="00C15CEB" w:rsidRDefault="00C15CEB" w:rsidP="00C15CEB">
            <w:pPr>
              <w:pStyle w:val="Lijstalinea"/>
              <w:numPr>
                <w:ilvl w:val="0"/>
                <w:numId w:val="15"/>
              </w:numPr>
            </w:pPr>
            <w:r>
              <w:t xml:space="preserve">Voor gezinsopvang is er de </w:t>
            </w:r>
            <w:hyperlink r:id="rId19" w:anchor="toc-voedselveiligheid-in-de-opvang" w:history="1">
              <w:r w:rsidRPr="00C15CEB">
                <w:rPr>
                  <w:rStyle w:val="Hyperlink"/>
                </w:rPr>
                <w:t>checklist voedselveiligheid</w:t>
              </w:r>
            </w:hyperlink>
            <w:r>
              <w:t>.</w:t>
            </w:r>
          </w:p>
          <w:p w14:paraId="29E00C30" w14:textId="6B6190A6" w:rsidR="00C15CEB" w:rsidRDefault="001A44B2" w:rsidP="00C15CEB">
            <w:pPr>
              <w:pStyle w:val="Lijstalinea"/>
              <w:numPr>
                <w:ilvl w:val="0"/>
                <w:numId w:val="15"/>
              </w:numPr>
            </w:pPr>
            <w:r>
              <w:t xml:space="preserve">Meer tips en aandachtspunten over </w:t>
            </w:r>
            <w:hyperlink r:id="rId20" w:history="1">
              <w:r>
                <w:rPr>
                  <w:rStyle w:val="Hyperlink"/>
                </w:rPr>
                <w:t>Veilig in de keuken</w:t>
              </w:r>
            </w:hyperlink>
          </w:p>
        </w:tc>
      </w:tr>
    </w:tbl>
    <w:p w14:paraId="5D2BB824" w14:textId="77777777" w:rsidR="00C15CEB" w:rsidRDefault="00C15CEB" w:rsidP="00C15CEB"/>
    <w:p w14:paraId="4423E35F" w14:textId="1808FAD9" w:rsidR="00FA24F3" w:rsidRPr="00EE4CE1" w:rsidRDefault="00FA24F3" w:rsidP="00FA24F3">
      <w:pPr>
        <w:pStyle w:val="Kop2"/>
        <w:spacing w:before="0"/>
        <w:ind w:left="567"/>
      </w:pPr>
      <w:r>
        <w:lastRenderedPageBreak/>
        <w:t>Trappen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FA24F3" w:rsidRPr="00EE4CE1" w14:paraId="10E6F3A6"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2FD693F2" w14:textId="77777777" w:rsidR="00FA24F3" w:rsidRPr="000A7A8D" w:rsidRDefault="00FA24F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5F67BFC" w14:textId="77777777" w:rsidR="00FA24F3" w:rsidRPr="000A7A8D" w:rsidRDefault="00FA24F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6BFF60EA" w14:textId="77777777" w:rsidR="00FA24F3" w:rsidRPr="000A7A8D" w:rsidRDefault="00FA24F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3F35E034" w14:textId="77777777" w:rsidR="00FA24F3" w:rsidRPr="000A7A8D" w:rsidRDefault="00FA24F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FA24F3" w:rsidRPr="00EE4CE1" w14:paraId="61BB137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71DE918" w14:textId="6B0D9C2A" w:rsidR="00FA24F3" w:rsidRPr="002D03D4" w:rsidRDefault="00FA24F3" w:rsidP="002D03D4">
            <w:r w:rsidRPr="002D03D4">
              <w:t>Kunnen de kinderen niet ongemerkt de trap bereiken?</w:t>
            </w:r>
          </w:p>
        </w:tc>
        <w:tc>
          <w:tcPr>
            <w:tcW w:w="3402" w:type="dxa"/>
          </w:tcPr>
          <w:p w14:paraId="218403A1" w14:textId="77777777" w:rsidR="00FA24F3" w:rsidRPr="002D03D4" w:rsidRDefault="00FA24F3" w:rsidP="002D03D4"/>
        </w:tc>
        <w:tc>
          <w:tcPr>
            <w:tcW w:w="3544" w:type="dxa"/>
          </w:tcPr>
          <w:p w14:paraId="608BFD05" w14:textId="77777777" w:rsidR="00FA24F3" w:rsidRPr="002D03D4" w:rsidRDefault="00FA24F3" w:rsidP="002D03D4"/>
        </w:tc>
        <w:tc>
          <w:tcPr>
            <w:tcW w:w="3260" w:type="dxa"/>
          </w:tcPr>
          <w:p w14:paraId="7576983B" w14:textId="77777777" w:rsidR="00FA24F3" w:rsidRPr="002D03D4" w:rsidRDefault="00FA24F3" w:rsidP="002D03D4"/>
        </w:tc>
      </w:tr>
      <w:tr w:rsidR="00FA24F3" w:rsidRPr="00EE4CE1" w14:paraId="347305D2" w14:textId="77777777" w:rsidTr="001C3853">
        <w:tc>
          <w:tcPr>
            <w:tcW w:w="3544" w:type="dxa"/>
          </w:tcPr>
          <w:p w14:paraId="60E64B70" w14:textId="4AC26B56" w:rsidR="00FA24F3" w:rsidRPr="002D03D4" w:rsidRDefault="00FA24F3" w:rsidP="002D03D4">
            <w:r w:rsidRPr="002D03D4">
              <w:t>Als je een traphekje gebruikt: is het veilig en wordt het correct gebruikt?</w:t>
            </w:r>
          </w:p>
        </w:tc>
        <w:tc>
          <w:tcPr>
            <w:tcW w:w="3402" w:type="dxa"/>
          </w:tcPr>
          <w:p w14:paraId="7DE90304" w14:textId="77777777" w:rsidR="00FA24F3" w:rsidRPr="002D03D4" w:rsidRDefault="00FA24F3" w:rsidP="002D03D4"/>
        </w:tc>
        <w:tc>
          <w:tcPr>
            <w:tcW w:w="3544" w:type="dxa"/>
          </w:tcPr>
          <w:p w14:paraId="6F25AFE7" w14:textId="77777777" w:rsidR="00FA24F3" w:rsidRPr="002D03D4" w:rsidRDefault="00FA24F3" w:rsidP="002D03D4"/>
        </w:tc>
        <w:tc>
          <w:tcPr>
            <w:tcW w:w="3260" w:type="dxa"/>
          </w:tcPr>
          <w:p w14:paraId="13DA3013" w14:textId="77777777" w:rsidR="00FA24F3" w:rsidRPr="002D03D4" w:rsidRDefault="00FA24F3" w:rsidP="002D03D4"/>
        </w:tc>
      </w:tr>
      <w:tr w:rsidR="00FA24F3" w:rsidRPr="00EE4CE1" w14:paraId="2A69C50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BB3169E" w14:textId="581F2C26" w:rsidR="00FA24F3" w:rsidRPr="002D03D4" w:rsidRDefault="00FA24F3" w:rsidP="002D03D4">
            <w:r w:rsidRPr="002D03D4">
              <w:t>Leer je de kinderen veilig de trap gebruiken?</w:t>
            </w:r>
          </w:p>
        </w:tc>
        <w:tc>
          <w:tcPr>
            <w:tcW w:w="3402" w:type="dxa"/>
          </w:tcPr>
          <w:p w14:paraId="60777042" w14:textId="77777777" w:rsidR="00FA24F3" w:rsidRPr="002D03D4" w:rsidRDefault="00FA24F3" w:rsidP="002D03D4"/>
        </w:tc>
        <w:tc>
          <w:tcPr>
            <w:tcW w:w="3544" w:type="dxa"/>
          </w:tcPr>
          <w:p w14:paraId="611A6B0B" w14:textId="77777777" w:rsidR="00FA24F3" w:rsidRPr="002D03D4" w:rsidRDefault="00FA24F3" w:rsidP="002D03D4"/>
        </w:tc>
        <w:tc>
          <w:tcPr>
            <w:tcW w:w="3260" w:type="dxa"/>
          </w:tcPr>
          <w:p w14:paraId="4D896162" w14:textId="77777777" w:rsidR="00FA24F3" w:rsidRPr="002D03D4" w:rsidRDefault="00FA24F3" w:rsidP="002D03D4"/>
        </w:tc>
      </w:tr>
      <w:tr w:rsidR="00FA24F3" w:rsidRPr="00EE4CE1" w14:paraId="013AB066" w14:textId="77777777" w:rsidTr="001C3853">
        <w:tc>
          <w:tcPr>
            <w:tcW w:w="3544" w:type="dxa"/>
          </w:tcPr>
          <w:p w14:paraId="36B8112E" w14:textId="3DD7C44E" w:rsidR="00FA24F3" w:rsidRPr="002D03D4" w:rsidRDefault="00FA24F3" w:rsidP="002D03D4">
            <w:r w:rsidRPr="002D03D4">
              <w:t>Kunnen kinderen niet geklemd geraken tussen de spijlen?</w:t>
            </w:r>
          </w:p>
        </w:tc>
        <w:tc>
          <w:tcPr>
            <w:tcW w:w="3402" w:type="dxa"/>
          </w:tcPr>
          <w:p w14:paraId="4E77ECAC" w14:textId="77777777" w:rsidR="00FA24F3" w:rsidRPr="002D03D4" w:rsidRDefault="00FA24F3" w:rsidP="002D03D4"/>
        </w:tc>
        <w:tc>
          <w:tcPr>
            <w:tcW w:w="3544" w:type="dxa"/>
          </w:tcPr>
          <w:p w14:paraId="69BF6FF4" w14:textId="77777777" w:rsidR="00FA24F3" w:rsidRPr="002D03D4" w:rsidRDefault="00FA24F3" w:rsidP="002D03D4"/>
        </w:tc>
        <w:tc>
          <w:tcPr>
            <w:tcW w:w="3260" w:type="dxa"/>
          </w:tcPr>
          <w:p w14:paraId="7036CBF0" w14:textId="77777777" w:rsidR="00FA24F3" w:rsidRPr="002D03D4" w:rsidRDefault="00FA24F3" w:rsidP="002D03D4"/>
        </w:tc>
      </w:tr>
      <w:tr w:rsidR="00FA24F3" w:rsidRPr="00EE4CE1" w14:paraId="496177B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38DF66C" w14:textId="2EBEA8B3" w:rsidR="00FA24F3" w:rsidRPr="002D03D4" w:rsidRDefault="00FA24F3" w:rsidP="002D03D4">
            <w:r w:rsidRPr="002D03D4">
              <w:t>Kan niemand struikelen over spullen op de trap?</w:t>
            </w:r>
          </w:p>
        </w:tc>
        <w:tc>
          <w:tcPr>
            <w:tcW w:w="3402" w:type="dxa"/>
          </w:tcPr>
          <w:p w14:paraId="38335E02" w14:textId="77777777" w:rsidR="00FA24F3" w:rsidRPr="002D03D4" w:rsidRDefault="00FA24F3" w:rsidP="002D03D4"/>
        </w:tc>
        <w:tc>
          <w:tcPr>
            <w:tcW w:w="3544" w:type="dxa"/>
          </w:tcPr>
          <w:p w14:paraId="25AA50B0" w14:textId="77777777" w:rsidR="00FA24F3" w:rsidRPr="002D03D4" w:rsidRDefault="00FA24F3" w:rsidP="002D03D4"/>
        </w:tc>
        <w:tc>
          <w:tcPr>
            <w:tcW w:w="3260" w:type="dxa"/>
          </w:tcPr>
          <w:p w14:paraId="11E6413D" w14:textId="77777777" w:rsidR="00FA24F3" w:rsidRPr="002D03D4" w:rsidRDefault="00FA24F3" w:rsidP="002D03D4"/>
        </w:tc>
      </w:tr>
      <w:tr w:rsidR="00FA24F3" w:rsidRPr="00EE4CE1" w14:paraId="20675B13" w14:textId="77777777" w:rsidTr="001C3853">
        <w:tc>
          <w:tcPr>
            <w:tcW w:w="3544" w:type="dxa"/>
          </w:tcPr>
          <w:p w14:paraId="3B3A3D96" w14:textId="29695F5E" w:rsidR="00FA24F3" w:rsidRPr="002D03D4" w:rsidRDefault="00FA24F3" w:rsidP="002D03D4">
            <w:r w:rsidRPr="002D03D4">
              <w:t>Is de trap voldoende verlicht?</w:t>
            </w:r>
          </w:p>
        </w:tc>
        <w:tc>
          <w:tcPr>
            <w:tcW w:w="3402" w:type="dxa"/>
          </w:tcPr>
          <w:p w14:paraId="44596D5F" w14:textId="77777777" w:rsidR="00FA24F3" w:rsidRPr="002D03D4" w:rsidRDefault="00FA24F3" w:rsidP="002D03D4"/>
        </w:tc>
        <w:tc>
          <w:tcPr>
            <w:tcW w:w="3544" w:type="dxa"/>
          </w:tcPr>
          <w:p w14:paraId="35C5B319" w14:textId="77777777" w:rsidR="00FA24F3" w:rsidRPr="002D03D4" w:rsidRDefault="00FA24F3" w:rsidP="002D03D4"/>
        </w:tc>
        <w:tc>
          <w:tcPr>
            <w:tcW w:w="3260" w:type="dxa"/>
          </w:tcPr>
          <w:p w14:paraId="7C749AE6" w14:textId="77777777" w:rsidR="00FA24F3" w:rsidRPr="002D03D4" w:rsidRDefault="00FA24F3" w:rsidP="002D03D4"/>
        </w:tc>
      </w:tr>
      <w:tr w:rsidR="00FA24F3" w:rsidRPr="00EE4CE1" w14:paraId="5872E291"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22720D2" w14:textId="77777777" w:rsidR="00FA24F3" w:rsidRPr="000A7A8D" w:rsidRDefault="00FA24F3"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6223138B" w14:textId="77777777" w:rsidR="00FA24F3" w:rsidRPr="000A7A8D" w:rsidRDefault="00FA24F3"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76B1B40D" w14:textId="77777777" w:rsidR="00FA24F3" w:rsidRPr="000A7A8D" w:rsidRDefault="00FA24F3"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1A5560E5" w14:textId="77777777" w:rsidR="00FA24F3" w:rsidRPr="000A7A8D" w:rsidRDefault="00FA24F3"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FA24F3" w:rsidRPr="00EE4CE1" w14:paraId="0BB1EA03" w14:textId="77777777" w:rsidTr="001C3853">
        <w:tc>
          <w:tcPr>
            <w:tcW w:w="3544" w:type="dxa"/>
          </w:tcPr>
          <w:p w14:paraId="4A6AC96A" w14:textId="77777777" w:rsidR="00FA24F3" w:rsidRPr="002D03D4" w:rsidRDefault="00FA24F3" w:rsidP="002D03D4"/>
        </w:tc>
        <w:tc>
          <w:tcPr>
            <w:tcW w:w="3402" w:type="dxa"/>
          </w:tcPr>
          <w:p w14:paraId="7DBDC132" w14:textId="77777777" w:rsidR="00FA24F3" w:rsidRPr="002D03D4" w:rsidRDefault="00FA24F3" w:rsidP="002D03D4"/>
        </w:tc>
        <w:tc>
          <w:tcPr>
            <w:tcW w:w="3544" w:type="dxa"/>
          </w:tcPr>
          <w:p w14:paraId="73A98542" w14:textId="77777777" w:rsidR="00FA24F3" w:rsidRPr="002D03D4" w:rsidRDefault="00FA24F3" w:rsidP="002D03D4"/>
        </w:tc>
        <w:tc>
          <w:tcPr>
            <w:tcW w:w="3260" w:type="dxa"/>
          </w:tcPr>
          <w:p w14:paraId="496A3CF9" w14:textId="77777777" w:rsidR="00FA24F3" w:rsidRPr="002D03D4" w:rsidRDefault="00FA24F3" w:rsidP="002D03D4"/>
        </w:tc>
      </w:tr>
      <w:tr w:rsidR="00FA24F3" w:rsidRPr="00EE4CE1" w14:paraId="3421F83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36B287E" w14:textId="77777777" w:rsidR="00FA24F3" w:rsidRPr="002D03D4" w:rsidRDefault="00FA24F3" w:rsidP="002D03D4"/>
        </w:tc>
        <w:tc>
          <w:tcPr>
            <w:tcW w:w="3402" w:type="dxa"/>
          </w:tcPr>
          <w:p w14:paraId="00FD347B" w14:textId="77777777" w:rsidR="00FA24F3" w:rsidRPr="002D03D4" w:rsidRDefault="00FA24F3" w:rsidP="002D03D4"/>
        </w:tc>
        <w:tc>
          <w:tcPr>
            <w:tcW w:w="3544" w:type="dxa"/>
          </w:tcPr>
          <w:p w14:paraId="0CD309D6" w14:textId="77777777" w:rsidR="00FA24F3" w:rsidRPr="002D03D4" w:rsidRDefault="00FA24F3" w:rsidP="002D03D4"/>
        </w:tc>
        <w:tc>
          <w:tcPr>
            <w:tcW w:w="3260" w:type="dxa"/>
          </w:tcPr>
          <w:p w14:paraId="172CFE3C" w14:textId="77777777" w:rsidR="00FA24F3" w:rsidRPr="002D03D4" w:rsidRDefault="00FA24F3" w:rsidP="002D03D4"/>
        </w:tc>
      </w:tr>
      <w:tr w:rsidR="00FA24F3" w:rsidRPr="00EE4CE1" w14:paraId="72F78D19" w14:textId="77777777" w:rsidTr="001C3853">
        <w:tc>
          <w:tcPr>
            <w:tcW w:w="3544" w:type="dxa"/>
          </w:tcPr>
          <w:p w14:paraId="163BF87D" w14:textId="77777777" w:rsidR="00FA24F3" w:rsidRPr="002D03D4" w:rsidRDefault="00FA24F3" w:rsidP="002D03D4"/>
        </w:tc>
        <w:tc>
          <w:tcPr>
            <w:tcW w:w="3402" w:type="dxa"/>
          </w:tcPr>
          <w:p w14:paraId="15B88C79" w14:textId="77777777" w:rsidR="00FA24F3" w:rsidRPr="002D03D4" w:rsidRDefault="00FA24F3" w:rsidP="002D03D4"/>
        </w:tc>
        <w:tc>
          <w:tcPr>
            <w:tcW w:w="3544" w:type="dxa"/>
          </w:tcPr>
          <w:p w14:paraId="63F1AA80" w14:textId="77777777" w:rsidR="00FA24F3" w:rsidRPr="002D03D4" w:rsidRDefault="00FA24F3" w:rsidP="002D03D4"/>
        </w:tc>
        <w:tc>
          <w:tcPr>
            <w:tcW w:w="3260" w:type="dxa"/>
          </w:tcPr>
          <w:p w14:paraId="4926DCF5" w14:textId="77777777" w:rsidR="00FA24F3" w:rsidRPr="002D03D4" w:rsidRDefault="00FA24F3" w:rsidP="002D03D4"/>
        </w:tc>
      </w:tr>
      <w:tr w:rsidR="00DC07DE" w:rsidRPr="00EE4CE1" w14:paraId="50677FC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A15C4E2" w14:textId="77777777" w:rsidR="00DC07DE" w:rsidRPr="002D03D4" w:rsidRDefault="00DC07DE" w:rsidP="002D03D4"/>
        </w:tc>
        <w:tc>
          <w:tcPr>
            <w:tcW w:w="3402" w:type="dxa"/>
          </w:tcPr>
          <w:p w14:paraId="302F09B0" w14:textId="77777777" w:rsidR="00DC07DE" w:rsidRPr="002D03D4" w:rsidRDefault="00DC07DE" w:rsidP="002D03D4"/>
        </w:tc>
        <w:tc>
          <w:tcPr>
            <w:tcW w:w="3544" w:type="dxa"/>
          </w:tcPr>
          <w:p w14:paraId="17937AE2" w14:textId="77777777" w:rsidR="00DC07DE" w:rsidRPr="002D03D4" w:rsidRDefault="00DC07DE" w:rsidP="002D03D4"/>
        </w:tc>
        <w:tc>
          <w:tcPr>
            <w:tcW w:w="3260" w:type="dxa"/>
          </w:tcPr>
          <w:p w14:paraId="0FDDF0B1" w14:textId="77777777" w:rsidR="00DC07DE" w:rsidRPr="002D03D4" w:rsidRDefault="00DC07DE" w:rsidP="002D03D4"/>
        </w:tc>
      </w:tr>
    </w:tbl>
    <w:p w14:paraId="52DD723A" w14:textId="77777777" w:rsidR="00FA24F3" w:rsidRDefault="00FA24F3" w:rsidP="00FA24F3"/>
    <w:p w14:paraId="0BD2B3FF" w14:textId="77777777" w:rsidR="006B26BD" w:rsidRDefault="006B26BD" w:rsidP="006B26BD"/>
    <w:p w14:paraId="57FA0739" w14:textId="77777777" w:rsidR="002D03D4" w:rsidRDefault="002D03D4" w:rsidP="006B26BD"/>
    <w:p w14:paraId="729B821F" w14:textId="68BD9197" w:rsidR="003F2C3C" w:rsidRPr="00EE4CE1" w:rsidRDefault="003F2C3C" w:rsidP="003F2C3C">
      <w:pPr>
        <w:pStyle w:val="Kop2"/>
        <w:spacing w:before="0"/>
        <w:ind w:left="567"/>
      </w:pPr>
      <w:r>
        <w:lastRenderedPageBreak/>
        <w:t>Balustrades</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7ED54053"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52DBCC6E"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53E8AD3"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5B60ABF3"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6B16750"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6A1A6F0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611AF4E" w14:textId="159A9771" w:rsidR="003F2C3C" w:rsidRPr="002D03D4" w:rsidRDefault="003F2C3C" w:rsidP="002D03D4">
            <w:r w:rsidRPr="002D03D4">
              <w:t>Kunnen de kinderen niet op of over de balustrade klimmen?</w:t>
            </w:r>
          </w:p>
        </w:tc>
        <w:tc>
          <w:tcPr>
            <w:tcW w:w="3402" w:type="dxa"/>
          </w:tcPr>
          <w:p w14:paraId="7F7F269D" w14:textId="77777777" w:rsidR="003F2C3C" w:rsidRPr="002D03D4" w:rsidRDefault="003F2C3C" w:rsidP="002D03D4"/>
        </w:tc>
        <w:tc>
          <w:tcPr>
            <w:tcW w:w="3544" w:type="dxa"/>
          </w:tcPr>
          <w:p w14:paraId="4BF948B9" w14:textId="77777777" w:rsidR="003F2C3C" w:rsidRPr="002D03D4" w:rsidRDefault="003F2C3C" w:rsidP="002D03D4"/>
        </w:tc>
        <w:tc>
          <w:tcPr>
            <w:tcW w:w="3260" w:type="dxa"/>
          </w:tcPr>
          <w:p w14:paraId="3567CC6E" w14:textId="77777777" w:rsidR="003F2C3C" w:rsidRPr="002D03D4" w:rsidRDefault="003F2C3C" w:rsidP="002D03D4"/>
        </w:tc>
      </w:tr>
      <w:tr w:rsidR="003F2C3C" w:rsidRPr="00EE4CE1" w14:paraId="72F83066" w14:textId="77777777" w:rsidTr="001C3853">
        <w:tc>
          <w:tcPr>
            <w:tcW w:w="3544" w:type="dxa"/>
          </w:tcPr>
          <w:p w14:paraId="13223BEF" w14:textId="66B099FF" w:rsidR="003F2C3C" w:rsidRPr="002D03D4" w:rsidRDefault="003F2C3C" w:rsidP="002D03D4">
            <w:r w:rsidRPr="002D03D4">
              <w:t>Kunnen kinderen niet geklemd geraken tussen de spijlen?</w:t>
            </w:r>
          </w:p>
        </w:tc>
        <w:tc>
          <w:tcPr>
            <w:tcW w:w="3402" w:type="dxa"/>
          </w:tcPr>
          <w:p w14:paraId="2361F1E1" w14:textId="77777777" w:rsidR="003F2C3C" w:rsidRPr="002D03D4" w:rsidRDefault="003F2C3C" w:rsidP="002D03D4"/>
        </w:tc>
        <w:tc>
          <w:tcPr>
            <w:tcW w:w="3544" w:type="dxa"/>
          </w:tcPr>
          <w:p w14:paraId="7F890519" w14:textId="77777777" w:rsidR="003F2C3C" w:rsidRPr="002D03D4" w:rsidRDefault="003F2C3C" w:rsidP="002D03D4"/>
        </w:tc>
        <w:tc>
          <w:tcPr>
            <w:tcW w:w="3260" w:type="dxa"/>
          </w:tcPr>
          <w:p w14:paraId="46959168" w14:textId="77777777" w:rsidR="003F2C3C" w:rsidRPr="002D03D4" w:rsidRDefault="003F2C3C" w:rsidP="002D03D4"/>
        </w:tc>
      </w:tr>
      <w:tr w:rsidR="003F2C3C" w:rsidRPr="00EE4CE1" w14:paraId="053897A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665AF4B" w14:textId="2010C493" w:rsidR="003F2C3C" w:rsidRPr="002D03D4" w:rsidRDefault="003F2C3C" w:rsidP="002D03D4">
            <w:r w:rsidRPr="002D03D4">
              <w:t>Is de balustrade stevig bevestigd?</w:t>
            </w:r>
          </w:p>
        </w:tc>
        <w:tc>
          <w:tcPr>
            <w:tcW w:w="3402" w:type="dxa"/>
          </w:tcPr>
          <w:p w14:paraId="76029BFF" w14:textId="77777777" w:rsidR="003F2C3C" w:rsidRPr="002D03D4" w:rsidRDefault="003F2C3C" w:rsidP="002D03D4"/>
        </w:tc>
        <w:tc>
          <w:tcPr>
            <w:tcW w:w="3544" w:type="dxa"/>
          </w:tcPr>
          <w:p w14:paraId="5D2777FA" w14:textId="77777777" w:rsidR="003F2C3C" w:rsidRPr="002D03D4" w:rsidRDefault="003F2C3C" w:rsidP="002D03D4"/>
        </w:tc>
        <w:tc>
          <w:tcPr>
            <w:tcW w:w="3260" w:type="dxa"/>
          </w:tcPr>
          <w:p w14:paraId="4E3292DA" w14:textId="77777777" w:rsidR="003F2C3C" w:rsidRPr="002D03D4" w:rsidRDefault="003F2C3C" w:rsidP="002D03D4"/>
        </w:tc>
      </w:tr>
      <w:tr w:rsidR="003F2C3C" w:rsidRPr="00EE4CE1" w14:paraId="3BC68BD7" w14:textId="77777777" w:rsidTr="001C3853">
        <w:tc>
          <w:tcPr>
            <w:tcW w:w="3544" w:type="dxa"/>
          </w:tcPr>
          <w:p w14:paraId="12A84F6A"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5DFB61DC"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0FE61249"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08583A70"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0ABE4FC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AEF96F0" w14:textId="77777777" w:rsidR="003F2C3C" w:rsidRPr="002D03D4" w:rsidRDefault="003F2C3C" w:rsidP="002D03D4"/>
        </w:tc>
        <w:tc>
          <w:tcPr>
            <w:tcW w:w="3402" w:type="dxa"/>
          </w:tcPr>
          <w:p w14:paraId="647E5B3D" w14:textId="77777777" w:rsidR="003F2C3C" w:rsidRPr="002D03D4" w:rsidRDefault="003F2C3C" w:rsidP="002D03D4"/>
        </w:tc>
        <w:tc>
          <w:tcPr>
            <w:tcW w:w="3544" w:type="dxa"/>
          </w:tcPr>
          <w:p w14:paraId="5E7F1C22" w14:textId="77777777" w:rsidR="003F2C3C" w:rsidRPr="002D03D4" w:rsidRDefault="003F2C3C" w:rsidP="002D03D4"/>
        </w:tc>
        <w:tc>
          <w:tcPr>
            <w:tcW w:w="3260" w:type="dxa"/>
          </w:tcPr>
          <w:p w14:paraId="4D67308C" w14:textId="77777777" w:rsidR="003F2C3C" w:rsidRPr="002D03D4" w:rsidRDefault="003F2C3C" w:rsidP="002D03D4"/>
        </w:tc>
      </w:tr>
      <w:tr w:rsidR="003F2C3C" w:rsidRPr="00EE4CE1" w14:paraId="09BDB0E0" w14:textId="77777777" w:rsidTr="001C3853">
        <w:tc>
          <w:tcPr>
            <w:tcW w:w="3544" w:type="dxa"/>
          </w:tcPr>
          <w:p w14:paraId="4207C58F" w14:textId="77777777" w:rsidR="003F2C3C" w:rsidRPr="002D03D4" w:rsidRDefault="003F2C3C" w:rsidP="002D03D4"/>
        </w:tc>
        <w:tc>
          <w:tcPr>
            <w:tcW w:w="3402" w:type="dxa"/>
          </w:tcPr>
          <w:p w14:paraId="3F32DC3C" w14:textId="77777777" w:rsidR="003F2C3C" w:rsidRPr="002D03D4" w:rsidRDefault="003F2C3C" w:rsidP="002D03D4"/>
        </w:tc>
        <w:tc>
          <w:tcPr>
            <w:tcW w:w="3544" w:type="dxa"/>
          </w:tcPr>
          <w:p w14:paraId="1D37C91C" w14:textId="77777777" w:rsidR="003F2C3C" w:rsidRPr="002D03D4" w:rsidRDefault="003F2C3C" w:rsidP="002D03D4"/>
        </w:tc>
        <w:tc>
          <w:tcPr>
            <w:tcW w:w="3260" w:type="dxa"/>
          </w:tcPr>
          <w:p w14:paraId="002AEC73" w14:textId="77777777" w:rsidR="003F2C3C" w:rsidRPr="002D03D4" w:rsidRDefault="003F2C3C" w:rsidP="002D03D4"/>
        </w:tc>
      </w:tr>
      <w:tr w:rsidR="003F2C3C" w:rsidRPr="00EE4CE1" w14:paraId="48530B5C"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D374496" w14:textId="77777777" w:rsidR="003F2C3C" w:rsidRPr="002D03D4" w:rsidRDefault="003F2C3C" w:rsidP="002D03D4"/>
        </w:tc>
        <w:tc>
          <w:tcPr>
            <w:tcW w:w="3402" w:type="dxa"/>
          </w:tcPr>
          <w:p w14:paraId="5C4F1416" w14:textId="77777777" w:rsidR="003F2C3C" w:rsidRPr="002D03D4" w:rsidRDefault="003F2C3C" w:rsidP="002D03D4"/>
        </w:tc>
        <w:tc>
          <w:tcPr>
            <w:tcW w:w="3544" w:type="dxa"/>
          </w:tcPr>
          <w:p w14:paraId="60C2663C" w14:textId="77777777" w:rsidR="003F2C3C" w:rsidRPr="002D03D4" w:rsidRDefault="003F2C3C" w:rsidP="002D03D4"/>
        </w:tc>
        <w:tc>
          <w:tcPr>
            <w:tcW w:w="3260" w:type="dxa"/>
          </w:tcPr>
          <w:p w14:paraId="1CD8E843" w14:textId="77777777" w:rsidR="003F2C3C" w:rsidRPr="002D03D4" w:rsidRDefault="003F2C3C" w:rsidP="002D03D4"/>
        </w:tc>
      </w:tr>
      <w:tr w:rsidR="009830C3" w:rsidRPr="00EE4CE1" w14:paraId="7D1F1F2F" w14:textId="77777777" w:rsidTr="001C3853">
        <w:tc>
          <w:tcPr>
            <w:tcW w:w="3544" w:type="dxa"/>
          </w:tcPr>
          <w:p w14:paraId="3949B666" w14:textId="77777777" w:rsidR="009830C3" w:rsidRPr="002D03D4" w:rsidRDefault="009830C3" w:rsidP="002D03D4"/>
        </w:tc>
        <w:tc>
          <w:tcPr>
            <w:tcW w:w="3402" w:type="dxa"/>
          </w:tcPr>
          <w:p w14:paraId="5BE7496F" w14:textId="77777777" w:rsidR="009830C3" w:rsidRPr="002D03D4" w:rsidRDefault="009830C3" w:rsidP="002D03D4"/>
        </w:tc>
        <w:tc>
          <w:tcPr>
            <w:tcW w:w="3544" w:type="dxa"/>
          </w:tcPr>
          <w:p w14:paraId="52F9141F" w14:textId="77777777" w:rsidR="009830C3" w:rsidRPr="002D03D4" w:rsidRDefault="009830C3" w:rsidP="002D03D4"/>
        </w:tc>
        <w:tc>
          <w:tcPr>
            <w:tcW w:w="3260" w:type="dxa"/>
          </w:tcPr>
          <w:p w14:paraId="3885B936" w14:textId="77777777" w:rsidR="009830C3" w:rsidRPr="002D03D4" w:rsidRDefault="009830C3" w:rsidP="002D03D4"/>
        </w:tc>
      </w:tr>
      <w:tr w:rsidR="009830C3" w:rsidRPr="00EE4CE1" w14:paraId="076F92D4"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083719A" w14:textId="77777777" w:rsidR="009830C3" w:rsidRPr="002D03D4" w:rsidRDefault="009830C3" w:rsidP="002D03D4"/>
        </w:tc>
        <w:tc>
          <w:tcPr>
            <w:tcW w:w="3402" w:type="dxa"/>
          </w:tcPr>
          <w:p w14:paraId="4DA9E20F" w14:textId="77777777" w:rsidR="009830C3" w:rsidRPr="002D03D4" w:rsidRDefault="009830C3" w:rsidP="002D03D4"/>
        </w:tc>
        <w:tc>
          <w:tcPr>
            <w:tcW w:w="3544" w:type="dxa"/>
          </w:tcPr>
          <w:p w14:paraId="09522D60" w14:textId="77777777" w:rsidR="009830C3" w:rsidRPr="002D03D4" w:rsidRDefault="009830C3" w:rsidP="002D03D4"/>
        </w:tc>
        <w:tc>
          <w:tcPr>
            <w:tcW w:w="3260" w:type="dxa"/>
          </w:tcPr>
          <w:p w14:paraId="30A3653D" w14:textId="77777777" w:rsidR="009830C3" w:rsidRPr="002D03D4" w:rsidRDefault="009830C3" w:rsidP="002D03D4"/>
        </w:tc>
      </w:tr>
    </w:tbl>
    <w:p w14:paraId="3BC362C6" w14:textId="77777777"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434D0A94" w14:textId="77777777" w:rsidTr="005E7338">
        <w:trPr>
          <w:trHeight w:val="1863"/>
        </w:trPr>
        <w:tc>
          <w:tcPr>
            <w:tcW w:w="3535" w:type="dxa"/>
            <w:shd w:val="clear" w:color="auto" w:fill="F2F2F2" w:themeFill="background1" w:themeFillShade="F2"/>
          </w:tcPr>
          <w:p w14:paraId="51B128AF" w14:textId="48D4437B" w:rsidR="003F2C3C" w:rsidRPr="00C15CEB" w:rsidRDefault="00DC07DE" w:rsidP="00C9599B">
            <w:r w:rsidRPr="00C15CEB">
              <w:rPr>
                <w:noProof/>
              </w:rPr>
              <w:drawing>
                <wp:anchor distT="0" distB="0" distL="114300" distR="114300" simplePos="0" relativeHeight="251658245" behindDoc="0" locked="0" layoutInCell="1" allowOverlap="1" wp14:anchorId="122DAFC9" wp14:editId="209B1BC7">
                  <wp:simplePos x="0" y="0"/>
                  <wp:positionH relativeFrom="column">
                    <wp:posOffset>0</wp:posOffset>
                  </wp:positionH>
                  <wp:positionV relativeFrom="paragraph">
                    <wp:posOffset>-233680</wp:posOffset>
                  </wp:positionV>
                  <wp:extent cx="2009775" cy="1805241"/>
                  <wp:effectExtent l="0" t="0" r="0" b="0"/>
                  <wp:wrapNone/>
                  <wp:docPr id="573518011" name="Picture 5735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45058" name="Afbeelding 1743045058"/>
                          <pic:cNvPicPr/>
                        </pic:nvPicPr>
                        <pic:blipFill>
                          <a:blip r:embed="rId21" cstate="print">
                            <a:extLst>
                              <a:ext uri="{28A0092B-C50C-407E-A947-70E740481C1C}">
                                <a14:useLocalDpi xmlns:a14="http://schemas.microsoft.com/office/drawing/2010/main" val="0"/>
                              </a:ext>
                            </a:extLst>
                          </a:blip>
                          <a:srcRect t="319" b="319"/>
                          <a:stretch>
                            <a:fillRect/>
                          </a:stretch>
                        </pic:blipFill>
                        <pic:spPr bwMode="auto">
                          <a:xfrm>
                            <a:off x="0" y="0"/>
                            <a:ext cx="2009775" cy="1805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1472AADA" w14:textId="77777777" w:rsidR="003F2C3C" w:rsidRPr="006B26BD" w:rsidRDefault="003F2C3C"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E11288B" w14:textId="49D4BBBA" w:rsidR="003F2C3C" w:rsidRDefault="003F2C3C" w:rsidP="00C9599B">
            <w:pPr>
              <w:pStyle w:val="Lijstalinea"/>
              <w:numPr>
                <w:ilvl w:val="0"/>
                <w:numId w:val="15"/>
              </w:numPr>
            </w:pPr>
            <w:r w:rsidRPr="003F2C3C">
              <w:t xml:space="preserve">Kinderen zijn creatief en kunnen door samen te werken of via een ander voorwerp over </w:t>
            </w:r>
            <w:r>
              <w:br/>
            </w:r>
            <w:r w:rsidRPr="003F2C3C">
              <w:t xml:space="preserve">de balustrade </w:t>
            </w:r>
            <w:r w:rsidR="00CA7922">
              <w:t xml:space="preserve">of trapleuning </w:t>
            </w:r>
            <w:r w:rsidRPr="003F2C3C">
              <w:t>klimmen.</w:t>
            </w:r>
          </w:p>
        </w:tc>
      </w:tr>
    </w:tbl>
    <w:p w14:paraId="7D9B9E70" w14:textId="77777777" w:rsidR="003F2C3C" w:rsidRDefault="003F2C3C" w:rsidP="003F2C3C"/>
    <w:p w14:paraId="03E5EC44" w14:textId="77777777" w:rsidR="002D03D4" w:rsidRDefault="002D03D4" w:rsidP="003F2C3C"/>
    <w:p w14:paraId="3C7431B3" w14:textId="3A40B408" w:rsidR="003F2C3C" w:rsidRPr="00EE4CE1" w:rsidRDefault="003F2C3C" w:rsidP="003F2C3C">
      <w:pPr>
        <w:pStyle w:val="Kop2"/>
        <w:spacing w:before="0"/>
        <w:ind w:left="567"/>
      </w:pPr>
      <w:r>
        <w:lastRenderedPageBreak/>
        <w:t>Deuren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4B3346D5"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50A36BA1"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864E3E5"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41878AF4"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07EA866A"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1234E3C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931274F" w14:textId="5C50487D" w:rsidR="003F2C3C" w:rsidRPr="002D03D4" w:rsidRDefault="003F2C3C" w:rsidP="002D03D4">
            <w:r w:rsidRPr="002D03D4">
              <w:t>Kunnen de vingers van kinderen niet tussen de deur geraken?</w:t>
            </w:r>
          </w:p>
        </w:tc>
        <w:tc>
          <w:tcPr>
            <w:tcW w:w="3402" w:type="dxa"/>
          </w:tcPr>
          <w:p w14:paraId="3DBDB194" w14:textId="77777777" w:rsidR="003F2C3C" w:rsidRPr="002D03D4" w:rsidRDefault="003F2C3C" w:rsidP="002D03D4"/>
        </w:tc>
        <w:tc>
          <w:tcPr>
            <w:tcW w:w="3544" w:type="dxa"/>
          </w:tcPr>
          <w:p w14:paraId="3152573A" w14:textId="77777777" w:rsidR="003F2C3C" w:rsidRPr="002D03D4" w:rsidRDefault="003F2C3C" w:rsidP="002D03D4"/>
        </w:tc>
        <w:tc>
          <w:tcPr>
            <w:tcW w:w="3260" w:type="dxa"/>
          </w:tcPr>
          <w:p w14:paraId="3EE92B74" w14:textId="77777777" w:rsidR="003F2C3C" w:rsidRPr="002D03D4" w:rsidRDefault="003F2C3C" w:rsidP="002D03D4"/>
        </w:tc>
      </w:tr>
      <w:tr w:rsidR="003F2C3C" w:rsidRPr="00EE4CE1" w14:paraId="3171976E" w14:textId="77777777" w:rsidTr="001C3853">
        <w:tc>
          <w:tcPr>
            <w:tcW w:w="3544" w:type="dxa"/>
          </w:tcPr>
          <w:p w14:paraId="1211F1BA" w14:textId="2050B5BB" w:rsidR="003F2C3C" w:rsidRPr="002D03D4" w:rsidRDefault="003F2C3C" w:rsidP="002D03D4">
            <w:r w:rsidRPr="002D03D4">
              <w:t>Kunnen de kinderen de deuren van gevaarlijke ruimtes (kelder, keuken, garage, …) niet openen?</w:t>
            </w:r>
          </w:p>
        </w:tc>
        <w:tc>
          <w:tcPr>
            <w:tcW w:w="3402" w:type="dxa"/>
          </w:tcPr>
          <w:p w14:paraId="55733028" w14:textId="77777777" w:rsidR="003F2C3C" w:rsidRPr="002D03D4" w:rsidRDefault="003F2C3C" w:rsidP="002D03D4"/>
        </w:tc>
        <w:tc>
          <w:tcPr>
            <w:tcW w:w="3544" w:type="dxa"/>
          </w:tcPr>
          <w:p w14:paraId="3F0B423A" w14:textId="77777777" w:rsidR="003F2C3C" w:rsidRPr="002D03D4" w:rsidRDefault="003F2C3C" w:rsidP="002D03D4"/>
        </w:tc>
        <w:tc>
          <w:tcPr>
            <w:tcW w:w="3260" w:type="dxa"/>
          </w:tcPr>
          <w:p w14:paraId="2DF880CA" w14:textId="77777777" w:rsidR="003F2C3C" w:rsidRPr="002D03D4" w:rsidRDefault="003F2C3C" w:rsidP="002D03D4"/>
        </w:tc>
      </w:tr>
      <w:tr w:rsidR="003F2C3C" w:rsidRPr="00EE4CE1" w14:paraId="4AF3746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DCB2CD4" w14:textId="07A43A0F" w:rsidR="003F2C3C" w:rsidRPr="002D03D4" w:rsidRDefault="003F2C3C" w:rsidP="002D03D4">
            <w:r w:rsidRPr="002D03D4">
              <w:t>Kunnen de kinderen zichzelf of anderen niet opsluiten?</w:t>
            </w:r>
          </w:p>
        </w:tc>
        <w:tc>
          <w:tcPr>
            <w:tcW w:w="3402" w:type="dxa"/>
          </w:tcPr>
          <w:p w14:paraId="2683A100" w14:textId="77777777" w:rsidR="003F2C3C" w:rsidRPr="002D03D4" w:rsidRDefault="003F2C3C" w:rsidP="002D03D4"/>
        </w:tc>
        <w:tc>
          <w:tcPr>
            <w:tcW w:w="3544" w:type="dxa"/>
          </w:tcPr>
          <w:p w14:paraId="22C44AB4" w14:textId="77777777" w:rsidR="003F2C3C" w:rsidRPr="002D03D4" w:rsidRDefault="003F2C3C" w:rsidP="002D03D4"/>
        </w:tc>
        <w:tc>
          <w:tcPr>
            <w:tcW w:w="3260" w:type="dxa"/>
          </w:tcPr>
          <w:p w14:paraId="5F729CBA" w14:textId="77777777" w:rsidR="003F2C3C" w:rsidRPr="002D03D4" w:rsidRDefault="003F2C3C" w:rsidP="002D03D4"/>
        </w:tc>
      </w:tr>
      <w:tr w:rsidR="003F2C3C" w:rsidRPr="00EE4CE1" w14:paraId="671D936D" w14:textId="77777777" w:rsidTr="001C3853">
        <w:tc>
          <w:tcPr>
            <w:tcW w:w="3544" w:type="dxa"/>
          </w:tcPr>
          <w:p w14:paraId="5C8153A9" w14:textId="4253F664" w:rsidR="003F2C3C" w:rsidRPr="002D03D4" w:rsidRDefault="003F2C3C" w:rsidP="002D03D4">
            <w:r w:rsidRPr="002D03D4">
              <w:t>Leer je kinderen veilig omgaan met deuren?</w:t>
            </w:r>
          </w:p>
        </w:tc>
        <w:tc>
          <w:tcPr>
            <w:tcW w:w="3402" w:type="dxa"/>
          </w:tcPr>
          <w:p w14:paraId="68735B20" w14:textId="77777777" w:rsidR="003F2C3C" w:rsidRPr="002D03D4" w:rsidRDefault="003F2C3C" w:rsidP="002D03D4"/>
        </w:tc>
        <w:tc>
          <w:tcPr>
            <w:tcW w:w="3544" w:type="dxa"/>
          </w:tcPr>
          <w:p w14:paraId="2C7BC792" w14:textId="77777777" w:rsidR="003F2C3C" w:rsidRPr="002D03D4" w:rsidRDefault="003F2C3C" w:rsidP="002D03D4"/>
        </w:tc>
        <w:tc>
          <w:tcPr>
            <w:tcW w:w="3260" w:type="dxa"/>
          </w:tcPr>
          <w:p w14:paraId="23A409ED" w14:textId="77777777" w:rsidR="003F2C3C" w:rsidRPr="002D03D4" w:rsidRDefault="003F2C3C" w:rsidP="002D03D4"/>
        </w:tc>
      </w:tr>
      <w:tr w:rsidR="003F2C3C" w:rsidRPr="00EE4CE1" w14:paraId="13B2A26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8C524F3"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3E276B73"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0951E748"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26227A18"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543FC40E" w14:textId="77777777" w:rsidTr="001C3853">
        <w:tc>
          <w:tcPr>
            <w:tcW w:w="3544" w:type="dxa"/>
          </w:tcPr>
          <w:p w14:paraId="470CAE98" w14:textId="77777777" w:rsidR="003F2C3C" w:rsidRPr="002D03D4" w:rsidRDefault="003F2C3C" w:rsidP="002D03D4"/>
        </w:tc>
        <w:tc>
          <w:tcPr>
            <w:tcW w:w="3402" w:type="dxa"/>
          </w:tcPr>
          <w:p w14:paraId="4C92D602" w14:textId="77777777" w:rsidR="003F2C3C" w:rsidRPr="002D03D4" w:rsidRDefault="003F2C3C" w:rsidP="002D03D4"/>
        </w:tc>
        <w:tc>
          <w:tcPr>
            <w:tcW w:w="3544" w:type="dxa"/>
          </w:tcPr>
          <w:p w14:paraId="3828EDEF" w14:textId="77777777" w:rsidR="003F2C3C" w:rsidRPr="002D03D4" w:rsidRDefault="003F2C3C" w:rsidP="002D03D4"/>
        </w:tc>
        <w:tc>
          <w:tcPr>
            <w:tcW w:w="3260" w:type="dxa"/>
          </w:tcPr>
          <w:p w14:paraId="153CB02F" w14:textId="77777777" w:rsidR="003F2C3C" w:rsidRPr="002D03D4" w:rsidRDefault="003F2C3C" w:rsidP="002D03D4"/>
        </w:tc>
      </w:tr>
      <w:tr w:rsidR="003F2C3C" w:rsidRPr="00EE4CE1" w14:paraId="3BFB1BB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D5123C8" w14:textId="77777777" w:rsidR="003F2C3C" w:rsidRPr="002D03D4" w:rsidRDefault="003F2C3C" w:rsidP="002D03D4"/>
        </w:tc>
        <w:tc>
          <w:tcPr>
            <w:tcW w:w="3402" w:type="dxa"/>
          </w:tcPr>
          <w:p w14:paraId="1CD66934" w14:textId="77777777" w:rsidR="003F2C3C" w:rsidRPr="002D03D4" w:rsidRDefault="003F2C3C" w:rsidP="002D03D4"/>
        </w:tc>
        <w:tc>
          <w:tcPr>
            <w:tcW w:w="3544" w:type="dxa"/>
          </w:tcPr>
          <w:p w14:paraId="688EB68C" w14:textId="77777777" w:rsidR="003F2C3C" w:rsidRPr="002D03D4" w:rsidRDefault="003F2C3C" w:rsidP="002D03D4"/>
        </w:tc>
        <w:tc>
          <w:tcPr>
            <w:tcW w:w="3260" w:type="dxa"/>
          </w:tcPr>
          <w:p w14:paraId="45FDFDB6" w14:textId="77777777" w:rsidR="003F2C3C" w:rsidRPr="002D03D4" w:rsidRDefault="003F2C3C" w:rsidP="002D03D4"/>
        </w:tc>
      </w:tr>
      <w:tr w:rsidR="003F2C3C" w:rsidRPr="00EE4CE1" w14:paraId="3EC0422C" w14:textId="77777777" w:rsidTr="001C3853">
        <w:tc>
          <w:tcPr>
            <w:tcW w:w="3544" w:type="dxa"/>
          </w:tcPr>
          <w:p w14:paraId="2B621059" w14:textId="77777777" w:rsidR="003F2C3C" w:rsidRPr="002D03D4" w:rsidRDefault="003F2C3C" w:rsidP="002D03D4"/>
        </w:tc>
        <w:tc>
          <w:tcPr>
            <w:tcW w:w="3402" w:type="dxa"/>
          </w:tcPr>
          <w:p w14:paraId="6C19DEE7" w14:textId="77777777" w:rsidR="003F2C3C" w:rsidRPr="002D03D4" w:rsidRDefault="003F2C3C" w:rsidP="002D03D4"/>
        </w:tc>
        <w:tc>
          <w:tcPr>
            <w:tcW w:w="3544" w:type="dxa"/>
          </w:tcPr>
          <w:p w14:paraId="37892314" w14:textId="77777777" w:rsidR="003F2C3C" w:rsidRPr="002D03D4" w:rsidRDefault="003F2C3C" w:rsidP="002D03D4"/>
        </w:tc>
        <w:tc>
          <w:tcPr>
            <w:tcW w:w="3260" w:type="dxa"/>
          </w:tcPr>
          <w:p w14:paraId="2313841E" w14:textId="77777777" w:rsidR="003F2C3C" w:rsidRPr="002D03D4" w:rsidRDefault="003F2C3C" w:rsidP="002D03D4"/>
        </w:tc>
      </w:tr>
    </w:tbl>
    <w:p w14:paraId="70B77290" w14:textId="77777777"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72E0F22B" w14:textId="77777777" w:rsidTr="009830C3">
        <w:trPr>
          <w:trHeight w:val="1987"/>
        </w:trPr>
        <w:tc>
          <w:tcPr>
            <w:tcW w:w="3535" w:type="dxa"/>
            <w:shd w:val="clear" w:color="auto" w:fill="F2F2F2" w:themeFill="background1" w:themeFillShade="F2"/>
          </w:tcPr>
          <w:p w14:paraId="48B303AF" w14:textId="58314A42" w:rsidR="003F2C3C" w:rsidRPr="00C15CEB" w:rsidRDefault="0083501C" w:rsidP="00C9599B">
            <w:r w:rsidRPr="00C15CEB">
              <w:rPr>
                <w:noProof/>
              </w:rPr>
              <w:drawing>
                <wp:anchor distT="0" distB="0" distL="114300" distR="114300" simplePos="0" relativeHeight="251658243" behindDoc="0" locked="0" layoutInCell="1" allowOverlap="1" wp14:anchorId="23428DC1" wp14:editId="555BADB8">
                  <wp:simplePos x="0" y="0"/>
                  <wp:positionH relativeFrom="column">
                    <wp:posOffset>-85725</wp:posOffset>
                  </wp:positionH>
                  <wp:positionV relativeFrom="paragraph">
                    <wp:posOffset>12066</wp:posOffset>
                  </wp:positionV>
                  <wp:extent cx="2247265" cy="1238250"/>
                  <wp:effectExtent l="0" t="0" r="635" b="0"/>
                  <wp:wrapNone/>
                  <wp:docPr id="1521920879" name="Picture 152192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20879" name="Afbeelding 1521920879"/>
                          <pic:cNvPicPr/>
                        </pic:nvPicPr>
                        <pic:blipFill rotWithShape="1">
                          <a:blip r:embed="rId22" cstate="print">
                            <a:extLst>
                              <a:ext uri="{28A0092B-C50C-407E-A947-70E740481C1C}">
                                <a14:useLocalDpi xmlns:a14="http://schemas.microsoft.com/office/drawing/2010/main" val="0"/>
                              </a:ext>
                            </a:extLst>
                          </a:blip>
                          <a:srcRect t="5692" b="19001"/>
                          <a:stretch/>
                        </pic:blipFill>
                        <pic:spPr bwMode="auto">
                          <a:xfrm>
                            <a:off x="0" y="0"/>
                            <a:ext cx="2247265"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16A136B4" w14:textId="60E2B32A" w:rsidR="003F2C3C" w:rsidRPr="006B26BD" w:rsidRDefault="003F2C3C"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D981B17" w14:textId="77777777" w:rsidR="003F2C3C" w:rsidRDefault="003F2C3C" w:rsidP="003F2C3C">
            <w:pPr>
              <w:pStyle w:val="Lijstalinea"/>
              <w:numPr>
                <w:ilvl w:val="0"/>
                <w:numId w:val="15"/>
              </w:numPr>
            </w:pPr>
            <w:r>
              <w:t>Zet openstaande deuren vast.</w:t>
            </w:r>
          </w:p>
          <w:p w14:paraId="41BC60F8" w14:textId="1F53EFE3" w:rsidR="003F2C3C" w:rsidRDefault="003F2C3C" w:rsidP="003F2C3C">
            <w:pPr>
              <w:pStyle w:val="Lijstalinea"/>
              <w:numPr>
                <w:ilvl w:val="0"/>
                <w:numId w:val="15"/>
              </w:numPr>
            </w:pPr>
            <w:r>
              <w:t>Bevestig de sleutel boven kindhoogte, bijvoorbeeld aan een haakje aan de bovenkant van de deur.</w:t>
            </w:r>
          </w:p>
        </w:tc>
      </w:tr>
    </w:tbl>
    <w:p w14:paraId="3AB740ED" w14:textId="049EB924" w:rsidR="003F2C3C" w:rsidRDefault="003F2C3C" w:rsidP="003F2C3C"/>
    <w:p w14:paraId="3AE4F78C" w14:textId="77777777" w:rsidR="002D03D4" w:rsidRDefault="002D03D4" w:rsidP="003F2C3C"/>
    <w:p w14:paraId="3DD495BA" w14:textId="02CA05F2" w:rsidR="003F2C3C" w:rsidRPr="00EE4CE1" w:rsidRDefault="003F2C3C" w:rsidP="003F2C3C">
      <w:pPr>
        <w:pStyle w:val="Kop2"/>
        <w:spacing w:before="0"/>
        <w:ind w:left="567"/>
      </w:pPr>
      <w:r>
        <w:lastRenderedPageBreak/>
        <w:t>Ramen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54DC2D73"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1F80C2A9"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9B888D0"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27656EFA"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795F375F"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4A0FCDF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DC86B06" w14:textId="705FAE45" w:rsidR="003F2C3C" w:rsidRPr="002D03D4" w:rsidRDefault="003F2C3C" w:rsidP="002D03D4">
            <w:r w:rsidRPr="002D03D4">
              <w:t>Kunnen kinderen niet uit het raam vallen?</w:t>
            </w:r>
          </w:p>
        </w:tc>
        <w:tc>
          <w:tcPr>
            <w:tcW w:w="3402" w:type="dxa"/>
          </w:tcPr>
          <w:p w14:paraId="2CBE7B48" w14:textId="77777777" w:rsidR="003F2C3C" w:rsidRPr="002D03D4" w:rsidRDefault="003F2C3C" w:rsidP="002D03D4"/>
        </w:tc>
        <w:tc>
          <w:tcPr>
            <w:tcW w:w="3544" w:type="dxa"/>
          </w:tcPr>
          <w:p w14:paraId="228C322E" w14:textId="77777777" w:rsidR="003F2C3C" w:rsidRPr="002D03D4" w:rsidRDefault="003F2C3C" w:rsidP="002D03D4"/>
        </w:tc>
        <w:tc>
          <w:tcPr>
            <w:tcW w:w="3260" w:type="dxa"/>
          </w:tcPr>
          <w:p w14:paraId="776DCAF3" w14:textId="77777777" w:rsidR="003F2C3C" w:rsidRPr="002D03D4" w:rsidRDefault="003F2C3C" w:rsidP="002D03D4"/>
        </w:tc>
      </w:tr>
      <w:tr w:rsidR="003F2C3C" w:rsidRPr="00EE4CE1" w14:paraId="6D5EA85F" w14:textId="77777777" w:rsidTr="001C3853">
        <w:tc>
          <w:tcPr>
            <w:tcW w:w="3544" w:type="dxa"/>
          </w:tcPr>
          <w:p w14:paraId="5B5DD9D8" w14:textId="17CF9BE3" w:rsidR="003F2C3C" w:rsidRPr="002D03D4" w:rsidRDefault="003F2C3C" w:rsidP="002D03D4">
            <w:r w:rsidRPr="002D03D4">
              <w:t>Kunnen de kinderen de ramen niet zelfstandig openen of sluiten?</w:t>
            </w:r>
          </w:p>
        </w:tc>
        <w:tc>
          <w:tcPr>
            <w:tcW w:w="3402" w:type="dxa"/>
          </w:tcPr>
          <w:p w14:paraId="3A7B0E22" w14:textId="77777777" w:rsidR="003F2C3C" w:rsidRPr="002D03D4" w:rsidRDefault="003F2C3C" w:rsidP="002D03D4"/>
        </w:tc>
        <w:tc>
          <w:tcPr>
            <w:tcW w:w="3544" w:type="dxa"/>
          </w:tcPr>
          <w:p w14:paraId="1DD9FFF3" w14:textId="77777777" w:rsidR="003F2C3C" w:rsidRPr="002D03D4" w:rsidRDefault="003F2C3C" w:rsidP="002D03D4"/>
        </w:tc>
        <w:tc>
          <w:tcPr>
            <w:tcW w:w="3260" w:type="dxa"/>
          </w:tcPr>
          <w:p w14:paraId="4F3CDFB3" w14:textId="77777777" w:rsidR="003F2C3C" w:rsidRPr="002D03D4" w:rsidRDefault="003F2C3C" w:rsidP="002D03D4"/>
        </w:tc>
      </w:tr>
      <w:tr w:rsidR="003F2C3C" w:rsidRPr="00EE4CE1" w14:paraId="4CB64B4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36E3640" w14:textId="066FC0FA" w:rsidR="003F2C3C" w:rsidRPr="002D03D4" w:rsidRDefault="003F2C3C" w:rsidP="002D03D4">
            <w:r w:rsidRPr="002D03D4">
              <w:t>Zijn de vliegenramen stevig geplaatst?</w:t>
            </w:r>
          </w:p>
        </w:tc>
        <w:tc>
          <w:tcPr>
            <w:tcW w:w="3402" w:type="dxa"/>
          </w:tcPr>
          <w:p w14:paraId="16242B44" w14:textId="77777777" w:rsidR="003F2C3C" w:rsidRPr="002D03D4" w:rsidRDefault="003F2C3C" w:rsidP="002D03D4"/>
        </w:tc>
        <w:tc>
          <w:tcPr>
            <w:tcW w:w="3544" w:type="dxa"/>
          </w:tcPr>
          <w:p w14:paraId="049C8668" w14:textId="77777777" w:rsidR="003F2C3C" w:rsidRPr="002D03D4" w:rsidRDefault="003F2C3C" w:rsidP="002D03D4"/>
        </w:tc>
        <w:tc>
          <w:tcPr>
            <w:tcW w:w="3260" w:type="dxa"/>
          </w:tcPr>
          <w:p w14:paraId="03DCE7D3" w14:textId="77777777" w:rsidR="003F2C3C" w:rsidRPr="002D03D4" w:rsidRDefault="003F2C3C" w:rsidP="002D03D4"/>
        </w:tc>
      </w:tr>
      <w:tr w:rsidR="003F2C3C" w:rsidRPr="00EE4CE1" w14:paraId="17E42DE0" w14:textId="77777777" w:rsidTr="001C3853">
        <w:trPr>
          <w:trHeight w:val="541"/>
        </w:trPr>
        <w:tc>
          <w:tcPr>
            <w:tcW w:w="3544" w:type="dxa"/>
          </w:tcPr>
          <w:p w14:paraId="08733439" w14:textId="319CE69E" w:rsidR="003F2C3C" w:rsidRPr="002D03D4" w:rsidRDefault="003F2C3C" w:rsidP="002D03D4">
            <w:r w:rsidRPr="002D03D4">
              <w:t>Zijn koordjes, bijvoorbeeld van gordijnen of zonneweringen buiten bereik van kinderen?</w:t>
            </w:r>
          </w:p>
        </w:tc>
        <w:tc>
          <w:tcPr>
            <w:tcW w:w="3402" w:type="dxa"/>
          </w:tcPr>
          <w:p w14:paraId="46A7161F" w14:textId="77777777" w:rsidR="003F2C3C" w:rsidRPr="002D03D4" w:rsidRDefault="003F2C3C" w:rsidP="002D03D4"/>
        </w:tc>
        <w:tc>
          <w:tcPr>
            <w:tcW w:w="3544" w:type="dxa"/>
          </w:tcPr>
          <w:p w14:paraId="13086B92" w14:textId="77777777" w:rsidR="003F2C3C" w:rsidRPr="002D03D4" w:rsidRDefault="003F2C3C" w:rsidP="002D03D4"/>
        </w:tc>
        <w:tc>
          <w:tcPr>
            <w:tcW w:w="3260" w:type="dxa"/>
          </w:tcPr>
          <w:p w14:paraId="45137E61" w14:textId="77777777" w:rsidR="003F2C3C" w:rsidRPr="002D03D4" w:rsidRDefault="003F2C3C" w:rsidP="002D03D4"/>
        </w:tc>
      </w:tr>
      <w:tr w:rsidR="003F2C3C" w:rsidRPr="00EE4CE1" w14:paraId="22E9668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7C0ADAA"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25D30A95"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2C49B5F8"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22D6BBA5"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38EC606F" w14:textId="77777777" w:rsidTr="001C3853">
        <w:tc>
          <w:tcPr>
            <w:tcW w:w="3544" w:type="dxa"/>
          </w:tcPr>
          <w:p w14:paraId="6F0F5515" w14:textId="77777777" w:rsidR="003F2C3C" w:rsidRPr="002D03D4" w:rsidRDefault="003F2C3C" w:rsidP="002D03D4"/>
        </w:tc>
        <w:tc>
          <w:tcPr>
            <w:tcW w:w="3402" w:type="dxa"/>
          </w:tcPr>
          <w:p w14:paraId="3A3FF320" w14:textId="77777777" w:rsidR="003F2C3C" w:rsidRPr="002D03D4" w:rsidRDefault="003F2C3C" w:rsidP="002D03D4"/>
        </w:tc>
        <w:tc>
          <w:tcPr>
            <w:tcW w:w="3544" w:type="dxa"/>
          </w:tcPr>
          <w:p w14:paraId="425EED10" w14:textId="77777777" w:rsidR="003F2C3C" w:rsidRPr="002D03D4" w:rsidRDefault="003F2C3C" w:rsidP="002D03D4"/>
        </w:tc>
        <w:tc>
          <w:tcPr>
            <w:tcW w:w="3260" w:type="dxa"/>
          </w:tcPr>
          <w:p w14:paraId="4EB961DE" w14:textId="77777777" w:rsidR="003F2C3C" w:rsidRPr="002D03D4" w:rsidRDefault="003F2C3C" w:rsidP="002D03D4"/>
        </w:tc>
      </w:tr>
      <w:tr w:rsidR="003F2C3C" w:rsidRPr="00EE4CE1" w14:paraId="58E16A8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48811A6" w14:textId="77777777" w:rsidR="003F2C3C" w:rsidRPr="002D03D4" w:rsidRDefault="003F2C3C" w:rsidP="002D03D4"/>
        </w:tc>
        <w:tc>
          <w:tcPr>
            <w:tcW w:w="3402" w:type="dxa"/>
          </w:tcPr>
          <w:p w14:paraId="1319D696" w14:textId="77777777" w:rsidR="003F2C3C" w:rsidRPr="002D03D4" w:rsidRDefault="003F2C3C" w:rsidP="002D03D4"/>
        </w:tc>
        <w:tc>
          <w:tcPr>
            <w:tcW w:w="3544" w:type="dxa"/>
          </w:tcPr>
          <w:p w14:paraId="614A04B1" w14:textId="77777777" w:rsidR="003F2C3C" w:rsidRPr="002D03D4" w:rsidRDefault="003F2C3C" w:rsidP="002D03D4"/>
        </w:tc>
        <w:tc>
          <w:tcPr>
            <w:tcW w:w="3260" w:type="dxa"/>
          </w:tcPr>
          <w:p w14:paraId="6FA2F016" w14:textId="77777777" w:rsidR="003F2C3C" w:rsidRPr="002D03D4" w:rsidRDefault="003F2C3C" w:rsidP="002D03D4"/>
        </w:tc>
      </w:tr>
      <w:tr w:rsidR="00666A27" w:rsidRPr="00EE4CE1" w14:paraId="23273159" w14:textId="77777777" w:rsidTr="001C3853">
        <w:tc>
          <w:tcPr>
            <w:tcW w:w="3544" w:type="dxa"/>
          </w:tcPr>
          <w:p w14:paraId="69DD067E" w14:textId="77777777" w:rsidR="00666A27" w:rsidRPr="002D03D4" w:rsidRDefault="00666A27" w:rsidP="002D03D4"/>
        </w:tc>
        <w:tc>
          <w:tcPr>
            <w:tcW w:w="3402" w:type="dxa"/>
          </w:tcPr>
          <w:p w14:paraId="5F4EF48D" w14:textId="77777777" w:rsidR="00666A27" w:rsidRPr="002D03D4" w:rsidRDefault="00666A27" w:rsidP="002D03D4"/>
        </w:tc>
        <w:tc>
          <w:tcPr>
            <w:tcW w:w="3544" w:type="dxa"/>
          </w:tcPr>
          <w:p w14:paraId="7308AAD3" w14:textId="77777777" w:rsidR="00666A27" w:rsidRPr="002D03D4" w:rsidRDefault="00666A27" w:rsidP="002D03D4"/>
        </w:tc>
        <w:tc>
          <w:tcPr>
            <w:tcW w:w="3260" w:type="dxa"/>
          </w:tcPr>
          <w:p w14:paraId="2E8E462E" w14:textId="77777777" w:rsidR="00666A27" w:rsidRPr="002D03D4" w:rsidRDefault="00666A27" w:rsidP="002D03D4"/>
        </w:tc>
      </w:tr>
    </w:tbl>
    <w:p w14:paraId="5ABFFA6E" w14:textId="6B04F23C"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3DFFE795" w14:textId="77777777" w:rsidTr="00666A27">
        <w:trPr>
          <w:trHeight w:val="2271"/>
        </w:trPr>
        <w:tc>
          <w:tcPr>
            <w:tcW w:w="3535" w:type="dxa"/>
            <w:shd w:val="clear" w:color="auto" w:fill="F2F2F2" w:themeFill="background1" w:themeFillShade="F2"/>
          </w:tcPr>
          <w:p w14:paraId="11F73BCF" w14:textId="24A36147" w:rsidR="003F2C3C" w:rsidRPr="00C15CEB" w:rsidRDefault="007555D9" w:rsidP="00C9599B">
            <w:r w:rsidRPr="00C15CEB">
              <w:rPr>
                <w:noProof/>
              </w:rPr>
              <w:drawing>
                <wp:anchor distT="0" distB="0" distL="114300" distR="114300" simplePos="0" relativeHeight="251658246" behindDoc="0" locked="0" layoutInCell="1" allowOverlap="1" wp14:anchorId="5EB13334" wp14:editId="0ECEBBAD">
                  <wp:simplePos x="0" y="0"/>
                  <wp:positionH relativeFrom="column">
                    <wp:posOffset>-80010</wp:posOffset>
                  </wp:positionH>
                  <wp:positionV relativeFrom="paragraph">
                    <wp:posOffset>21590</wp:posOffset>
                  </wp:positionV>
                  <wp:extent cx="2266315" cy="1428750"/>
                  <wp:effectExtent l="0" t="0" r="635" b="0"/>
                  <wp:wrapNone/>
                  <wp:docPr id="742301454" name="Picture 74230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8301" name="Afbeelding 3"/>
                          <pic:cNvPicPr/>
                        </pic:nvPicPr>
                        <pic:blipFill rotWithShape="1">
                          <a:blip r:embed="rId15" cstate="print">
                            <a:extLst>
                              <a:ext uri="{28A0092B-C50C-407E-A947-70E740481C1C}">
                                <a14:useLocalDpi xmlns:a14="http://schemas.microsoft.com/office/drawing/2010/main" val="0"/>
                              </a:ext>
                            </a:extLst>
                          </a:blip>
                          <a:srcRect l="1657" t="10856" r="3332" b="-642"/>
                          <a:stretch/>
                        </pic:blipFill>
                        <pic:spPr bwMode="auto">
                          <a:xfrm>
                            <a:off x="0" y="0"/>
                            <a:ext cx="226631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54BE329D" w14:textId="6F065473" w:rsidR="003F2C3C" w:rsidRPr="006B26BD" w:rsidRDefault="003F2C3C"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5A4A558C" w14:textId="77777777" w:rsidR="003F2C3C" w:rsidRDefault="003F2C3C" w:rsidP="003F2C3C">
            <w:pPr>
              <w:pStyle w:val="Lijstalinea"/>
              <w:numPr>
                <w:ilvl w:val="0"/>
                <w:numId w:val="15"/>
              </w:numPr>
            </w:pPr>
            <w:r>
              <w:t>Denk aan openstaande ramen. Hou rekening met de verschillende sluitsystemen.</w:t>
            </w:r>
          </w:p>
          <w:p w14:paraId="21A7D0BF" w14:textId="70C0CD73" w:rsidR="003F2C3C" w:rsidRDefault="003F2C3C" w:rsidP="003F2C3C">
            <w:pPr>
              <w:pStyle w:val="Lijstalinea"/>
              <w:numPr>
                <w:ilvl w:val="0"/>
                <w:numId w:val="15"/>
              </w:numPr>
            </w:pPr>
            <w:r>
              <w:t>Kinderen zijn creatief en kunnen door samen te werken of via een ander voorwerp door het raam klimmen.</w:t>
            </w:r>
          </w:p>
        </w:tc>
      </w:tr>
    </w:tbl>
    <w:p w14:paraId="0CC87AAD" w14:textId="5658B84E" w:rsidR="002D03D4" w:rsidRDefault="002D03D4" w:rsidP="003F2C3C"/>
    <w:p w14:paraId="1D6421D0" w14:textId="76B3D613" w:rsidR="003F2C3C" w:rsidRDefault="003F2C3C" w:rsidP="003F2C3C"/>
    <w:p w14:paraId="3FBBF014" w14:textId="11B06F1D" w:rsidR="003F2C3C" w:rsidRPr="00EE4CE1" w:rsidRDefault="003F2C3C" w:rsidP="003F2C3C">
      <w:pPr>
        <w:pStyle w:val="Kop2"/>
        <w:spacing w:before="0"/>
        <w:ind w:left="567"/>
      </w:pPr>
      <w:r>
        <w:lastRenderedPageBreak/>
        <w:t>Vloeren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190E3CC6"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27F5FF5E"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352734B"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2D1DDC4A"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6D98C6C4"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5314D06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23E3D3D" w14:textId="3194F251" w:rsidR="003F2C3C" w:rsidRPr="002D03D4" w:rsidRDefault="003F2C3C" w:rsidP="002D03D4">
            <w:r w:rsidRPr="002D03D4">
              <w:t>Is er valgevaar voor kinderen en kinderbegeleiders?</w:t>
            </w:r>
          </w:p>
        </w:tc>
        <w:tc>
          <w:tcPr>
            <w:tcW w:w="3402" w:type="dxa"/>
          </w:tcPr>
          <w:p w14:paraId="38C027AD" w14:textId="77777777" w:rsidR="003F2C3C" w:rsidRPr="002D03D4" w:rsidRDefault="003F2C3C" w:rsidP="002D03D4"/>
        </w:tc>
        <w:tc>
          <w:tcPr>
            <w:tcW w:w="3544" w:type="dxa"/>
          </w:tcPr>
          <w:p w14:paraId="3EBEDB82" w14:textId="77777777" w:rsidR="003F2C3C" w:rsidRPr="002D03D4" w:rsidRDefault="003F2C3C" w:rsidP="002D03D4"/>
        </w:tc>
        <w:tc>
          <w:tcPr>
            <w:tcW w:w="3260" w:type="dxa"/>
          </w:tcPr>
          <w:p w14:paraId="3AF7E4E4" w14:textId="77777777" w:rsidR="003F2C3C" w:rsidRPr="002D03D4" w:rsidRDefault="003F2C3C" w:rsidP="002D03D4"/>
        </w:tc>
      </w:tr>
      <w:tr w:rsidR="003F2C3C" w:rsidRPr="00EE4CE1" w14:paraId="2A0F5FAE" w14:textId="77777777" w:rsidTr="001C3853">
        <w:tc>
          <w:tcPr>
            <w:tcW w:w="3544" w:type="dxa"/>
          </w:tcPr>
          <w:p w14:paraId="608CB804" w14:textId="19B14042" w:rsidR="003F2C3C" w:rsidRPr="002D03D4" w:rsidRDefault="003F2C3C" w:rsidP="002D03D4">
            <w:r w:rsidRPr="002D03D4">
              <w:t>Ligt de mat goed vast en effen?</w:t>
            </w:r>
          </w:p>
        </w:tc>
        <w:tc>
          <w:tcPr>
            <w:tcW w:w="3402" w:type="dxa"/>
          </w:tcPr>
          <w:p w14:paraId="117C6A2A" w14:textId="77777777" w:rsidR="003F2C3C" w:rsidRPr="002D03D4" w:rsidRDefault="003F2C3C" w:rsidP="002D03D4"/>
        </w:tc>
        <w:tc>
          <w:tcPr>
            <w:tcW w:w="3544" w:type="dxa"/>
          </w:tcPr>
          <w:p w14:paraId="6D0198A2" w14:textId="77777777" w:rsidR="003F2C3C" w:rsidRPr="002D03D4" w:rsidRDefault="003F2C3C" w:rsidP="002D03D4"/>
        </w:tc>
        <w:tc>
          <w:tcPr>
            <w:tcW w:w="3260" w:type="dxa"/>
          </w:tcPr>
          <w:p w14:paraId="714974B6" w14:textId="77777777" w:rsidR="003F2C3C" w:rsidRPr="002D03D4" w:rsidRDefault="003F2C3C" w:rsidP="002D03D4"/>
        </w:tc>
      </w:tr>
      <w:tr w:rsidR="003F2C3C" w:rsidRPr="00EE4CE1" w14:paraId="135C3572"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AD66FE7" w14:textId="19052254" w:rsidR="003F2C3C" w:rsidRPr="002D03D4" w:rsidRDefault="003F2C3C" w:rsidP="002D03D4">
            <w:r w:rsidRPr="002D03D4">
              <w:t>Vermijd je voorwerpen waarover men kan struikelen?</w:t>
            </w:r>
          </w:p>
        </w:tc>
        <w:tc>
          <w:tcPr>
            <w:tcW w:w="3402" w:type="dxa"/>
          </w:tcPr>
          <w:p w14:paraId="7F8FB4A6" w14:textId="77777777" w:rsidR="003F2C3C" w:rsidRPr="002D03D4" w:rsidRDefault="003F2C3C" w:rsidP="002D03D4"/>
        </w:tc>
        <w:tc>
          <w:tcPr>
            <w:tcW w:w="3544" w:type="dxa"/>
          </w:tcPr>
          <w:p w14:paraId="47124C4D" w14:textId="77777777" w:rsidR="003F2C3C" w:rsidRPr="002D03D4" w:rsidRDefault="003F2C3C" w:rsidP="002D03D4"/>
        </w:tc>
        <w:tc>
          <w:tcPr>
            <w:tcW w:w="3260" w:type="dxa"/>
          </w:tcPr>
          <w:p w14:paraId="2405F387" w14:textId="77777777" w:rsidR="003F2C3C" w:rsidRPr="002D03D4" w:rsidRDefault="003F2C3C" w:rsidP="002D03D4"/>
        </w:tc>
      </w:tr>
      <w:tr w:rsidR="003F2C3C" w:rsidRPr="00EE4CE1" w14:paraId="4A549227" w14:textId="77777777" w:rsidTr="001C3853">
        <w:tc>
          <w:tcPr>
            <w:tcW w:w="3544" w:type="dxa"/>
          </w:tcPr>
          <w:p w14:paraId="35B25969" w14:textId="7502A556" w:rsidR="003F2C3C" w:rsidRPr="002D03D4" w:rsidRDefault="003F2C3C" w:rsidP="002D03D4">
            <w:r w:rsidRPr="002D03D4">
              <w:t>Kan men zich niet aan de vloer kwetsen, bv. splinters, uitstekende spijkers, …?</w:t>
            </w:r>
          </w:p>
        </w:tc>
        <w:tc>
          <w:tcPr>
            <w:tcW w:w="3402" w:type="dxa"/>
          </w:tcPr>
          <w:p w14:paraId="161CDEFF" w14:textId="77777777" w:rsidR="003F2C3C" w:rsidRPr="002D03D4" w:rsidRDefault="003F2C3C" w:rsidP="002D03D4"/>
        </w:tc>
        <w:tc>
          <w:tcPr>
            <w:tcW w:w="3544" w:type="dxa"/>
          </w:tcPr>
          <w:p w14:paraId="6CA3ABE9" w14:textId="77777777" w:rsidR="003F2C3C" w:rsidRPr="002D03D4" w:rsidRDefault="003F2C3C" w:rsidP="002D03D4"/>
        </w:tc>
        <w:tc>
          <w:tcPr>
            <w:tcW w:w="3260" w:type="dxa"/>
          </w:tcPr>
          <w:p w14:paraId="5E06EA3A" w14:textId="77777777" w:rsidR="003F2C3C" w:rsidRPr="002D03D4" w:rsidRDefault="003F2C3C" w:rsidP="002D03D4"/>
        </w:tc>
      </w:tr>
      <w:tr w:rsidR="003F2C3C" w:rsidRPr="00EE4CE1" w14:paraId="00778FE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977CF44"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74572929"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4ED2F258"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0DA7FBE7"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1AF315B4" w14:textId="77777777" w:rsidTr="001C3853">
        <w:tc>
          <w:tcPr>
            <w:tcW w:w="3544" w:type="dxa"/>
          </w:tcPr>
          <w:p w14:paraId="05D87999" w14:textId="77777777" w:rsidR="003F2C3C" w:rsidRPr="002D03D4" w:rsidRDefault="003F2C3C" w:rsidP="002D03D4"/>
        </w:tc>
        <w:tc>
          <w:tcPr>
            <w:tcW w:w="3402" w:type="dxa"/>
          </w:tcPr>
          <w:p w14:paraId="5CBD8C8B" w14:textId="77777777" w:rsidR="003F2C3C" w:rsidRPr="002D03D4" w:rsidRDefault="003F2C3C" w:rsidP="002D03D4"/>
        </w:tc>
        <w:tc>
          <w:tcPr>
            <w:tcW w:w="3544" w:type="dxa"/>
          </w:tcPr>
          <w:p w14:paraId="6EC58B0A" w14:textId="77777777" w:rsidR="003F2C3C" w:rsidRPr="002D03D4" w:rsidRDefault="003F2C3C" w:rsidP="002D03D4"/>
        </w:tc>
        <w:tc>
          <w:tcPr>
            <w:tcW w:w="3260" w:type="dxa"/>
          </w:tcPr>
          <w:p w14:paraId="2B73F7B8" w14:textId="77777777" w:rsidR="003F2C3C" w:rsidRPr="002D03D4" w:rsidRDefault="003F2C3C" w:rsidP="002D03D4"/>
        </w:tc>
      </w:tr>
      <w:tr w:rsidR="003F2C3C" w:rsidRPr="00EE4CE1" w14:paraId="57F5E65C"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A945548" w14:textId="77777777" w:rsidR="003F2C3C" w:rsidRPr="002D03D4" w:rsidRDefault="003F2C3C" w:rsidP="002D03D4"/>
        </w:tc>
        <w:tc>
          <w:tcPr>
            <w:tcW w:w="3402" w:type="dxa"/>
          </w:tcPr>
          <w:p w14:paraId="2798A285" w14:textId="77777777" w:rsidR="003F2C3C" w:rsidRPr="002D03D4" w:rsidRDefault="003F2C3C" w:rsidP="002D03D4"/>
        </w:tc>
        <w:tc>
          <w:tcPr>
            <w:tcW w:w="3544" w:type="dxa"/>
          </w:tcPr>
          <w:p w14:paraId="259F896E" w14:textId="77777777" w:rsidR="003F2C3C" w:rsidRPr="002D03D4" w:rsidRDefault="003F2C3C" w:rsidP="002D03D4"/>
        </w:tc>
        <w:tc>
          <w:tcPr>
            <w:tcW w:w="3260" w:type="dxa"/>
          </w:tcPr>
          <w:p w14:paraId="746814E1" w14:textId="77777777" w:rsidR="003F2C3C" w:rsidRPr="002D03D4" w:rsidRDefault="003F2C3C" w:rsidP="002D03D4"/>
        </w:tc>
      </w:tr>
      <w:tr w:rsidR="003F2C3C" w:rsidRPr="00EE4CE1" w14:paraId="737EC16E" w14:textId="77777777" w:rsidTr="001C3853">
        <w:tc>
          <w:tcPr>
            <w:tcW w:w="3544" w:type="dxa"/>
          </w:tcPr>
          <w:p w14:paraId="0F93438C" w14:textId="77777777" w:rsidR="003F2C3C" w:rsidRPr="002D03D4" w:rsidRDefault="003F2C3C" w:rsidP="002D03D4"/>
        </w:tc>
        <w:tc>
          <w:tcPr>
            <w:tcW w:w="3402" w:type="dxa"/>
          </w:tcPr>
          <w:p w14:paraId="1F930975" w14:textId="77777777" w:rsidR="003F2C3C" w:rsidRPr="002D03D4" w:rsidRDefault="003F2C3C" w:rsidP="002D03D4"/>
        </w:tc>
        <w:tc>
          <w:tcPr>
            <w:tcW w:w="3544" w:type="dxa"/>
          </w:tcPr>
          <w:p w14:paraId="66DE9ECD" w14:textId="77777777" w:rsidR="003F2C3C" w:rsidRPr="002D03D4" w:rsidRDefault="003F2C3C" w:rsidP="002D03D4"/>
        </w:tc>
        <w:tc>
          <w:tcPr>
            <w:tcW w:w="3260" w:type="dxa"/>
          </w:tcPr>
          <w:p w14:paraId="057EFB63" w14:textId="77777777" w:rsidR="003F2C3C" w:rsidRPr="002D03D4" w:rsidRDefault="003F2C3C" w:rsidP="002D03D4"/>
        </w:tc>
      </w:tr>
    </w:tbl>
    <w:p w14:paraId="60CF8934" w14:textId="77777777" w:rsidR="003F2C3C" w:rsidRDefault="003F2C3C" w:rsidP="003F2C3C"/>
    <w:p w14:paraId="21AC5F2E" w14:textId="77777777" w:rsidR="002D03D4" w:rsidRDefault="002D03D4" w:rsidP="003F2C3C"/>
    <w:p w14:paraId="695925E7" w14:textId="73F59AA2" w:rsidR="003F2C3C" w:rsidRPr="00EE4CE1" w:rsidRDefault="003F2C3C" w:rsidP="003F2C3C">
      <w:pPr>
        <w:pStyle w:val="Kop2"/>
        <w:spacing w:before="0"/>
        <w:ind w:left="567"/>
      </w:pPr>
      <w:r>
        <w:t>Elektrisch materiaal</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04BB3037"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1C100E26"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EFB8B9E"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0327EEA4"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DFAAC92"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703E02E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C3569ED" w14:textId="00B249BC" w:rsidR="003F2C3C" w:rsidRPr="002D03D4" w:rsidRDefault="003F2C3C" w:rsidP="002D03D4">
            <w:r w:rsidRPr="002D03D4">
              <w:t>Is de elektrische installatie goedgekeurd?</w:t>
            </w:r>
          </w:p>
        </w:tc>
        <w:tc>
          <w:tcPr>
            <w:tcW w:w="3402" w:type="dxa"/>
          </w:tcPr>
          <w:p w14:paraId="482D6890" w14:textId="77777777" w:rsidR="003F2C3C" w:rsidRPr="002D03D4" w:rsidRDefault="003F2C3C" w:rsidP="002D03D4"/>
        </w:tc>
        <w:tc>
          <w:tcPr>
            <w:tcW w:w="3544" w:type="dxa"/>
          </w:tcPr>
          <w:p w14:paraId="11113063" w14:textId="77777777" w:rsidR="003F2C3C" w:rsidRPr="002D03D4" w:rsidRDefault="003F2C3C" w:rsidP="002D03D4"/>
        </w:tc>
        <w:tc>
          <w:tcPr>
            <w:tcW w:w="3260" w:type="dxa"/>
          </w:tcPr>
          <w:p w14:paraId="5B79F1CC" w14:textId="77777777" w:rsidR="003F2C3C" w:rsidRPr="002D03D4" w:rsidRDefault="003F2C3C" w:rsidP="002D03D4"/>
        </w:tc>
      </w:tr>
      <w:tr w:rsidR="003F2C3C" w:rsidRPr="00EE4CE1" w14:paraId="522AB478" w14:textId="77777777" w:rsidTr="001C3853">
        <w:tc>
          <w:tcPr>
            <w:tcW w:w="3544" w:type="dxa"/>
          </w:tcPr>
          <w:p w14:paraId="1602A2C0" w14:textId="2BBBE017" w:rsidR="003F2C3C" w:rsidRPr="002D03D4" w:rsidRDefault="003F2C3C" w:rsidP="002D03D4">
            <w:r w:rsidRPr="002D03D4">
              <w:lastRenderedPageBreak/>
              <w:t>Zijn de stopcontacten beveiligd voor de kinderen?</w:t>
            </w:r>
          </w:p>
        </w:tc>
        <w:tc>
          <w:tcPr>
            <w:tcW w:w="3402" w:type="dxa"/>
          </w:tcPr>
          <w:p w14:paraId="7E2A6E32" w14:textId="77777777" w:rsidR="003F2C3C" w:rsidRPr="002D03D4" w:rsidRDefault="003F2C3C" w:rsidP="002D03D4"/>
        </w:tc>
        <w:tc>
          <w:tcPr>
            <w:tcW w:w="3544" w:type="dxa"/>
          </w:tcPr>
          <w:p w14:paraId="3CD27B2F" w14:textId="77777777" w:rsidR="003F2C3C" w:rsidRPr="002D03D4" w:rsidRDefault="003F2C3C" w:rsidP="002D03D4"/>
        </w:tc>
        <w:tc>
          <w:tcPr>
            <w:tcW w:w="3260" w:type="dxa"/>
          </w:tcPr>
          <w:p w14:paraId="71CCA033" w14:textId="77777777" w:rsidR="003F2C3C" w:rsidRPr="002D03D4" w:rsidRDefault="003F2C3C" w:rsidP="002D03D4"/>
        </w:tc>
      </w:tr>
      <w:tr w:rsidR="003F2C3C" w:rsidRPr="00EE4CE1" w14:paraId="381A622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B5A47D2" w14:textId="023F98FA" w:rsidR="003F2C3C" w:rsidRPr="002D03D4" w:rsidRDefault="003F2C3C" w:rsidP="002D03D4">
            <w:r w:rsidRPr="002D03D4">
              <w:t>Is het elektrisch materiaal buiten het bereik van de kinderen?</w:t>
            </w:r>
          </w:p>
        </w:tc>
        <w:tc>
          <w:tcPr>
            <w:tcW w:w="3402" w:type="dxa"/>
          </w:tcPr>
          <w:p w14:paraId="6182102A" w14:textId="77777777" w:rsidR="003F2C3C" w:rsidRPr="002D03D4" w:rsidRDefault="003F2C3C" w:rsidP="002D03D4"/>
        </w:tc>
        <w:tc>
          <w:tcPr>
            <w:tcW w:w="3544" w:type="dxa"/>
          </w:tcPr>
          <w:p w14:paraId="55B30308" w14:textId="77777777" w:rsidR="003F2C3C" w:rsidRPr="002D03D4" w:rsidRDefault="003F2C3C" w:rsidP="002D03D4"/>
        </w:tc>
        <w:tc>
          <w:tcPr>
            <w:tcW w:w="3260" w:type="dxa"/>
          </w:tcPr>
          <w:p w14:paraId="4F8839B3" w14:textId="77777777" w:rsidR="003F2C3C" w:rsidRPr="002D03D4" w:rsidRDefault="003F2C3C" w:rsidP="002D03D4"/>
        </w:tc>
      </w:tr>
      <w:tr w:rsidR="003F2C3C" w:rsidRPr="00EE4CE1" w14:paraId="3224A328" w14:textId="77777777" w:rsidTr="001C3853">
        <w:tc>
          <w:tcPr>
            <w:tcW w:w="3544" w:type="dxa"/>
          </w:tcPr>
          <w:p w14:paraId="6734D2CD" w14:textId="0AB451D1" w:rsidR="003F2C3C" w:rsidRPr="002D03D4" w:rsidRDefault="003F2C3C" w:rsidP="002D03D4">
            <w:r w:rsidRPr="002D03D4">
              <w:t>Kan men niet over snoeren struikelen?</w:t>
            </w:r>
          </w:p>
        </w:tc>
        <w:tc>
          <w:tcPr>
            <w:tcW w:w="3402" w:type="dxa"/>
          </w:tcPr>
          <w:p w14:paraId="7087F1BD" w14:textId="77777777" w:rsidR="003F2C3C" w:rsidRPr="002D03D4" w:rsidRDefault="003F2C3C" w:rsidP="002D03D4"/>
        </w:tc>
        <w:tc>
          <w:tcPr>
            <w:tcW w:w="3544" w:type="dxa"/>
          </w:tcPr>
          <w:p w14:paraId="2A51D5C0" w14:textId="77777777" w:rsidR="003F2C3C" w:rsidRPr="002D03D4" w:rsidRDefault="003F2C3C" w:rsidP="002D03D4"/>
        </w:tc>
        <w:tc>
          <w:tcPr>
            <w:tcW w:w="3260" w:type="dxa"/>
          </w:tcPr>
          <w:p w14:paraId="2081E46B" w14:textId="77777777" w:rsidR="003F2C3C" w:rsidRPr="002D03D4" w:rsidRDefault="003F2C3C" w:rsidP="002D03D4"/>
        </w:tc>
      </w:tr>
      <w:tr w:rsidR="003F2C3C" w:rsidRPr="00EE4CE1" w14:paraId="38E200AC"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7161F09" w14:textId="42B37CBE" w:rsidR="003F2C3C" w:rsidRPr="002D03D4" w:rsidRDefault="003F2C3C" w:rsidP="002D03D4">
            <w:r w:rsidRPr="002D03D4">
              <w:t>Kunnen de kinderen geen toestellen omtrekken?</w:t>
            </w:r>
          </w:p>
        </w:tc>
        <w:tc>
          <w:tcPr>
            <w:tcW w:w="3402" w:type="dxa"/>
          </w:tcPr>
          <w:p w14:paraId="76B1434E" w14:textId="77777777" w:rsidR="003F2C3C" w:rsidRPr="002D03D4" w:rsidRDefault="003F2C3C" w:rsidP="002D03D4"/>
        </w:tc>
        <w:tc>
          <w:tcPr>
            <w:tcW w:w="3544" w:type="dxa"/>
          </w:tcPr>
          <w:p w14:paraId="096FF988" w14:textId="77777777" w:rsidR="003F2C3C" w:rsidRPr="002D03D4" w:rsidRDefault="003F2C3C" w:rsidP="002D03D4"/>
        </w:tc>
        <w:tc>
          <w:tcPr>
            <w:tcW w:w="3260" w:type="dxa"/>
          </w:tcPr>
          <w:p w14:paraId="27C482FE" w14:textId="77777777" w:rsidR="003F2C3C" w:rsidRPr="002D03D4" w:rsidRDefault="003F2C3C" w:rsidP="002D03D4"/>
        </w:tc>
      </w:tr>
      <w:tr w:rsidR="003F2C3C" w:rsidRPr="00EE4CE1" w14:paraId="10E041D7" w14:textId="77777777" w:rsidTr="001C3853">
        <w:tc>
          <w:tcPr>
            <w:tcW w:w="3544" w:type="dxa"/>
          </w:tcPr>
          <w:p w14:paraId="3D01111B" w14:textId="7AC5593D" w:rsidR="003F2C3C" w:rsidRPr="002D03D4" w:rsidRDefault="003F2C3C" w:rsidP="002D03D4">
            <w:r w:rsidRPr="002D03D4">
              <w:t>Controleer je de toestellen op slijtage?</w:t>
            </w:r>
          </w:p>
        </w:tc>
        <w:tc>
          <w:tcPr>
            <w:tcW w:w="3402" w:type="dxa"/>
          </w:tcPr>
          <w:p w14:paraId="6CFA1604" w14:textId="77777777" w:rsidR="003F2C3C" w:rsidRPr="002D03D4" w:rsidRDefault="003F2C3C" w:rsidP="002D03D4"/>
        </w:tc>
        <w:tc>
          <w:tcPr>
            <w:tcW w:w="3544" w:type="dxa"/>
          </w:tcPr>
          <w:p w14:paraId="512B9628" w14:textId="77777777" w:rsidR="003F2C3C" w:rsidRPr="002D03D4" w:rsidRDefault="003F2C3C" w:rsidP="002D03D4"/>
        </w:tc>
        <w:tc>
          <w:tcPr>
            <w:tcW w:w="3260" w:type="dxa"/>
          </w:tcPr>
          <w:p w14:paraId="102C5C5E" w14:textId="77777777" w:rsidR="003F2C3C" w:rsidRPr="002D03D4" w:rsidRDefault="003F2C3C" w:rsidP="002D03D4"/>
        </w:tc>
      </w:tr>
      <w:tr w:rsidR="003F2C3C" w:rsidRPr="00EE4CE1" w14:paraId="54F88CE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293F78B"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418C6A4F"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42D7383C"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55951FFA"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65D73EE1" w14:textId="77777777" w:rsidTr="001C3853">
        <w:tc>
          <w:tcPr>
            <w:tcW w:w="3544" w:type="dxa"/>
          </w:tcPr>
          <w:p w14:paraId="5E42D7B4" w14:textId="77777777" w:rsidR="003F2C3C" w:rsidRPr="002D03D4" w:rsidRDefault="003F2C3C" w:rsidP="002D03D4"/>
        </w:tc>
        <w:tc>
          <w:tcPr>
            <w:tcW w:w="3402" w:type="dxa"/>
          </w:tcPr>
          <w:p w14:paraId="455A0768" w14:textId="77777777" w:rsidR="003F2C3C" w:rsidRPr="002D03D4" w:rsidRDefault="003F2C3C" w:rsidP="002D03D4"/>
        </w:tc>
        <w:tc>
          <w:tcPr>
            <w:tcW w:w="3544" w:type="dxa"/>
          </w:tcPr>
          <w:p w14:paraId="29DAF3A7" w14:textId="77777777" w:rsidR="003F2C3C" w:rsidRPr="002D03D4" w:rsidRDefault="003F2C3C" w:rsidP="002D03D4"/>
        </w:tc>
        <w:tc>
          <w:tcPr>
            <w:tcW w:w="3260" w:type="dxa"/>
          </w:tcPr>
          <w:p w14:paraId="4FC22376" w14:textId="77777777" w:rsidR="003F2C3C" w:rsidRPr="002D03D4" w:rsidRDefault="003F2C3C" w:rsidP="002D03D4"/>
        </w:tc>
      </w:tr>
      <w:tr w:rsidR="003F2C3C" w:rsidRPr="00EE4CE1" w14:paraId="5E0BFB9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D9435DA" w14:textId="77777777" w:rsidR="003F2C3C" w:rsidRPr="002D03D4" w:rsidRDefault="003F2C3C" w:rsidP="002D03D4"/>
        </w:tc>
        <w:tc>
          <w:tcPr>
            <w:tcW w:w="3402" w:type="dxa"/>
          </w:tcPr>
          <w:p w14:paraId="09E2A632" w14:textId="77777777" w:rsidR="003F2C3C" w:rsidRPr="002D03D4" w:rsidRDefault="003F2C3C" w:rsidP="002D03D4"/>
        </w:tc>
        <w:tc>
          <w:tcPr>
            <w:tcW w:w="3544" w:type="dxa"/>
          </w:tcPr>
          <w:p w14:paraId="570E6FE7" w14:textId="77777777" w:rsidR="003F2C3C" w:rsidRPr="002D03D4" w:rsidRDefault="003F2C3C" w:rsidP="002D03D4"/>
        </w:tc>
        <w:tc>
          <w:tcPr>
            <w:tcW w:w="3260" w:type="dxa"/>
          </w:tcPr>
          <w:p w14:paraId="5FE7E368" w14:textId="77777777" w:rsidR="003F2C3C" w:rsidRPr="002D03D4" w:rsidRDefault="003F2C3C" w:rsidP="002D03D4"/>
        </w:tc>
      </w:tr>
      <w:tr w:rsidR="003F2C3C" w:rsidRPr="00EE4CE1" w14:paraId="7AA86801" w14:textId="77777777" w:rsidTr="001C3853">
        <w:tc>
          <w:tcPr>
            <w:tcW w:w="3544" w:type="dxa"/>
          </w:tcPr>
          <w:p w14:paraId="0CC00F3A" w14:textId="77777777" w:rsidR="003F2C3C" w:rsidRPr="002D03D4" w:rsidRDefault="003F2C3C" w:rsidP="002D03D4"/>
        </w:tc>
        <w:tc>
          <w:tcPr>
            <w:tcW w:w="3402" w:type="dxa"/>
          </w:tcPr>
          <w:p w14:paraId="3F14D41A" w14:textId="77777777" w:rsidR="003F2C3C" w:rsidRPr="002D03D4" w:rsidRDefault="003F2C3C" w:rsidP="002D03D4"/>
        </w:tc>
        <w:tc>
          <w:tcPr>
            <w:tcW w:w="3544" w:type="dxa"/>
          </w:tcPr>
          <w:p w14:paraId="1D19AD7C" w14:textId="77777777" w:rsidR="003F2C3C" w:rsidRPr="002D03D4" w:rsidRDefault="003F2C3C" w:rsidP="002D03D4"/>
        </w:tc>
        <w:tc>
          <w:tcPr>
            <w:tcW w:w="3260" w:type="dxa"/>
          </w:tcPr>
          <w:p w14:paraId="7D211ED2" w14:textId="77777777" w:rsidR="003F2C3C" w:rsidRPr="002D03D4" w:rsidRDefault="003F2C3C" w:rsidP="002D03D4"/>
        </w:tc>
      </w:tr>
      <w:tr w:rsidR="00623527" w:rsidRPr="00EE4CE1" w14:paraId="0877EE4D"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59EA133" w14:textId="77777777" w:rsidR="00623527" w:rsidRPr="002D03D4" w:rsidRDefault="00623527" w:rsidP="002D03D4"/>
        </w:tc>
        <w:tc>
          <w:tcPr>
            <w:tcW w:w="3402" w:type="dxa"/>
          </w:tcPr>
          <w:p w14:paraId="319AE75D" w14:textId="77777777" w:rsidR="00623527" w:rsidRPr="002D03D4" w:rsidRDefault="00623527" w:rsidP="002D03D4"/>
        </w:tc>
        <w:tc>
          <w:tcPr>
            <w:tcW w:w="3544" w:type="dxa"/>
          </w:tcPr>
          <w:p w14:paraId="1EAA995A" w14:textId="77777777" w:rsidR="00623527" w:rsidRPr="002D03D4" w:rsidRDefault="00623527" w:rsidP="002D03D4"/>
        </w:tc>
        <w:tc>
          <w:tcPr>
            <w:tcW w:w="3260" w:type="dxa"/>
          </w:tcPr>
          <w:p w14:paraId="11C9DEE0" w14:textId="77777777" w:rsidR="00623527" w:rsidRPr="002D03D4" w:rsidRDefault="00623527" w:rsidP="002D03D4"/>
        </w:tc>
      </w:tr>
      <w:tr w:rsidR="00623527" w:rsidRPr="00EE4CE1" w14:paraId="358EEF25" w14:textId="77777777" w:rsidTr="001C3853">
        <w:tc>
          <w:tcPr>
            <w:tcW w:w="3544" w:type="dxa"/>
          </w:tcPr>
          <w:p w14:paraId="2FAAE86A" w14:textId="77777777" w:rsidR="00623527" w:rsidRPr="002D03D4" w:rsidRDefault="00623527" w:rsidP="002D03D4"/>
        </w:tc>
        <w:tc>
          <w:tcPr>
            <w:tcW w:w="3402" w:type="dxa"/>
          </w:tcPr>
          <w:p w14:paraId="4AA2EED8" w14:textId="77777777" w:rsidR="00623527" w:rsidRPr="002D03D4" w:rsidRDefault="00623527" w:rsidP="002D03D4"/>
        </w:tc>
        <w:tc>
          <w:tcPr>
            <w:tcW w:w="3544" w:type="dxa"/>
          </w:tcPr>
          <w:p w14:paraId="67B1A11E" w14:textId="77777777" w:rsidR="00623527" w:rsidRPr="002D03D4" w:rsidRDefault="00623527" w:rsidP="002D03D4"/>
        </w:tc>
        <w:tc>
          <w:tcPr>
            <w:tcW w:w="3260" w:type="dxa"/>
          </w:tcPr>
          <w:p w14:paraId="247EF522" w14:textId="77777777" w:rsidR="00623527" w:rsidRPr="002D03D4" w:rsidRDefault="00623527" w:rsidP="002D03D4"/>
        </w:tc>
      </w:tr>
      <w:tr w:rsidR="00623527" w:rsidRPr="00EE4CE1" w14:paraId="65D3C9B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406F86B" w14:textId="77777777" w:rsidR="00623527" w:rsidRPr="002D03D4" w:rsidRDefault="00623527" w:rsidP="002D03D4"/>
        </w:tc>
        <w:tc>
          <w:tcPr>
            <w:tcW w:w="3402" w:type="dxa"/>
          </w:tcPr>
          <w:p w14:paraId="7A750FB0" w14:textId="77777777" w:rsidR="00623527" w:rsidRPr="002D03D4" w:rsidRDefault="00623527" w:rsidP="002D03D4"/>
        </w:tc>
        <w:tc>
          <w:tcPr>
            <w:tcW w:w="3544" w:type="dxa"/>
          </w:tcPr>
          <w:p w14:paraId="77E7C593" w14:textId="77777777" w:rsidR="00623527" w:rsidRPr="002D03D4" w:rsidRDefault="00623527" w:rsidP="002D03D4"/>
        </w:tc>
        <w:tc>
          <w:tcPr>
            <w:tcW w:w="3260" w:type="dxa"/>
          </w:tcPr>
          <w:p w14:paraId="11939550" w14:textId="77777777" w:rsidR="00623527" w:rsidRPr="002D03D4" w:rsidRDefault="00623527" w:rsidP="002D03D4"/>
        </w:tc>
      </w:tr>
    </w:tbl>
    <w:p w14:paraId="29AAE92C" w14:textId="77777777" w:rsidR="003F2C3C" w:rsidRDefault="003F2C3C" w:rsidP="003F2C3C"/>
    <w:p w14:paraId="65AF053B" w14:textId="77777777" w:rsidR="002D03D4" w:rsidRDefault="002D03D4" w:rsidP="003F2C3C"/>
    <w:p w14:paraId="34C9E6AD" w14:textId="0E3A1C5C" w:rsidR="003F2C3C" w:rsidRPr="00EE4CE1" w:rsidRDefault="003F2C3C" w:rsidP="003F2C3C">
      <w:pPr>
        <w:pStyle w:val="Kop2"/>
        <w:spacing w:before="0"/>
        <w:ind w:left="567"/>
      </w:pPr>
      <w:r>
        <w:t>Warme voorwerpen en voeding</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3F2C3C" w:rsidRPr="00EE4CE1" w14:paraId="50B6E8A7"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40A34E3E"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53FD80BB"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3F406877"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24F4719A" w14:textId="77777777" w:rsidR="003F2C3C" w:rsidRPr="000A7A8D" w:rsidRDefault="003F2C3C"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3F2C3C" w:rsidRPr="00EE4CE1" w14:paraId="03E07DB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40821FE" w14:textId="160F9FE8" w:rsidR="003F2C3C" w:rsidRPr="002D03D4" w:rsidRDefault="003F2C3C" w:rsidP="002D03D4">
            <w:r w:rsidRPr="002D03D4">
              <w:t>Is de verwarming veilig en regelmatig onderhouden?</w:t>
            </w:r>
          </w:p>
        </w:tc>
        <w:tc>
          <w:tcPr>
            <w:tcW w:w="3402" w:type="dxa"/>
          </w:tcPr>
          <w:p w14:paraId="170CC027" w14:textId="77777777" w:rsidR="003F2C3C" w:rsidRPr="002D03D4" w:rsidRDefault="003F2C3C" w:rsidP="002D03D4"/>
        </w:tc>
        <w:tc>
          <w:tcPr>
            <w:tcW w:w="3544" w:type="dxa"/>
          </w:tcPr>
          <w:p w14:paraId="5F345874" w14:textId="77777777" w:rsidR="003F2C3C" w:rsidRPr="002D03D4" w:rsidRDefault="003F2C3C" w:rsidP="002D03D4"/>
        </w:tc>
        <w:tc>
          <w:tcPr>
            <w:tcW w:w="3260" w:type="dxa"/>
          </w:tcPr>
          <w:p w14:paraId="7632547F" w14:textId="77777777" w:rsidR="003F2C3C" w:rsidRPr="002D03D4" w:rsidRDefault="003F2C3C" w:rsidP="002D03D4"/>
        </w:tc>
      </w:tr>
      <w:tr w:rsidR="003F2C3C" w:rsidRPr="00EE4CE1" w14:paraId="2F8ACECB" w14:textId="77777777" w:rsidTr="001C3853">
        <w:tc>
          <w:tcPr>
            <w:tcW w:w="3544" w:type="dxa"/>
          </w:tcPr>
          <w:p w14:paraId="5644307F" w14:textId="06CC6735" w:rsidR="003F2C3C" w:rsidRPr="002D03D4" w:rsidRDefault="003F2C3C" w:rsidP="002D03D4">
            <w:r w:rsidRPr="002D03D4">
              <w:lastRenderedPageBreak/>
              <w:t xml:space="preserve">Slapen of spelen de kinderen niet te dicht bij de verwarming? </w:t>
            </w:r>
          </w:p>
        </w:tc>
        <w:tc>
          <w:tcPr>
            <w:tcW w:w="3402" w:type="dxa"/>
          </w:tcPr>
          <w:p w14:paraId="11054F82" w14:textId="77777777" w:rsidR="003F2C3C" w:rsidRPr="002D03D4" w:rsidRDefault="003F2C3C" w:rsidP="002D03D4"/>
        </w:tc>
        <w:tc>
          <w:tcPr>
            <w:tcW w:w="3544" w:type="dxa"/>
          </w:tcPr>
          <w:p w14:paraId="13C7D9C3" w14:textId="77777777" w:rsidR="003F2C3C" w:rsidRPr="002D03D4" w:rsidRDefault="003F2C3C" w:rsidP="002D03D4"/>
        </w:tc>
        <w:tc>
          <w:tcPr>
            <w:tcW w:w="3260" w:type="dxa"/>
          </w:tcPr>
          <w:p w14:paraId="74F9D5C5" w14:textId="77777777" w:rsidR="003F2C3C" w:rsidRPr="002D03D4" w:rsidRDefault="003F2C3C" w:rsidP="002D03D4"/>
        </w:tc>
      </w:tr>
      <w:tr w:rsidR="003F2C3C" w:rsidRPr="00EE4CE1" w14:paraId="24AC4E7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B2C0EB2" w14:textId="19828ADE" w:rsidR="003F2C3C" w:rsidRPr="002D03D4" w:rsidRDefault="003F2C3C" w:rsidP="002D03D4">
            <w:r w:rsidRPr="002D03D4">
              <w:t xml:space="preserve">Kunnen de kinderen zich niet verbranden aan warme vloeistoffen en toestellen (bv. verwarming)?  </w:t>
            </w:r>
          </w:p>
        </w:tc>
        <w:tc>
          <w:tcPr>
            <w:tcW w:w="3402" w:type="dxa"/>
          </w:tcPr>
          <w:p w14:paraId="643CB168" w14:textId="77777777" w:rsidR="003F2C3C" w:rsidRPr="002D03D4" w:rsidRDefault="003F2C3C" w:rsidP="002D03D4"/>
        </w:tc>
        <w:tc>
          <w:tcPr>
            <w:tcW w:w="3544" w:type="dxa"/>
          </w:tcPr>
          <w:p w14:paraId="076ECE9B" w14:textId="77777777" w:rsidR="003F2C3C" w:rsidRPr="002D03D4" w:rsidRDefault="003F2C3C" w:rsidP="002D03D4"/>
        </w:tc>
        <w:tc>
          <w:tcPr>
            <w:tcW w:w="3260" w:type="dxa"/>
          </w:tcPr>
          <w:p w14:paraId="40F8D265" w14:textId="77777777" w:rsidR="003F2C3C" w:rsidRPr="002D03D4" w:rsidRDefault="003F2C3C" w:rsidP="002D03D4"/>
        </w:tc>
      </w:tr>
      <w:tr w:rsidR="003F2C3C" w:rsidRPr="00EE4CE1" w14:paraId="1D494540" w14:textId="77777777" w:rsidTr="001C3853">
        <w:tc>
          <w:tcPr>
            <w:tcW w:w="3544" w:type="dxa"/>
          </w:tcPr>
          <w:p w14:paraId="41CA2E11" w14:textId="401621EB" w:rsidR="003F2C3C" w:rsidRPr="002D03D4" w:rsidRDefault="003F2C3C" w:rsidP="002D03D4">
            <w:r w:rsidRPr="002D03D4">
              <w:t>Kunnen kinderen niet aan een tafellaken trekken en zo warme dranken of gerechten over zich krijgen?</w:t>
            </w:r>
          </w:p>
        </w:tc>
        <w:tc>
          <w:tcPr>
            <w:tcW w:w="3402" w:type="dxa"/>
          </w:tcPr>
          <w:p w14:paraId="045611C1" w14:textId="77777777" w:rsidR="003F2C3C" w:rsidRPr="002D03D4" w:rsidRDefault="003F2C3C" w:rsidP="002D03D4"/>
        </w:tc>
        <w:tc>
          <w:tcPr>
            <w:tcW w:w="3544" w:type="dxa"/>
          </w:tcPr>
          <w:p w14:paraId="74F3D44E" w14:textId="77777777" w:rsidR="003F2C3C" w:rsidRPr="002D03D4" w:rsidRDefault="003F2C3C" w:rsidP="002D03D4"/>
        </w:tc>
        <w:tc>
          <w:tcPr>
            <w:tcW w:w="3260" w:type="dxa"/>
          </w:tcPr>
          <w:p w14:paraId="4924A135" w14:textId="77777777" w:rsidR="003F2C3C" w:rsidRPr="002D03D4" w:rsidRDefault="003F2C3C" w:rsidP="002D03D4"/>
        </w:tc>
      </w:tr>
      <w:tr w:rsidR="003F2C3C" w:rsidRPr="00EE4CE1" w14:paraId="0FAF3E4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A5C0BA0" w14:textId="2C2001D9" w:rsidR="003F2C3C" w:rsidRPr="002D03D4" w:rsidRDefault="003F2C3C" w:rsidP="002D03D4">
            <w:r w:rsidRPr="002D03D4">
              <w:t>Check je de temperatuur van een flesje na het opwarmen?</w:t>
            </w:r>
          </w:p>
        </w:tc>
        <w:tc>
          <w:tcPr>
            <w:tcW w:w="3402" w:type="dxa"/>
          </w:tcPr>
          <w:p w14:paraId="3836F4E8" w14:textId="77777777" w:rsidR="003F2C3C" w:rsidRPr="002D03D4" w:rsidRDefault="003F2C3C" w:rsidP="002D03D4"/>
        </w:tc>
        <w:tc>
          <w:tcPr>
            <w:tcW w:w="3544" w:type="dxa"/>
          </w:tcPr>
          <w:p w14:paraId="2F5E44D2" w14:textId="77777777" w:rsidR="003F2C3C" w:rsidRPr="002D03D4" w:rsidRDefault="003F2C3C" w:rsidP="002D03D4"/>
        </w:tc>
        <w:tc>
          <w:tcPr>
            <w:tcW w:w="3260" w:type="dxa"/>
          </w:tcPr>
          <w:p w14:paraId="4E82EC47" w14:textId="77777777" w:rsidR="003F2C3C" w:rsidRPr="002D03D4" w:rsidRDefault="003F2C3C" w:rsidP="002D03D4"/>
        </w:tc>
      </w:tr>
      <w:tr w:rsidR="003F2C3C" w:rsidRPr="00EE4CE1" w14:paraId="244764C8" w14:textId="77777777" w:rsidTr="001C3853">
        <w:tc>
          <w:tcPr>
            <w:tcW w:w="3544" w:type="dxa"/>
          </w:tcPr>
          <w:p w14:paraId="1EF2574F"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520C27DF"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37627C5D" w14:textId="77777777" w:rsidR="003F2C3C" w:rsidRPr="000A7A8D" w:rsidRDefault="003F2C3C"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5849DA45" w14:textId="77777777" w:rsidR="003F2C3C" w:rsidRPr="000A7A8D" w:rsidRDefault="003F2C3C"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3F2C3C" w:rsidRPr="00EE4CE1" w14:paraId="13C16E7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1F20CB8" w14:textId="77777777" w:rsidR="003F2C3C" w:rsidRPr="002D03D4" w:rsidRDefault="003F2C3C" w:rsidP="002D03D4"/>
        </w:tc>
        <w:tc>
          <w:tcPr>
            <w:tcW w:w="3402" w:type="dxa"/>
          </w:tcPr>
          <w:p w14:paraId="1DDED44D" w14:textId="77777777" w:rsidR="003F2C3C" w:rsidRPr="002D03D4" w:rsidRDefault="003F2C3C" w:rsidP="002D03D4"/>
        </w:tc>
        <w:tc>
          <w:tcPr>
            <w:tcW w:w="3544" w:type="dxa"/>
          </w:tcPr>
          <w:p w14:paraId="08833F34" w14:textId="77777777" w:rsidR="003F2C3C" w:rsidRPr="002D03D4" w:rsidRDefault="003F2C3C" w:rsidP="002D03D4"/>
        </w:tc>
        <w:tc>
          <w:tcPr>
            <w:tcW w:w="3260" w:type="dxa"/>
          </w:tcPr>
          <w:p w14:paraId="2E1C6E55" w14:textId="77777777" w:rsidR="003F2C3C" w:rsidRPr="002D03D4" w:rsidRDefault="003F2C3C" w:rsidP="002D03D4"/>
        </w:tc>
      </w:tr>
      <w:tr w:rsidR="003F2C3C" w:rsidRPr="00EE4CE1" w14:paraId="54D72F09" w14:textId="77777777" w:rsidTr="001C3853">
        <w:tc>
          <w:tcPr>
            <w:tcW w:w="3544" w:type="dxa"/>
          </w:tcPr>
          <w:p w14:paraId="7EB6F4C2" w14:textId="77777777" w:rsidR="003F2C3C" w:rsidRPr="002D03D4" w:rsidRDefault="003F2C3C" w:rsidP="002D03D4"/>
        </w:tc>
        <w:tc>
          <w:tcPr>
            <w:tcW w:w="3402" w:type="dxa"/>
          </w:tcPr>
          <w:p w14:paraId="4BD8C584" w14:textId="77777777" w:rsidR="003F2C3C" w:rsidRPr="002D03D4" w:rsidRDefault="003F2C3C" w:rsidP="002D03D4"/>
        </w:tc>
        <w:tc>
          <w:tcPr>
            <w:tcW w:w="3544" w:type="dxa"/>
          </w:tcPr>
          <w:p w14:paraId="561E295A" w14:textId="77777777" w:rsidR="003F2C3C" w:rsidRPr="002D03D4" w:rsidRDefault="003F2C3C" w:rsidP="002D03D4"/>
        </w:tc>
        <w:tc>
          <w:tcPr>
            <w:tcW w:w="3260" w:type="dxa"/>
          </w:tcPr>
          <w:p w14:paraId="5E2537B6" w14:textId="77777777" w:rsidR="003F2C3C" w:rsidRPr="002D03D4" w:rsidRDefault="003F2C3C" w:rsidP="002D03D4"/>
        </w:tc>
      </w:tr>
      <w:tr w:rsidR="003F2C3C" w:rsidRPr="00EE4CE1" w14:paraId="32DFE0C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E345804" w14:textId="77777777" w:rsidR="003F2C3C" w:rsidRPr="002D03D4" w:rsidRDefault="003F2C3C" w:rsidP="002D03D4"/>
        </w:tc>
        <w:tc>
          <w:tcPr>
            <w:tcW w:w="3402" w:type="dxa"/>
          </w:tcPr>
          <w:p w14:paraId="192172F0" w14:textId="77777777" w:rsidR="003F2C3C" w:rsidRPr="002D03D4" w:rsidRDefault="003F2C3C" w:rsidP="002D03D4"/>
        </w:tc>
        <w:tc>
          <w:tcPr>
            <w:tcW w:w="3544" w:type="dxa"/>
          </w:tcPr>
          <w:p w14:paraId="334320BA" w14:textId="77777777" w:rsidR="003F2C3C" w:rsidRPr="002D03D4" w:rsidRDefault="003F2C3C" w:rsidP="002D03D4"/>
        </w:tc>
        <w:tc>
          <w:tcPr>
            <w:tcW w:w="3260" w:type="dxa"/>
          </w:tcPr>
          <w:p w14:paraId="314B5A9C" w14:textId="77777777" w:rsidR="003F2C3C" w:rsidRPr="002D03D4" w:rsidRDefault="003F2C3C" w:rsidP="002D03D4"/>
        </w:tc>
      </w:tr>
      <w:tr w:rsidR="00144122" w:rsidRPr="00EE4CE1" w14:paraId="455B311E" w14:textId="77777777" w:rsidTr="001C3853">
        <w:tc>
          <w:tcPr>
            <w:tcW w:w="3544" w:type="dxa"/>
          </w:tcPr>
          <w:p w14:paraId="74CF1095" w14:textId="77777777" w:rsidR="00144122" w:rsidRPr="002D03D4" w:rsidRDefault="00144122" w:rsidP="002D03D4"/>
        </w:tc>
        <w:tc>
          <w:tcPr>
            <w:tcW w:w="3402" w:type="dxa"/>
          </w:tcPr>
          <w:p w14:paraId="46BC2BC0" w14:textId="77777777" w:rsidR="00144122" w:rsidRPr="002D03D4" w:rsidRDefault="00144122" w:rsidP="002D03D4"/>
        </w:tc>
        <w:tc>
          <w:tcPr>
            <w:tcW w:w="3544" w:type="dxa"/>
          </w:tcPr>
          <w:p w14:paraId="3BE735E6" w14:textId="77777777" w:rsidR="00144122" w:rsidRPr="002D03D4" w:rsidRDefault="00144122" w:rsidP="002D03D4"/>
        </w:tc>
        <w:tc>
          <w:tcPr>
            <w:tcW w:w="3260" w:type="dxa"/>
          </w:tcPr>
          <w:p w14:paraId="300B8788" w14:textId="77777777" w:rsidR="00144122" w:rsidRPr="002D03D4" w:rsidRDefault="00144122" w:rsidP="002D03D4"/>
        </w:tc>
      </w:tr>
      <w:tr w:rsidR="00144122" w:rsidRPr="00EE4CE1" w14:paraId="783ACB5E"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79E8DB7" w14:textId="77777777" w:rsidR="00144122" w:rsidRPr="002D03D4" w:rsidRDefault="00144122" w:rsidP="002D03D4"/>
        </w:tc>
        <w:tc>
          <w:tcPr>
            <w:tcW w:w="3402" w:type="dxa"/>
          </w:tcPr>
          <w:p w14:paraId="38AF68D7" w14:textId="77777777" w:rsidR="00144122" w:rsidRPr="002D03D4" w:rsidRDefault="00144122" w:rsidP="002D03D4"/>
        </w:tc>
        <w:tc>
          <w:tcPr>
            <w:tcW w:w="3544" w:type="dxa"/>
          </w:tcPr>
          <w:p w14:paraId="3C55E542" w14:textId="77777777" w:rsidR="00144122" w:rsidRPr="002D03D4" w:rsidRDefault="00144122" w:rsidP="002D03D4"/>
        </w:tc>
        <w:tc>
          <w:tcPr>
            <w:tcW w:w="3260" w:type="dxa"/>
          </w:tcPr>
          <w:p w14:paraId="4648F70F" w14:textId="77777777" w:rsidR="00144122" w:rsidRPr="002D03D4" w:rsidRDefault="00144122" w:rsidP="002D03D4"/>
        </w:tc>
      </w:tr>
    </w:tbl>
    <w:p w14:paraId="51BDE391" w14:textId="77777777" w:rsidR="003F2C3C" w:rsidRDefault="003F2C3C" w:rsidP="003F2C3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3F2C3C" w14:paraId="4A7722AE" w14:textId="77777777" w:rsidTr="009E285F">
        <w:trPr>
          <w:trHeight w:val="2696"/>
        </w:trPr>
        <w:tc>
          <w:tcPr>
            <w:tcW w:w="3535" w:type="dxa"/>
            <w:shd w:val="clear" w:color="auto" w:fill="F2F2F2" w:themeFill="background1" w:themeFillShade="F2"/>
          </w:tcPr>
          <w:p w14:paraId="7CD005E4" w14:textId="77777777" w:rsidR="003F2C3C" w:rsidRPr="00C15CEB" w:rsidRDefault="003F2C3C" w:rsidP="00C9599B">
            <w:bookmarkStart w:id="2" w:name="_Hlk149566036"/>
            <w:r w:rsidRPr="00C15CEB">
              <w:rPr>
                <w:noProof/>
              </w:rPr>
              <w:lastRenderedPageBreak/>
              <w:drawing>
                <wp:anchor distT="0" distB="0" distL="114300" distR="114300" simplePos="0" relativeHeight="251658244" behindDoc="0" locked="0" layoutInCell="1" allowOverlap="1" wp14:anchorId="089FF3ED" wp14:editId="4175B977">
                  <wp:simplePos x="0" y="0"/>
                  <wp:positionH relativeFrom="column">
                    <wp:posOffset>-83821</wp:posOffset>
                  </wp:positionH>
                  <wp:positionV relativeFrom="paragraph">
                    <wp:posOffset>8255</wp:posOffset>
                  </wp:positionV>
                  <wp:extent cx="2259417" cy="1689735"/>
                  <wp:effectExtent l="0" t="0" r="7620" b="5715"/>
                  <wp:wrapNone/>
                  <wp:docPr id="1262369945" name="Picture 126236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69945" name="Afbeelding 1262369945"/>
                          <pic:cNvPicPr/>
                        </pic:nvPicPr>
                        <pic:blipFill rotWithShape="1">
                          <a:blip r:embed="rId23">
                            <a:extLst>
                              <a:ext uri="{28A0092B-C50C-407E-A947-70E740481C1C}">
                                <a14:useLocalDpi xmlns:a14="http://schemas.microsoft.com/office/drawing/2010/main" val="0"/>
                              </a:ext>
                            </a:extLst>
                          </a:blip>
                          <a:srcRect l="8010" r="14595" b="2233"/>
                          <a:stretch/>
                        </pic:blipFill>
                        <pic:spPr bwMode="auto">
                          <a:xfrm>
                            <a:off x="0" y="0"/>
                            <a:ext cx="2260281" cy="1690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537F0253" w14:textId="63708760" w:rsidR="003F2C3C" w:rsidRPr="006B26BD" w:rsidRDefault="003F2C3C"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B67AEDC" w14:textId="77777777" w:rsidR="003F2C3C" w:rsidRDefault="003F2C3C" w:rsidP="003F2C3C">
            <w:pPr>
              <w:pStyle w:val="Lijstalinea"/>
              <w:numPr>
                <w:ilvl w:val="0"/>
                <w:numId w:val="15"/>
              </w:numPr>
            </w:pPr>
            <w:r>
              <w:t xml:space="preserve">Zet geen warme dranken nabij een kind (salontafel, tafel, ...). </w:t>
            </w:r>
          </w:p>
          <w:p w14:paraId="23ABD915" w14:textId="77777777" w:rsidR="003F2C3C" w:rsidRDefault="003F2C3C" w:rsidP="003F2C3C">
            <w:pPr>
              <w:pStyle w:val="Lijstalinea"/>
              <w:numPr>
                <w:ilvl w:val="0"/>
                <w:numId w:val="15"/>
              </w:numPr>
            </w:pPr>
            <w:r>
              <w:t>Neem een kind nooit op schoot bij het drinken van warme dranken.</w:t>
            </w:r>
          </w:p>
          <w:p w14:paraId="12B3C616" w14:textId="77777777" w:rsidR="003F2C3C" w:rsidRDefault="003F2C3C" w:rsidP="003F2C3C">
            <w:pPr>
              <w:pStyle w:val="Lijstalinea"/>
              <w:numPr>
                <w:ilvl w:val="0"/>
                <w:numId w:val="15"/>
              </w:numPr>
            </w:pPr>
            <w:r>
              <w:t xml:space="preserve">Let op bij gebruik van isolerende beker. Je voelt niet aan de buitenkant van de beker hoe warm de drank is. </w:t>
            </w:r>
          </w:p>
          <w:p w14:paraId="05AFF5D8" w14:textId="002D959D" w:rsidR="003F2C3C" w:rsidRDefault="003F2C3C" w:rsidP="003F2C3C">
            <w:pPr>
              <w:pStyle w:val="Lijstalinea"/>
              <w:numPr>
                <w:ilvl w:val="0"/>
                <w:numId w:val="15"/>
              </w:numPr>
            </w:pPr>
            <w:r>
              <w:t>Zet steelpannen</w:t>
            </w:r>
            <w:r w:rsidR="004D3D46">
              <w:t xml:space="preserve"> altijd met de steel boven het kookvlak zo</w:t>
            </w:r>
            <w:r w:rsidR="00013B25">
              <w:t>d</w:t>
            </w:r>
            <w:r w:rsidR="004D3D46">
              <w:t>at kinderen die</w:t>
            </w:r>
            <w:r w:rsidR="00013B25">
              <w:t xml:space="preserve"> niet kunnen vastgrijpen</w:t>
            </w:r>
            <w:r>
              <w:t xml:space="preserve"> </w:t>
            </w:r>
          </w:p>
        </w:tc>
      </w:tr>
      <w:bookmarkEnd w:id="2"/>
    </w:tbl>
    <w:p w14:paraId="5C091142" w14:textId="77777777" w:rsidR="00846B7F" w:rsidRDefault="00846B7F" w:rsidP="00846B7F"/>
    <w:p w14:paraId="352CD9F8" w14:textId="316F1CB9" w:rsidR="4495973C" w:rsidRDefault="4495973C" w:rsidP="4495973C"/>
    <w:p w14:paraId="33828260" w14:textId="0D537464" w:rsidR="4495973C" w:rsidRDefault="4495973C" w:rsidP="4495973C"/>
    <w:p w14:paraId="6D7B0F43" w14:textId="77777777" w:rsidR="002D03D4" w:rsidRDefault="002D03D4" w:rsidP="00846B7F"/>
    <w:p w14:paraId="62E7E81E" w14:textId="6EA47C57" w:rsidR="00846B7F" w:rsidRPr="00EE4CE1" w:rsidRDefault="00846B7F" w:rsidP="00846B7F">
      <w:pPr>
        <w:pStyle w:val="Kop2"/>
        <w:spacing w:before="0"/>
        <w:ind w:left="567"/>
      </w:pPr>
      <w:r>
        <w:t>Meubilair en het gebruik ervan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846B7F" w:rsidRPr="00EE4CE1" w14:paraId="2977B5A0"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75C0AA40" w14:textId="77777777" w:rsidR="00846B7F" w:rsidRPr="000A7A8D" w:rsidRDefault="00846B7F"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7B5053E8" w14:textId="77777777" w:rsidR="00846B7F" w:rsidRPr="000A7A8D" w:rsidRDefault="00846B7F"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53AFD275" w14:textId="77777777" w:rsidR="00846B7F" w:rsidRPr="000A7A8D" w:rsidRDefault="00846B7F"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1B29B0FE" w14:textId="77777777" w:rsidR="00846B7F" w:rsidRPr="000A7A8D" w:rsidRDefault="00846B7F"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7F79C5" w:rsidRPr="00EE4CE1" w14:paraId="0437BA3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07F7B30" w14:textId="381E3D77" w:rsidR="007F79C5" w:rsidRPr="002D03D4" w:rsidRDefault="007F79C5" w:rsidP="002D03D4">
            <w:r w:rsidRPr="002D03D4">
              <w:t>Is het meubilair veilig geplaatst in de ruimte? (bv. bedjes te dicht bij elkaar waardoor kinderen elkaar kunnen verwonden, een park tegen een meubel waar kinderen op kunnen klimmen, een zetel die dicht tegen salontafel met scherpe hoek staat,…)</w:t>
            </w:r>
          </w:p>
        </w:tc>
        <w:tc>
          <w:tcPr>
            <w:tcW w:w="3402" w:type="dxa"/>
          </w:tcPr>
          <w:p w14:paraId="65A5C5E3" w14:textId="77777777" w:rsidR="007F79C5" w:rsidRPr="002D03D4" w:rsidRDefault="007F79C5" w:rsidP="002D03D4"/>
        </w:tc>
        <w:tc>
          <w:tcPr>
            <w:tcW w:w="3544" w:type="dxa"/>
          </w:tcPr>
          <w:p w14:paraId="23A59392" w14:textId="77777777" w:rsidR="007F79C5" w:rsidRPr="002D03D4" w:rsidRDefault="007F79C5" w:rsidP="002D03D4"/>
        </w:tc>
        <w:tc>
          <w:tcPr>
            <w:tcW w:w="3260" w:type="dxa"/>
          </w:tcPr>
          <w:p w14:paraId="221B166B" w14:textId="77777777" w:rsidR="007F79C5" w:rsidRPr="002D03D4" w:rsidRDefault="007F79C5" w:rsidP="002D03D4"/>
        </w:tc>
      </w:tr>
      <w:tr w:rsidR="007F79C5" w:rsidRPr="00EE4CE1" w14:paraId="627E4F96" w14:textId="77777777" w:rsidTr="001C3853">
        <w:tc>
          <w:tcPr>
            <w:tcW w:w="3544" w:type="dxa"/>
          </w:tcPr>
          <w:p w14:paraId="68EEFA43" w14:textId="69941519" w:rsidR="007F79C5" w:rsidRPr="002D03D4" w:rsidRDefault="007F79C5" w:rsidP="002D03D4">
            <w:r w:rsidRPr="002D03D4">
              <w:t>Sluit iedereen de hoogslaper altijd veilig af?</w:t>
            </w:r>
          </w:p>
        </w:tc>
        <w:tc>
          <w:tcPr>
            <w:tcW w:w="3402" w:type="dxa"/>
          </w:tcPr>
          <w:p w14:paraId="3303BDF9" w14:textId="77777777" w:rsidR="007F79C5" w:rsidRPr="002D03D4" w:rsidRDefault="007F79C5" w:rsidP="002D03D4"/>
        </w:tc>
        <w:tc>
          <w:tcPr>
            <w:tcW w:w="3544" w:type="dxa"/>
          </w:tcPr>
          <w:p w14:paraId="319BC6EF" w14:textId="77777777" w:rsidR="007F79C5" w:rsidRPr="002D03D4" w:rsidRDefault="007F79C5" w:rsidP="002D03D4"/>
        </w:tc>
        <w:tc>
          <w:tcPr>
            <w:tcW w:w="3260" w:type="dxa"/>
          </w:tcPr>
          <w:p w14:paraId="402B919F" w14:textId="77777777" w:rsidR="007F79C5" w:rsidRPr="002D03D4" w:rsidRDefault="007F79C5" w:rsidP="002D03D4"/>
        </w:tc>
      </w:tr>
      <w:tr w:rsidR="007F79C5" w:rsidRPr="00EE4CE1" w14:paraId="72D2825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2C00AA1" w14:textId="4B059EF9" w:rsidR="007F79C5" w:rsidRPr="002D03D4" w:rsidRDefault="007F79C5" w:rsidP="002D03D4">
            <w:r w:rsidRPr="002D03D4">
              <w:t>Zet je een relax nooit op een hoge plaats?</w:t>
            </w:r>
          </w:p>
        </w:tc>
        <w:tc>
          <w:tcPr>
            <w:tcW w:w="3402" w:type="dxa"/>
          </w:tcPr>
          <w:p w14:paraId="3C6493DC" w14:textId="77777777" w:rsidR="007F79C5" w:rsidRPr="002D03D4" w:rsidRDefault="007F79C5" w:rsidP="002D03D4"/>
        </w:tc>
        <w:tc>
          <w:tcPr>
            <w:tcW w:w="3544" w:type="dxa"/>
          </w:tcPr>
          <w:p w14:paraId="798942CC" w14:textId="77777777" w:rsidR="007F79C5" w:rsidRPr="002D03D4" w:rsidRDefault="007F79C5" w:rsidP="002D03D4"/>
        </w:tc>
        <w:tc>
          <w:tcPr>
            <w:tcW w:w="3260" w:type="dxa"/>
          </w:tcPr>
          <w:p w14:paraId="21D4912F" w14:textId="77777777" w:rsidR="007F79C5" w:rsidRPr="002D03D4" w:rsidRDefault="007F79C5" w:rsidP="002D03D4"/>
        </w:tc>
      </w:tr>
      <w:tr w:rsidR="007F79C5" w:rsidRPr="00EE4CE1" w14:paraId="18032682" w14:textId="77777777" w:rsidTr="001C3853">
        <w:tc>
          <w:tcPr>
            <w:tcW w:w="3544" w:type="dxa"/>
          </w:tcPr>
          <w:p w14:paraId="10DEAA95" w14:textId="6059E5B9" w:rsidR="007F79C5" w:rsidRPr="002D03D4" w:rsidRDefault="007F79C5" w:rsidP="002D03D4">
            <w:r w:rsidRPr="002D03D4">
              <w:t>Laat je kinderen nooit alleen op een verzorgingstafel?</w:t>
            </w:r>
          </w:p>
        </w:tc>
        <w:tc>
          <w:tcPr>
            <w:tcW w:w="3402" w:type="dxa"/>
          </w:tcPr>
          <w:p w14:paraId="4942D67E" w14:textId="77777777" w:rsidR="007F79C5" w:rsidRPr="002D03D4" w:rsidRDefault="007F79C5" w:rsidP="002D03D4"/>
        </w:tc>
        <w:tc>
          <w:tcPr>
            <w:tcW w:w="3544" w:type="dxa"/>
          </w:tcPr>
          <w:p w14:paraId="242B7ABD" w14:textId="77777777" w:rsidR="007F79C5" w:rsidRPr="002D03D4" w:rsidRDefault="007F79C5" w:rsidP="002D03D4"/>
        </w:tc>
        <w:tc>
          <w:tcPr>
            <w:tcW w:w="3260" w:type="dxa"/>
          </w:tcPr>
          <w:p w14:paraId="33106BC5" w14:textId="77777777" w:rsidR="007F79C5" w:rsidRPr="002D03D4" w:rsidRDefault="007F79C5" w:rsidP="002D03D4"/>
        </w:tc>
      </w:tr>
      <w:tr w:rsidR="007F79C5" w:rsidRPr="00EE4CE1" w14:paraId="1573BC22"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BE8F6B5" w14:textId="62BBDE8F" w:rsidR="007F79C5" w:rsidRPr="002D03D4" w:rsidRDefault="007F79C5" w:rsidP="002D03D4">
            <w:r w:rsidRPr="002D03D4">
              <w:lastRenderedPageBreak/>
              <w:t xml:space="preserve">Kunnen kinderen de meubels niet omtrekken (rekken, kasten, staande lamp, …)? </w:t>
            </w:r>
          </w:p>
        </w:tc>
        <w:tc>
          <w:tcPr>
            <w:tcW w:w="3402" w:type="dxa"/>
          </w:tcPr>
          <w:p w14:paraId="434D6169" w14:textId="77777777" w:rsidR="007F79C5" w:rsidRPr="002D03D4" w:rsidRDefault="007F79C5" w:rsidP="002D03D4"/>
        </w:tc>
        <w:tc>
          <w:tcPr>
            <w:tcW w:w="3544" w:type="dxa"/>
          </w:tcPr>
          <w:p w14:paraId="0A9EC2F4" w14:textId="77777777" w:rsidR="007F79C5" w:rsidRPr="002D03D4" w:rsidRDefault="007F79C5" w:rsidP="002D03D4"/>
        </w:tc>
        <w:tc>
          <w:tcPr>
            <w:tcW w:w="3260" w:type="dxa"/>
          </w:tcPr>
          <w:p w14:paraId="07A9BAE6" w14:textId="77777777" w:rsidR="007F79C5" w:rsidRPr="002D03D4" w:rsidRDefault="007F79C5" w:rsidP="002D03D4"/>
        </w:tc>
      </w:tr>
      <w:tr w:rsidR="007F79C5" w:rsidRPr="00EE4CE1" w14:paraId="64E33BAA" w14:textId="77777777" w:rsidTr="001C3853">
        <w:tc>
          <w:tcPr>
            <w:tcW w:w="3544" w:type="dxa"/>
          </w:tcPr>
          <w:p w14:paraId="6C4C9C4B" w14:textId="5C55F6C7" w:rsidR="007F79C5" w:rsidRPr="002D03D4" w:rsidRDefault="007F79C5" w:rsidP="002D03D4">
            <w:r w:rsidRPr="002D03D4">
              <w:t xml:space="preserve">Kunnen kinderen zich niet kwetsen aan scherpe hoeken? </w:t>
            </w:r>
          </w:p>
        </w:tc>
        <w:tc>
          <w:tcPr>
            <w:tcW w:w="3402" w:type="dxa"/>
          </w:tcPr>
          <w:p w14:paraId="5214D751" w14:textId="77777777" w:rsidR="007F79C5" w:rsidRPr="002D03D4" w:rsidRDefault="007F79C5" w:rsidP="002D03D4"/>
        </w:tc>
        <w:tc>
          <w:tcPr>
            <w:tcW w:w="3544" w:type="dxa"/>
          </w:tcPr>
          <w:p w14:paraId="049511D3" w14:textId="77777777" w:rsidR="007F79C5" w:rsidRPr="002D03D4" w:rsidRDefault="007F79C5" w:rsidP="002D03D4"/>
        </w:tc>
        <w:tc>
          <w:tcPr>
            <w:tcW w:w="3260" w:type="dxa"/>
          </w:tcPr>
          <w:p w14:paraId="65D9857F" w14:textId="77777777" w:rsidR="007F79C5" w:rsidRPr="002D03D4" w:rsidRDefault="007F79C5" w:rsidP="002D03D4"/>
        </w:tc>
      </w:tr>
      <w:tr w:rsidR="007F79C5" w:rsidRPr="00EE4CE1" w14:paraId="04CAE3D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9AA797C" w14:textId="68E92089" w:rsidR="007F79C5" w:rsidRPr="002D03D4" w:rsidRDefault="007F79C5" w:rsidP="002D03D4">
            <w:r w:rsidRPr="002D03D4">
              <w:t>Zijn kinderen veilig vastgeklikt in de relax, stoel, …?</w:t>
            </w:r>
          </w:p>
        </w:tc>
        <w:tc>
          <w:tcPr>
            <w:tcW w:w="3402" w:type="dxa"/>
          </w:tcPr>
          <w:p w14:paraId="1C0384C8" w14:textId="77777777" w:rsidR="007F79C5" w:rsidRPr="002D03D4" w:rsidRDefault="007F79C5" w:rsidP="002D03D4"/>
        </w:tc>
        <w:tc>
          <w:tcPr>
            <w:tcW w:w="3544" w:type="dxa"/>
          </w:tcPr>
          <w:p w14:paraId="4E09B483" w14:textId="77777777" w:rsidR="007F79C5" w:rsidRPr="002D03D4" w:rsidRDefault="007F79C5" w:rsidP="002D03D4"/>
        </w:tc>
        <w:tc>
          <w:tcPr>
            <w:tcW w:w="3260" w:type="dxa"/>
          </w:tcPr>
          <w:p w14:paraId="655EE6D8" w14:textId="77777777" w:rsidR="007F79C5" w:rsidRPr="002D03D4" w:rsidRDefault="007F79C5" w:rsidP="002D03D4"/>
        </w:tc>
      </w:tr>
      <w:tr w:rsidR="007F79C5" w:rsidRPr="00EE4CE1" w14:paraId="6DE284B7" w14:textId="77777777" w:rsidTr="001C3853">
        <w:tc>
          <w:tcPr>
            <w:tcW w:w="3544" w:type="dxa"/>
          </w:tcPr>
          <w:p w14:paraId="6B12F32B" w14:textId="30C4DEC2" w:rsidR="007F79C5" w:rsidRPr="002D03D4" w:rsidRDefault="007F79C5" w:rsidP="002D03D4">
            <w:r w:rsidRPr="002D03D4">
              <w:t>Is het meubilair aangepast aan de ontwikkelings</w:t>
            </w:r>
            <w:r w:rsidR="00013B25">
              <w:t xml:space="preserve">niveau </w:t>
            </w:r>
            <w:r w:rsidRPr="002D03D4">
              <w:t>van het kind?</w:t>
            </w:r>
          </w:p>
        </w:tc>
        <w:tc>
          <w:tcPr>
            <w:tcW w:w="3402" w:type="dxa"/>
          </w:tcPr>
          <w:p w14:paraId="5107A305" w14:textId="77777777" w:rsidR="007F79C5" w:rsidRPr="002D03D4" w:rsidRDefault="007F79C5" w:rsidP="002D03D4"/>
        </w:tc>
        <w:tc>
          <w:tcPr>
            <w:tcW w:w="3544" w:type="dxa"/>
          </w:tcPr>
          <w:p w14:paraId="2D05CDF6" w14:textId="77777777" w:rsidR="007F79C5" w:rsidRPr="002D03D4" w:rsidRDefault="007F79C5" w:rsidP="002D03D4"/>
        </w:tc>
        <w:tc>
          <w:tcPr>
            <w:tcW w:w="3260" w:type="dxa"/>
          </w:tcPr>
          <w:p w14:paraId="52BB135C" w14:textId="77777777" w:rsidR="007F79C5" w:rsidRPr="002D03D4" w:rsidRDefault="007F79C5" w:rsidP="002D03D4"/>
        </w:tc>
      </w:tr>
      <w:tr w:rsidR="007F79C5" w:rsidRPr="00EE4CE1" w14:paraId="19380A1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049F91B3" w14:textId="46E448E1" w:rsidR="007F79C5" w:rsidRPr="002D03D4" w:rsidRDefault="007F79C5" w:rsidP="002D03D4">
            <w:r w:rsidRPr="002D03D4">
              <w:t xml:space="preserve">Voldoet het kindermeubilair (bv bed, park, …) aan de Europese veiligheidsnormen? </w:t>
            </w:r>
          </w:p>
        </w:tc>
        <w:tc>
          <w:tcPr>
            <w:tcW w:w="3402" w:type="dxa"/>
          </w:tcPr>
          <w:p w14:paraId="78A54123" w14:textId="77777777" w:rsidR="007F79C5" w:rsidRPr="002D03D4" w:rsidRDefault="007F79C5" w:rsidP="002D03D4"/>
        </w:tc>
        <w:tc>
          <w:tcPr>
            <w:tcW w:w="3544" w:type="dxa"/>
          </w:tcPr>
          <w:p w14:paraId="76C0D5FF" w14:textId="77777777" w:rsidR="007F79C5" w:rsidRPr="002D03D4" w:rsidRDefault="007F79C5" w:rsidP="002D03D4"/>
        </w:tc>
        <w:tc>
          <w:tcPr>
            <w:tcW w:w="3260" w:type="dxa"/>
          </w:tcPr>
          <w:p w14:paraId="5EDE8242" w14:textId="77777777" w:rsidR="007F79C5" w:rsidRPr="002D03D4" w:rsidRDefault="007F79C5" w:rsidP="002D03D4"/>
        </w:tc>
      </w:tr>
      <w:tr w:rsidR="007F79C5" w:rsidRPr="00EE4CE1" w14:paraId="72D051B9" w14:textId="77777777" w:rsidTr="001C3853">
        <w:tc>
          <w:tcPr>
            <w:tcW w:w="3544" w:type="dxa"/>
          </w:tcPr>
          <w:p w14:paraId="52AFA2AA" w14:textId="67A8497F" w:rsidR="007F79C5" w:rsidRPr="002D03D4" w:rsidRDefault="007F79C5" w:rsidP="002D03D4">
            <w:r w:rsidRPr="002D03D4">
              <w:t>Volgt iedereen de gebruiksaanwijzing van de fabrikant?</w:t>
            </w:r>
          </w:p>
        </w:tc>
        <w:tc>
          <w:tcPr>
            <w:tcW w:w="3402" w:type="dxa"/>
          </w:tcPr>
          <w:p w14:paraId="37003158" w14:textId="77777777" w:rsidR="007F79C5" w:rsidRPr="002D03D4" w:rsidRDefault="007F79C5" w:rsidP="002D03D4"/>
        </w:tc>
        <w:tc>
          <w:tcPr>
            <w:tcW w:w="3544" w:type="dxa"/>
          </w:tcPr>
          <w:p w14:paraId="1D71D1CA" w14:textId="77777777" w:rsidR="007F79C5" w:rsidRPr="002D03D4" w:rsidRDefault="007F79C5" w:rsidP="002D03D4"/>
        </w:tc>
        <w:tc>
          <w:tcPr>
            <w:tcW w:w="3260" w:type="dxa"/>
          </w:tcPr>
          <w:p w14:paraId="3289FD89" w14:textId="77777777" w:rsidR="007F79C5" w:rsidRPr="002D03D4" w:rsidRDefault="007F79C5" w:rsidP="002D03D4"/>
        </w:tc>
      </w:tr>
      <w:tr w:rsidR="007F79C5" w:rsidRPr="00EE4CE1" w14:paraId="56F8B28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14052F22" w14:textId="6E0321F4" w:rsidR="00846B7F" w:rsidRPr="000A7A8D" w:rsidRDefault="00846B7F"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25EDE978" w14:textId="12600DB9" w:rsidR="00846B7F" w:rsidRPr="000A7A8D" w:rsidRDefault="00846B7F"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33226A53" w14:textId="77777777" w:rsidR="00846B7F" w:rsidRPr="000A7A8D" w:rsidRDefault="00846B7F"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4A55C1CD" w14:textId="77777777" w:rsidR="00846B7F" w:rsidRPr="000A7A8D" w:rsidRDefault="00846B7F"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7F79C5" w:rsidRPr="00EE4CE1" w14:paraId="23E23F0C" w14:textId="77777777" w:rsidTr="001C3853">
        <w:tc>
          <w:tcPr>
            <w:tcW w:w="3544" w:type="dxa"/>
          </w:tcPr>
          <w:p w14:paraId="1DE5FC2D" w14:textId="5D7003D8" w:rsidR="00846B7F" w:rsidRPr="002D03D4" w:rsidRDefault="00846B7F" w:rsidP="002D03D4"/>
        </w:tc>
        <w:tc>
          <w:tcPr>
            <w:tcW w:w="3402" w:type="dxa"/>
          </w:tcPr>
          <w:p w14:paraId="1B080BFD" w14:textId="6FF6E70E" w:rsidR="00846B7F" w:rsidRPr="002D03D4" w:rsidRDefault="00846B7F" w:rsidP="002D03D4"/>
        </w:tc>
        <w:tc>
          <w:tcPr>
            <w:tcW w:w="3544" w:type="dxa"/>
          </w:tcPr>
          <w:p w14:paraId="1EC0A0E2" w14:textId="77777777" w:rsidR="00846B7F" w:rsidRPr="002D03D4" w:rsidRDefault="00846B7F" w:rsidP="002D03D4"/>
        </w:tc>
        <w:tc>
          <w:tcPr>
            <w:tcW w:w="3260" w:type="dxa"/>
          </w:tcPr>
          <w:p w14:paraId="5EE8CBE0" w14:textId="77777777" w:rsidR="00846B7F" w:rsidRPr="002D03D4" w:rsidRDefault="00846B7F" w:rsidP="002D03D4"/>
        </w:tc>
      </w:tr>
      <w:tr w:rsidR="007F79C5" w:rsidRPr="00EE4CE1" w14:paraId="742C15E9"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9996DB3" w14:textId="11C5BDC1" w:rsidR="00846B7F" w:rsidRPr="002D03D4" w:rsidRDefault="00846B7F" w:rsidP="002D03D4"/>
        </w:tc>
        <w:tc>
          <w:tcPr>
            <w:tcW w:w="3402" w:type="dxa"/>
          </w:tcPr>
          <w:p w14:paraId="4E124AA9" w14:textId="126E265E" w:rsidR="00846B7F" w:rsidRPr="002D03D4" w:rsidRDefault="00846B7F" w:rsidP="002D03D4"/>
        </w:tc>
        <w:tc>
          <w:tcPr>
            <w:tcW w:w="3544" w:type="dxa"/>
          </w:tcPr>
          <w:p w14:paraId="2EC71F0B" w14:textId="77777777" w:rsidR="00846B7F" w:rsidRPr="002D03D4" w:rsidRDefault="00846B7F" w:rsidP="002D03D4"/>
        </w:tc>
        <w:tc>
          <w:tcPr>
            <w:tcW w:w="3260" w:type="dxa"/>
          </w:tcPr>
          <w:p w14:paraId="27FEC72F" w14:textId="77777777" w:rsidR="00846B7F" w:rsidRPr="002D03D4" w:rsidRDefault="00846B7F" w:rsidP="002D03D4"/>
        </w:tc>
      </w:tr>
      <w:tr w:rsidR="007F79C5" w:rsidRPr="00EE4CE1" w14:paraId="392FC84E" w14:textId="77777777" w:rsidTr="001C3853">
        <w:tc>
          <w:tcPr>
            <w:tcW w:w="3544" w:type="dxa"/>
          </w:tcPr>
          <w:p w14:paraId="5A51828E" w14:textId="752A967C" w:rsidR="00846B7F" w:rsidRPr="002D03D4" w:rsidRDefault="00846B7F" w:rsidP="002D03D4"/>
        </w:tc>
        <w:tc>
          <w:tcPr>
            <w:tcW w:w="3402" w:type="dxa"/>
          </w:tcPr>
          <w:p w14:paraId="040A659F" w14:textId="77777777" w:rsidR="00846B7F" w:rsidRPr="002D03D4" w:rsidRDefault="00846B7F" w:rsidP="002D03D4"/>
        </w:tc>
        <w:tc>
          <w:tcPr>
            <w:tcW w:w="3544" w:type="dxa"/>
          </w:tcPr>
          <w:p w14:paraId="1DE924AF" w14:textId="77777777" w:rsidR="00846B7F" w:rsidRPr="002D03D4" w:rsidRDefault="00846B7F" w:rsidP="002D03D4"/>
        </w:tc>
        <w:tc>
          <w:tcPr>
            <w:tcW w:w="3260" w:type="dxa"/>
          </w:tcPr>
          <w:p w14:paraId="14310F97" w14:textId="77777777" w:rsidR="00846B7F" w:rsidRPr="002D03D4" w:rsidRDefault="00846B7F" w:rsidP="002D03D4"/>
        </w:tc>
      </w:tr>
      <w:tr w:rsidR="002D03D4" w:rsidRPr="00EE4CE1" w14:paraId="7516D93A"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54463EF" w14:textId="77777777" w:rsidR="002D03D4" w:rsidRPr="002D03D4" w:rsidRDefault="002D03D4" w:rsidP="002D03D4"/>
        </w:tc>
        <w:tc>
          <w:tcPr>
            <w:tcW w:w="3402" w:type="dxa"/>
          </w:tcPr>
          <w:p w14:paraId="0BBAAF74" w14:textId="77777777" w:rsidR="002D03D4" w:rsidRPr="002D03D4" w:rsidRDefault="002D03D4" w:rsidP="002D03D4"/>
        </w:tc>
        <w:tc>
          <w:tcPr>
            <w:tcW w:w="3544" w:type="dxa"/>
          </w:tcPr>
          <w:p w14:paraId="13E9B0A3" w14:textId="77777777" w:rsidR="002D03D4" w:rsidRPr="002D03D4" w:rsidRDefault="002D03D4" w:rsidP="002D03D4"/>
        </w:tc>
        <w:tc>
          <w:tcPr>
            <w:tcW w:w="3260" w:type="dxa"/>
          </w:tcPr>
          <w:p w14:paraId="072A193C" w14:textId="77777777" w:rsidR="002D03D4" w:rsidRPr="002D03D4" w:rsidRDefault="002D03D4" w:rsidP="002D03D4"/>
        </w:tc>
      </w:tr>
    </w:tbl>
    <w:p w14:paraId="7BCC5105" w14:textId="4AD4706F" w:rsidR="00846B7F" w:rsidRDefault="00846B7F" w:rsidP="00846B7F"/>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2268"/>
        <w:gridCol w:w="11482"/>
      </w:tblGrid>
      <w:tr w:rsidR="00D00B25" w14:paraId="2C2DF867" w14:textId="77777777" w:rsidTr="000E4EB5">
        <w:trPr>
          <w:trHeight w:val="2696"/>
        </w:trPr>
        <w:tc>
          <w:tcPr>
            <w:tcW w:w="2268" w:type="dxa"/>
            <w:shd w:val="clear" w:color="auto" w:fill="F2F2F2" w:themeFill="background1" w:themeFillShade="F2"/>
          </w:tcPr>
          <w:p w14:paraId="7B286A57" w14:textId="26C296A7" w:rsidR="00D00B25" w:rsidRPr="00C15CEB" w:rsidRDefault="000E4EB5" w:rsidP="00C9599B">
            <w:r>
              <w:rPr>
                <w:noProof/>
              </w:rPr>
              <w:lastRenderedPageBreak/>
              <w:drawing>
                <wp:anchor distT="0" distB="0" distL="114300" distR="114300" simplePos="0" relativeHeight="251658248" behindDoc="0" locked="0" layoutInCell="1" allowOverlap="1" wp14:anchorId="4ABFC271" wp14:editId="495A0248">
                  <wp:simplePos x="0" y="0"/>
                  <wp:positionH relativeFrom="column">
                    <wp:posOffset>-69215</wp:posOffset>
                  </wp:positionH>
                  <wp:positionV relativeFrom="paragraph">
                    <wp:posOffset>17145</wp:posOffset>
                  </wp:positionV>
                  <wp:extent cx="1326029" cy="1676400"/>
                  <wp:effectExtent l="0" t="0" r="7620" b="0"/>
                  <wp:wrapNone/>
                  <wp:docPr id="950448845" name="Picture 95044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48845" name=""/>
                          <pic:cNvPicPr/>
                        </pic:nvPicPr>
                        <pic:blipFill rotWithShape="1">
                          <a:blip r:embed="rId24" cstate="print">
                            <a:extLst>
                              <a:ext uri="{28A0092B-C50C-407E-A947-70E740481C1C}">
                                <a14:useLocalDpi xmlns:a14="http://schemas.microsoft.com/office/drawing/2010/main" val="0"/>
                              </a:ext>
                            </a:extLst>
                          </a:blip>
                          <a:srcRect t="10322" b="5727"/>
                          <a:stretch/>
                        </pic:blipFill>
                        <pic:spPr bwMode="auto">
                          <a:xfrm>
                            <a:off x="0" y="0"/>
                            <a:ext cx="1326029"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482" w:type="dxa"/>
            <w:shd w:val="clear" w:color="auto" w:fill="F2F2F2" w:themeFill="background1" w:themeFillShade="F2"/>
          </w:tcPr>
          <w:p w14:paraId="5884946C" w14:textId="7589F182" w:rsidR="00D00B25" w:rsidRPr="006B26BD" w:rsidRDefault="00D00B25"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0309DB48" w14:textId="51E912FA" w:rsidR="00D00B25" w:rsidRDefault="00D00B25" w:rsidP="00C9599B">
            <w:pPr>
              <w:pStyle w:val="Lijstalinea"/>
              <w:numPr>
                <w:ilvl w:val="0"/>
                <w:numId w:val="15"/>
              </w:numPr>
            </w:pPr>
            <w:r w:rsidRPr="007F79C5">
              <w:t xml:space="preserve">Meer </w:t>
            </w:r>
            <w:r>
              <w:t xml:space="preserve">informatie over </w:t>
            </w:r>
            <w:hyperlink r:id="rId25" w:history="1">
              <w:r w:rsidRPr="00F51387">
                <w:rPr>
                  <w:rStyle w:val="Hyperlink"/>
                </w:rPr>
                <w:t>veilig kindermeubilair</w:t>
              </w:r>
            </w:hyperlink>
            <w:r>
              <w:t xml:space="preserve"> </w:t>
            </w:r>
            <w:r w:rsidRPr="007F79C5">
              <w:t xml:space="preserve"> </w:t>
            </w:r>
          </w:p>
        </w:tc>
      </w:tr>
    </w:tbl>
    <w:p w14:paraId="7D5A3B1E" w14:textId="77777777" w:rsidR="002D03D4" w:rsidRDefault="002D03D4" w:rsidP="00846B7F"/>
    <w:p w14:paraId="19DB3F20" w14:textId="77777777" w:rsidR="00D00B25" w:rsidRDefault="00D00B25" w:rsidP="00846B7F"/>
    <w:p w14:paraId="1131D442" w14:textId="16264511" w:rsidR="00E92D10" w:rsidRPr="00EE4CE1" w:rsidRDefault="00E92D10" w:rsidP="00E92D10">
      <w:pPr>
        <w:pStyle w:val="Kop2"/>
        <w:spacing w:before="0"/>
        <w:ind w:left="567"/>
      </w:pPr>
      <w:r>
        <w:t>Spelmateriaal</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E92D10" w:rsidRPr="00EE4CE1" w14:paraId="5E651DBA"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3FA8A3D8" w14:textId="77777777" w:rsidR="00E92D10" w:rsidRPr="000A7A8D" w:rsidRDefault="00E92D10"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43A27454" w14:textId="77777777" w:rsidR="00E92D10" w:rsidRPr="000A7A8D" w:rsidRDefault="00E92D10"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4A5592B5" w14:textId="77777777" w:rsidR="00E92D10" w:rsidRPr="000A7A8D" w:rsidRDefault="00E92D10"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4FE9FB93" w14:textId="77777777" w:rsidR="00E92D10" w:rsidRPr="000A7A8D" w:rsidRDefault="00E92D10"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E92D10" w:rsidRPr="00EE4CE1" w14:paraId="28E49190"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83254EA" w14:textId="4EC3F34B" w:rsidR="00E92D10" w:rsidRPr="002D03D4" w:rsidRDefault="00E92D10" w:rsidP="002D03D4">
            <w:r w:rsidRPr="002D03D4">
              <w:t xml:space="preserve">Is het spelmateriaal aangepast is aan het ontwikkelingsniveau van de kinderen? </w:t>
            </w:r>
          </w:p>
        </w:tc>
        <w:tc>
          <w:tcPr>
            <w:tcW w:w="3402" w:type="dxa"/>
          </w:tcPr>
          <w:p w14:paraId="6DF087DF" w14:textId="77777777" w:rsidR="00E92D10" w:rsidRPr="002D03D4" w:rsidRDefault="00E92D10" w:rsidP="002D03D4"/>
        </w:tc>
        <w:tc>
          <w:tcPr>
            <w:tcW w:w="3544" w:type="dxa"/>
          </w:tcPr>
          <w:p w14:paraId="3F99614F" w14:textId="77777777" w:rsidR="00E92D10" w:rsidRPr="002D03D4" w:rsidRDefault="00E92D10" w:rsidP="002D03D4"/>
        </w:tc>
        <w:tc>
          <w:tcPr>
            <w:tcW w:w="3260" w:type="dxa"/>
          </w:tcPr>
          <w:p w14:paraId="7A36F1BB" w14:textId="77777777" w:rsidR="00E92D10" w:rsidRPr="002D03D4" w:rsidRDefault="00E92D10" w:rsidP="002D03D4"/>
        </w:tc>
      </w:tr>
      <w:tr w:rsidR="00E92D10" w:rsidRPr="00EE4CE1" w14:paraId="16AE121D" w14:textId="77777777" w:rsidTr="001C3853">
        <w:tc>
          <w:tcPr>
            <w:tcW w:w="3544" w:type="dxa"/>
          </w:tcPr>
          <w:p w14:paraId="63B11A40" w14:textId="565B7993" w:rsidR="00E92D10" w:rsidRPr="002D03D4" w:rsidRDefault="00E92D10" w:rsidP="002D03D4">
            <w:r w:rsidRPr="002D03D4">
              <w:t>Controleer je spelmateriaal regelmatig op slijtage, bv. losse onderdeeltjes en koordjes.</w:t>
            </w:r>
          </w:p>
        </w:tc>
        <w:tc>
          <w:tcPr>
            <w:tcW w:w="3402" w:type="dxa"/>
          </w:tcPr>
          <w:p w14:paraId="1C48FA65" w14:textId="77777777" w:rsidR="00E92D10" w:rsidRPr="002D03D4" w:rsidRDefault="00E92D10" w:rsidP="002D03D4"/>
        </w:tc>
        <w:tc>
          <w:tcPr>
            <w:tcW w:w="3544" w:type="dxa"/>
          </w:tcPr>
          <w:p w14:paraId="36BAB2CF" w14:textId="77777777" w:rsidR="00E92D10" w:rsidRPr="002D03D4" w:rsidRDefault="00E92D10" w:rsidP="002D03D4"/>
        </w:tc>
        <w:tc>
          <w:tcPr>
            <w:tcW w:w="3260" w:type="dxa"/>
          </w:tcPr>
          <w:p w14:paraId="336A78EE" w14:textId="77777777" w:rsidR="00E92D10" w:rsidRPr="002D03D4" w:rsidRDefault="00E92D10" w:rsidP="002D03D4"/>
        </w:tc>
      </w:tr>
      <w:tr w:rsidR="00E92D10" w:rsidRPr="00EE4CE1" w14:paraId="0C572918"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EF9993C" w14:textId="44CFB1D8" w:rsidR="00E92D10" w:rsidRPr="002D03D4" w:rsidRDefault="00E92D10" w:rsidP="002D03D4">
            <w:r w:rsidRPr="002D03D4">
              <w:t>Gebruik je geen loopstoeltjes?</w:t>
            </w:r>
          </w:p>
        </w:tc>
        <w:tc>
          <w:tcPr>
            <w:tcW w:w="3402" w:type="dxa"/>
          </w:tcPr>
          <w:p w14:paraId="38785D34" w14:textId="77777777" w:rsidR="00E92D10" w:rsidRPr="002D03D4" w:rsidRDefault="00E92D10" w:rsidP="002D03D4"/>
        </w:tc>
        <w:tc>
          <w:tcPr>
            <w:tcW w:w="3544" w:type="dxa"/>
          </w:tcPr>
          <w:p w14:paraId="7C9C5586" w14:textId="77777777" w:rsidR="00E92D10" w:rsidRPr="002D03D4" w:rsidRDefault="00E92D10" w:rsidP="002D03D4"/>
        </w:tc>
        <w:tc>
          <w:tcPr>
            <w:tcW w:w="3260" w:type="dxa"/>
          </w:tcPr>
          <w:p w14:paraId="1489FA61" w14:textId="77777777" w:rsidR="00E92D10" w:rsidRPr="002D03D4" w:rsidRDefault="00E92D10" w:rsidP="002D03D4"/>
        </w:tc>
      </w:tr>
      <w:tr w:rsidR="00E92D10" w:rsidRPr="00EE4CE1" w14:paraId="3CC0F77E" w14:textId="77777777" w:rsidTr="001C3853">
        <w:tc>
          <w:tcPr>
            <w:tcW w:w="3544" w:type="dxa"/>
          </w:tcPr>
          <w:p w14:paraId="06D026A2" w14:textId="1F4C9A14" w:rsidR="00E92D10" w:rsidRPr="002D03D4" w:rsidRDefault="00E92D10" w:rsidP="002D03D4">
            <w:r w:rsidRPr="002D03D4">
              <w:t>Bescherm je kinderen tegen schadelijke stoffen? (meer info bij de tips)</w:t>
            </w:r>
          </w:p>
        </w:tc>
        <w:tc>
          <w:tcPr>
            <w:tcW w:w="3402" w:type="dxa"/>
          </w:tcPr>
          <w:p w14:paraId="7A66CF11" w14:textId="77777777" w:rsidR="00E92D10" w:rsidRPr="002D03D4" w:rsidRDefault="00E92D10" w:rsidP="002D03D4"/>
        </w:tc>
        <w:tc>
          <w:tcPr>
            <w:tcW w:w="3544" w:type="dxa"/>
          </w:tcPr>
          <w:p w14:paraId="5522C48C" w14:textId="77777777" w:rsidR="00E92D10" w:rsidRPr="002D03D4" w:rsidRDefault="00E92D10" w:rsidP="002D03D4"/>
        </w:tc>
        <w:tc>
          <w:tcPr>
            <w:tcW w:w="3260" w:type="dxa"/>
          </w:tcPr>
          <w:p w14:paraId="31DB14FD" w14:textId="77777777" w:rsidR="00E92D10" w:rsidRPr="002D03D4" w:rsidRDefault="00E92D10" w:rsidP="002D03D4"/>
        </w:tc>
      </w:tr>
      <w:tr w:rsidR="00E92D10" w:rsidRPr="00EE4CE1" w14:paraId="03926B3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51E35E7C" w14:textId="4B145F36" w:rsidR="00E92D10" w:rsidRPr="002D03D4" w:rsidRDefault="00E92D10" w:rsidP="002D03D4">
            <w:r w:rsidRPr="002D03D4">
              <w:t>Zorg je ervoor dat een kind zich niet kan verstoppen met gevaar op verstikking (bv. een koffer, ballenbad, …)?</w:t>
            </w:r>
          </w:p>
        </w:tc>
        <w:tc>
          <w:tcPr>
            <w:tcW w:w="3402" w:type="dxa"/>
          </w:tcPr>
          <w:p w14:paraId="1AACA05A" w14:textId="77777777" w:rsidR="00E92D10" w:rsidRPr="002D03D4" w:rsidRDefault="00E92D10" w:rsidP="002D03D4"/>
        </w:tc>
        <w:tc>
          <w:tcPr>
            <w:tcW w:w="3544" w:type="dxa"/>
          </w:tcPr>
          <w:p w14:paraId="6B906659" w14:textId="77777777" w:rsidR="00E92D10" w:rsidRPr="002D03D4" w:rsidRDefault="00E92D10" w:rsidP="002D03D4"/>
        </w:tc>
        <w:tc>
          <w:tcPr>
            <w:tcW w:w="3260" w:type="dxa"/>
          </w:tcPr>
          <w:p w14:paraId="1DB35361" w14:textId="77777777" w:rsidR="00E92D10" w:rsidRPr="002D03D4" w:rsidRDefault="00E92D10" w:rsidP="002D03D4"/>
        </w:tc>
      </w:tr>
      <w:tr w:rsidR="00E92D10" w:rsidRPr="00EE4CE1" w14:paraId="3270CC11" w14:textId="77777777" w:rsidTr="001C3853">
        <w:tc>
          <w:tcPr>
            <w:tcW w:w="3544" w:type="dxa"/>
          </w:tcPr>
          <w:p w14:paraId="2327A839" w14:textId="77777777" w:rsidR="00E92D10" w:rsidRPr="000A7A8D" w:rsidRDefault="00E92D10"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lastRenderedPageBreak/>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436D4FA0" w14:textId="77777777" w:rsidR="00E92D10" w:rsidRPr="000A7A8D" w:rsidRDefault="00E92D10"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53947A73" w14:textId="77777777" w:rsidR="00E92D10" w:rsidRPr="000A7A8D" w:rsidRDefault="00E92D10"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022A7901" w14:textId="77777777" w:rsidR="00E92D10" w:rsidRPr="000A7A8D" w:rsidRDefault="00E92D10"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E92D10" w:rsidRPr="00EE4CE1" w14:paraId="128FD8C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C518491" w14:textId="77777777" w:rsidR="00E92D10" w:rsidRPr="002D03D4" w:rsidRDefault="00E92D10" w:rsidP="002D03D4"/>
        </w:tc>
        <w:tc>
          <w:tcPr>
            <w:tcW w:w="3402" w:type="dxa"/>
          </w:tcPr>
          <w:p w14:paraId="4E5777BB" w14:textId="77777777" w:rsidR="00E92D10" w:rsidRPr="002D03D4" w:rsidRDefault="00E92D10" w:rsidP="002D03D4"/>
        </w:tc>
        <w:tc>
          <w:tcPr>
            <w:tcW w:w="3544" w:type="dxa"/>
          </w:tcPr>
          <w:p w14:paraId="0C991E99" w14:textId="77777777" w:rsidR="00E92D10" w:rsidRPr="002D03D4" w:rsidRDefault="00E92D10" w:rsidP="002D03D4"/>
        </w:tc>
        <w:tc>
          <w:tcPr>
            <w:tcW w:w="3260" w:type="dxa"/>
          </w:tcPr>
          <w:p w14:paraId="69378901" w14:textId="77777777" w:rsidR="00E92D10" w:rsidRPr="002D03D4" w:rsidRDefault="00E92D10" w:rsidP="002D03D4"/>
        </w:tc>
      </w:tr>
      <w:tr w:rsidR="00E92D10" w:rsidRPr="00EE4CE1" w14:paraId="2EE1ECBA" w14:textId="77777777" w:rsidTr="001C3853">
        <w:tc>
          <w:tcPr>
            <w:tcW w:w="3544" w:type="dxa"/>
          </w:tcPr>
          <w:p w14:paraId="337B6BCF" w14:textId="77777777" w:rsidR="00E92D10" w:rsidRPr="002D03D4" w:rsidRDefault="00E92D10" w:rsidP="002D03D4"/>
        </w:tc>
        <w:tc>
          <w:tcPr>
            <w:tcW w:w="3402" w:type="dxa"/>
          </w:tcPr>
          <w:p w14:paraId="20E3BC2B" w14:textId="77777777" w:rsidR="00E92D10" w:rsidRPr="002D03D4" w:rsidRDefault="00E92D10" w:rsidP="002D03D4"/>
        </w:tc>
        <w:tc>
          <w:tcPr>
            <w:tcW w:w="3544" w:type="dxa"/>
          </w:tcPr>
          <w:p w14:paraId="5BB67A89" w14:textId="77777777" w:rsidR="00E92D10" w:rsidRPr="002D03D4" w:rsidRDefault="00E92D10" w:rsidP="002D03D4"/>
        </w:tc>
        <w:tc>
          <w:tcPr>
            <w:tcW w:w="3260" w:type="dxa"/>
          </w:tcPr>
          <w:p w14:paraId="0287CD76" w14:textId="77777777" w:rsidR="00E92D10" w:rsidRPr="002D03D4" w:rsidRDefault="00E92D10" w:rsidP="002D03D4"/>
        </w:tc>
      </w:tr>
      <w:tr w:rsidR="00E92D10" w:rsidRPr="00EE4CE1" w14:paraId="20897605"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C4372A4" w14:textId="77777777" w:rsidR="00E92D10" w:rsidRPr="002D03D4" w:rsidRDefault="00E92D10" w:rsidP="002D03D4"/>
        </w:tc>
        <w:tc>
          <w:tcPr>
            <w:tcW w:w="3402" w:type="dxa"/>
          </w:tcPr>
          <w:p w14:paraId="3291CA9B" w14:textId="77777777" w:rsidR="00E92D10" w:rsidRPr="002D03D4" w:rsidRDefault="00E92D10" w:rsidP="002D03D4"/>
        </w:tc>
        <w:tc>
          <w:tcPr>
            <w:tcW w:w="3544" w:type="dxa"/>
          </w:tcPr>
          <w:p w14:paraId="1E166BA9" w14:textId="77777777" w:rsidR="00E92D10" w:rsidRPr="002D03D4" w:rsidRDefault="00E92D10" w:rsidP="002D03D4"/>
        </w:tc>
        <w:tc>
          <w:tcPr>
            <w:tcW w:w="3260" w:type="dxa"/>
          </w:tcPr>
          <w:p w14:paraId="5D2CF395" w14:textId="77777777" w:rsidR="00E92D10" w:rsidRPr="002D03D4" w:rsidRDefault="00E92D10" w:rsidP="002D03D4"/>
        </w:tc>
      </w:tr>
      <w:tr w:rsidR="00E92D10" w:rsidRPr="00EE4CE1" w14:paraId="5CAB1E4A" w14:textId="77777777" w:rsidTr="001C3853">
        <w:tc>
          <w:tcPr>
            <w:tcW w:w="3544" w:type="dxa"/>
          </w:tcPr>
          <w:p w14:paraId="54815DF4" w14:textId="77777777" w:rsidR="00E92D10" w:rsidRPr="002D03D4" w:rsidRDefault="00E92D10" w:rsidP="002D03D4"/>
        </w:tc>
        <w:tc>
          <w:tcPr>
            <w:tcW w:w="3402" w:type="dxa"/>
          </w:tcPr>
          <w:p w14:paraId="01FE4611" w14:textId="77777777" w:rsidR="00E92D10" w:rsidRPr="002D03D4" w:rsidRDefault="00E92D10" w:rsidP="002D03D4"/>
        </w:tc>
        <w:tc>
          <w:tcPr>
            <w:tcW w:w="3544" w:type="dxa"/>
          </w:tcPr>
          <w:p w14:paraId="12D2A749" w14:textId="77777777" w:rsidR="00E92D10" w:rsidRPr="002D03D4" w:rsidRDefault="00E92D10" w:rsidP="002D03D4"/>
        </w:tc>
        <w:tc>
          <w:tcPr>
            <w:tcW w:w="3260" w:type="dxa"/>
          </w:tcPr>
          <w:p w14:paraId="36685C56" w14:textId="77777777" w:rsidR="00E92D10" w:rsidRPr="002D03D4" w:rsidRDefault="00E92D10" w:rsidP="002D03D4"/>
        </w:tc>
      </w:tr>
      <w:tr w:rsidR="00E92D10" w:rsidRPr="00EE4CE1" w14:paraId="61BCC6E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BB5EEED" w14:textId="77777777" w:rsidR="00E92D10" w:rsidRPr="002D03D4" w:rsidRDefault="00E92D10" w:rsidP="002D03D4"/>
        </w:tc>
        <w:tc>
          <w:tcPr>
            <w:tcW w:w="3402" w:type="dxa"/>
          </w:tcPr>
          <w:p w14:paraId="7D9BBF1A" w14:textId="77777777" w:rsidR="00E92D10" w:rsidRPr="002D03D4" w:rsidRDefault="00E92D10" w:rsidP="002D03D4"/>
        </w:tc>
        <w:tc>
          <w:tcPr>
            <w:tcW w:w="3544" w:type="dxa"/>
          </w:tcPr>
          <w:p w14:paraId="5AFF53D0" w14:textId="77777777" w:rsidR="00E92D10" w:rsidRPr="002D03D4" w:rsidRDefault="00E92D10" w:rsidP="002D03D4"/>
        </w:tc>
        <w:tc>
          <w:tcPr>
            <w:tcW w:w="3260" w:type="dxa"/>
          </w:tcPr>
          <w:p w14:paraId="103F26B6" w14:textId="77777777" w:rsidR="00E92D10" w:rsidRPr="002D03D4" w:rsidRDefault="00E92D10" w:rsidP="002D03D4"/>
        </w:tc>
      </w:tr>
    </w:tbl>
    <w:p w14:paraId="2228050F" w14:textId="77777777" w:rsidR="00E92D10" w:rsidRDefault="00E92D10" w:rsidP="00E92D1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E92D10" w14:paraId="25614E35" w14:textId="77777777" w:rsidTr="00C9599B">
        <w:trPr>
          <w:trHeight w:val="2696"/>
        </w:trPr>
        <w:tc>
          <w:tcPr>
            <w:tcW w:w="3535" w:type="dxa"/>
            <w:shd w:val="clear" w:color="auto" w:fill="F2F2F2" w:themeFill="background1" w:themeFillShade="F2"/>
          </w:tcPr>
          <w:p w14:paraId="7456C233" w14:textId="426027C9" w:rsidR="00E92D10" w:rsidRPr="00C15CEB" w:rsidRDefault="00F74DB2" w:rsidP="00C9599B">
            <w:r>
              <w:rPr>
                <w:noProof/>
              </w:rPr>
              <w:drawing>
                <wp:anchor distT="0" distB="0" distL="114300" distR="114300" simplePos="0" relativeHeight="251658250" behindDoc="0" locked="0" layoutInCell="1" allowOverlap="1" wp14:anchorId="6FFE7658" wp14:editId="22977D13">
                  <wp:simplePos x="0" y="0"/>
                  <wp:positionH relativeFrom="column">
                    <wp:posOffset>-60960</wp:posOffset>
                  </wp:positionH>
                  <wp:positionV relativeFrom="paragraph">
                    <wp:posOffset>-7620</wp:posOffset>
                  </wp:positionV>
                  <wp:extent cx="2154555" cy="1867096"/>
                  <wp:effectExtent l="0" t="0" r="0" b="0"/>
                  <wp:wrapNone/>
                  <wp:docPr id="275014719" name="Picture 27501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14719" name=""/>
                          <pic:cNvPicPr/>
                        </pic:nvPicPr>
                        <pic:blipFill rotWithShape="1">
                          <a:blip r:embed="rId26" cstate="print">
                            <a:extLst>
                              <a:ext uri="{28A0092B-C50C-407E-A947-70E740481C1C}">
                                <a14:useLocalDpi xmlns:a14="http://schemas.microsoft.com/office/drawing/2010/main" val="0"/>
                              </a:ext>
                            </a:extLst>
                          </a:blip>
                          <a:srcRect l="5790" r="7668"/>
                          <a:stretch/>
                        </pic:blipFill>
                        <pic:spPr bwMode="auto">
                          <a:xfrm>
                            <a:off x="0" y="0"/>
                            <a:ext cx="2154555" cy="1867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3F650FBF" w14:textId="0D25835A" w:rsidR="00E92D10" w:rsidRPr="006B26BD" w:rsidRDefault="00E92D10"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7090115C" w14:textId="004AFD80" w:rsidR="00E92D10" w:rsidRDefault="00E92D10" w:rsidP="00E92D10">
            <w:pPr>
              <w:pStyle w:val="Lijstalinea"/>
              <w:numPr>
                <w:ilvl w:val="0"/>
                <w:numId w:val="15"/>
              </w:numPr>
            </w:pPr>
            <w:hyperlink r:id="rId27" w:history="1">
              <w:r w:rsidRPr="00E92D10">
                <w:rPr>
                  <w:rStyle w:val="Hyperlink"/>
                </w:rPr>
                <w:t>Bekijk de risico’s per leeftijd</w:t>
              </w:r>
            </w:hyperlink>
          </w:p>
          <w:p w14:paraId="61F6DAF9" w14:textId="77777777" w:rsidR="00E92D10" w:rsidRDefault="00E92D10" w:rsidP="00E92D10">
            <w:pPr>
              <w:pStyle w:val="Lijstalinea"/>
              <w:numPr>
                <w:ilvl w:val="0"/>
                <w:numId w:val="15"/>
              </w:numPr>
            </w:pPr>
            <w:r>
              <w:t>Gebruik geen loopstoeltjes. De stoeltjes vertragen de ontwikkeling van een kind en zijn gevaarlijk (kantelen, botsen, ongepaste bewegingen, ...).</w:t>
            </w:r>
          </w:p>
          <w:p w14:paraId="563B79AB" w14:textId="77777777" w:rsidR="00E92D10" w:rsidRDefault="00E92D10" w:rsidP="00E92D10">
            <w:pPr>
              <w:pStyle w:val="Lijstalinea"/>
              <w:numPr>
                <w:ilvl w:val="0"/>
                <w:numId w:val="15"/>
              </w:numPr>
            </w:pPr>
            <w:r>
              <w:t>Bij speelgoed van vóór 2009 kunnen er hogere concentraties gevaarlijke stoffen aanwezig zijn. Laat je kind deze niet in de mond steken. Bij speelgoed ouder dan 1988 is het risico op te hoge concentraties giftige stoffen erg groot.</w:t>
            </w:r>
          </w:p>
          <w:p w14:paraId="23C3B0C5" w14:textId="25B01E88" w:rsidR="00E92D10" w:rsidRDefault="00E92D10" w:rsidP="00E92D10">
            <w:pPr>
              <w:pStyle w:val="Lijstalinea"/>
              <w:ind w:left="720"/>
            </w:pPr>
          </w:p>
        </w:tc>
      </w:tr>
    </w:tbl>
    <w:p w14:paraId="21021C86" w14:textId="38C0CF3E" w:rsidR="00E92D10" w:rsidRDefault="00E92D10" w:rsidP="00E92D10"/>
    <w:p w14:paraId="5CE88E3F" w14:textId="7AC1858F" w:rsidR="002D03D4" w:rsidRDefault="002D03D4" w:rsidP="00E92D10"/>
    <w:p w14:paraId="6D3D597E" w14:textId="4E0574D6" w:rsidR="001C3853" w:rsidRPr="00EE4CE1" w:rsidRDefault="001C3853" w:rsidP="001C3853">
      <w:pPr>
        <w:pStyle w:val="Kop2"/>
        <w:spacing w:before="0"/>
        <w:ind w:left="567"/>
      </w:pPr>
      <w:r>
        <w:t>gevaarlijke voorwerpen en producten</w:t>
      </w:r>
    </w:p>
    <w:tbl>
      <w:tblPr>
        <w:tblStyle w:val="Onopgemaaktetabel1"/>
        <w:tblW w:w="13750" w:type="dxa"/>
        <w:tblBorders>
          <w:top w:val="none" w:sz="0" w:space="0" w:color="auto"/>
          <w:left w:val="none" w:sz="0" w:space="0" w:color="auto"/>
          <w:bottom w:val="none" w:sz="0" w:space="0" w:color="auto"/>
          <w:right w:val="none" w:sz="0" w:space="0" w:color="auto"/>
          <w:insideH w:val="single" w:sz="4" w:space="0" w:color="79B93E" w:themeColor="accent4"/>
          <w:insideV w:val="single" w:sz="4" w:space="0" w:color="79B93E" w:themeColor="accent4"/>
        </w:tblBorders>
        <w:tblCellMar>
          <w:top w:w="113" w:type="dxa"/>
          <w:bottom w:w="113" w:type="dxa"/>
        </w:tblCellMar>
        <w:tblLook w:val="0420" w:firstRow="1" w:lastRow="0" w:firstColumn="0" w:lastColumn="0" w:noHBand="0" w:noVBand="1"/>
      </w:tblPr>
      <w:tblGrid>
        <w:gridCol w:w="3544"/>
        <w:gridCol w:w="3402"/>
        <w:gridCol w:w="3544"/>
        <w:gridCol w:w="3260"/>
      </w:tblGrid>
      <w:tr w:rsidR="001C3853" w:rsidRPr="00EE4CE1" w14:paraId="4432CD3A" w14:textId="77777777" w:rsidTr="001C3853">
        <w:trPr>
          <w:cnfStyle w:val="100000000000" w:firstRow="1" w:lastRow="0" w:firstColumn="0" w:lastColumn="0" w:oddVBand="0" w:evenVBand="0" w:oddHBand="0" w:evenHBand="0" w:firstRowFirstColumn="0" w:firstRowLastColumn="0" w:lastRowFirstColumn="0" w:lastRowLastColumn="0"/>
        </w:trPr>
        <w:tc>
          <w:tcPr>
            <w:tcW w:w="3544" w:type="dxa"/>
            <w:vAlign w:val="center"/>
          </w:tcPr>
          <w:p w14:paraId="659F2AD6" w14:textId="03C1055B" w:rsidR="001C3853" w:rsidRPr="000A7A8D" w:rsidRDefault="001C385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Voorbeeldvragen risicoanalyse</w:t>
            </w:r>
          </w:p>
        </w:tc>
        <w:tc>
          <w:tcPr>
            <w:tcW w:w="3402" w:type="dxa"/>
            <w:vAlign w:val="center"/>
          </w:tcPr>
          <w:p w14:paraId="263B3B85" w14:textId="3992717E" w:rsidR="001C3853" w:rsidRPr="000A7A8D" w:rsidRDefault="001C385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zorg je daar nu voor?</w:t>
            </w:r>
          </w:p>
        </w:tc>
        <w:tc>
          <w:tcPr>
            <w:tcW w:w="3544" w:type="dxa"/>
            <w:vAlign w:val="center"/>
          </w:tcPr>
          <w:p w14:paraId="496726BF" w14:textId="77777777" w:rsidR="001C3853" w:rsidRPr="000A7A8D" w:rsidRDefault="001C385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Kan de aanpak nog verbeteren?</w:t>
            </w:r>
          </w:p>
        </w:tc>
        <w:tc>
          <w:tcPr>
            <w:tcW w:w="3260" w:type="dxa"/>
            <w:vAlign w:val="center"/>
          </w:tcPr>
          <w:p w14:paraId="15464787" w14:textId="77777777" w:rsidR="001C3853" w:rsidRPr="000A7A8D" w:rsidRDefault="001C3853" w:rsidP="00C9599B">
            <w:pPr>
              <w:jc w:val="center"/>
              <w:rPr>
                <w:rFonts w:ascii="Flanders Art Serif" w:hAnsi="Flanders Art Serif"/>
                <w:b w:val="0"/>
                <w:bCs w:val="0"/>
                <w:color w:val="22A4A4" w:themeColor="accent2"/>
                <w:sz w:val="22"/>
              </w:rPr>
            </w:pPr>
            <w:r w:rsidRPr="000A7A8D">
              <w:rPr>
                <w:rFonts w:ascii="Flanders Art Serif" w:hAnsi="Flanders Art Serif"/>
                <w:b w:val="0"/>
                <w:bCs w:val="0"/>
                <w:color w:val="22A4A4" w:themeColor="accent2"/>
                <w:sz w:val="22"/>
              </w:rPr>
              <w:t>Hoe en wanneer?</w:t>
            </w:r>
          </w:p>
        </w:tc>
      </w:tr>
      <w:tr w:rsidR="001C3853" w:rsidRPr="00EE4CE1" w14:paraId="7F041D86"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6BF7F2F9" w14:textId="1E567695" w:rsidR="001C3853" w:rsidRPr="002D03D4" w:rsidRDefault="001C3853" w:rsidP="002D03D4">
            <w:r w:rsidRPr="002D03D4">
              <w:t>Kunnen kinderen losse voorwerpen omtrekken (bv. een vaas)?</w:t>
            </w:r>
          </w:p>
        </w:tc>
        <w:tc>
          <w:tcPr>
            <w:tcW w:w="3402" w:type="dxa"/>
          </w:tcPr>
          <w:p w14:paraId="2231308C" w14:textId="2935425D" w:rsidR="001C3853" w:rsidRPr="002D03D4" w:rsidRDefault="001C3853" w:rsidP="002D03D4"/>
        </w:tc>
        <w:tc>
          <w:tcPr>
            <w:tcW w:w="3544" w:type="dxa"/>
          </w:tcPr>
          <w:p w14:paraId="54202886" w14:textId="77777777" w:rsidR="001C3853" w:rsidRPr="002D03D4" w:rsidRDefault="001C3853" w:rsidP="002D03D4"/>
        </w:tc>
        <w:tc>
          <w:tcPr>
            <w:tcW w:w="3260" w:type="dxa"/>
          </w:tcPr>
          <w:p w14:paraId="70BF8953" w14:textId="77777777" w:rsidR="001C3853" w:rsidRPr="002D03D4" w:rsidRDefault="001C3853" w:rsidP="002D03D4"/>
        </w:tc>
      </w:tr>
      <w:tr w:rsidR="001C3853" w:rsidRPr="00EE4CE1" w14:paraId="05303994" w14:textId="77777777" w:rsidTr="001C3853">
        <w:tc>
          <w:tcPr>
            <w:tcW w:w="3544" w:type="dxa"/>
          </w:tcPr>
          <w:p w14:paraId="5BED9EEE" w14:textId="5E7A53DA" w:rsidR="001C3853" w:rsidRPr="002D03D4" w:rsidRDefault="001C3853" w:rsidP="002D03D4">
            <w:r w:rsidRPr="002D03D4">
              <w:lastRenderedPageBreak/>
              <w:t>Kunnen kinderen niet aan kleine voorwerpen zoals duimspijkers, lucifers, …</w:t>
            </w:r>
          </w:p>
        </w:tc>
        <w:tc>
          <w:tcPr>
            <w:tcW w:w="3402" w:type="dxa"/>
          </w:tcPr>
          <w:p w14:paraId="45F6F70A" w14:textId="77777777" w:rsidR="001C3853" w:rsidRPr="002D03D4" w:rsidRDefault="001C3853" w:rsidP="002D03D4"/>
        </w:tc>
        <w:tc>
          <w:tcPr>
            <w:tcW w:w="3544" w:type="dxa"/>
          </w:tcPr>
          <w:p w14:paraId="2E7007A9" w14:textId="77777777" w:rsidR="001C3853" w:rsidRPr="002D03D4" w:rsidRDefault="001C3853" w:rsidP="002D03D4"/>
        </w:tc>
        <w:tc>
          <w:tcPr>
            <w:tcW w:w="3260" w:type="dxa"/>
          </w:tcPr>
          <w:p w14:paraId="1AE2ADBF" w14:textId="77777777" w:rsidR="001C3853" w:rsidRPr="002D03D4" w:rsidRDefault="001C3853" w:rsidP="002D03D4"/>
        </w:tc>
      </w:tr>
      <w:tr w:rsidR="001C3853" w:rsidRPr="00EE4CE1" w14:paraId="397AB0A2"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261D974B" w14:textId="2B6A701C" w:rsidR="001C3853" w:rsidRPr="002D03D4" w:rsidRDefault="001C3853" w:rsidP="002D03D4">
            <w:r w:rsidRPr="002D03D4">
              <w:t>Zijn batterijen en knoopcelbatterijen buiten het bereik van kinderen? (bv. in de afstandsbediening van tv, in elektrische theelichtjes,…)</w:t>
            </w:r>
          </w:p>
        </w:tc>
        <w:tc>
          <w:tcPr>
            <w:tcW w:w="3402" w:type="dxa"/>
          </w:tcPr>
          <w:p w14:paraId="5841D862" w14:textId="77777777" w:rsidR="001C3853" w:rsidRPr="002D03D4" w:rsidRDefault="001C3853" w:rsidP="002D03D4"/>
        </w:tc>
        <w:tc>
          <w:tcPr>
            <w:tcW w:w="3544" w:type="dxa"/>
          </w:tcPr>
          <w:p w14:paraId="71171405" w14:textId="77777777" w:rsidR="001C3853" w:rsidRPr="002D03D4" w:rsidRDefault="001C3853" w:rsidP="002D03D4"/>
        </w:tc>
        <w:tc>
          <w:tcPr>
            <w:tcW w:w="3260" w:type="dxa"/>
          </w:tcPr>
          <w:p w14:paraId="1D67FDA7" w14:textId="77777777" w:rsidR="001C3853" w:rsidRPr="002D03D4" w:rsidRDefault="001C3853" w:rsidP="002D03D4"/>
        </w:tc>
      </w:tr>
      <w:tr w:rsidR="001C3853" w:rsidRPr="00EE4CE1" w14:paraId="53C1356B" w14:textId="77777777" w:rsidTr="001C3853">
        <w:tc>
          <w:tcPr>
            <w:tcW w:w="3544" w:type="dxa"/>
          </w:tcPr>
          <w:p w14:paraId="32D6FCD6" w14:textId="301275C0" w:rsidR="001C3853" w:rsidRPr="002D03D4" w:rsidRDefault="001C3853" w:rsidP="002D03D4">
            <w:r w:rsidRPr="002D03D4">
              <w:t>Berg je giftige stoffen zoals schoonmaakproducten en medicatie veilig op? Zie ook de actielijst omgevingsfactoren.</w:t>
            </w:r>
          </w:p>
        </w:tc>
        <w:tc>
          <w:tcPr>
            <w:tcW w:w="3402" w:type="dxa"/>
          </w:tcPr>
          <w:p w14:paraId="7CAE6A3E" w14:textId="77777777" w:rsidR="001C3853" w:rsidRPr="002D03D4" w:rsidRDefault="001C3853" w:rsidP="002D03D4"/>
        </w:tc>
        <w:tc>
          <w:tcPr>
            <w:tcW w:w="3544" w:type="dxa"/>
          </w:tcPr>
          <w:p w14:paraId="4A2EB7D2" w14:textId="77777777" w:rsidR="001C3853" w:rsidRPr="002D03D4" w:rsidRDefault="001C3853" w:rsidP="002D03D4"/>
        </w:tc>
        <w:tc>
          <w:tcPr>
            <w:tcW w:w="3260" w:type="dxa"/>
          </w:tcPr>
          <w:p w14:paraId="7D4ED152" w14:textId="77777777" w:rsidR="001C3853" w:rsidRPr="002D03D4" w:rsidRDefault="001C3853" w:rsidP="002D03D4"/>
        </w:tc>
      </w:tr>
      <w:tr w:rsidR="001C3853" w:rsidRPr="00EE4CE1" w14:paraId="472097D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62B22D0" w14:textId="4F11A5AB" w:rsidR="001C3853" w:rsidRPr="002D03D4" w:rsidRDefault="001C3853" w:rsidP="002D03D4">
            <w:r w:rsidRPr="002D03D4">
              <w:t>Zijn gevaarlijke voorwerpen buiten het bereik van kinderen, bijvoorbeeld messen, plastiek zakken, stekelige of giftige planten, …</w:t>
            </w:r>
          </w:p>
        </w:tc>
        <w:tc>
          <w:tcPr>
            <w:tcW w:w="3402" w:type="dxa"/>
          </w:tcPr>
          <w:p w14:paraId="2FE35058" w14:textId="77777777" w:rsidR="001C3853" w:rsidRPr="002D03D4" w:rsidRDefault="001C3853" w:rsidP="002D03D4"/>
        </w:tc>
        <w:tc>
          <w:tcPr>
            <w:tcW w:w="3544" w:type="dxa"/>
          </w:tcPr>
          <w:p w14:paraId="3E8DFE16" w14:textId="77777777" w:rsidR="001C3853" w:rsidRPr="002D03D4" w:rsidRDefault="001C3853" w:rsidP="002D03D4"/>
        </w:tc>
        <w:tc>
          <w:tcPr>
            <w:tcW w:w="3260" w:type="dxa"/>
          </w:tcPr>
          <w:p w14:paraId="68595BB8" w14:textId="77777777" w:rsidR="001C3853" w:rsidRPr="002D03D4" w:rsidRDefault="001C3853" w:rsidP="002D03D4"/>
        </w:tc>
      </w:tr>
      <w:tr w:rsidR="001C3853" w:rsidRPr="00EE4CE1" w14:paraId="67673ED6" w14:textId="77777777" w:rsidTr="001C3853">
        <w:tc>
          <w:tcPr>
            <w:tcW w:w="3544" w:type="dxa"/>
          </w:tcPr>
          <w:p w14:paraId="486E899F" w14:textId="77777777" w:rsidR="001C3853" w:rsidRPr="000A7A8D" w:rsidRDefault="001C3853"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 xml:space="preserve">Vul eventueel aan met vragen </w:t>
            </w:r>
            <w:r w:rsidRPr="000A7A8D">
              <w:rPr>
                <w:rFonts w:ascii="Flanders Art Serif" w:hAnsi="Flanders Art Serif"/>
                <w:color w:val="22A4A4" w:themeColor="accent2"/>
                <w:sz w:val="22"/>
              </w:rPr>
              <w:br/>
              <w:t>die eigen zijn voor jouw opvang</w:t>
            </w:r>
          </w:p>
        </w:tc>
        <w:tc>
          <w:tcPr>
            <w:tcW w:w="3402" w:type="dxa"/>
          </w:tcPr>
          <w:p w14:paraId="53A2632A" w14:textId="77777777" w:rsidR="001C3853" w:rsidRPr="000A7A8D" w:rsidRDefault="001C3853"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Hoe zorg je daar nu voor?</w:t>
            </w:r>
          </w:p>
        </w:tc>
        <w:tc>
          <w:tcPr>
            <w:tcW w:w="3544" w:type="dxa"/>
          </w:tcPr>
          <w:p w14:paraId="17C32A43" w14:textId="77777777" w:rsidR="001C3853" w:rsidRPr="000A7A8D" w:rsidRDefault="001C3853" w:rsidP="00C9599B">
            <w:pPr>
              <w:jc w:val="center"/>
              <w:rPr>
                <w:rFonts w:asciiTheme="minorHAnsi" w:hAnsiTheme="minorHAnsi"/>
                <w:color w:val="A50050" w:themeColor="text1"/>
                <w:sz w:val="22"/>
              </w:rPr>
            </w:pPr>
            <w:r w:rsidRPr="000A7A8D">
              <w:rPr>
                <w:rFonts w:ascii="Flanders Art Serif" w:hAnsi="Flanders Art Serif"/>
                <w:color w:val="22A4A4" w:themeColor="accent2"/>
                <w:sz w:val="22"/>
              </w:rPr>
              <w:t>Kan de aanpak nog verbeteren?</w:t>
            </w:r>
          </w:p>
        </w:tc>
        <w:tc>
          <w:tcPr>
            <w:tcW w:w="3260" w:type="dxa"/>
          </w:tcPr>
          <w:p w14:paraId="35390450" w14:textId="77777777" w:rsidR="001C3853" w:rsidRPr="000A7A8D" w:rsidRDefault="001C3853" w:rsidP="00C9599B">
            <w:pPr>
              <w:jc w:val="center"/>
              <w:rPr>
                <w:rFonts w:asciiTheme="minorHAnsi" w:hAnsiTheme="minorHAnsi"/>
                <w:b/>
                <w:bCs/>
                <w:color w:val="A50050" w:themeColor="text1"/>
                <w:sz w:val="22"/>
              </w:rPr>
            </w:pPr>
            <w:r w:rsidRPr="000A7A8D">
              <w:rPr>
                <w:rFonts w:ascii="Flanders Art Serif" w:hAnsi="Flanders Art Serif"/>
                <w:color w:val="22A4A4" w:themeColor="accent2"/>
                <w:sz w:val="22"/>
              </w:rPr>
              <w:t>Hoe en wanneer?</w:t>
            </w:r>
          </w:p>
        </w:tc>
      </w:tr>
      <w:tr w:rsidR="001C3853" w:rsidRPr="00EE4CE1" w14:paraId="7AAFDCEB"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7EE28668" w14:textId="094FEDDA" w:rsidR="001C3853" w:rsidRPr="002D03D4" w:rsidRDefault="001C3853" w:rsidP="002D03D4"/>
        </w:tc>
        <w:tc>
          <w:tcPr>
            <w:tcW w:w="3402" w:type="dxa"/>
          </w:tcPr>
          <w:p w14:paraId="534B4ED9" w14:textId="77777777" w:rsidR="001C3853" w:rsidRPr="002D03D4" w:rsidRDefault="001C3853" w:rsidP="002D03D4"/>
        </w:tc>
        <w:tc>
          <w:tcPr>
            <w:tcW w:w="3544" w:type="dxa"/>
          </w:tcPr>
          <w:p w14:paraId="0B1CB978" w14:textId="77777777" w:rsidR="001C3853" w:rsidRPr="002D03D4" w:rsidRDefault="001C3853" w:rsidP="002D03D4"/>
        </w:tc>
        <w:tc>
          <w:tcPr>
            <w:tcW w:w="3260" w:type="dxa"/>
          </w:tcPr>
          <w:p w14:paraId="6803F3E1" w14:textId="77777777" w:rsidR="001C3853" w:rsidRPr="002D03D4" w:rsidRDefault="001C3853" w:rsidP="002D03D4"/>
        </w:tc>
      </w:tr>
      <w:tr w:rsidR="001C3853" w:rsidRPr="00EE4CE1" w14:paraId="44FD0E56" w14:textId="77777777" w:rsidTr="001C3853">
        <w:tc>
          <w:tcPr>
            <w:tcW w:w="3544" w:type="dxa"/>
          </w:tcPr>
          <w:p w14:paraId="47BB2FF0" w14:textId="77777777" w:rsidR="001C3853" w:rsidRPr="002D03D4" w:rsidRDefault="001C3853" w:rsidP="002D03D4"/>
        </w:tc>
        <w:tc>
          <w:tcPr>
            <w:tcW w:w="3402" w:type="dxa"/>
          </w:tcPr>
          <w:p w14:paraId="732ADABC" w14:textId="77777777" w:rsidR="001C3853" w:rsidRPr="002D03D4" w:rsidRDefault="001C3853" w:rsidP="002D03D4"/>
        </w:tc>
        <w:tc>
          <w:tcPr>
            <w:tcW w:w="3544" w:type="dxa"/>
          </w:tcPr>
          <w:p w14:paraId="4E164240" w14:textId="77777777" w:rsidR="001C3853" w:rsidRPr="002D03D4" w:rsidRDefault="001C3853" w:rsidP="002D03D4"/>
        </w:tc>
        <w:tc>
          <w:tcPr>
            <w:tcW w:w="3260" w:type="dxa"/>
          </w:tcPr>
          <w:p w14:paraId="46F87714" w14:textId="77777777" w:rsidR="001C3853" w:rsidRPr="002D03D4" w:rsidRDefault="001C3853" w:rsidP="002D03D4"/>
        </w:tc>
      </w:tr>
      <w:tr w:rsidR="001C3853" w:rsidRPr="00EE4CE1" w14:paraId="55034634"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3B1BCB70" w14:textId="77777777" w:rsidR="001C3853" w:rsidRPr="002D03D4" w:rsidRDefault="001C3853" w:rsidP="002D03D4"/>
        </w:tc>
        <w:tc>
          <w:tcPr>
            <w:tcW w:w="3402" w:type="dxa"/>
          </w:tcPr>
          <w:p w14:paraId="34586B7E" w14:textId="77777777" w:rsidR="001C3853" w:rsidRPr="002D03D4" w:rsidRDefault="001C3853" w:rsidP="002D03D4"/>
        </w:tc>
        <w:tc>
          <w:tcPr>
            <w:tcW w:w="3544" w:type="dxa"/>
          </w:tcPr>
          <w:p w14:paraId="3F209884" w14:textId="77777777" w:rsidR="001C3853" w:rsidRPr="002D03D4" w:rsidRDefault="001C3853" w:rsidP="002D03D4"/>
        </w:tc>
        <w:tc>
          <w:tcPr>
            <w:tcW w:w="3260" w:type="dxa"/>
          </w:tcPr>
          <w:p w14:paraId="6087CE54" w14:textId="77777777" w:rsidR="001C3853" w:rsidRPr="002D03D4" w:rsidRDefault="001C3853" w:rsidP="002D03D4"/>
        </w:tc>
      </w:tr>
      <w:tr w:rsidR="001C3853" w:rsidRPr="00EE4CE1" w14:paraId="4362CF54" w14:textId="77777777" w:rsidTr="001C3853">
        <w:tc>
          <w:tcPr>
            <w:tcW w:w="3544" w:type="dxa"/>
          </w:tcPr>
          <w:p w14:paraId="79A922FC" w14:textId="77777777" w:rsidR="001C3853" w:rsidRPr="002D03D4" w:rsidRDefault="001C3853" w:rsidP="002D03D4"/>
        </w:tc>
        <w:tc>
          <w:tcPr>
            <w:tcW w:w="3402" w:type="dxa"/>
          </w:tcPr>
          <w:p w14:paraId="68B0258A" w14:textId="77777777" w:rsidR="001C3853" w:rsidRPr="002D03D4" w:rsidRDefault="001C3853" w:rsidP="002D03D4"/>
        </w:tc>
        <w:tc>
          <w:tcPr>
            <w:tcW w:w="3544" w:type="dxa"/>
          </w:tcPr>
          <w:p w14:paraId="489D130C" w14:textId="77777777" w:rsidR="001C3853" w:rsidRPr="002D03D4" w:rsidRDefault="001C3853" w:rsidP="002D03D4"/>
        </w:tc>
        <w:tc>
          <w:tcPr>
            <w:tcW w:w="3260" w:type="dxa"/>
          </w:tcPr>
          <w:p w14:paraId="4CF08D1F" w14:textId="77777777" w:rsidR="001C3853" w:rsidRPr="002D03D4" w:rsidRDefault="001C3853" w:rsidP="002D03D4"/>
        </w:tc>
      </w:tr>
      <w:tr w:rsidR="001C3853" w:rsidRPr="00EE4CE1" w14:paraId="26748213" w14:textId="77777777" w:rsidTr="001C3853">
        <w:trPr>
          <w:cnfStyle w:val="000000100000" w:firstRow="0" w:lastRow="0" w:firstColumn="0" w:lastColumn="0" w:oddVBand="0" w:evenVBand="0" w:oddHBand="1" w:evenHBand="0" w:firstRowFirstColumn="0" w:firstRowLastColumn="0" w:lastRowFirstColumn="0" w:lastRowLastColumn="0"/>
        </w:trPr>
        <w:tc>
          <w:tcPr>
            <w:tcW w:w="3544" w:type="dxa"/>
          </w:tcPr>
          <w:p w14:paraId="40B8A707" w14:textId="77777777" w:rsidR="001C3853" w:rsidRPr="002D03D4" w:rsidRDefault="001C3853" w:rsidP="002D03D4"/>
        </w:tc>
        <w:tc>
          <w:tcPr>
            <w:tcW w:w="3402" w:type="dxa"/>
          </w:tcPr>
          <w:p w14:paraId="06EC8566" w14:textId="77777777" w:rsidR="001C3853" w:rsidRPr="002D03D4" w:rsidRDefault="001C3853" w:rsidP="002D03D4"/>
        </w:tc>
        <w:tc>
          <w:tcPr>
            <w:tcW w:w="3544" w:type="dxa"/>
          </w:tcPr>
          <w:p w14:paraId="3AC642F7" w14:textId="77777777" w:rsidR="001C3853" w:rsidRPr="002D03D4" w:rsidRDefault="001C3853" w:rsidP="002D03D4"/>
        </w:tc>
        <w:tc>
          <w:tcPr>
            <w:tcW w:w="3260" w:type="dxa"/>
          </w:tcPr>
          <w:p w14:paraId="6303DE50" w14:textId="77777777" w:rsidR="001C3853" w:rsidRPr="002D03D4" w:rsidRDefault="001C3853" w:rsidP="002D03D4"/>
        </w:tc>
      </w:tr>
    </w:tbl>
    <w:p w14:paraId="5EAED2AA" w14:textId="77777777" w:rsidR="001C3853" w:rsidRDefault="001C3853" w:rsidP="001C3853"/>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142" w:type="dxa"/>
          <w:right w:w="142" w:type="dxa"/>
        </w:tblCellMar>
        <w:tblLook w:val="04A0" w:firstRow="1" w:lastRow="0" w:firstColumn="1" w:lastColumn="0" w:noHBand="0" w:noVBand="1"/>
      </w:tblPr>
      <w:tblGrid>
        <w:gridCol w:w="3535"/>
        <w:gridCol w:w="10215"/>
      </w:tblGrid>
      <w:tr w:rsidR="001C3853" w14:paraId="63AA011E" w14:textId="77777777" w:rsidTr="00C9599B">
        <w:trPr>
          <w:trHeight w:val="2696"/>
        </w:trPr>
        <w:tc>
          <w:tcPr>
            <w:tcW w:w="3535" w:type="dxa"/>
            <w:shd w:val="clear" w:color="auto" w:fill="F2F2F2" w:themeFill="background1" w:themeFillShade="F2"/>
          </w:tcPr>
          <w:p w14:paraId="73D4B3B3" w14:textId="77777777" w:rsidR="001C3853" w:rsidRPr="00C15CEB" w:rsidRDefault="001C3853" w:rsidP="00C9599B">
            <w:r w:rsidRPr="00C15CEB">
              <w:rPr>
                <w:noProof/>
              </w:rPr>
              <w:lastRenderedPageBreak/>
              <w:drawing>
                <wp:anchor distT="0" distB="0" distL="114300" distR="114300" simplePos="0" relativeHeight="251658247" behindDoc="0" locked="0" layoutInCell="1" allowOverlap="1" wp14:anchorId="0B0D882A" wp14:editId="781A82EA">
                  <wp:simplePos x="0" y="0"/>
                  <wp:positionH relativeFrom="column">
                    <wp:posOffset>-85725</wp:posOffset>
                  </wp:positionH>
                  <wp:positionV relativeFrom="paragraph">
                    <wp:posOffset>26670</wp:posOffset>
                  </wp:positionV>
                  <wp:extent cx="2229485" cy="1848376"/>
                  <wp:effectExtent l="0" t="0" r="0" b="0"/>
                  <wp:wrapNone/>
                  <wp:docPr id="129556161" name="Picture 12955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6161" name="Afbeelding 129556161"/>
                          <pic:cNvPicPr/>
                        </pic:nvPicPr>
                        <pic:blipFill rotWithShape="1">
                          <a:blip r:embed="rId28" cstate="print">
                            <a:extLst>
                              <a:ext uri="{28A0092B-C50C-407E-A947-70E740481C1C}">
                                <a14:useLocalDpi xmlns:a14="http://schemas.microsoft.com/office/drawing/2010/main" val="0"/>
                              </a:ext>
                            </a:extLst>
                          </a:blip>
                          <a:srcRect l="11072" b="-11072"/>
                          <a:stretch/>
                        </pic:blipFill>
                        <pic:spPr bwMode="auto">
                          <a:xfrm>
                            <a:off x="0" y="0"/>
                            <a:ext cx="2229616" cy="1848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215" w:type="dxa"/>
            <w:shd w:val="clear" w:color="auto" w:fill="F2F2F2" w:themeFill="background1" w:themeFillShade="F2"/>
          </w:tcPr>
          <w:p w14:paraId="41FEC21A" w14:textId="77777777" w:rsidR="001C3853" w:rsidRPr="006B26BD" w:rsidRDefault="001C3853" w:rsidP="00C9599B">
            <w:pPr>
              <w:pStyle w:val="Titelverslag"/>
              <w:spacing w:after="240"/>
              <w:rPr>
                <w:color w:val="FFFFFF" w:themeColor="background1"/>
                <w:shd w:val="clear" w:color="auto" w:fill="22A4A4" w:themeFill="accent6"/>
              </w:rPr>
            </w:pPr>
            <w:r>
              <w:rPr>
                <w:color w:val="FFFFFF" w:themeColor="background1"/>
                <w:shd w:val="clear" w:color="auto" w:fill="22A4A4" w:themeFill="accent6"/>
              </w:rPr>
              <w:t xml:space="preserve"> </w:t>
            </w:r>
            <w:r w:rsidRPr="006B26BD">
              <w:rPr>
                <w:color w:val="FFFFFF" w:themeColor="background1"/>
                <w:shd w:val="clear" w:color="auto" w:fill="22A4A4" w:themeFill="accent6"/>
              </w:rPr>
              <w:t>Tip</w:t>
            </w:r>
            <w:r>
              <w:rPr>
                <w:color w:val="FFFFFF" w:themeColor="background1"/>
                <w:shd w:val="clear" w:color="auto" w:fill="22A4A4" w:themeFill="accent6"/>
              </w:rPr>
              <w:t>s</w:t>
            </w:r>
            <w:r w:rsidRPr="006B26BD">
              <w:rPr>
                <w:color w:val="22A4A4" w:themeColor="accent2"/>
                <w:shd w:val="clear" w:color="auto" w:fill="22A4A4" w:themeFill="accent6"/>
              </w:rPr>
              <w:t>:</w:t>
            </w:r>
            <w:r>
              <w:rPr>
                <w:color w:val="FFFFFF" w:themeColor="background1"/>
                <w:shd w:val="clear" w:color="auto" w:fill="22A4A4" w:themeFill="accent6"/>
              </w:rPr>
              <w:t xml:space="preserve"> </w:t>
            </w:r>
          </w:p>
          <w:p w14:paraId="152C08B1" w14:textId="6207ED10" w:rsidR="00E4438E" w:rsidRDefault="00E4438E" w:rsidP="00E4438E">
            <w:pPr>
              <w:pStyle w:val="Lijstalinea"/>
              <w:numPr>
                <w:ilvl w:val="0"/>
                <w:numId w:val="15"/>
              </w:numPr>
            </w:pPr>
            <w:hyperlink r:id="rId29" w:history="1">
              <w:r w:rsidRPr="00E4438E">
                <w:rPr>
                  <w:rStyle w:val="Hyperlink"/>
                </w:rPr>
                <w:t>Tips over veilig gebruik van giftige producten</w:t>
              </w:r>
            </w:hyperlink>
          </w:p>
          <w:p w14:paraId="55563A80" w14:textId="3D022375" w:rsidR="00E4438E" w:rsidRDefault="00E4438E" w:rsidP="00E4438E">
            <w:pPr>
              <w:pStyle w:val="Lijstalinea"/>
              <w:numPr>
                <w:ilvl w:val="0"/>
                <w:numId w:val="15"/>
              </w:numPr>
            </w:pPr>
            <w:hyperlink r:id="rId30" w:history="1">
              <w:r w:rsidRPr="00E4438E">
                <w:rPr>
                  <w:rStyle w:val="Hyperlink"/>
                </w:rPr>
                <w:t>Info over giftige planten</w:t>
              </w:r>
            </w:hyperlink>
          </w:p>
          <w:p w14:paraId="680F3649" w14:textId="2F28D56C" w:rsidR="00E4438E" w:rsidRDefault="00E4438E" w:rsidP="00E4438E">
            <w:pPr>
              <w:pStyle w:val="Lijstalinea"/>
              <w:numPr>
                <w:ilvl w:val="0"/>
                <w:numId w:val="15"/>
              </w:numPr>
            </w:pPr>
            <w:hyperlink r:id="rId31" w:history="1">
              <w:r w:rsidRPr="00E4438E">
                <w:rPr>
                  <w:rStyle w:val="Hyperlink"/>
                </w:rPr>
                <w:t>Klein batterijtje, groot gevaar</w:t>
              </w:r>
            </w:hyperlink>
          </w:p>
          <w:p w14:paraId="2AA27D0A" w14:textId="77777777" w:rsidR="00E4438E" w:rsidRDefault="00E4438E" w:rsidP="00E4438E">
            <w:pPr>
              <w:pStyle w:val="Lijstalinea"/>
              <w:numPr>
                <w:ilvl w:val="0"/>
                <w:numId w:val="15"/>
              </w:numPr>
            </w:pPr>
            <w:r>
              <w:t>Hang knutselwerkjes, slingers, ballonnen, … zoveel mogelijk aan de zijkant of tegen de muren, zo blijft de centrale ruimte vrij en vermijd je dat brand zich snel verspreidt.</w:t>
            </w:r>
          </w:p>
          <w:p w14:paraId="250FA141" w14:textId="77777777" w:rsidR="001C3853" w:rsidRDefault="001C3853" w:rsidP="00C9599B">
            <w:pPr>
              <w:pStyle w:val="Lijstalinea"/>
              <w:ind w:left="720"/>
            </w:pPr>
          </w:p>
        </w:tc>
      </w:tr>
    </w:tbl>
    <w:p w14:paraId="082A936E" w14:textId="77777777" w:rsidR="006B26BD" w:rsidRDefault="006B26BD" w:rsidP="006B26BD"/>
    <w:p w14:paraId="637E12C3" w14:textId="77777777" w:rsidR="00BD623E" w:rsidRDefault="00BD623E" w:rsidP="006B26BD"/>
    <w:bookmarkEnd w:id="1"/>
    <w:p w14:paraId="363EAF98" w14:textId="77777777" w:rsidR="006B26BD" w:rsidRDefault="006B26BD" w:rsidP="006B26BD"/>
    <w:sectPr w:rsidR="006B26BD" w:rsidSect="00E35C42">
      <w:headerReference w:type="default" r:id="rId32"/>
      <w:footerReference w:type="even" r:id="rId33"/>
      <w:footerReference w:type="default" r:id="rId34"/>
      <w:headerReference w:type="first" r:id="rId35"/>
      <w:footerReference w:type="first" r:id="rId36"/>
      <w:pgSz w:w="16838" w:h="11906" w:orient="landscape" w:code="9"/>
      <w:pgMar w:top="85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09B56" w14:textId="77777777" w:rsidR="007A7EE5" w:rsidRDefault="007A7EE5" w:rsidP="003D7175">
      <w:pPr>
        <w:spacing w:line="240" w:lineRule="auto"/>
      </w:pPr>
      <w:r>
        <w:separator/>
      </w:r>
    </w:p>
  </w:endnote>
  <w:endnote w:type="continuationSeparator" w:id="0">
    <w:p w14:paraId="51210157" w14:textId="77777777" w:rsidR="007A7EE5" w:rsidRDefault="007A7EE5" w:rsidP="003D7175">
      <w:pPr>
        <w:spacing w:line="240" w:lineRule="auto"/>
      </w:pPr>
      <w:r>
        <w:continuationSeparator/>
      </w:r>
    </w:p>
  </w:endnote>
  <w:endnote w:type="continuationNotice" w:id="1">
    <w:p w14:paraId="1C3157D4" w14:textId="77777777" w:rsidR="007A7EE5" w:rsidRDefault="007A7E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ambria"/>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alibri"/>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DFBA9" w14:textId="77777777" w:rsidR="003D7175" w:rsidRPr="00C547AB" w:rsidRDefault="00FC7F5A"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fldSimple w:instr="NUMPAGES  \* Arabic  \* MERGEFORMAT">
      <w:r w:rsidR="00C547AB">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2902A" w14:textId="5BD10855" w:rsidR="0070643C" w:rsidRDefault="0017138A">
    <w:pPr>
      <w:pStyle w:val="Voettekst"/>
    </w:pPr>
    <w:r>
      <w:tab/>
    </w:r>
    <w:r>
      <w:tab/>
    </w:r>
    <w:r>
      <w:tab/>
    </w:r>
    <w:r>
      <w:tab/>
    </w:r>
    <w:r>
      <w:tab/>
    </w:r>
    <w:r>
      <w:tab/>
      <w:t>Juni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89A6" w14:textId="526B0D9A" w:rsidR="001E5AEF" w:rsidRDefault="00EB0C31">
    <w:pPr>
      <w:pStyle w:val="Voettekst"/>
    </w:pPr>
    <w:r>
      <w:rPr>
        <w:noProof/>
      </w:rPr>
      <w:drawing>
        <wp:inline distT="0" distB="0" distL="0" distR="0" wp14:anchorId="3A58E0D4" wp14:editId="2C13F915">
          <wp:extent cx="1280160" cy="542290"/>
          <wp:effectExtent l="0" t="0" r="0" b="0"/>
          <wp:docPr id="1269635579" name="Picture 126963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542290"/>
                  </a:xfrm>
                  <a:prstGeom prst="rect">
                    <a:avLst/>
                  </a:prstGeom>
                  <a:noFill/>
                </pic:spPr>
              </pic:pic>
            </a:graphicData>
          </a:graphic>
        </wp:inline>
      </w:drawing>
    </w:r>
    <w:r w:rsidR="001A085F">
      <w:tab/>
    </w:r>
    <w:r w:rsidR="001A085F">
      <w:tab/>
    </w:r>
    <w:r w:rsidR="001A085F">
      <w:tab/>
    </w:r>
    <w:r w:rsidR="001A085F">
      <w:tab/>
    </w:r>
    <w:r w:rsidR="001A085F">
      <w:tab/>
    </w:r>
    <w:r w:rsidR="000B5381">
      <w:tab/>
    </w:r>
    <w:r w:rsidR="0017138A">
      <w:t>juni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0461D" w14:textId="77777777" w:rsidR="007A7EE5" w:rsidRDefault="007A7EE5" w:rsidP="003D7175">
      <w:pPr>
        <w:spacing w:line="240" w:lineRule="auto"/>
      </w:pPr>
      <w:r>
        <w:separator/>
      </w:r>
    </w:p>
  </w:footnote>
  <w:footnote w:type="continuationSeparator" w:id="0">
    <w:p w14:paraId="380B9F44" w14:textId="77777777" w:rsidR="007A7EE5" w:rsidRDefault="007A7EE5" w:rsidP="003D7175">
      <w:pPr>
        <w:spacing w:line="240" w:lineRule="auto"/>
      </w:pPr>
      <w:r>
        <w:continuationSeparator/>
      </w:r>
    </w:p>
  </w:footnote>
  <w:footnote w:type="continuationNotice" w:id="1">
    <w:p w14:paraId="12F27105" w14:textId="77777777" w:rsidR="007A7EE5" w:rsidRDefault="007A7EE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66BD9D06" w14:paraId="28C9D0D9" w14:textId="77777777" w:rsidTr="66BD9D06">
      <w:trPr>
        <w:trHeight w:val="300"/>
      </w:trPr>
      <w:tc>
        <w:tcPr>
          <w:tcW w:w="4665" w:type="dxa"/>
        </w:tcPr>
        <w:p w14:paraId="5F479E79" w14:textId="3F83BD90" w:rsidR="66BD9D06" w:rsidRDefault="66BD9D06" w:rsidP="66BD9D06">
          <w:pPr>
            <w:pStyle w:val="Koptekst"/>
            <w:ind w:left="-115"/>
          </w:pPr>
        </w:p>
      </w:tc>
      <w:tc>
        <w:tcPr>
          <w:tcW w:w="4665" w:type="dxa"/>
        </w:tcPr>
        <w:p w14:paraId="1DD6CCD0" w14:textId="25E86FFC" w:rsidR="66BD9D06" w:rsidRDefault="66BD9D06" w:rsidP="66BD9D06">
          <w:pPr>
            <w:pStyle w:val="Koptekst"/>
            <w:jc w:val="center"/>
          </w:pPr>
        </w:p>
      </w:tc>
      <w:tc>
        <w:tcPr>
          <w:tcW w:w="4665" w:type="dxa"/>
        </w:tcPr>
        <w:p w14:paraId="72EB5EE8" w14:textId="4EC0E23E" w:rsidR="66BD9D06" w:rsidRDefault="66BD9D06" w:rsidP="66BD9D06">
          <w:pPr>
            <w:pStyle w:val="Koptekst"/>
            <w:ind w:right="-115"/>
            <w:jc w:val="right"/>
          </w:pPr>
        </w:p>
      </w:tc>
    </w:tr>
  </w:tbl>
  <w:p w14:paraId="2C34C676" w14:textId="148353C3" w:rsidR="0070643C" w:rsidRDefault="0070643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66BD9D06" w14:paraId="1BCE882F" w14:textId="77777777" w:rsidTr="66BD9D06">
      <w:trPr>
        <w:trHeight w:val="300"/>
      </w:trPr>
      <w:tc>
        <w:tcPr>
          <w:tcW w:w="4665" w:type="dxa"/>
        </w:tcPr>
        <w:p w14:paraId="641F5896" w14:textId="7297E01A" w:rsidR="66BD9D06" w:rsidRDefault="66BD9D06" w:rsidP="66BD9D06">
          <w:pPr>
            <w:pStyle w:val="Koptekst"/>
            <w:ind w:left="-115"/>
          </w:pPr>
        </w:p>
      </w:tc>
      <w:tc>
        <w:tcPr>
          <w:tcW w:w="4665" w:type="dxa"/>
        </w:tcPr>
        <w:p w14:paraId="7B4A0273" w14:textId="206A78D6" w:rsidR="66BD9D06" w:rsidRDefault="66BD9D06" w:rsidP="66BD9D06">
          <w:pPr>
            <w:pStyle w:val="Koptekst"/>
            <w:jc w:val="center"/>
          </w:pPr>
        </w:p>
      </w:tc>
      <w:tc>
        <w:tcPr>
          <w:tcW w:w="4665" w:type="dxa"/>
        </w:tcPr>
        <w:p w14:paraId="0C322E8C" w14:textId="1E15DEF7" w:rsidR="66BD9D06" w:rsidRDefault="66BD9D06" w:rsidP="66BD9D06">
          <w:pPr>
            <w:pStyle w:val="Koptekst"/>
            <w:ind w:right="-115"/>
            <w:jc w:val="right"/>
          </w:pPr>
        </w:p>
      </w:tc>
    </w:tr>
  </w:tbl>
  <w:p w14:paraId="144F8DB4" w14:textId="1B8F21B9" w:rsidR="0070643C" w:rsidRDefault="0070643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B766AB0"/>
    <w:multiLevelType w:val="hybridMultilevel"/>
    <w:tmpl w:val="6AA017C2"/>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511678"/>
    <w:multiLevelType w:val="hybridMultilevel"/>
    <w:tmpl w:val="6EAC247A"/>
    <w:lvl w:ilvl="0" w:tplc="3CC6E55C">
      <w:start w:val="1"/>
      <w:numFmt w:val="decimal"/>
      <w:pStyle w:val="Kop2"/>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25107F"/>
    <w:multiLevelType w:val="hybridMultilevel"/>
    <w:tmpl w:val="F844FE1E"/>
    <w:lvl w:ilvl="0" w:tplc="08130001">
      <w:start w:val="1"/>
      <w:numFmt w:val="bullet"/>
      <w:lvlText w:val=""/>
      <w:lvlJc w:val="left"/>
      <w:pPr>
        <w:ind w:left="-414" w:hanging="360"/>
      </w:pPr>
      <w:rPr>
        <w:rFonts w:ascii="Symbol" w:hAnsi="Symbol" w:hint="default"/>
      </w:rPr>
    </w:lvl>
    <w:lvl w:ilvl="1" w:tplc="08130003" w:tentative="1">
      <w:start w:val="1"/>
      <w:numFmt w:val="bullet"/>
      <w:lvlText w:val="o"/>
      <w:lvlJc w:val="left"/>
      <w:pPr>
        <w:ind w:left="306" w:hanging="360"/>
      </w:pPr>
      <w:rPr>
        <w:rFonts w:ascii="Courier New" w:hAnsi="Courier New" w:cs="Courier New" w:hint="default"/>
      </w:rPr>
    </w:lvl>
    <w:lvl w:ilvl="2" w:tplc="08130005" w:tentative="1">
      <w:start w:val="1"/>
      <w:numFmt w:val="bullet"/>
      <w:lvlText w:val=""/>
      <w:lvlJc w:val="left"/>
      <w:pPr>
        <w:ind w:left="1026" w:hanging="360"/>
      </w:pPr>
      <w:rPr>
        <w:rFonts w:ascii="Wingdings" w:hAnsi="Wingdings" w:hint="default"/>
      </w:rPr>
    </w:lvl>
    <w:lvl w:ilvl="3" w:tplc="08130001" w:tentative="1">
      <w:start w:val="1"/>
      <w:numFmt w:val="bullet"/>
      <w:lvlText w:val=""/>
      <w:lvlJc w:val="left"/>
      <w:pPr>
        <w:ind w:left="1746" w:hanging="360"/>
      </w:pPr>
      <w:rPr>
        <w:rFonts w:ascii="Symbol" w:hAnsi="Symbol" w:hint="default"/>
      </w:rPr>
    </w:lvl>
    <w:lvl w:ilvl="4" w:tplc="08130003" w:tentative="1">
      <w:start w:val="1"/>
      <w:numFmt w:val="bullet"/>
      <w:lvlText w:val="o"/>
      <w:lvlJc w:val="left"/>
      <w:pPr>
        <w:ind w:left="2466" w:hanging="360"/>
      </w:pPr>
      <w:rPr>
        <w:rFonts w:ascii="Courier New" w:hAnsi="Courier New" w:cs="Courier New" w:hint="default"/>
      </w:rPr>
    </w:lvl>
    <w:lvl w:ilvl="5" w:tplc="08130005" w:tentative="1">
      <w:start w:val="1"/>
      <w:numFmt w:val="bullet"/>
      <w:lvlText w:val=""/>
      <w:lvlJc w:val="left"/>
      <w:pPr>
        <w:ind w:left="3186" w:hanging="360"/>
      </w:pPr>
      <w:rPr>
        <w:rFonts w:ascii="Wingdings" w:hAnsi="Wingdings" w:hint="default"/>
      </w:rPr>
    </w:lvl>
    <w:lvl w:ilvl="6" w:tplc="08130001" w:tentative="1">
      <w:start w:val="1"/>
      <w:numFmt w:val="bullet"/>
      <w:lvlText w:val=""/>
      <w:lvlJc w:val="left"/>
      <w:pPr>
        <w:ind w:left="3906" w:hanging="360"/>
      </w:pPr>
      <w:rPr>
        <w:rFonts w:ascii="Symbol" w:hAnsi="Symbol" w:hint="default"/>
      </w:rPr>
    </w:lvl>
    <w:lvl w:ilvl="7" w:tplc="08130003" w:tentative="1">
      <w:start w:val="1"/>
      <w:numFmt w:val="bullet"/>
      <w:lvlText w:val="o"/>
      <w:lvlJc w:val="left"/>
      <w:pPr>
        <w:ind w:left="4626" w:hanging="360"/>
      </w:pPr>
      <w:rPr>
        <w:rFonts w:ascii="Courier New" w:hAnsi="Courier New" w:cs="Courier New" w:hint="default"/>
      </w:rPr>
    </w:lvl>
    <w:lvl w:ilvl="8" w:tplc="08130005" w:tentative="1">
      <w:start w:val="1"/>
      <w:numFmt w:val="bullet"/>
      <w:lvlText w:val=""/>
      <w:lvlJc w:val="left"/>
      <w:pPr>
        <w:ind w:left="5346" w:hanging="360"/>
      </w:pPr>
      <w:rPr>
        <w:rFonts w:ascii="Wingdings" w:hAnsi="Wingdings" w:hint="default"/>
      </w:rPr>
    </w:lvl>
  </w:abstractNum>
  <w:abstractNum w:abstractNumId="5"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DF67CE"/>
    <w:multiLevelType w:val="hybridMultilevel"/>
    <w:tmpl w:val="36EC60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81826B3"/>
    <w:multiLevelType w:val="hybridMultilevel"/>
    <w:tmpl w:val="0368F4D8"/>
    <w:lvl w:ilvl="0" w:tplc="0813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4" w15:restartNumberingAfterBreak="0">
    <w:nsid w:val="70B472DD"/>
    <w:multiLevelType w:val="multilevel"/>
    <w:tmpl w:val="1206CBC2"/>
    <w:lvl w:ilvl="0">
      <w:start w:val="1"/>
      <w:numFmt w:val="decimal"/>
      <w:pStyle w:val="Kop1"/>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663317939">
    <w:abstractNumId w:val="14"/>
  </w:num>
  <w:num w:numId="2" w16cid:durableId="503587787">
    <w:abstractNumId w:val="8"/>
  </w:num>
  <w:num w:numId="3" w16cid:durableId="1923029508">
    <w:abstractNumId w:val="15"/>
  </w:num>
  <w:num w:numId="4" w16cid:durableId="1136526824">
    <w:abstractNumId w:val="13"/>
  </w:num>
  <w:num w:numId="5" w16cid:durableId="1858888867">
    <w:abstractNumId w:val="5"/>
  </w:num>
  <w:num w:numId="6" w16cid:durableId="1179925936">
    <w:abstractNumId w:val="0"/>
  </w:num>
  <w:num w:numId="7" w16cid:durableId="874778016">
    <w:abstractNumId w:val="11"/>
  </w:num>
  <w:num w:numId="8" w16cid:durableId="2047756729">
    <w:abstractNumId w:val="9"/>
  </w:num>
  <w:num w:numId="9" w16cid:durableId="38554124">
    <w:abstractNumId w:val="7"/>
  </w:num>
  <w:num w:numId="10" w16cid:durableId="569925947">
    <w:abstractNumId w:val="3"/>
  </w:num>
  <w:num w:numId="11" w16cid:durableId="1704593600">
    <w:abstractNumId w:val="10"/>
  </w:num>
  <w:num w:numId="12" w16cid:durableId="2146392784">
    <w:abstractNumId w:val="4"/>
  </w:num>
  <w:num w:numId="13" w16cid:durableId="377323136">
    <w:abstractNumId w:val="12"/>
  </w:num>
  <w:num w:numId="14" w16cid:durableId="986930857">
    <w:abstractNumId w:val="6"/>
  </w:num>
  <w:num w:numId="15" w16cid:durableId="769202165">
    <w:abstractNumId w:val="1"/>
  </w:num>
  <w:num w:numId="16" w16cid:durableId="160322036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16C"/>
    <w:rsid w:val="00013B25"/>
    <w:rsid w:val="00016C95"/>
    <w:rsid w:val="00030062"/>
    <w:rsid w:val="00032655"/>
    <w:rsid w:val="00066C07"/>
    <w:rsid w:val="0008063E"/>
    <w:rsid w:val="0008249A"/>
    <w:rsid w:val="000A7A8D"/>
    <w:rsid w:val="000B5381"/>
    <w:rsid w:val="000D26D8"/>
    <w:rsid w:val="000D4124"/>
    <w:rsid w:val="000D68EF"/>
    <w:rsid w:val="000D69DF"/>
    <w:rsid w:val="000E4EB5"/>
    <w:rsid w:val="00102CC1"/>
    <w:rsid w:val="00105365"/>
    <w:rsid w:val="00124A5D"/>
    <w:rsid w:val="00125093"/>
    <w:rsid w:val="00133BDA"/>
    <w:rsid w:val="00144122"/>
    <w:rsid w:val="0015049C"/>
    <w:rsid w:val="001549AB"/>
    <w:rsid w:val="0016192A"/>
    <w:rsid w:val="0017116C"/>
    <w:rsid w:val="0017138A"/>
    <w:rsid w:val="001921EA"/>
    <w:rsid w:val="00193EF3"/>
    <w:rsid w:val="001A085F"/>
    <w:rsid w:val="001A44B2"/>
    <w:rsid w:val="001A6FAD"/>
    <w:rsid w:val="001C3853"/>
    <w:rsid w:val="001C482A"/>
    <w:rsid w:val="001C4864"/>
    <w:rsid w:val="001E5AEF"/>
    <w:rsid w:val="00211052"/>
    <w:rsid w:val="0022623F"/>
    <w:rsid w:val="00232AE4"/>
    <w:rsid w:val="00276AC9"/>
    <w:rsid w:val="002879AF"/>
    <w:rsid w:val="00296DD0"/>
    <w:rsid w:val="002A528F"/>
    <w:rsid w:val="002D03D4"/>
    <w:rsid w:val="00302484"/>
    <w:rsid w:val="00357809"/>
    <w:rsid w:val="00383F41"/>
    <w:rsid w:val="003A21E9"/>
    <w:rsid w:val="003D7175"/>
    <w:rsid w:val="003F2C3C"/>
    <w:rsid w:val="00413965"/>
    <w:rsid w:val="00447FD0"/>
    <w:rsid w:val="00451460"/>
    <w:rsid w:val="00451FB2"/>
    <w:rsid w:val="00467133"/>
    <w:rsid w:val="00474336"/>
    <w:rsid w:val="004758BC"/>
    <w:rsid w:val="004834D0"/>
    <w:rsid w:val="004A419E"/>
    <w:rsid w:val="004D1B10"/>
    <w:rsid w:val="004D32DC"/>
    <w:rsid w:val="004D3D46"/>
    <w:rsid w:val="004F26F7"/>
    <w:rsid w:val="00581AE9"/>
    <w:rsid w:val="005A7304"/>
    <w:rsid w:val="005B2E9A"/>
    <w:rsid w:val="005D76ED"/>
    <w:rsid w:val="005E7338"/>
    <w:rsid w:val="005F141C"/>
    <w:rsid w:val="005F7B0E"/>
    <w:rsid w:val="00614229"/>
    <w:rsid w:val="00623527"/>
    <w:rsid w:val="00644273"/>
    <w:rsid w:val="006477BA"/>
    <w:rsid w:val="00666A27"/>
    <w:rsid w:val="00685F35"/>
    <w:rsid w:val="006A08B9"/>
    <w:rsid w:val="006B26BD"/>
    <w:rsid w:val="006C19E5"/>
    <w:rsid w:val="006E442F"/>
    <w:rsid w:val="0070643C"/>
    <w:rsid w:val="00733666"/>
    <w:rsid w:val="007365C3"/>
    <w:rsid w:val="00752947"/>
    <w:rsid w:val="007555D9"/>
    <w:rsid w:val="00755652"/>
    <w:rsid w:val="00770790"/>
    <w:rsid w:val="007A7EE5"/>
    <w:rsid w:val="007B2D67"/>
    <w:rsid w:val="007F39D7"/>
    <w:rsid w:val="007F79C5"/>
    <w:rsid w:val="00800610"/>
    <w:rsid w:val="0083501C"/>
    <w:rsid w:val="0084493D"/>
    <w:rsid w:val="00846B7F"/>
    <w:rsid w:val="00851199"/>
    <w:rsid w:val="008755C6"/>
    <w:rsid w:val="008836C5"/>
    <w:rsid w:val="008843F3"/>
    <w:rsid w:val="008B0C74"/>
    <w:rsid w:val="008B6971"/>
    <w:rsid w:val="008C33DF"/>
    <w:rsid w:val="008E04C6"/>
    <w:rsid w:val="0091017C"/>
    <w:rsid w:val="00926505"/>
    <w:rsid w:val="00940A53"/>
    <w:rsid w:val="009435B8"/>
    <w:rsid w:val="00944272"/>
    <w:rsid w:val="0098272C"/>
    <w:rsid w:val="009830C3"/>
    <w:rsid w:val="0099569F"/>
    <w:rsid w:val="009A7595"/>
    <w:rsid w:val="009B0D00"/>
    <w:rsid w:val="009E285F"/>
    <w:rsid w:val="00A1422D"/>
    <w:rsid w:val="00A1465C"/>
    <w:rsid w:val="00A25D3D"/>
    <w:rsid w:val="00A27867"/>
    <w:rsid w:val="00A27E81"/>
    <w:rsid w:val="00A65D89"/>
    <w:rsid w:val="00AA32D6"/>
    <w:rsid w:val="00AE6333"/>
    <w:rsid w:val="00AF223D"/>
    <w:rsid w:val="00AF32FF"/>
    <w:rsid w:val="00B3080B"/>
    <w:rsid w:val="00B455F0"/>
    <w:rsid w:val="00B66FEB"/>
    <w:rsid w:val="00B734BE"/>
    <w:rsid w:val="00B92989"/>
    <w:rsid w:val="00B95E69"/>
    <w:rsid w:val="00BB6BA9"/>
    <w:rsid w:val="00BD52A8"/>
    <w:rsid w:val="00BD623E"/>
    <w:rsid w:val="00BF1540"/>
    <w:rsid w:val="00C145FC"/>
    <w:rsid w:val="00C15CEB"/>
    <w:rsid w:val="00C547AB"/>
    <w:rsid w:val="00C615D1"/>
    <w:rsid w:val="00C84ACD"/>
    <w:rsid w:val="00C9599B"/>
    <w:rsid w:val="00C9773F"/>
    <w:rsid w:val="00CA7922"/>
    <w:rsid w:val="00CB7528"/>
    <w:rsid w:val="00CC508C"/>
    <w:rsid w:val="00D00B25"/>
    <w:rsid w:val="00D10F00"/>
    <w:rsid w:val="00D17090"/>
    <w:rsid w:val="00D179B1"/>
    <w:rsid w:val="00D57F48"/>
    <w:rsid w:val="00D70FF3"/>
    <w:rsid w:val="00D9331A"/>
    <w:rsid w:val="00D94545"/>
    <w:rsid w:val="00DA486B"/>
    <w:rsid w:val="00DC07DE"/>
    <w:rsid w:val="00DF6959"/>
    <w:rsid w:val="00E33FB3"/>
    <w:rsid w:val="00E35C42"/>
    <w:rsid w:val="00E4438E"/>
    <w:rsid w:val="00E848D4"/>
    <w:rsid w:val="00E92D10"/>
    <w:rsid w:val="00E945FE"/>
    <w:rsid w:val="00EB0C31"/>
    <w:rsid w:val="00EC71DF"/>
    <w:rsid w:val="00ED46C2"/>
    <w:rsid w:val="00EE4CE1"/>
    <w:rsid w:val="00EF5FCA"/>
    <w:rsid w:val="00F03506"/>
    <w:rsid w:val="00F212F0"/>
    <w:rsid w:val="00F333AA"/>
    <w:rsid w:val="00F42F52"/>
    <w:rsid w:val="00F51387"/>
    <w:rsid w:val="00F61ADE"/>
    <w:rsid w:val="00F72F04"/>
    <w:rsid w:val="00F74DB2"/>
    <w:rsid w:val="00F87B1F"/>
    <w:rsid w:val="00F96338"/>
    <w:rsid w:val="00FA030F"/>
    <w:rsid w:val="00FA24F3"/>
    <w:rsid w:val="00FA47FD"/>
    <w:rsid w:val="00FB5B00"/>
    <w:rsid w:val="00FC438A"/>
    <w:rsid w:val="00FC7F5A"/>
    <w:rsid w:val="00FD100F"/>
    <w:rsid w:val="2918474C"/>
    <w:rsid w:val="4495973C"/>
    <w:rsid w:val="660C2070"/>
    <w:rsid w:val="66BD9D0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34759"/>
  <w15:chartTrackingRefBased/>
  <w15:docId w15:val="{CA6112B1-9028-4B1F-8413-78FE25474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03D4"/>
    <w:pPr>
      <w:tabs>
        <w:tab w:val="left" w:pos="3686"/>
      </w:tabs>
      <w:spacing w:after="0" w:line="270" w:lineRule="exac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9"/>
    <w:qFormat/>
    <w:rsid w:val="00AA32D6"/>
    <w:pPr>
      <w:keepNext/>
      <w:keepLines/>
      <w:numPr>
        <w:numId w:val="1"/>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84493D"/>
    <w:pPr>
      <w:keepNext/>
      <w:keepLines/>
      <w:numPr>
        <w:numId w:val="16"/>
      </w:numPr>
      <w:spacing w:before="200" w:after="240" w:line="400" w:lineRule="exact"/>
      <w:ind w:left="357" w:hanging="357"/>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rsid w:val="00AA32D6"/>
    <w:pPr>
      <w:keepNext/>
      <w:keepLines/>
      <w:numPr>
        <w:ilvl w:val="2"/>
        <w:numId w:val="1"/>
      </w:numPr>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rsid w:val="00AA32D6"/>
    <w:pPr>
      <w:keepNext/>
      <w:keepLines/>
      <w:numPr>
        <w:ilvl w:val="3"/>
        <w:numId w:val="1"/>
      </w:numPr>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rsid w:val="00AA32D6"/>
    <w:pPr>
      <w:keepNext/>
      <w:keepLines/>
      <w:numPr>
        <w:ilvl w:val="4"/>
        <w:numId w:val="1"/>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AA32D6"/>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AA32D6"/>
    <w:pPr>
      <w:keepNext/>
      <w:keepLines/>
      <w:numPr>
        <w:ilvl w:val="6"/>
        <w:numId w:val="1"/>
      </w:numPr>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rsid w:val="00AA32D6"/>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AA32D6"/>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2D6"/>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84493D"/>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AA32D6"/>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AA32D6"/>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AA32D6"/>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rsid w:val="00AA32D6"/>
    <w:pPr>
      <w:spacing w:after="240"/>
    </w:pPr>
    <w:rPr>
      <w:caps/>
      <w:color w:val="3C3D3C"/>
      <w:sz w:val="24"/>
      <w:szCs w:val="28"/>
    </w:rPr>
  </w:style>
  <w:style w:type="paragraph" w:styleId="Koptekst">
    <w:name w:val="header"/>
    <w:basedOn w:val="Standaard"/>
    <w:link w:val="KoptekstChar"/>
    <w:uiPriority w:val="99"/>
    <w:unhideWhenUs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AA32D6"/>
    <w:pPr>
      <w:numPr>
        <w:numId w:val="2"/>
      </w:numPr>
      <w:spacing w:after="270" w:line="270" w:lineRule="exact"/>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99"/>
    <w:unhideWhenUsed/>
    <w:rsid w:val="00AA32D6"/>
    <w:pPr>
      <w:numPr>
        <w:numId w:val="3"/>
      </w:numPr>
    </w:pPr>
  </w:style>
  <w:style w:type="paragraph" w:styleId="Lijstopsomteken3">
    <w:name w:val="List Bullet 3"/>
    <w:basedOn w:val="Lijstopsomteken"/>
    <w:uiPriority w:val="99"/>
    <w:unhideWhenUsed/>
    <w:rsid w:val="00AA32D6"/>
    <w:pPr>
      <w:numPr>
        <w:numId w:val="4"/>
      </w:numPr>
    </w:pPr>
  </w:style>
  <w:style w:type="paragraph" w:styleId="Lijstopsomteken4">
    <w:name w:val="List Bullet 4"/>
    <w:basedOn w:val="Lijstopsomteken"/>
    <w:uiPriority w:val="99"/>
    <w:unhideWhenUsed/>
    <w:rsid w:val="00AA32D6"/>
    <w:pPr>
      <w:numPr>
        <w:numId w:val="5"/>
      </w:numPr>
    </w:pPr>
  </w:style>
  <w:style w:type="paragraph" w:styleId="Lijstopsomteken5">
    <w:name w:val="List Bullet 5"/>
    <w:basedOn w:val="Lijstopsomteken"/>
    <w:uiPriority w:val="99"/>
    <w:unhideWhenUsed/>
    <w:rsid w:val="00AA32D6"/>
    <w:pPr>
      <w:numPr>
        <w:numId w:val="6"/>
      </w:numPr>
    </w:pPr>
  </w:style>
  <w:style w:type="paragraph" w:styleId="Lijstnummering">
    <w:name w:val="List Number"/>
    <w:basedOn w:val="Lijstopsomteken"/>
    <w:uiPriority w:val="99"/>
    <w:unhideWhenUsed/>
    <w:rsid w:val="00AA32D6"/>
    <w:pPr>
      <w:numPr>
        <w:numId w:val="7"/>
      </w:numPr>
    </w:pPr>
  </w:style>
  <w:style w:type="paragraph" w:styleId="Lijstnummering2">
    <w:name w:val="List Number 2"/>
    <w:basedOn w:val="Lijstalinea"/>
    <w:uiPriority w:val="99"/>
    <w:unhideWhenUsed/>
    <w:rsid w:val="00AA32D6"/>
    <w:pPr>
      <w:numPr>
        <w:numId w:val="8"/>
      </w:numPr>
    </w:pPr>
  </w:style>
  <w:style w:type="paragraph" w:styleId="Lijstalinea">
    <w:name w:val="List Paragraph"/>
    <w:basedOn w:val="Standaard"/>
    <w:uiPriority w:val="34"/>
    <w:qFormat/>
    <w:rsid w:val="00AA32D6"/>
    <w:pPr>
      <w:ind w:left="426"/>
    </w:pPr>
  </w:style>
  <w:style w:type="paragraph" w:styleId="Lijstnummering3">
    <w:name w:val="List Number 3"/>
    <w:basedOn w:val="Lijstalinea"/>
    <w:uiPriority w:val="99"/>
    <w:unhideWhenUsed/>
    <w:rsid w:val="00AA32D6"/>
    <w:pPr>
      <w:numPr>
        <w:numId w:val="9"/>
      </w:numPr>
    </w:pPr>
  </w:style>
  <w:style w:type="paragraph" w:styleId="Lijstnummering4">
    <w:name w:val="List Number 4"/>
    <w:basedOn w:val="Lijstalinea"/>
    <w:uiPriority w:val="99"/>
    <w:unhideWhenUsed/>
    <w:rsid w:val="00AA32D6"/>
    <w:pPr>
      <w:numPr>
        <w:numId w:val="10"/>
      </w:numPr>
    </w:pPr>
  </w:style>
  <w:style w:type="paragraph" w:styleId="Lijstnummering5">
    <w:name w:val="List Number 5"/>
    <w:basedOn w:val="Lijstalinea"/>
    <w:uiPriority w:val="99"/>
    <w:unhideWhenUsed/>
    <w:rsid w:val="00AA32D6"/>
    <w:pPr>
      <w:numPr>
        <w:numId w:val="11"/>
      </w:numPr>
    </w:pPr>
  </w:style>
  <w:style w:type="paragraph" w:customStyle="1" w:styleId="Tabelheader">
    <w:name w:val="Tabel header"/>
    <w:basedOn w:val="Standaard"/>
    <w:qFormat/>
    <w:rsid w:val="00AA32D6"/>
    <w:pPr>
      <w:spacing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rsid w:val="00AA32D6"/>
    <w:pPr>
      <w:jc w:val="center"/>
    </w:pPr>
    <w:rPr>
      <w:bCs/>
      <w:sz w:val="17"/>
      <w:szCs w:val="17"/>
    </w:rPr>
  </w:style>
  <w:style w:type="paragraph" w:styleId="Voetnoottekst">
    <w:name w:val="footnote text"/>
    <w:basedOn w:val="Standaard"/>
    <w:link w:val="VoetnoottekstChar"/>
    <w:uiPriority w:val="99"/>
    <w:semiHidden/>
    <w:unhideWhenUs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uiPriority w:val="99"/>
    <w:semiHidden/>
    <w:unhideWhenUsed/>
    <w:rsid w:val="006477B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rsid w:val="00105365"/>
    <w:pPr>
      <w:spacing w:before="400" w:line="240" w:lineRule="auto"/>
    </w:pPr>
    <w:rPr>
      <w:b/>
      <w:bCs/>
      <w:sz w:val="36"/>
      <w:szCs w:val="36"/>
    </w:rPr>
  </w:style>
  <w:style w:type="paragraph" w:customStyle="1" w:styleId="Adresgegevenshoofding">
    <w:name w:val="Adresgegevens hoofding"/>
    <w:basedOn w:val="Standaard"/>
    <w:link w:val="AdresgegevenshoofdingChar"/>
    <w:qFormat/>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FD100F"/>
    <w:rPr>
      <w:b/>
    </w:rPr>
  </w:style>
  <w:style w:type="table" w:styleId="Onopgemaaktetabel1">
    <w:name w:val="Plain Table 1"/>
    <w:basedOn w:val="Standaardtabel"/>
    <w:uiPriority w:val="41"/>
    <w:rsid w:val="00C15CEB"/>
    <w:pPr>
      <w:spacing w:after="0" w:line="240" w:lineRule="auto"/>
    </w:pPr>
    <w:rPr>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4-Accent3">
    <w:name w:val="Grid Table 4 Accent 3"/>
    <w:basedOn w:val="Standaardtabel"/>
    <w:uiPriority w:val="49"/>
    <w:rsid w:val="00A27E81"/>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Pr>
    <w:tblStylePr w:type="firstRow">
      <w:rPr>
        <w:b/>
        <w:bCs/>
        <w:color w:val="FFFFFF" w:themeColor="background1"/>
      </w:rPr>
      <w:tblPr/>
      <w:tcPr>
        <w:tcBorders>
          <w:top w:val="single" w:sz="4" w:space="0" w:color="572A5D" w:themeColor="accent3"/>
          <w:left w:val="single" w:sz="4" w:space="0" w:color="572A5D" w:themeColor="accent3"/>
          <w:bottom w:val="single" w:sz="4" w:space="0" w:color="572A5D" w:themeColor="accent3"/>
          <w:right w:val="single" w:sz="4" w:space="0" w:color="572A5D" w:themeColor="accent3"/>
          <w:insideH w:val="nil"/>
          <w:insideV w:val="nil"/>
        </w:tcBorders>
        <w:shd w:val="clear" w:color="auto" w:fill="572A5D" w:themeFill="accent3"/>
      </w:tcPr>
    </w:tblStylePr>
    <w:tblStylePr w:type="lastRow">
      <w:rPr>
        <w:b/>
        <w:bCs/>
      </w:rPr>
      <w:tblPr/>
      <w:tcPr>
        <w:tcBorders>
          <w:top w:val="double" w:sz="4" w:space="0" w:color="572A5D" w:themeColor="accent3"/>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4-Accent4">
    <w:name w:val="Grid Table 4 Accent 4"/>
    <w:basedOn w:val="Standaardtabel"/>
    <w:uiPriority w:val="49"/>
    <w:rsid w:val="00A27E81"/>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Pr>
    <w:tblStylePr w:type="firstRow">
      <w:rPr>
        <w:b/>
        <w:bCs/>
        <w:color w:val="FFFFFF" w:themeColor="background1"/>
      </w:rPr>
      <w:tblPr/>
      <w:tcPr>
        <w:tcBorders>
          <w:top w:val="single" w:sz="4" w:space="0" w:color="79B93E" w:themeColor="accent4"/>
          <w:left w:val="single" w:sz="4" w:space="0" w:color="79B93E" w:themeColor="accent4"/>
          <w:bottom w:val="single" w:sz="4" w:space="0" w:color="79B93E" w:themeColor="accent4"/>
          <w:right w:val="single" w:sz="4" w:space="0" w:color="79B93E" w:themeColor="accent4"/>
          <w:insideH w:val="nil"/>
          <w:insideV w:val="nil"/>
        </w:tcBorders>
        <w:shd w:val="clear" w:color="auto" w:fill="79B93E" w:themeFill="accent4"/>
      </w:tcPr>
    </w:tblStylePr>
    <w:tblStylePr w:type="lastRow">
      <w:rPr>
        <w:b/>
        <w:bCs/>
      </w:rPr>
      <w:tblPr/>
      <w:tcPr>
        <w:tcBorders>
          <w:top w:val="double" w:sz="4" w:space="0" w:color="79B93E" w:themeColor="accent4"/>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4-Accent6">
    <w:name w:val="Grid Table 4 Accent 6"/>
    <w:basedOn w:val="Standaardtabel"/>
    <w:uiPriority w:val="49"/>
    <w:rsid w:val="00A27E81"/>
    <w:pPr>
      <w:spacing w:after="0" w:line="240" w:lineRule="auto"/>
    </w:pPr>
    <w:tblPr>
      <w:tblStyleRowBandSize w:val="1"/>
      <w:tblStyleColBandSize w:val="1"/>
      <w:tblBorders>
        <w:top w:val="single" w:sz="4" w:space="0" w:color="63DEDE" w:themeColor="accent6" w:themeTint="99"/>
        <w:left w:val="single" w:sz="4" w:space="0" w:color="63DEDE" w:themeColor="accent6" w:themeTint="99"/>
        <w:bottom w:val="single" w:sz="4" w:space="0" w:color="63DEDE" w:themeColor="accent6" w:themeTint="99"/>
        <w:right w:val="single" w:sz="4" w:space="0" w:color="63DEDE" w:themeColor="accent6" w:themeTint="99"/>
        <w:insideH w:val="single" w:sz="4" w:space="0" w:color="63DEDE" w:themeColor="accent6" w:themeTint="99"/>
        <w:insideV w:val="single" w:sz="4" w:space="0" w:color="63DEDE" w:themeColor="accent6" w:themeTint="99"/>
      </w:tblBorders>
    </w:tblPr>
    <w:tblStylePr w:type="firstRow">
      <w:rPr>
        <w:b/>
        <w:bCs/>
        <w:color w:val="FFFFFF" w:themeColor="background1"/>
      </w:rPr>
      <w:tblPr/>
      <w:tcPr>
        <w:tcBorders>
          <w:top w:val="single" w:sz="4" w:space="0" w:color="22A4A4" w:themeColor="accent6"/>
          <w:left w:val="single" w:sz="4" w:space="0" w:color="22A4A4" w:themeColor="accent6"/>
          <w:bottom w:val="single" w:sz="4" w:space="0" w:color="22A4A4" w:themeColor="accent6"/>
          <w:right w:val="single" w:sz="4" w:space="0" w:color="22A4A4" w:themeColor="accent6"/>
          <w:insideH w:val="nil"/>
          <w:insideV w:val="nil"/>
        </w:tcBorders>
        <w:shd w:val="clear" w:color="auto" w:fill="22A4A4" w:themeFill="accent6"/>
      </w:tcPr>
    </w:tblStylePr>
    <w:tblStylePr w:type="lastRow">
      <w:rPr>
        <w:b/>
        <w:bCs/>
      </w:rPr>
      <w:tblPr/>
      <w:tcPr>
        <w:tcBorders>
          <w:top w:val="double" w:sz="4" w:space="0" w:color="22A4A4" w:themeColor="accent6"/>
        </w:tcBorders>
      </w:tcPr>
    </w:tblStylePr>
    <w:tblStylePr w:type="firstCol">
      <w:rPr>
        <w:b/>
        <w:bCs/>
      </w:rPr>
    </w:tblStylePr>
    <w:tblStylePr w:type="lastCol">
      <w:rPr>
        <w:b/>
        <w:bCs/>
      </w:rPr>
    </w:tblStylePr>
    <w:tblStylePr w:type="band1Vert">
      <w:tblPr/>
      <w:tcPr>
        <w:shd w:val="clear" w:color="auto" w:fill="CBF4F4" w:themeFill="accent6" w:themeFillTint="33"/>
      </w:tcPr>
    </w:tblStylePr>
    <w:tblStylePr w:type="band1Horz">
      <w:tblPr/>
      <w:tcPr>
        <w:shd w:val="clear" w:color="auto" w:fill="CBF4F4" w:themeFill="accent6" w:themeFillTint="33"/>
      </w:tcPr>
    </w:tblStylePr>
  </w:style>
  <w:style w:type="table" w:styleId="Rastertabel5donker-Accent6">
    <w:name w:val="Grid Table 5 Dark Accent 6"/>
    <w:basedOn w:val="Standaardtabel"/>
    <w:uiPriority w:val="50"/>
    <w:rsid w:val="00A27E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A4A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A4A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A4A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A4A4" w:themeFill="accent6"/>
      </w:tcPr>
    </w:tblStylePr>
    <w:tblStylePr w:type="band1Vert">
      <w:tblPr/>
      <w:tcPr>
        <w:shd w:val="clear" w:color="auto" w:fill="97E9E9" w:themeFill="accent6" w:themeFillTint="66"/>
      </w:tcPr>
    </w:tblStylePr>
    <w:tblStylePr w:type="band1Horz">
      <w:tblPr/>
      <w:tcPr>
        <w:shd w:val="clear" w:color="auto" w:fill="97E9E9" w:themeFill="accent6" w:themeFillTint="66"/>
      </w:tcPr>
    </w:tblStylePr>
  </w:style>
  <w:style w:type="table" w:styleId="Rastertabel5donker-Accent5">
    <w:name w:val="Grid Table 5 Dark Accent 5"/>
    <w:basedOn w:val="Standaardtabel"/>
    <w:uiPriority w:val="50"/>
    <w:rsid w:val="00A27E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A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005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005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005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0050" w:themeFill="accent5"/>
      </w:tcPr>
    </w:tblStylePr>
    <w:tblStylePr w:type="band1Vert">
      <w:tblPr/>
      <w:tcPr>
        <w:shd w:val="clear" w:color="auto" w:fill="FF75B7" w:themeFill="accent5" w:themeFillTint="66"/>
      </w:tcPr>
    </w:tblStylePr>
    <w:tblStylePr w:type="band1Horz">
      <w:tblPr/>
      <w:tcPr>
        <w:shd w:val="clear" w:color="auto" w:fill="FF75B7" w:themeFill="accent5" w:themeFillTint="66"/>
      </w:tcPr>
    </w:tblStylePr>
  </w:style>
  <w:style w:type="table" w:styleId="Rastertabel4-Accent2">
    <w:name w:val="Grid Table 4 Accent 2"/>
    <w:basedOn w:val="Standaardtabel"/>
    <w:uiPriority w:val="49"/>
    <w:rsid w:val="00A27E81"/>
    <w:pPr>
      <w:spacing w:after="0" w:line="240" w:lineRule="auto"/>
    </w:pPr>
    <w:tblPr>
      <w:tblStyleRowBandSize w:val="1"/>
      <w:tblStyleColBandSize w:val="1"/>
      <w:tblBorders>
        <w:top w:val="single" w:sz="4" w:space="0" w:color="63DEDE" w:themeColor="accent2" w:themeTint="99"/>
        <w:left w:val="single" w:sz="4" w:space="0" w:color="63DEDE" w:themeColor="accent2" w:themeTint="99"/>
        <w:bottom w:val="single" w:sz="4" w:space="0" w:color="63DEDE" w:themeColor="accent2" w:themeTint="99"/>
        <w:right w:val="single" w:sz="4" w:space="0" w:color="63DEDE" w:themeColor="accent2" w:themeTint="99"/>
        <w:insideH w:val="single" w:sz="4" w:space="0" w:color="63DEDE" w:themeColor="accent2" w:themeTint="99"/>
        <w:insideV w:val="single" w:sz="4" w:space="0" w:color="63DEDE" w:themeColor="accent2" w:themeTint="99"/>
      </w:tblBorders>
    </w:tblPr>
    <w:tblStylePr w:type="firstRow">
      <w:rPr>
        <w:b/>
        <w:bCs/>
        <w:color w:val="FFFFFF" w:themeColor="background1"/>
      </w:rPr>
      <w:tblPr/>
      <w:tcPr>
        <w:tcBorders>
          <w:top w:val="single" w:sz="4" w:space="0" w:color="22A4A4" w:themeColor="accent2"/>
          <w:left w:val="single" w:sz="4" w:space="0" w:color="22A4A4" w:themeColor="accent2"/>
          <w:bottom w:val="single" w:sz="4" w:space="0" w:color="22A4A4" w:themeColor="accent2"/>
          <w:right w:val="single" w:sz="4" w:space="0" w:color="22A4A4" w:themeColor="accent2"/>
          <w:insideH w:val="nil"/>
          <w:insideV w:val="nil"/>
        </w:tcBorders>
        <w:shd w:val="clear" w:color="auto" w:fill="22A4A4" w:themeFill="accent2"/>
      </w:tcPr>
    </w:tblStylePr>
    <w:tblStylePr w:type="lastRow">
      <w:rPr>
        <w:b/>
        <w:bCs/>
      </w:rPr>
      <w:tblPr/>
      <w:tcPr>
        <w:tcBorders>
          <w:top w:val="double" w:sz="4" w:space="0" w:color="22A4A4" w:themeColor="accent2"/>
        </w:tcBorders>
      </w:tcPr>
    </w:tblStylePr>
    <w:tblStylePr w:type="firstCol">
      <w:rPr>
        <w:b/>
        <w:bCs/>
      </w:rPr>
    </w:tblStylePr>
    <w:tblStylePr w:type="lastCol">
      <w:rPr>
        <w:b/>
        <w:bCs/>
      </w:rPr>
    </w:tblStylePr>
    <w:tblStylePr w:type="band1Vert">
      <w:tblPr/>
      <w:tcPr>
        <w:shd w:val="clear" w:color="auto" w:fill="CBF4F4" w:themeFill="accent2" w:themeFillTint="33"/>
      </w:tcPr>
    </w:tblStylePr>
    <w:tblStylePr w:type="band1Horz">
      <w:tblPr/>
      <w:tcPr>
        <w:shd w:val="clear" w:color="auto" w:fill="CBF4F4" w:themeFill="accent2" w:themeFillTint="33"/>
      </w:tcPr>
    </w:tblStylePr>
  </w:style>
  <w:style w:type="table" w:styleId="Rastertabel6kleurrijk-Accent2">
    <w:name w:val="Grid Table 6 Colorful Accent 2"/>
    <w:basedOn w:val="Standaardtabel"/>
    <w:uiPriority w:val="51"/>
    <w:rsid w:val="00A27E81"/>
    <w:pPr>
      <w:spacing w:after="0" w:line="240" w:lineRule="auto"/>
    </w:pPr>
    <w:rPr>
      <w:color w:val="197A7A" w:themeColor="accent2" w:themeShade="BF"/>
    </w:rPr>
    <w:tblPr>
      <w:tblStyleRowBandSize w:val="1"/>
      <w:tblStyleColBandSize w:val="1"/>
      <w:tblBorders>
        <w:top w:val="single" w:sz="4" w:space="0" w:color="63DEDE" w:themeColor="accent2" w:themeTint="99"/>
        <w:left w:val="single" w:sz="4" w:space="0" w:color="63DEDE" w:themeColor="accent2" w:themeTint="99"/>
        <w:bottom w:val="single" w:sz="4" w:space="0" w:color="63DEDE" w:themeColor="accent2" w:themeTint="99"/>
        <w:right w:val="single" w:sz="4" w:space="0" w:color="63DEDE" w:themeColor="accent2" w:themeTint="99"/>
        <w:insideH w:val="single" w:sz="4" w:space="0" w:color="63DEDE" w:themeColor="accent2" w:themeTint="99"/>
        <w:insideV w:val="single" w:sz="4" w:space="0" w:color="63DEDE" w:themeColor="accent2" w:themeTint="99"/>
      </w:tblBorders>
    </w:tblPr>
    <w:tblStylePr w:type="firstRow">
      <w:rPr>
        <w:b/>
        <w:bCs/>
      </w:rPr>
      <w:tblPr/>
      <w:tcPr>
        <w:tcBorders>
          <w:bottom w:val="single" w:sz="12" w:space="0" w:color="63DEDE" w:themeColor="accent2" w:themeTint="99"/>
        </w:tcBorders>
      </w:tcPr>
    </w:tblStylePr>
    <w:tblStylePr w:type="lastRow">
      <w:rPr>
        <w:b/>
        <w:bCs/>
      </w:rPr>
      <w:tblPr/>
      <w:tcPr>
        <w:tcBorders>
          <w:top w:val="double" w:sz="4" w:space="0" w:color="63DEDE" w:themeColor="accent2" w:themeTint="99"/>
        </w:tcBorders>
      </w:tcPr>
    </w:tblStylePr>
    <w:tblStylePr w:type="firstCol">
      <w:rPr>
        <w:b/>
        <w:bCs/>
      </w:rPr>
    </w:tblStylePr>
    <w:tblStylePr w:type="lastCol">
      <w:rPr>
        <w:b/>
        <w:bCs/>
      </w:rPr>
    </w:tblStylePr>
    <w:tblStylePr w:type="band1Vert">
      <w:tblPr/>
      <w:tcPr>
        <w:shd w:val="clear" w:color="auto" w:fill="CBF4F4" w:themeFill="accent2" w:themeFillTint="33"/>
      </w:tcPr>
    </w:tblStylePr>
    <w:tblStylePr w:type="band1Horz">
      <w:tblPr/>
      <w:tcPr>
        <w:shd w:val="clear" w:color="auto" w:fill="CBF4F4" w:themeFill="accent2" w:themeFillTint="33"/>
      </w:tcPr>
    </w:tblStylePr>
  </w:style>
  <w:style w:type="character" w:styleId="Hyperlink">
    <w:name w:val="Hyperlink"/>
    <w:basedOn w:val="Standaardalinea-lettertype"/>
    <w:uiPriority w:val="99"/>
    <w:unhideWhenUsed/>
    <w:rsid w:val="006B26BD"/>
    <w:rPr>
      <w:color w:val="A50050" w:themeColor="text1"/>
      <w:u w:val="single"/>
    </w:rPr>
  </w:style>
  <w:style w:type="character" w:styleId="Onopgelostemelding">
    <w:name w:val="Unresolved Mention"/>
    <w:basedOn w:val="Standaardalinea-lettertype"/>
    <w:uiPriority w:val="99"/>
    <w:semiHidden/>
    <w:unhideWhenUsed/>
    <w:rsid w:val="006B26BD"/>
    <w:rPr>
      <w:color w:val="605E5C"/>
      <w:shd w:val="clear" w:color="auto" w:fill="E1DFDD"/>
    </w:rPr>
  </w:style>
  <w:style w:type="character" w:styleId="GevolgdeHyperlink">
    <w:name w:val="FollowedHyperlink"/>
    <w:basedOn w:val="Standaardalinea-lettertype"/>
    <w:uiPriority w:val="99"/>
    <w:semiHidden/>
    <w:unhideWhenUsed/>
    <w:rsid w:val="00D9331A"/>
    <w:rPr>
      <w:color w:val="800080" w:themeColor="followedHyperlink"/>
      <w:u w:val="single"/>
    </w:rPr>
  </w:style>
  <w:style w:type="character" w:styleId="Verwijzingopmerking">
    <w:name w:val="annotation reference"/>
    <w:basedOn w:val="Standaardalinea-lettertype"/>
    <w:uiPriority w:val="99"/>
    <w:semiHidden/>
    <w:unhideWhenUsed/>
    <w:rsid w:val="00016C95"/>
    <w:rPr>
      <w:sz w:val="16"/>
      <w:szCs w:val="16"/>
    </w:rPr>
  </w:style>
  <w:style w:type="paragraph" w:styleId="Tekstopmerking">
    <w:name w:val="annotation text"/>
    <w:basedOn w:val="Standaard"/>
    <w:link w:val="TekstopmerkingChar"/>
    <w:uiPriority w:val="99"/>
    <w:unhideWhenUsed/>
    <w:rsid w:val="00016C95"/>
    <w:pPr>
      <w:spacing w:line="240" w:lineRule="auto"/>
    </w:pPr>
    <w:rPr>
      <w:sz w:val="20"/>
      <w:szCs w:val="20"/>
    </w:rPr>
  </w:style>
  <w:style w:type="character" w:customStyle="1" w:styleId="TekstopmerkingChar">
    <w:name w:val="Tekst opmerking Char"/>
    <w:basedOn w:val="Standaardalinea-lettertype"/>
    <w:link w:val="Tekstopmerking"/>
    <w:uiPriority w:val="99"/>
    <w:rsid w:val="00016C95"/>
    <w:rPr>
      <w:rFonts w:ascii="Flanders Art Sans" w:hAnsi="Flanders Art Sans"/>
      <w:color w:val="1D1B11"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016C95"/>
    <w:rPr>
      <w:b/>
      <w:bCs/>
    </w:rPr>
  </w:style>
  <w:style w:type="character" w:customStyle="1" w:styleId="OnderwerpvanopmerkingChar">
    <w:name w:val="Onderwerp van opmerking Char"/>
    <w:basedOn w:val="TekstopmerkingChar"/>
    <w:link w:val="Onderwerpvanopmerking"/>
    <w:uiPriority w:val="99"/>
    <w:semiHidden/>
    <w:rsid w:val="00016C95"/>
    <w:rPr>
      <w:rFonts w:ascii="Flanders Art Sans" w:hAnsi="Flanders Art Sans"/>
      <w:b/>
      <w:bCs/>
      <w:color w:val="1D1B11" w:themeColor="background2" w:themeShade="1A"/>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avv-afsca.be/autocontrole-nl/gidsen/distributie/g041/_documents/G-041_NL_dd_29-05-2013.pdf" TargetMode="Externa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www.kindengezin.be/nl/thema/veiligheid/veilig-wonen/hoe-zorg-je-voor-veilig-kindermeubilair"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besafe.be/nl/diefstal-oplichting/inbraakpreventie" TargetMode="External"/><Relationship Id="rId20" Type="http://schemas.openxmlformats.org/officeDocument/2006/relationships/hyperlink" Target="https://www.kindengezin.be/nl/thema/veiligheid/veilig-wonen/veilig-de-keuken" TargetMode="External"/><Relationship Id="rId29" Type="http://schemas.openxmlformats.org/officeDocument/2006/relationships/hyperlink" Target="https://lezenvoorgebruik.b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opgroeien.be/aanbod/kinderopvang/voorzieningen/kwaliteit-en-beleidsvoerend-vermogen/gezonde-en-veilige-voeding" TargetMode="External"/><Relationship Id="rId31" Type="http://schemas.openxmlformats.org/officeDocument/2006/relationships/hyperlink" Target="https://www.kinderveiligheid.nl/adviezen/achtergrond/klein-batterijtje-groot-gevaa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www.kindengezin.be/nl/thema/veiligheid/veilig-spelen/veilig-speelgoed" TargetMode="External"/><Relationship Id="rId30" Type="http://schemas.openxmlformats.org/officeDocument/2006/relationships/hyperlink" Target="https://www.antigifcentrum.be/natuur/planten-0" TargetMode="External"/><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leeg_document_opgroei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974F86238DA453D84B77ED6BE02AEBD"/>
        <w:category>
          <w:name w:val="Algemeen"/>
          <w:gallery w:val="placeholder"/>
        </w:category>
        <w:types>
          <w:type w:val="bbPlcHdr"/>
        </w:types>
        <w:behaviors>
          <w:behavior w:val="content"/>
        </w:behaviors>
        <w:guid w:val="{39690C82-8ACD-42E7-B1E6-7EF7B4A6852B}"/>
      </w:docPartPr>
      <w:docPartBody>
        <w:p w:rsidR="009D2BAD" w:rsidRDefault="008836C5" w:rsidP="008836C5">
          <w:pPr>
            <w:pStyle w:val="2974F86238DA453D84B77ED6BE02AEBD2"/>
          </w:pPr>
          <w:r w:rsidRPr="00B908DC">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ambria"/>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alibri"/>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6C5"/>
    <w:rsid w:val="003340FF"/>
    <w:rsid w:val="00435150"/>
    <w:rsid w:val="00474336"/>
    <w:rsid w:val="00562058"/>
    <w:rsid w:val="00703094"/>
    <w:rsid w:val="0074720D"/>
    <w:rsid w:val="008836C5"/>
    <w:rsid w:val="00896D15"/>
    <w:rsid w:val="009B7D6E"/>
    <w:rsid w:val="009D2BAD"/>
    <w:rsid w:val="00C145FC"/>
    <w:rsid w:val="00DB16A6"/>
    <w:rsid w:val="00E80F17"/>
    <w:rsid w:val="00F440A3"/>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836C5"/>
    <w:rPr>
      <w:color w:val="808080"/>
    </w:rPr>
  </w:style>
  <w:style w:type="paragraph" w:customStyle="1" w:styleId="2974F86238DA453D84B77ED6BE02AEBD2">
    <w:name w:val="2974F86238DA453D84B77ED6BE02AEBD2"/>
    <w:rsid w:val="008836C5"/>
    <w:pPr>
      <w:tabs>
        <w:tab w:val="left" w:pos="3686"/>
      </w:tabs>
      <w:spacing w:after="270" w:line="270" w:lineRule="exact"/>
    </w:pPr>
    <w:rPr>
      <w:rFonts w:ascii="Flanders Art Sans" w:eastAsiaTheme="minorHAnsi" w:hAnsi="Flanders Art Sans"/>
      <w:color w:val="171717" w:themeColor="background2" w:themeShade="1A"/>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5a40c8-6989-454a-a105-68b251b36266">
      <Terms xmlns="http://schemas.microsoft.com/office/infopath/2007/PartnerControls"/>
    </lcf76f155ced4ddcb4097134ff3c332f>
    <p4692e9f59d344bf86f46283f9ffcb92 xmlns="5e3f717c-31f6-4833-bd0f-50c041ee3a05">
      <Terms xmlns="http://schemas.microsoft.com/office/infopath/2007/PartnerControls"/>
    </p4692e9f59d344bf86f46283f9ffcb92>
    <TaxCatchAll xmlns="87f96f43-51f6-487b-be0e-d39a9831d205" xsi:nil="true"/>
    <_dlc_DocId xmlns="87f96f43-51f6-487b-be0e-d39a9831d205">AEJJWAPPMYC7-31728895-1320</_dlc_DocId>
    <_dlc_DocIdUrl xmlns="87f96f43-51f6-487b-be0e-d39a9831d205">
      <Url>https://kindengezin.sharepoint.com/sites/VeiligheidTeamsite/_layouts/15/DocIdRedir.aspx?ID=AEJJWAPPMYC7-31728895-1320</Url>
      <Description>AEJJWAPPMYC7-31728895-1320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7224871D5209488FA510925C50178B" ma:contentTypeVersion="23" ma:contentTypeDescription="Een nieuw document maken." ma:contentTypeScope="" ma:versionID="2d6ff297316d32029ccfac42ca2dc74c">
  <xsd:schema xmlns:xsd="http://www.w3.org/2001/XMLSchema" xmlns:xs="http://www.w3.org/2001/XMLSchema" xmlns:p="http://schemas.microsoft.com/office/2006/metadata/properties" xmlns:ns2="87f96f43-51f6-487b-be0e-d39a9831d205" xmlns:ns3="5e3f717c-31f6-4833-bd0f-50c041ee3a05" xmlns:ns4="375a40c8-6989-454a-a105-68b251b36266" targetNamespace="http://schemas.microsoft.com/office/2006/metadata/properties" ma:root="true" ma:fieldsID="ab6fc6e0a326faba9d6d1ae061ab1901" ns2:_="" ns3:_="" ns4:_="">
    <xsd:import namespace="87f96f43-51f6-487b-be0e-d39a9831d205"/>
    <xsd:import namespace="5e3f717c-31f6-4833-bd0f-50c041ee3a05"/>
    <xsd:import namespace="375a40c8-6989-454a-a105-68b251b36266"/>
    <xsd:element name="properties">
      <xsd:complexType>
        <xsd:sequence>
          <xsd:element name="documentManagement">
            <xsd:complexType>
              <xsd:all>
                <xsd:element ref="ns2:_dlc_DocId" minOccurs="0"/>
                <xsd:element ref="ns2:_dlc_DocIdUrl" minOccurs="0"/>
                <xsd:element ref="ns2:_dlc_DocIdPersistId" minOccurs="0"/>
                <xsd:element ref="ns3:p4692e9f59d344bf86f46283f9ffcb92" minOccurs="0"/>
                <xsd:element ref="ns2:TaxCatchAll" minOccurs="0"/>
                <xsd:element ref="ns4:MediaServiceMetadata" minOccurs="0"/>
                <xsd:element ref="ns4:MediaServiceFastMetadata"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lcf76f155ced4ddcb4097134ff3c332f"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96f43-51f6-487b-be0e-d39a9831d20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13" nillable="true" ma:displayName="Taxonomy Catch All Column" ma:hidden="true" ma:list="{4d6146c0-08c0-411f-8e81-44a378d2591c}" ma:internalName="TaxCatchAll" ma:showField="CatchAllData" ma:web="87f96f43-51f6-487b-be0e-d39a9831d2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p4692e9f59d344bf86f46283f9ffcb92" ma:index="11" nillable="true" ma:taxonomy="true" ma:internalName="p4692e9f59d344bf86f46283f9ffcb92" ma:taxonomyFieldName="KGTrefwoord" ma:displayName="Trefwoord" ma:default="" ma:fieldId="{94692e9f-59d3-44bf-86f4-6283f9ffcb92}"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5a40c8-6989-454a-a105-68b251b362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Afbeeldingtags" ma:readOnly="false" ma:fieldId="{5cf76f15-5ced-4ddc-b409-7134ff3c332f}" ma:taxonomyMulti="true" ma:sspId="f403b824-83f7-43e5-8db1-bd9fadf9be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38CDB20-F134-4CE3-924D-CD121E2E8368}">
  <ds:schemaRefs>
    <ds:schemaRef ds:uri="http://schemas.microsoft.com/sharepoint/v3/contenttype/forms"/>
  </ds:schemaRefs>
</ds:datastoreItem>
</file>

<file path=customXml/itemProps2.xml><?xml version="1.0" encoding="utf-8"?>
<ds:datastoreItem xmlns:ds="http://schemas.openxmlformats.org/officeDocument/2006/customXml" ds:itemID="{7AED0859-116D-4AA3-B2CA-B667275D6404}">
  <ds:schemaRefs>
    <ds:schemaRef ds:uri="http://schemas.openxmlformats.org/officeDocument/2006/bibliography"/>
  </ds:schemaRefs>
</ds:datastoreItem>
</file>

<file path=customXml/itemProps3.xml><?xml version="1.0" encoding="utf-8"?>
<ds:datastoreItem xmlns:ds="http://schemas.openxmlformats.org/officeDocument/2006/customXml" ds:itemID="{0A87E49E-CAEB-4282-995A-254D5AC1099D}">
  <ds:schemaRefs>
    <ds:schemaRef ds:uri="375a40c8-6989-454a-a105-68b251b36266"/>
    <ds:schemaRef ds:uri="87f96f43-51f6-487b-be0e-d39a9831d205"/>
    <ds:schemaRef ds:uri="http://purl.org/dc/elements/1.1/"/>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 ds:uri="5e3f717c-31f6-4833-bd0f-50c041ee3a05"/>
    <ds:schemaRef ds:uri="http://www.w3.org/XML/1998/namespace"/>
    <ds:schemaRef ds:uri="http://purl.org/dc/dcmitype/"/>
  </ds:schemaRefs>
</ds:datastoreItem>
</file>

<file path=customXml/itemProps4.xml><?xml version="1.0" encoding="utf-8"?>
<ds:datastoreItem xmlns:ds="http://schemas.openxmlformats.org/officeDocument/2006/customXml" ds:itemID="{248BC409-B597-4B98-9DB1-B70AF0A5E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f96f43-51f6-487b-be0e-d39a9831d205"/>
    <ds:schemaRef ds:uri="5e3f717c-31f6-4833-bd0f-50c041ee3a05"/>
    <ds:schemaRef ds:uri="375a40c8-6989-454a-a105-68b251b362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15A3CB-0527-43FC-A4AD-4E2B55B21033}">
  <ds:schemaRefs>
    <ds:schemaRef ds:uri="http://schemas.microsoft.com/sharepoint/events"/>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leeg_document_opgroeien</Template>
  <TotalTime>1</TotalTime>
  <Pages>17</Pages>
  <Words>1861</Words>
  <Characters>10236</Characters>
  <Application>Microsoft Office Word</Application>
  <DocSecurity>0</DocSecurity>
  <Lines>85</Lines>
  <Paragraphs>24</Paragraphs>
  <ScaleCrop>false</ScaleCrop>
  <Company/>
  <LinksUpToDate>false</LinksUpToDate>
  <CharactersWithSpaces>12073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Katrien Verhoeven</dc:creator>
  <cp:keywords/>
  <dc:description/>
  <cp:lastModifiedBy>Katrien Vermeersch</cp:lastModifiedBy>
  <cp:revision>2</cp:revision>
  <dcterms:created xsi:type="dcterms:W3CDTF">2025-06-10T14:51:00Z</dcterms:created>
  <dcterms:modified xsi:type="dcterms:W3CDTF">2025-06-10T14:51:00Z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0x010100B87224871D5209488FA510925C50178B</vt:lpwstr>
  </property>
  <property fmtid="{D5CDD505-2E9C-101B-9397-08002B2CF9AE}" pid="3" name="_dlc_DocIdItemGuid">
    <vt:lpwstr>bb40995a-9b0f-4239-83d8-0c8ee97298ef</vt:lpwstr>
  </property>
  <property fmtid="{D5CDD505-2E9C-101B-9397-08002B2CF9AE}" pid="4" name="KGTrefwoord">
    <vt:lpwstr/>
  </property>
  <property fmtid="{D5CDD505-2E9C-101B-9397-08002B2CF9AE}" pid="5" name="MediaServiceImageTags">
    <vt:lpwstr/>
  </property>
</Properties>
</file>