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716F6" w14:textId="7123403C" w:rsidR="003D7175" w:rsidRPr="006C5187" w:rsidRDefault="001479BA" w:rsidP="00CD1067">
      <w:pPr>
        <w:tabs>
          <w:tab w:val="left" w:pos="284"/>
          <w:tab w:val="left" w:pos="425"/>
          <w:tab w:val="left" w:pos="567"/>
          <w:tab w:val="left" w:pos="709"/>
          <w:tab w:val="left" w:pos="851"/>
        </w:tabs>
        <w:spacing w:after="0" w:line="270" w:lineRule="atLeast"/>
        <w:jc w:val="right"/>
        <w:rPr>
          <w:rFonts w:ascii="Calibri" w:hAnsi="Calibri" w:cs="Calibri"/>
        </w:rPr>
      </w:pPr>
      <w:bookmarkStart w:id="0" w:name="_Hlk26965375"/>
      <w:r w:rsidRPr="006C5187">
        <w:rPr>
          <w:rFonts w:ascii="Calibri" w:hAnsi="Calibri" w:cs="Calibri"/>
          <w:sz w:val="32"/>
          <w:szCs w:val="32"/>
        </w:rPr>
        <w:t xml:space="preserve">IROJ </w:t>
      </w:r>
      <w:sdt>
        <w:sdtPr>
          <w:rPr>
            <w:rFonts w:ascii="Calibri" w:hAnsi="Calibri" w:cs="Calibri"/>
            <w:sz w:val="32"/>
            <w:szCs w:val="32"/>
          </w:rPr>
          <w:alias w:val="Regio"/>
          <w:tag w:val="Regio"/>
          <w:id w:val="1530524676"/>
          <w:placeholder>
            <w:docPart w:val="B021DCBEB6A04F9A949425AB0A02FE0D"/>
          </w:placeholder>
        </w:sdtPr>
        <w:sdtEndPr/>
        <w:sdtContent>
          <w:r w:rsidR="00711E63" w:rsidRPr="006C5187">
            <w:rPr>
              <w:rFonts w:ascii="Calibri" w:hAnsi="Calibri" w:cs="Calibri"/>
              <w:sz w:val="32"/>
              <w:szCs w:val="32"/>
            </w:rPr>
            <w:t>Oo</w:t>
          </w:r>
          <w:r w:rsidR="00FC196E" w:rsidRPr="006C5187">
            <w:rPr>
              <w:rFonts w:ascii="Calibri" w:hAnsi="Calibri" w:cs="Calibri"/>
              <w:sz w:val="32"/>
              <w:szCs w:val="32"/>
            </w:rPr>
            <w:t>st-Vlaanderen</w:t>
          </w:r>
        </w:sdtContent>
      </w:sdt>
      <w:r w:rsidR="00BA27BB" w:rsidRPr="006C5187">
        <w:rPr>
          <w:rFonts w:ascii="Calibri" w:hAnsi="Calibri" w:cs="Calibri"/>
          <w:noProof/>
        </w:rPr>
        <w:drawing>
          <wp:anchor distT="0" distB="0" distL="114300" distR="114300" simplePos="0" relativeHeight="251658240" behindDoc="0" locked="0" layoutInCell="1" allowOverlap="1" wp14:anchorId="7228D9E6" wp14:editId="2F923FA4">
            <wp:simplePos x="717630" y="544010"/>
            <wp:positionH relativeFrom="column">
              <wp:align>left</wp:align>
            </wp:positionH>
            <wp:positionV relativeFrom="paragraph">
              <wp:align>top</wp:align>
            </wp:positionV>
            <wp:extent cx="1447165" cy="412115"/>
            <wp:effectExtent l="0" t="0" r="635" b="6985"/>
            <wp:wrapSquare wrapText="bothSides"/>
            <wp:docPr id="2" name="Afbeelding 2" descr="A close up of a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A close up of a sign&#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165" cy="412115"/>
                    </a:xfrm>
                    <a:prstGeom prst="rect">
                      <a:avLst/>
                    </a:prstGeom>
                    <a:noFill/>
                    <a:ln>
                      <a:noFill/>
                    </a:ln>
                  </pic:spPr>
                </pic:pic>
              </a:graphicData>
            </a:graphic>
          </wp:anchor>
        </w:drawing>
      </w:r>
      <w:r w:rsidR="00A723FB" w:rsidRPr="006C5187">
        <w:rPr>
          <w:rFonts w:ascii="Calibri" w:hAnsi="Calibri" w:cs="Calibri"/>
        </w:rPr>
        <w:br w:type="textWrapping" w:clear="all"/>
      </w:r>
    </w:p>
    <w:p w14:paraId="5E08C6F6" w14:textId="77777777" w:rsidR="00BA27BB" w:rsidRPr="006C5187" w:rsidRDefault="00DF5B2A" w:rsidP="00CD1067">
      <w:pPr>
        <w:pStyle w:val="Opgroeien92zwart"/>
        <w:tabs>
          <w:tab w:val="left" w:pos="284"/>
          <w:tab w:val="left" w:pos="425"/>
          <w:tab w:val="left" w:pos="567"/>
          <w:tab w:val="left" w:pos="709"/>
          <w:tab w:val="left" w:pos="851"/>
        </w:tabs>
        <w:spacing w:line="270" w:lineRule="atLeast"/>
        <w:rPr>
          <w:rFonts w:ascii="Calibri" w:hAnsi="Calibri" w:cs="Calibri"/>
        </w:rPr>
      </w:pPr>
      <w:bookmarkStart w:id="1" w:name="_Hlk32481529"/>
      <w:r w:rsidRPr="006C5187">
        <w:rPr>
          <w:rFonts w:ascii="Calibri" w:hAnsi="Calibri" w:cs="Calibri"/>
        </w:rPr>
        <w:t>Opgroeien</w:t>
      </w:r>
    </w:p>
    <w:bookmarkEnd w:id="1"/>
    <w:p w14:paraId="11C5C547" w14:textId="12A8BCC6" w:rsidR="001479BA" w:rsidRPr="006C5187" w:rsidRDefault="003C3A32" w:rsidP="00CD1067">
      <w:pPr>
        <w:pStyle w:val="Adresgegevenshoofding"/>
        <w:tabs>
          <w:tab w:val="left" w:pos="284"/>
          <w:tab w:val="left" w:pos="425"/>
          <w:tab w:val="left" w:pos="567"/>
          <w:tab w:val="left" w:pos="709"/>
          <w:tab w:val="left" w:pos="851"/>
        </w:tabs>
        <w:spacing w:line="270" w:lineRule="atLeast"/>
        <w:rPr>
          <w:rFonts w:ascii="Calibri" w:hAnsi="Calibri" w:cs="Calibri"/>
        </w:rPr>
      </w:pPr>
      <w:sdt>
        <w:sdtPr>
          <w:rPr>
            <w:rFonts w:ascii="Calibri" w:hAnsi="Calibri" w:cs="Calibri"/>
          </w:rPr>
          <w:alias w:val="Straat + nr + bus"/>
          <w:tag w:val="Straat + nr + bus"/>
          <w:id w:val="-1116052937"/>
          <w:placeholder>
            <w:docPart w:val="D8CF19095514487090BC7912B6CDA3D2"/>
          </w:placeholder>
        </w:sdtPr>
        <w:sdtEndPr/>
        <w:sdtContent>
          <w:r w:rsidR="00FC196E" w:rsidRPr="006C5187">
            <w:rPr>
              <w:rFonts w:ascii="Calibri" w:hAnsi="Calibri" w:cs="Calibri"/>
            </w:rPr>
            <w:t>Koning</w:t>
          </w:r>
          <w:r w:rsidR="003419C2" w:rsidRPr="006C5187">
            <w:rPr>
              <w:rFonts w:ascii="Calibri" w:hAnsi="Calibri" w:cs="Calibri"/>
            </w:rPr>
            <w:t>in Maria Hendrikaplein</w:t>
          </w:r>
          <w:r w:rsidR="00FC196E" w:rsidRPr="006C5187">
            <w:rPr>
              <w:rFonts w:ascii="Calibri" w:hAnsi="Calibri" w:cs="Calibri"/>
            </w:rPr>
            <w:t xml:space="preserve"> </w:t>
          </w:r>
          <w:r w:rsidR="00227CBA" w:rsidRPr="006C5187">
            <w:rPr>
              <w:rFonts w:ascii="Calibri" w:hAnsi="Calibri" w:cs="Calibri"/>
            </w:rPr>
            <w:t>70</w:t>
          </w:r>
          <w:r w:rsidR="00FC196E" w:rsidRPr="006C5187">
            <w:rPr>
              <w:rFonts w:ascii="Calibri" w:hAnsi="Calibri" w:cs="Calibri"/>
            </w:rPr>
            <w:t xml:space="preserve"> bus 53</w:t>
          </w:r>
        </w:sdtContent>
      </w:sdt>
    </w:p>
    <w:p w14:paraId="6B2DFC92" w14:textId="39387EAA" w:rsidR="001479BA" w:rsidRPr="006C5187" w:rsidRDefault="003C3A32" w:rsidP="00CD1067">
      <w:pPr>
        <w:pStyle w:val="Adresgegevenshoofding"/>
        <w:tabs>
          <w:tab w:val="left" w:pos="284"/>
          <w:tab w:val="left" w:pos="425"/>
          <w:tab w:val="left" w:pos="567"/>
          <w:tab w:val="left" w:pos="709"/>
          <w:tab w:val="left" w:pos="851"/>
        </w:tabs>
        <w:spacing w:line="270" w:lineRule="atLeast"/>
        <w:rPr>
          <w:rFonts w:ascii="Calibri" w:hAnsi="Calibri" w:cs="Calibri"/>
        </w:rPr>
      </w:pPr>
      <w:sdt>
        <w:sdtPr>
          <w:rPr>
            <w:rFonts w:ascii="Calibri" w:hAnsi="Calibri" w:cs="Calibri"/>
          </w:rPr>
          <w:alias w:val="Postcode"/>
          <w:tag w:val="Postcode"/>
          <w:id w:val="-1290510202"/>
          <w:placeholder>
            <w:docPart w:val="75DC1B90FD4D451B9B10400C1F1B9677"/>
          </w:placeholder>
        </w:sdtPr>
        <w:sdtEndPr/>
        <w:sdtContent>
          <w:r w:rsidR="00227CBA" w:rsidRPr="006C5187">
            <w:rPr>
              <w:rFonts w:ascii="Calibri" w:hAnsi="Calibri" w:cs="Calibri"/>
            </w:rPr>
            <w:t>9000</w:t>
          </w:r>
        </w:sdtContent>
      </w:sdt>
      <w:r w:rsidR="001479BA" w:rsidRPr="006C5187">
        <w:rPr>
          <w:rFonts w:ascii="Calibri" w:hAnsi="Calibri" w:cs="Calibri"/>
        </w:rPr>
        <w:t xml:space="preserve"> </w:t>
      </w:r>
      <w:r w:rsidR="00227CBA" w:rsidRPr="006C5187">
        <w:rPr>
          <w:rFonts w:ascii="Calibri" w:hAnsi="Calibri" w:cs="Calibri"/>
        </w:rPr>
        <w:t>GENT</w:t>
      </w:r>
    </w:p>
    <w:p w14:paraId="5E3F6DB0" w14:textId="77777777" w:rsidR="001479BA" w:rsidRPr="006C5187" w:rsidRDefault="003C3A32" w:rsidP="00CD1067">
      <w:pPr>
        <w:pStyle w:val="Adresgegevenshoofding"/>
        <w:tabs>
          <w:tab w:val="left" w:pos="284"/>
          <w:tab w:val="left" w:pos="425"/>
          <w:tab w:val="left" w:pos="567"/>
          <w:tab w:val="left" w:pos="709"/>
          <w:tab w:val="left" w:pos="851"/>
        </w:tabs>
        <w:spacing w:line="270" w:lineRule="atLeast"/>
        <w:rPr>
          <w:rFonts w:ascii="Calibri" w:hAnsi="Calibri" w:cs="Calibri"/>
        </w:rPr>
      </w:pPr>
      <w:sdt>
        <w:sdtPr>
          <w:rPr>
            <w:rFonts w:ascii="Calibri" w:hAnsi="Calibri" w:cs="Calibri"/>
            <w:lang w:val="en-US"/>
          </w:rPr>
          <w:alias w:val="Website"/>
          <w:tag w:val="Website"/>
          <w:id w:val="-1943138786"/>
          <w:placeholder>
            <w:docPart w:val="BCD2673DEB7843CFA318968C72A20084"/>
          </w:placeholder>
          <w:showingPlcHdr/>
        </w:sdtPr>
        <w:sdtEndPr/>
        <w:sdtContent>
          <w:r w:rsidR="001479BA" w:rsidRPr="006C5187">
            <w:rPr>
              <w:rFonts w:ascii="Calibri" w:hAnsi="Calibri" w:cs="Calibri"/>
              <w:b/>
              <w:bCs/>
            </w:rPr>
            <w:t>iroj.jeugdhulp.be</w:t>
          </w:r>
        </w:sdtContent>
      </w:sdt>
    </w:p>
    <w:bookmarkStart w:id="2" w:name="_Hlk32481605"/>
    <w:p w14:paraId="425FF47F" w14:textId="70549916" w:rsidR="003D7175" w:rsidRPr="006C5187" w:rsidRDefault="003C3A32" w:rsidP="00CD1067">
      <w:pPr>
        <w:pStyle w:val="Titelverslag"/>
        <w:tabs>
          <w:tab w:val="left" w:pos="284"/>
          <w:tab w:val="left" w:pos="425"/>
          <w:tab w:val="left" w:pos="567"/>
          <w:tab w:val="left" w:pos="709"/>
          <w:tab w:val="left" w:pos="851"/>
        </w:tabs>
        <w:spacing w:line="270" w:lineRule="atLeast"/>
        <w:rPr>
          <w:rFonts w:ascii="Calibri" w:hAnsi="Calibri" w:cs="Calibri"/>
        </w:rPr>
      </w:pPr>
      <w:sdt>
        <w:sdtPr>
          <w:rPr>
            <w:rFonts w:ascii="Calibri" w:hAnsi="Calibri" w:cs="Calibri"/>
            <w:lang w:val="en-US"/>
          </w:rPr>
          <w:alias w:val="Titel"/>
          <w:tag w:val="Titel"/>
          <w:id w:val="1055041990"/>
          <w:placeholder>
            <w:docPart w:val="B10A560EA7B84E5B863A14A626116F9A"/>
          </w:placeholder>
        </w:sdtPr>
        <w:sdtEndPr/>
        <w:sdtContent>
          <w:r w:rsidR="00D95C85" w:rsidRPr="006C5187">
            <w:rPr>
              <w:rFonts w:ascii="Calibri" w:hAnsi="Calibri" w:cs="Calibri"/>
            </w:rPr>
            <w:t>V</w:t>
          </w:r>
          <w:r w:rsidR="00BF54ED" w:rsidRPr="006C5187">
            <w:rPr>
              <w:rFonts w:ascii="Calibri" w:hAnsi="Calibri" w:cs="Calibri"/>
            </w:rPr>
            <w:t xml:space="preserve">erslag </w:t>
          </w:r>
          <w:r w:rsidR="008E6A84" w:rsidRPr="006C5187">
            <w:rPr>
              <w:rFonts w:ascii="Calibri" w:hAnsi="Calibri" w:cs="Calibri"/>
            </w:rPr>
            <w:t>I</w:t>
          </w:r>
          <w:r w:rsidR="00CB12FE" w:rsidRPr="006C5187">
            <w:rPr>
              <w:rFonts w:ascii="Calibri" w:hAnsi="Calibri" w:cs="Calibri"/>
            </w:rPr>
            <w:t>ROJ</w:t>
          </w:r>
        </w:sdtContent>
      </w:sdt>
      <w:bookmarkEnd w:id="2"/>
    </w:p>
    <w:p w14:paraId="763373C4" w14:textId="77777777" w:rsidR="003D7175" w:rsidRPr="006C5187" w:rsidRDefault="003D7175" w:rsidP="00CD1067">
      <w:pPr>
        <w:pStyle w:val="gekleurdelijntjes"/>
        <w:tabs>
          <w:tab w:val="left" w:pos="284"/>
          <w:tab w:val="left" w:pos="425"/>
          <w:tab w:val="left" w:pos="567"/>
          <w:tab w:val="left" w:pos="709"/>
          <w:tab w:val="left" w:pos="851"/>
        </w:tabs>
        <w:spacing w:line="270" w:lineRule="atLeast"/>
        <w:rPr>
          <w:rFonts w:ascii="Calibri" w:hAnsi="Calibri" w:cs="Calibri"/>
        </w:rPr>
      </w:pPr>
      <w:r w:rsidRPr="006C5187">
        <w:rPr>
          <w:rFonts w:ascii="Calibri" w:hAnsi="Calibri" w:cs="Calibri"/>
        </w:rPr>
        <w:t>//////////////////////////////////////////////////////////////////////////////////////////////////////////////////////////////////</w:t>
      </w:r>
    </w:p>
    <w:tbl>
      <w:tblPr>
        <w:tblStyle w:val="Tabelraster"/>
        <w:tblW w:w="9923" w:type="dxa"/>
        <w:tblCellMar>
          <w:left w:w="0" w:type="dxa"/>
          <w:right w:w="0" w:type="dxa"/>
        </w:tblCellMar>
        <w:tblLook w:val="04A0" w:firstRow="1" w:lastRow="0" w:firstColumn="1" w:lastColumn="0" w:noHBand="0" w:noVBand="1"/>
      </w:tblPr>
      <w:tblGrid>
        <w:gridCol w:w="9923"/>
      </w:tblGrid>
      <w:tr w:rsidR="003D7175" w:rsidRPr="006C5187" w14:paraId="725075CD" w14:textId="77777777" w:rsidTr="2BC4C977">
        <w:trPr>
          <w:trHeight w:val="1418"/>
        </w:trPr>
        <w:tc>
          <w:tcPr>
            <w:tcW w:w="9923" w:type="dxa"/>
          </w:tcPr>
          <w:p w14:paraId="2EED18EB" w14:textId="1563B9BA" w:rsidR="009B0D00" w:rsidRPr="006C5187" w:rsidRDefault="009B0D00" w:rsidP="00CD1067">
            <w:pPr>
              <w:tabs>
                <w:tab w:val="left" w:pos="284"/>
                <w:tab w:val="left" w:pos="425"/>
                <w:tab w:val="left" w:pos="567"/>
                <w:tab w:val="left" w:pos="709"/>
                <w:tab w:val="left" w:pos="851"/>
              </w:tabs>
              <w:spacing w:after="0" w:line="270" w:lineRule="atLeast"/>
              <w:rPr>
                <w:rFonts w:ascii="Calibri" w:hAnsi="Calibri" w:cs="Calibri"/>
                <w:lang w:val="fr-FR"/>
              </w:rPr>
            </w:pPr>
            <w:r w:rsidRPr="006C5187">
              <w:rPr>
                <w:rFonts w:ascii="Calibri" w:hAnsi="Calibri" w:cs="Calibri"/>
                <w:lang w:val="fr-FR"/>
              </w:rPr>
              <w:t>Datum:</w:t>
            </w:r>
            <w:r w:rsidR="00F72F04" w:rsidRPr="006C5187">
              <w:rPr>
                <w:rFonts w:ascii="Calibri" w:hAnsi="Calibri" w:cs="Calibri"/>
                <w:lang w:val="fr-FR"/>
              </w:rPr>
              <w:t xml:space="preserve"> </w:t>
            </w:r>
            <w:sdt>
              <w:sdtPr>
                <w:rPr>
                  <w:rFonts w:ascii="Calibri" w:hAnsi="Calibri" w:cs="Calibri"/>
                  <w:lang w:val="fr-FR"/>
                </w:rPr>
                <w:alias w:val="Datum"/>
                <w:tag w:val="Datum"/>
                <w:id w:val="-1932348912"/>
                <w:lock w:val="sdtLocked"/>
                <w:placeholder>
                  <w:docPart w:val="31E9B91D813F4ADBB7981680AB988338"/>
                </w:placeholder>
                <w:date w:fullDate="2026-09-18T00:00:00Z">
                  <w:dateFormat w:val="d/MM/yyyy"/>
                  <w:lid w:val="nl-BE"/>
                  <w:storeMappedDataAs w:val="text"/>
                  <w:calendar w:val="gregorian"/>
                </w:date>
              </w:sdtPr>
              <w:sdtEndPr/>
              <w:sdtContent>
                <w:r w:rsidR="006467A8">
                  <w:rPr>
                    <w:rFonts w:ascii="Calibri" w:hAnsi="Calibri" w:cs="Calibri"/>
                  </w:rPr>
                  <w:t>18/09/2026</w:t>
                </w:r>
              </w:sdtContent>
            </w:sdt>
          </w:p>
          <w:p w14:paraId="58E1CCCE" w14:textId="0D0A5790" w:rsidR="004F26F7" w:rsidRPr="006C5187" w:rsidRDefault="004F26F7" w:rsidP="00CD1067">
            <w:pPr>
              <w:tabs>
                <w:tab w:val="left" w:pos="284"/>
                <w:tab w:val="left" w:pos="425"/>
                <w:tab w:val="left" w:pos="567"/>
                <w:tab w:val="left" w:pos="709"/>
                <w:tab w:val="left" w:pos="851"/>
              </w:tabs>
              <w:spacing w:after="0" w:line="270" w:lineRule="atLeast"/>
              <w:rPr>
                <w:rFonts w:ascii="Calibri" w:hAnsi="Calibri" w:cs="Calibri"/>
                <w:lang w:val="fr-FR"/>
              </w:rPr>
            </w:pPr>
            <w:r w:rsidRPr="006C5187">
              <w:rPr>
                <w:rFonts w:ascii="Calibri" w:hAnsi="Calibri" w:cs="Calibri"/>
                <w:lang w:val="fr-FR"/>
              </w:rPr>
              <w:t xml:space="preserve">Locatie: </w:t>
            </w:r>
            <w:sdt>
              <w:sdtPr>
                <w:rPr>
                  <w:rFonts w:ascii="Calibri" w:hAnsi="Calibri" w:cs="Calibri"/>
                </w:rPr>
                <w:alias w:val="Locatie"/>
                <w:tag w:val="Locatie"/>
                <w:id w:val="2049946380"/>
                <w:lock w:val="sdtLocked"/>
                <w:placeholder>
                  <w:docPart w:val="CD9A8A2CADC844BC85923F7F032117AF"/>
                </w:placeholder>
              </w:sdtPr>
              <w:sdtEndPr/>
              <w:sdtContent>
                <w:r w:rsidR="00611F11" w:rsidRPr="006C5187">
                  <w:rPr>
                    <w:rFonts w:ascii="Calibri" w:hAnsi="Calibri" w:cs="Calibri"/>
                  </w:rPr>
                  <w:t>04.0</w:t>
                </w:r>
                <w:r w:rsidR="00272FEF">
                  <w:rPr>
                    <w:rFonts w:ascii="Calibri" w:hAnsi="Calibri" w:cs="Calibri"/>
                  </w:rPr>
                  <w:t>4</w:t>
                </w:r>
                <w:r w:rsidR="00611F11" w:rsidRPr="006C5187">
                  <w:rPr>
                    <w:rFonts w:ascii="Calibri" w:hAnsi="Calibri" w:cs="Calibri"/>
                  </w:rPr>
                  <w:t xml:space="preserve"> </w:t>
                </w:r>
                <w:r w:rsidR="002E749F">
                  <w:rPr>
                    <w:rFonts w:ascii="Calibri" w:hAnsi="Calibri" w:cs="Calibri"/>
                  </w:rPr>
                  <w:t>Jozef Guislain</w:t>
                </w:r>
                <w:r w:rsidR="000B2556" w:rsidRPr="006C5187">
                  <w:rPr>
                    <w:rFonts w:ascii="Calibri" w:hAnsi="Calibri" w:cs="Calibri"/>
                    <w:lang w:val="fr-FR"/>
                  </w:rPr>
                  <w:t xml:space="preserve"> - VAC </w:t>
                </w:r>
                <w:r w:rsidR="00227CBA" w:rsidRPr="006C5187">
                  <w:rPr>
                    <w:rFonts w:ascii="Calibri" w:hAnsi="Calibri" w:cs="Calibri"/>
                    <w:lang w:val="fr-FR"/>
                  </w:rPr>
                  <w:t>Gent</w:t>
                </w:r>
              </w:sdtContent>
            </w:sdt>
          </w:p>
          <w:p w14:paraId="1BC9FA02" w14:textId="6C86BC3C" w:rsidR="001141F8" w:rsidRPr="006C5187" w:rsidRDefault="001141F8" w:rsidP="00CD1067">
            <w:pPr>
              <w:tabs>
                <w:tab w:val="left" w:pos="284"/>
                <w:tab w:val="left" w:pos="425"/>
                <w:tab w:val="left" w:pos="567"/>
                <w:tab w:val="left" w:pos="709"/>
                <w:tab w:val="left" w:pos="851"/>
              </w:tabs>
              <w:spacing w:after="0" w:line="270" w:lineRule="atLeast"/>
              <w:rPr>
                <w:rFonts w:ascii="Calibri" w:hAnsi="Calibri" w:cs="Calibri"/>
                <w:lang w:val="fr-FR"/>
              </w:rPr>
            </w:pPr>
            <w:r w:rsidRPr="006C5187">
              <w:rPr>
                <w:rFonts w:ascii="Calibri" w:hAnsi="Calibri" w:cs="Calibri"/>
                <w:u w:val="single"/>
                <w:lang w:val="fr-FR"/>
              </w:rPr>
              <w:t>Aanwezig</w:t>
            </w:r>
            <w:r w:rsidR="002F44E8" w:rsidRPr="006C5187">
              <w:rPr>
                <w:rFonts w:ascii="Calibri" w:hAnsi="Calibri" w:cs="Calibri"/>
                <w:u w:val="single"/>
                <w:lang w:val="fr-FR"/>
              </w:rPr>
              <w:t>:</w:t>
            </w:r>
            <w:r w:rsidR="002F44E8" w:rsidRPr="006C5187">
              <w:rPr>
                <w:rFonts w:ascii="Calibri" w:hAnsi="Calibri" w:cs="Calibri"/>
                <w:lang w:val="fr-FR"/>
              </w:rPr>
              <w:t xml:space="preserve"> </w:t>
            </w:r>
            <w:r w:rsidR="00B21AEA" w:rsidRPr="006C5187">
              <w:rPr>
                <w:rFonts w:ascii="Calibri" w:hAnsi="Calibri" w:cs="Calibri"/>
                <w:lang w:val="fr-FR"/>
              </w:rPr>
              <w:t xml:space="preserve">Bert Vanacker, </w:t>
            </w:r>
            <w:r w:rsidR="00814AAE">
              <w:rPr>
                <w:rFonts w:ascii="Calibri" w:hAnsi="Calibri" w:cs="Calibri"/>
                <w:lang w:val="fr-FR"/>
              </w:rPr>
              <w:t xml:space="preserve"> Gino Ameye, </w:t>
            </w:r>
            <w:r w:rsidR="00FC1495">
              <w:rPr>
                <w:rFonts w:ascii="Calibri" w:hAnsi="Calibri" w:cs="Calibri"/>
                <w:lang w:val="fr-FR"/>
              </w:rPr>
              <w:t xml:space="preserve">Alain Slock, Thomas De Veirman, Vincent Vandenbussche, Isabelle Quintens, Ethel Walraevens, </w:t>
            </w:r>
            <w:r w:rsidR="00617C36">
              <w:rPr>
                <w:rFonts w:ascii="Calibri" w:hAnsi="Calibri" w:cs="Calibri"/>
                <w:lang w:val="fr-FR"/>
              </w:rPr>
              <w:t xml:space="preserve">Mila Geldhof, Bernard Battheu, Erwin Mys, Saskia Verelst, </w:t>
            </w:r>
            <w:r w:rsidR="00CA132E">
              <w:rPr>
                <w:rFonts w:ascii="Calibri" w:hAnsi="Calibri" w:cs="Calibri"/>
                <w:lang w:val="fr-FR"/>
              </w:rPr>
              <w:t xml:space="preserve">Stefan Duyck, </w:t>
            </w:r>
            <w:r w:rsidR="001F3248">
              <w:rPr>
                <w:rFonts w:ascii="Calibri" w:hAnsi="Calibri" w:cs="Calibri"/>
                <w:lang w:val="fr-FR"/>
              </w:rPr>
              <w:t>Els Goossens, Evelien Stragier</w:t>
            </w:r>
            <w:r w:rsidR="00814D6F">
              <w:rPr>
                <w:rFonts w:ascii="Calibri" w:hAnsi="Calibri" w:cs="Calibri"/>
                <w:lang w:val="fr-FR"/>
              </w:rPr>
              <w:t xml:space="preserve">, </w:t>
            </w:r>
            <w:r w:rsidR="00A0441B">
              <w:rPr>
                <w:rFonts w:ascii="Calibri" w:hAnsi="Calibri" w:cs="Calibri"/>
                <w:lang w:val="fr-FR"/>
              </w:rPr>
              <w:t xml:space="preserve">Karl Brabants, Hannelore Waterschoot, </w:t>
            </w:r>
            <w:r w:rsidR="001829A4">
              <w:rPr>
                <w:rFonts w:ascii="Calibri" w:hAnsi="Calibri" w:cs="Calibri"/>
                <w:lang w:val="fr-FR"/>
              </w:rPr>
              <w:t>Tim Lamon</w:t>
            </w:r>
            <w:r w:rsidR="009838B0">
              <w:rPr>
                <w:rFonts w:ascii="Calibri" w:hAnsi="Calibri" w:cs="Calibri"/>
                <w:lang w:val="fr-FR"/>
              </w:rPr>
              <w:t xml:space="preserve">, </w:t>
            </w:r>
            <w:r w:rsidR="00293F71">
              <w:rPr>
                <w:rFonts w:ascii="Calibri" w:hAnsi="Calibri" w:cs="Calibri"/>
                <w:lang w:val="fr-FR"/>
              </w:rPr>
              <w:t xml:space="preserve">Bart Volders, </w:t>
            </w:r>
            <w:r w:rsidR="00481CFA">
              <w:rPr>
                <w:rFonts w:ascii="Calibri" w:hAnsi="Calibri" w:cs="Calibri"/>
                <w:lang w:val="fr-FR"/>
              </w:rPr>
              <w:t>Tineke Coppens</w:t>
            </w:r>
            <w:r w:rsidR="007A076C">
              <w:rPr>
                <w:rFonts w:ascii="Calibri" w:hAnsi="Calibri" w:cs="Calibri"/>
                <w:lang w:val="fr-FR"/>
              </w:rPr>
              <w:t>, Iris De Nil</w:t>
            </w:r>
          </w:p>
          <w:p w14:paraId="6075951B" w14:textId="1FDCB489" w:rsidR="002F44E8" w:rsidRPr="006C5187" w:rsidRDefault="002F44E8" w:rsidP="00D53A6E">
            <w:pPr>
              <w:tabs>
                <w:tab w:val="left" w:pos="284"/>
                <w:tab w:val="left" w:pos="425"/>
                <w:tab w:val="left" w:pos="567"/>
                <w:tab w:val="left" w:pos="709"/>
                <w:tab w:val="left" w:pos="851"/>
              </w:tabs>
              <w:spacing w:after="0" w:line="270" w:lineRule="atLeast"/>
              <w:rPr>
                <w:rFonts w:ascii="Calibri" w:hAnsi="Calibri" w:cs="Calibri"/>
              </w:rPr>
            </w:pPr>
            <w:r w:rsidRPr="006C5187">
              <w:rPr>
                <w:rFonts w:ascii="Calibri" w:hAnsi="Calibri" w:cs="Calibri"/>
                <w:u w:val="single"/>
                <w:lang w:val="fr-FR"/>
              </w:rPr>
              <w:t>Afwezig met kennisgeving:</w:t>
            </w:r>
            <w:r w:rsidR="00BB42DE" w:rsidRPr="006C5187">
              <w:rPr>
                <w:rFonts w:ascii="Calibri" w:hAnsi="Calibri" w:cs="Calibri"/>
                <w:lang w:val="fr-FR"/>
              </w:rPr>
              <w:t xml:space="preserve"> </w:t>
            </w:r>
            <w:r w:rsidR="006467A8">
              <w:rPr>
                <w:rFonts w:ascii="Calibri" w:hAnsi="Calibri" w:cs="Calibri"/>
                <w:lang w:val="fr-FR"/>
              </w:rPr>
              <w:t xml:space="preserve">Anja Ameryckx, Wim Taels, </w:t>
            </w:r>
            <w:r w:rsidR="00CE22FC">
              <w:rPr>
                <w:rFonts w:ascii="Calibri" w:hAnsi="Calibri" w:cs="Calibri"/>
                <w:lang w:val="fr-FR"/>
              </w:rPr>
              <w:t xml:space="preserve">Sofie De Langhe, </w:t>
            </w:r>
            <w:r w:rsidR="00E03267">
              <w:rPr>
                <w:rFonts w:ascii="Calibri" w:hAnsi="Calibri" w:cs="Calibri"/>
                <w:lang w:val="fr-FR"/>
              </w:rPr>
              <w:t xml:space="preserve">Ilse Wauters, </w:t>
            </w:r>
            <w:r w:rsidR="00FD2C00">
              <w:rPr>
                <w:rFonts w:ascii="Calibri" w:hAnsi="Calibri" w:cs="Calibri"/>
                <w:lang w:val="fr-FR"/>
              </w:rPr>
              <w:t>Lo</w:t>
            </w:r>
            <w:r w:rsidR="00B23940">
              <w:rPr>
                <w:rFonts w:ascii="Calibri" w:hAnsi="Calibri" w:cs="Calibri"/>
                <w:lang w:val="fr-FR"/>
              </w:rPr>
              <w:t xml:space="preserve">bke De Boeck, </w:t>
            </w:r>
            <w:r w:rsidR="008D159B">
              <w:rPr>
                <w:rFonts w:ascii="Calibri" w:hAnsi="Calibri" w:cs="Calibri"/>
                <w:lang w:val="fr-FR"/>
              </w:rPr>
              <w:t>Sam De Laet</w:t>
            </w:r>
            <w:r w:rsidR="00DC4A0A">
              <w:rPr>
                <w:rFonts w:ascii="Calibri" w:hAnsi="Calibri" w:cs="Calibri"/>
                <w:lang w:val="fr-FR"/>
              </w:rPr>
              <w:t xml:space="preserve">, Anna Vandewalle, Rianne Brinksma, </w:t>
            </w:r>
            <w:r w:rsidR="00814AAE">
              <w:rPr>
                <w:rFonts w:ascii="Calibri" w:hAnsi="Calibri" w:cs="Calibri"/>
                <w:lang w:val="fr-FR"/>
              </w:rPr>
              <w:t xml:space="preserve">Nele Bastiaens, Joy Eeman, </w:t>
            </w:r>
          </w:p>
          <w:p w14:paraId="75996362" w14:textId="4C089B63" w:rsidR="009B5BEC" w:rsidRPr="006C5187" w:rsidRDefault="009B5BEC" w:rsidP="00CD1067">
            <w:pPr>
              <w:tabs>
                <w:tab w:val="left" w:pos="284"/>
                <w:tab w:val="left" w:pos="425"/>
                <w:tab w:val="left" w:pos="567"/>
                <w:tab w:val="left" w:pos="709"/>
                <w:tab w:val="left" w:pos="851"/>
              </w:tabs>
              <w:spacing w:after="0" w:line="270" w:lineRule="atLeast"/>
              <w:rPr>
                <w:rFonts w:ascii="Calibri" w:hAnsi="Calibri" w:cs="Calibri"/>
              </w:rPr>
            </w:pPr>
            <w:r w:rsidRPr="006C5187">
              <w:rPr>
                <w:rFonts w:ascii="Calibri" w:hAnsi="Calibri" w:cs="Calibri"/>
              </w:rPr>
              <w:t xml:space="preserve">Voorzitter: </w:t>
            </w:r>
            <w:sdt>
              <w:sdtPr>
                <w:rPr>
                  <w:rFonts w:ascii="Calibri" w:hAnsi="Calibri" w:cs="Calibri"/>
                </w:rPr>
                <w:alias w:val="Voorzitter"/>
                <w:tag w:val="Aanwezig"/>
                <w:id w:val="-701621123"/>
                <w:placeholder>
                  <w:docPart w:val="6892721FD68743D7B5CA7D6D235385C2"/>
                </w:placeholder>
                <w:text/>
              </w:sdtPr>
              <w:sdtEndPr/>
              <w:sdtContent>
                <w:r w:rsidR="00D53A6E" w:rsidRPr="006C5187">
                  <w:rPr>
                    <w:rFonts w:ascii="Calibri" w:hAnsi="Calibri" w:cs="Calibri"/>
                  </w:rPr>
                  <w:t>Bert Vanacker</w:t>
                </w:r>
              </w:sdtContent>
            </w:sdt>
            <w:r w:rsidRPr="006C5187">
              <w:rPr>
                <w:rFonts w:ascii="Calibri" w:hAnsi="Calibri" w:cs="Calibri"/>
              </w:rPr>
              <w:fldChar w:fldCharType="begin"/>
            </w:r>
            <w:r w:rsidRPr="006C5187">
              <w:rPr>
                <w:rFonts w:ascii="Calibri" w:hAnsi="Calibri" w:cs="Calibri"/>
              </w:rPr>
              <w:instrText xml:space="preserve"> TITLE   \* MERGEFORMAT </w:instrText>
            </w:r>
            <w:r w:rsidRPr="006C5187">
              <w:rPr>
                <w:rFonts w:ascii="Calibri" w:hAnsi="Calibri" w:cs="Calibri"/>
              </w:rPr>
              <w:fldChar w:fldCharType="end"/>
            </w:r>
          </w:p>
          <w:p w14:paraId="02076F96" w14:textId="1CF87C01" w:rsidR="003D7175" w:rsidRPr="006C5187" w:rsidRDefault="009B5BEC" w:rsidP="00CD1067">
            <w:pPr>
              <w:tabs>
                <w:tab w:val="left" w:pos="284"/>
                <w:tab w:val="left" w:pos="425"/>
                <w:tab w:val="left" w:pos="567"/>
                <w:tab w:val="left" w:pos="709"/>
                <w:tab w:val="left" w:pos="851"/>
              </w:tabs>
              <w:spacing w:after="0" w:line="270" w:lineRule="atLeast"/>
              <w:rPr>
                <w:rFonts w:ascii="Calibri" w:hAnsi="Calibri" w:cs="Calibri"/>
              </w:rPr>
            </w:pPr>
            <w:r w:rsidRPr="006C5187">
              <w:rPr>
                <w:rFonts w:ascii="Calibri" w:hAnsi="Calibri" w:cs="Calibri"/>
              </w:rPr>
              <w:t xml:space="preserve">Verslaggever: </w:t>
            </w:r>
            <w:sdt>
              <w:sdtPr>
                <w:rPr>
                  <w:rFonts w:ascii="Calibri" w:hAnsi="Calibri" w:cs="Calibri"/>
                </w:rPr>
                <w:alias w:val="Verslaggever"/>
                <w:tag w:val="Aanwezig"/>
                <w:id w:val="529231520"/>
                <w:placeholder>
                  <w:docPart w:val="5958C34CC51F4AE9987F5540CBB6496A"/>
                </w:placeholder>
                <w:text/>
              </w:sdtPr>
              <w:sdtEndPr/>
              <w:sdtContent>
                <w:r w:rsidR="00D53A6E" w:rsidRPr="006C5187">
                  <w:rPr>
                    <w:rFonts w:ascii="Calibri" w:hAnsi="Calibri" w:cs="Calibri"/>
                  </w:rPr>
                  <w:t>Iris De Nil</w:t>
                </w:r>
              </w:sdtContent>
            </w:sdt>
            <w:r w:rsidRPr="006C5187">
              <w:rPr>
                <w:rFonts w:ascii="Calibri" w:hAnsi="Calibri" w:cs="Calibri"/>
              </w:rPr>
              <w:fldChar w:fldCharType="begin"/>
            </w:r>
            <w:r w:rsidRPr="006C5187">
              <w:rPr>
                <w:rFonts w:ascii="Calibri" w:hAnsi="Calibri" w:cs="Calibri"/>
              </w:rPr>
              <w:instrText xml:space="preserve"> TITLE   \* MERGEFORMAT </w:instrText>
            </w:r>
            <w:r w:rsidRPr="006C5187">
              <w:rPr>
                <w:rFonts w:ascii="Calibri" w:hAnsi="Calibri" w:cs="Calibri"/>
              </w:rPr>
              <w:fldChar w:fldCharType="end"/>
            </w:r>
          </w:p>
        </w:tc>
      </w:tr>
    </w:tbl>
    <w:p w14:paraId="57204A60" w14:textId="77777777" w:rsidR="003D7175" w:rsidRPr="006C5187" w:rsidRDefault="003D7175" w:rsidP="00CD1067">
      <w:pPr>
        <w:pStyle w:val="gekleurdelijntjes"/>
        <w:tabs>
          <w:tab w:val="left" w:pos="284"/>
          <w:tab w:val="left" w:pos="425"/>
          <w:tab w:val="left" w:pos="567"/>
          <w:tab w:val="left" w:pos="709"/>
          <w:tab w:val="left" w:pos="851"/>
        </w:tabs>
        <w:spacing w:line="270" w:lineRule="atLeast"/>
        <w:rPr>
          <w:rFonts w:ascii="Calibri" w:hAnsi="Calibri" w:cs="Calibri"/>
        </w:rPr>
        <w:sectPr w:rsidR="003D7175" w:rsidRPr="006C5187" w:rsidSect="005413E5">
          <w:headerReference w:type="even" r:id="rId12"/>
          <w:headerReference w:type="default" r:id="rId13"/>
          <w:footerReference w:type="even" r:id="rId14"/>
          <w:footerReference w:type="default" r:id="rId15"/>
          <w:headerReference w:type="first" r:id="rId16"/>
          <w:footerReference w:type="first" r:id="rId17"/>
          <w:pgSz w:w="11906" w:h="16838"/>
          <w:pgMar w:top="851" w:right="851" w:bottom="2268" w:left="1134" w:header="709" w:footer="709" w:gutter="0"/>
          <w:cols w:space="708"/>
          <w:titlePg/>
          <w:docGrid w:linePitch="360"/>
        </w:sectPr>
      </w:pPr>
      <w:r w:rsidRPr="006C5187">
        <w:rPr>
          <w:rFonts w:ascii="Calibri" w:hAnsi="Calibri" w:cs="Calibri"/>
        </w:rPr>
        <w:t>//////////////////////////////////////////////////////////////////////////////////////////////////////////////////////////////////</w:t>
      </w:r>
    </w:p>
    <w:bookmarkEnd w:id="0"/>
    <w:p w14:paraId="6F4B7275" w14:textId="7FB1AB06" w:rsidR="00240F40" w:rsidRDefault="00240F40" w:rsidP="005B0DD3">
      <w:pPr>
        <w:pStyle w:val="Lijstalinea"/>
        <w:numPr>
          <w:ilvl w:val="0"/>
          <w:numId w:val="15"/>
        </w:numPr>
        <w:tabs>
          <w:tab w:val="left" w:pos="284"/>
          <w:tab w:val="left" w:pos="425"/>
          <w:tab w:val="left" w:pos="567"/>
          <w:tab w:val="left" w:pos="709"/>
          <w:tab w:val="left" w:pos="851"/>
        </w:tabs>
        <w:spacing w:after="0" w:line="240" w:lineRule="auto"/>
        <w:rPr>
          <w:rFonts w:ascii="Calibri" w:eastAsia="Calibri" w:hAnsi="Calibri" w:cs="Calibri"/>
          <w:color w:val="6CC24A"/>
          <w:sz w:val="32"/>
          <w:szCs w:val="32"/>
        </w:rPr>
      </w:pPr>
      <w:r w:rsidRPr="006C5187">
        <w:rPr>
          <w:rFonts w:ascii="Calibri" w:eastAsia="Calibri" w:hAnsi="Calibri" w:cs="Calibri"/>
          <w:color w:val="6CC24A"/>
          <w:sz w:val="32"/>
          <w:szCs w:val="32"/>
        </w:rPr>
        <w:t xml:space="preserve">Verwelkoming </w:t>
      </w:r>
    </w:p>
    <w:p w14:paraId="0451D82D" w14:textId="77777777" w:rsidR="005B0DD3" w:rsidRPr="005B0DD3" w:rsidRDefault="005B0DD3" w:rsidP="005B0DD3">
      <w:pPr>
        <w:tabs>
          <w:tab w:val="left" w:pos="284"/>
          <w:tab w:val="left" w:pos="425"/>
          <w:tab w:val="left" w:pos="567"/>
          <w:tab w:val="left" w:pos="709"/>
          <w:tab w:val="left" w:pos="851"/>
        </w:tabs>
        <w:spacing w:after="0" w:line="240" w:lineRule="auto"/>
        <w:ind w:left="360"/>
        <w:rPr>
          <w:rFonts w:ascii="Calibri" w:eastAsia="Calibri" w:hAnsi="Calibri" w:cs="Calibri"/>
          <w:color w:val="6CC24A"/>
          <w:sz w:val="32"/>
          <w:szCs w:val="32"/>
        </w:rPr>
      </w:pPr>
    </w:p>
    <w:p w14:paraId="1E874C10" w14:textId="17C9344A" w:rsidR="0055665F" w:rsidRDefault="00A1038E" w:rsidP="0055665F">
      <w:pPr>
        <w:pStyle w:val="Titelverslag"/>
        <w:tabs>
          <w:tab w:val="left" w:pos="284"/>
          <w:tab w:val="left" w:pos="425"/>
          <w:tab w:val="left" w:pos="567"/>
          <w:tab w:val="left" w:pos="709"/>
          <w:tab w:val="left" w:pos="851"/>
        </w:tabs>
        <w:spacing w:before="0"/>
        <w:ind w:left="284" w:hanging="284"/>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ab/>
      </w:r>
      <w:r w:rsidR="003B2F73" w:rsidRPr="006C5187">
        <w:rPr>
          <w:rFonts w:ascii="Calibri" w:eastAsia="Times" w:hAnsi="Calibri" w:cs="Calibri"/>
          <w:b w:val="0"/>
          <w:bCs w:val="0"/>
          <w:color w:val="auto"/>
          <w:sz w:val="22"/>
          <w:szCs w:val="22"/>
          <w:lang w:eastAsia="nl-BE"/>
        </w:rPr>
        <w:t>De voorzitter verwelkomt de aanwezigen</w:t>
      </w:r>
      <w:r w:rsidR="00234A51" w:rsidRPr="006C5187">
        <w:rPr>
          <w:rFonts w:ascii="Calibri" w:eastAsia="Times" w:hAnsi="Calibri" w:cs="Calibri"/>
          <w:b w:val="0"/>
          <w:bCs w:val="0"/>
          <w:color w:val="auto"/>
          <w:sz w:val="22"/>
          <w:szCs w:val="22"/>
          <w:lang w:eastAsia="nl-BE"/>
        </w:rPr>
        <w:t xml:space="preserve"> en overloopt de verontschuldigingen</w:t>
      </w:r>
      <w:r w:rsidR="003B2F73" w:rsidRPr="006C5187">
        <w:rPr>
          <w:rFonts w:ascii="Calibri" w:eastAsia="Times" w:hAnsi="Calibri" w:cs="Calibri"/>
          <w:b w:val="0"/>
          <w:bCs w:val="0"/>
          <w:color w:val="auto"/>
          <w:sz w:val="22"/>
          <w:szCs w:val="22"/>
          <w:lang w:eastAsia="nl-BE"/>
        </w:rPr>
        <w:t>.</w:t>
      </w:r>
      <w:r w:rsidR="00C56A63" w:rsidRPr="006C5187">
        <w:rPr>
          <w:rFonts w:ascii="Calibri" w:eastAsia="Times" w:hAnsi="Calibri" w:cs="Calibri"/>
          <w:b w:val="0"/>
          <w:bCs w:val="0"/>
          <w:color w:val="auto"/>
          <w:sz w:val="22"/>
          <w:szCs w:val="22"/>
          <w:lang w:eastAsia="nl-BE"/>
        </w:rPr>
        <w:t xml:space="preserve"> </w:t>
      </w:r>
    </w:p>
    <w:p w14:paraId="084319BF" w14:textId="77777777" w:rsidR="0055665F" w:rsidRPr="00245BA2" w:rsidRDefault="0055665F" w:rsidP="0055665F">
      <w:pPr>
        <w:pStyle w:val="Titelverslag"/>
        <w:tabs>
          <w:tab w:val="left" w:pos="284"/>
          <w:tab w:val="left" w:pos="425"/>
          <w:tab w:val="left" w:pos="567"/>
          <w:tab w:val="left" w:pos="709"/>
          <w:tab w:val="left" w:pos="851"/>
        </w:tabs>
        <w:ind w:left="284" w:hanging="284"/>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ab/>
        <w:t xml:space="preserve">Toon Langeraert zal vanaf </w:t>
      </w:r>
      <w:r w:rsidRPr="00DC3B8C">
        <w:rPr>
          <w:rFonts w:ascii="Calibri" w:eastAsia="Times" w:hAnsi="Calibri" w:cs="Calibri"/>
          <w:b w:val="0"/>
          <w:bCs w:val="0"/>
          <w:color w:val="auto"/>
          <w:sz w:val="22"/>
          <w:szCs w:val="22"/>
          <w:lang w:eastAsia="nl-BE"/>
        </w:rPr>
        <w:t>5 oktober bij Fiola vzw starten als regioverantwoordelijke voor de regio Deinze-Eeklo.</w:t>
      </w:r>
      <w:r>
        <w:rPr>
          <w:rFonts w:ascii="Calibri" w:eastAsia="Times" w:hAnsi="Calibri" w:cs="Calibri"/>
          <w:b w:val="0"/>
          <w:bCs w:val="0"/>
          <w:color w:val="auto"/>
          <w:sz w:val="22"/>
          <w:szCs w:val="22"/>
          <w:lang w:eastAsia="nl-BE"/>
        </w:rPr>
        <w:t xml:space="preserve"> De v</w:t>
      </w:r>
      <w:r w:rsidRPr="00245BA2">
        <w:rPr>
          <w:rFonts w:ascii="Calibri" w:eastAsia="Times" w:hAnsi="Calibri" w:cs="Calibri"/>
          <w:b w:val="0"/>
          <w:bCs w:val="0"/>
          <w:color w:val="auto"/>
          <w:sz w:val="22"/>
          <w:szCs w:val="22"/>
          <w:lang w:eastAsia="nl-BE"/>
        </w:rPr>
        <w:t xml:space="preserve">acature voor netwerkcoördinator </w:t>
      </w:r>
      <w:r>
        <w:rPr>
          <w:rFonts w:ascii="Calibri" w:eastAsia="Times" w:hAnsi="Calibri" w:cs="Calibri"/>
          <w:b w:val="0"/>
          <w:bCs w:val="0"/>
          <w:color w:val="auto"/>
          <w:sz w:val="22"/>
          <w:szCs w:val="22"/>
          <w:lang w:eastAsia="nl-BE"/>
        </w:rPr>
        <w:t xml:space="preserve">staat op dit moment opengesteld: </w:t>
      </w:r>
      <w:hyperlink r:id="rId18" w:history="1">
        <w:r w:rsidRPr="000704DF">
          <w:rPr>
            <w:rStyle w:val="Hyperlink"/>
            <w:rFonts w:ascii="Calibri" w:eastAsia="Times" w:hAnsi="Calibri" w:cs="Calibri"/>
            <w:b w:val="0"/>
            <w:bCs w:val="0"/>
            <w:sz w:val="22"/>
            <w:szCs w:val="22"/>
            <w:lang w:eastAsia="nl-BE"/>
          </w:rPr>
          <w:t>https://www.radar.be/jobs/netwerkcoordinator/</w:t>
        </w:r>
      </w:hyperlink>
    </w:p>
    <w:p w14:paraId="3D44822F" w14:textId="77777777" w:rsidR="0055665F" w:rsidRDefault="0055665F" w:rsidP="00CE569E">
      <w:pPr>
        <w:pStyle w:val="Titelverslag"/>
        <w:tabs>
          <w:tab w:val="left" w:pos="284"/>
          <w:tab w:val="left" w:pos="425"/>
          <w:tab w:val="left" w:pos="567"/>
          <w:tab w:val="left" w:pos="709"/>
          <w:tab w:val="left" w:pos="851"/>
        </w:tabs>
        <w:spacing w:before="0"/>
        <w:ind w:left="284" w:hanging="284"/>
        <w:rPr>
          <w:rFonts w:ascii="Calibri" w:eastAsia="Times" w:hAnsi="Calibri" w:cs="Calibri"/>
          <w:b w:val="0"/>
          <w:bCs w:val="0"/>
          <w:color w:val="auto"/>
          <w:sz w:val="22"/>
          <w:szCs w:val="22"/>
          <w:lang w:eastAsia="nl-BE"/>
        </w:rPr>
      </w:pPr>
    </w:p>
    <w:p w14:paraId="216F4C9F" w14:textId="77777777" w:rsidR="002A779D" w:rsidRDefault="002A779D" w:rsidP="00CE569E">
      <w:pPr>
        <w:pStyle w:val="Titelverslag"/>
        <w:tabs>
          <w:tab w:val="left" w:pos="284"/>
          <w:tab w:val="left" w:pos="425"/>
          <w:tab w:val="left" w:pos="567"/>
          <w:tab w:val="left" w:pos="709"/>
          <w:tab w:val="left" w:pos="851"/>
        </w:tabs>
        <w:spacing w:before="0"/>
        <w:ind w:left="284" w:hanging="284"/>
        <w:rPr>
          <w:rFonts w:ascii="Calibri" w:eastAsia="Times" w:hAnsi="Calibri" w:cs="Calibri"/>
          <w:b w:val="0"/>
          <w:bCs w:val="0"/>
          <w:color w:val="auto"/>
          <w:sz w:val="22"/>
          <w:szCs w:val="22"/>
          <w:lang w:eastAsia="nl-BE"/>
        </w:rPr>
      </w:pPr>
    </w:p>
    <w:p w14:paraId="06E26B6C" w14:textId="5C45DB26" w:rsidR="00DF18C3" w:rsidRDefault="002A779D" w:rsidP="002A779D">
      <w:pPr>
        <w:pStyle w:val="Titelverslag"/>
        <w:tabs>
          <w:tab w:val="left" w:pos="284"/>
          <w:tab w:val="left" w:pos="425"/>
          <w:tab w:val="left" w:pos="567"/>
          <w:tab w:val="left" w:pos="709"/>
          <w:tab w:val="left" w:pos="851"/>
        </w:tabs>
        <w:spacing w:before="0"/>
        <w:ind w:left="284" w:hanging="284"/>
        <w:rPr>
          <w:rFonts w:ascii="Calibri" w:eastAsia="Times" w:hAnsi="Calibri" w:cs="Calibri"/>
          <w:color w:val="auto"/>
          <w:sz w:val="22"/>
          <w:szCs w:val="22"/>
          <w:lang w:eastAsia="nl-BE"/>
        </w:rPr>
      </w:pPr>
      <w:r>
        <w:rPr>
          <w:rFonts w:ascii="Calibri" w:eastAsia="Times" w:hAnsi="Calibri" w:cs="Calibri"/>
          <w:b w:val="0"/>
          <w:bCs w:val="0"/>
          <w:color w:val="auto"/>
          <w:sz w:val="22"/>
          <w:szCs w:val="22"/>
          <w:lang w:eastAsia="nl-BE"/>
        </w:rPr>
        <w:tab/>
      </w:r>
      <w:r w:rsidRPr="00CB2FCF">
        <w:rPr>
          <w:rFonts w:ascii="Calibri" w:eastAsia="Times" w:hAnsi="Calibri" w:cs="Calibri"/>
          <w:color w:val="auto"/>
          <w:sz w:val="22"/>
          <w:szCs w:val="22"/>
          <w:lang w:eastAsia="nl-BE"/>
        </w:rPr>
        <w:t>Nieuwe leden:</w:t>
      </w:r>
    </w:p>
    <w:p w14:paraId="1ABD8A70" w14:textId="77777777" w:rsidR="00CB2FCF" w:rsidRPr="00CB2FCF" w:rsidRDefault="00CB2FCF" w:rsidP="002A779D">
      <w:pPr>
        <w:pStyle w:val="Titelverslag"/>
        <w:tabs>
          <w:tab w:val="left" w:pos="284"/>
          <w:tab w:val="left" w:pos="425"/>
          <w:tab w:val="left" w:pos="567"/>
          <w:tab w:val="left" w:pos="709"/>
          <w:tab w:val="left" w:pos="851"/>
        </w:tabs>
        <w:spacing w:before="0"/>
        <w:ind w:left="284" w:hanging="284"/>
        <w:rPr>
          <w:rFonts w:ascii="Calibri" w:eastAsia="Times" w:hAnsi="Calibri" w:cs="Calibri"/>
          <w:color w:val="auto"/>
          <w:sz w:val="22"/>
          <w:szCs w:val="22"/>
          <w:lang w:eastAsia="nl-BE"/>
        </w:rPr>
      </w:pPr>
    </w:p>
    <w:p w14:paraId="3720F868" w14:textId="5695869B" w:rsidR="00641C72" w:rsidRPr="00C63B7D" w:rsidRDefault="00336D8C" w:rsidP="006C69C1">
      <w:pPr>
        <w:pStyle w:val="Titelverslag"/>
        <w:numPr>
          <w:ilvl w:val="0"/>
          <w:numId w:val="23"/>
        </w:numPr>
        <w:tabs>
          <w:tab w:val="left" w:pos="284"/>
          <w:tab w:val="left" w:pos="425"/>
          <w:tab w:val="left" w:pos="567"/>
          <w:tab w:val="left" w:pos="709"/>
          <w:tab w:val="left" w:pos="851"/>
        </w:tabs>
        <w:spacing w:before="0"/>
        <w:ind w:left="754" w:hanging="357"/>
        <w:rPr>
          <w:rFonts w:ascii="Calibri" w:eastAsia="Times" w:hAnsi="Calibri" w:cs="Calibri"/>
          <w:b w:val="0"/>
          <w:bCs w:val="0"/>
          <w:color w:val="auto"/>
          <w:sz w:val="22"/>
          <w:szCs w:val="22"/>
          <w:lang w:eastAsia="nl-BE"/>
        </w:rPr>
      </w:pPr>
      <w:r w:rsidRPr="006C69C1">
        <w:rPr>
          <w:rFonts w:ascii="Calibri" w:eastAsia="Times" w:hAnsi="Calibri" w:cs="Calibri"/>
          <w:color w:val="auto"/>
          <w:sz w:val="22"/>
          <w:szCs w:val="22"/>
          <w:lang w:eastAsia="nl-BE"/>
        </w:rPr>
        <w:t>Els Goossens</w:t>
      </w:r>
      <w:r w:rsidR="00CB2FCF">
        <w:rPr>
          <w:rFonts w:ascii="Calibri" w:eastAsia="Times" w:hAnsi="Calibri" w:cs="Calibri"/>
          <w:b w:val="0"/>
          <w:bCs w:val="0"/>
          <w:color w:val="auto"/>
          <w:sz w:val="22"/>
          <w:szCs w:val="22"/>
          <w:lang w:eastAsia="nl-BE"/>
        </w:rPr>
        <w:t xml:space="preserve">, </w:t>
      </w:r>
      <w:r>
        <w:rPr>
          <w:rFonts w:ascii="Calibri" w:eastAsia="Times" w:hAnsi="Calibri" w:cs="Calibri"/>
          <w:b w:val="0"/>
          <w:bCs w:val="0"/>
          <w:color w:val="auto"/>
          <w:sz w:val="22"/>
          <w:szCs w:val="22"/>
          <w:lang w:eastAsia="nl-BE"/>
        </w:rPr>
        <w:t>directeur van vzw de Steiger</w:t>
      </w:r>
      <w:r w:rsidR="006C69C1">
        <w:rPr>
          <w:rFonts w:ascii="Calibri" w:eastAsia="Times" w:hAnsi="Calibri" w:cs="Calibri"/>
          <w:b w:val="0"/>
          <w:bCs w:val="0"/>
          <w:color w:val="auto"/>
          <w:sz w:val="22"/>
          <w:szCs w:val="22"/>
          <w:lang w:eastAsia="nl-BE"/>
        </w:rPr>
        <w:t>, neemt de plaats in</w:t>
      </w:r>
      <w:r w:rsidR="00951A3B">
        <w:rPr>
          <w:rFonts w:ascii="Calibri" w:eastAsia="Times" w:hAnsi="Calibri" w:cs="Calibri"/>
          <w:b w:val="0"/>
          <w:bCs w:val="0"/>
          <w:color w:val="auto"/>
          <w:sz w:val="22"/>
          <w:szCs w:val="22"/>
          <w:lang w:eastAsia="nl-BE"/>
        </w:rPr>
        <w:t xml:space="preserve"> van </w:t>
      </w:r>
      <w:r w:rsidR="00C63B7D">
        <w:rPr>
          <w:rFonts w:ascii="Calibri" w:eastAsia="Times" w:hAnsi="Calibri" w:cs="Calibri"/>
          <w:b w:val="0"/>
          <w:bCs w:val="0"/>
          <w:color w:val="auto"/>
          <w:sz w:val="22"/>
          <w:szCs w:val="22"/>
          <w:lang w:eastAsia="nl-BE"/>
        </w:rPr>
        <w:t>Stefaan Kaesteker.</w:t>
      </w:r>
      <w:r w:rsidR="008D159B">
        <w:rPr>
          <w:rFonts w:ascii="Calibri" w:eastAsia="Times" w:hAnsi="Calibri" w:cs="Calibri"/>
          <w:b w:val="0"/>
          <w:bCs w:val="0"/>
          <w:color w:val="auto"/>
          <w:sz w:val="22"/>
          <w:szCs w:val="22"/>
          <w:lang w:eastAsia="nl-BE"/>
        </w:rPr>
        <w:t xml:space="preserve"> </w:t>
      </w:r>
      <w:r w:rsidR="00C63B7D" w:rsidRPr="00C63B7D">
        <w:rPr>
          <w:rFonts w:ascii="Calibri" w:eastAsia="Times" w:hAnsi="Calibri" w:cs="Calibri"/>
          <w:b w:val="0"/>
          <w:bCs w:val="0"/>
          <w:color w:val="auto"/>
          <w:sz w:val="22"/>
          <w:szCs w:val="22"/>
          <w:lang w:eastAsia="nl-BE"/>
        </w:rPr>
        <w:t>H</w:t>
      </w:r>
      <w:r w:rsidR="008D159B" w:rsidRPr="00C63B7D">
        <w:rPr>
          <w:rFonts w:ascii="Calibri" w:eastAsia="Times" w:hAnsi="Calibri" w:cs="Calibri"/>
          <w:b w:val="0"/>
          <w:bCs w:val="0"/>
          <w:color w:val="auto"/>
          <w:sz w:val="22"/>
          <w:szCs w:val="22"/>
          <w:lang w:eastAsia="nl-BE"/>
        </w:rPr>
        <w:t xml:space="preserve">aar </w:t>
      </w:r>
      <w:r w:rsidR="00272D60" w:rsidRPr="00C63B7D">
        <w:rPr>
          <w:rFonts w:ascii="Calibri" w:eastAsia="Times" w:hAnsi="Calibri" w:cs="Calibri"/>
          <w:b w:val="0"/>
          <w:bCs w:val="0"/>
          <w:color w:val="auto"/>
          <w:sz w:val="22"/>
          <w:szCs w:val="22"/>
          <w:lang w:eastAsia="nl-BE"/>
        </w:rPr>
        <w:t>plaatsvervanger is Karolien Vande Steene</w:t>
      </w:r>
      <w:r w:rsidR="006C69C1">
        <w:rPr>
          <w:rFonts w:ascii="Calibri" w:eastAsia="Times" w:hAnsi="Calibri" w:cs="Calibri"/>
          <w:b w:val="0"/>
          <w:bCs w:val="0"/>
          <w:color w:val="auto"/>
          <w:sz w:val="22"/>
          <w:szCs w:val="22"/>
          <w:lang w:eastAsia="nl-BE"/>
        </w:rPr>
        <w:t xml:space="preserve">, </w:t>
      </w:r>
      <w:r w:rsidR="00272D60" w:rsidRPr="00C63B7D">
        <w:rPr>
          <w:rFonts w:ascii="Calibri" w:eastAsia="Times" w:hAnsi="Calibri" w:cs="Calibri"/>
          <w:b w:val="0"/>
          <w:bCs w:val="0"/>
          <w:color w:val="auto"/>
          <w:sz w:val="22"/>
          <w:szCs w:val="22"/>
          <w:lang w:eastAsia="nl-BE"/>
        </w:rPr>
        <w:t xml:space="preserve">directeur </w:t>
      </w:r>
      <w:r w:rsidR="00C63B7D" w:rsidRPr="00C63B7D">
        <w:rPr>
          <w:rFonts w:ascii="Calibri" w:eastAsia="Times" w:hAnsi="Calibri" w:cs="Calibri"/>
          <w:b w:val="0"/>
          <w:bCs w:val="0"/>
          <w:color w:val="auto"/>
          <w:sz w:val="22"/>
          <w:szCs w:val="22"/>
          <w:lang w:eastAsia="nl-BE"/>
        </w:rPr>
        <w:t xml:space="preserve">van </w:t>
      </w:r>
      <w:r w:rsidR="00272D60" w:rsidRPr="00C63B7D">
        <w:rPr>
          <w:rFonts w:ascii="Calibri" w:eastAsia="Times" w:hAnsi="Calibri" w:cs="Calibri"/>
          <w:b w:val="0"/>
          <w:bCs w:val="0"/>
          <w:color w:val="auto"/>
          <w:sz w:val="22"/>
          <w:szCs w:val="22"/>
          <w:lang w:eastAsia="nl-BE"/>
        </w:rPr>
        <w:t>Spoor 56</w:t>
      </w:r>
      <w:r w:rsidR="00C63B7D">
        <w:rPr>
          <w:rFonts w:ascii="Calibri" w:eastAsia="Times" w:hAnsi="Calibri" w:cs="Calibri"/>
          <w:b w:val="0"/>
          <w:bCs w:val="0"/>
          <w:color w:val="auto"/>
          <w:sz w:val="22"/>
          <w:szCs w:val="22"/>
          <w:lang w:eastAsia="nl-BE"/>
        </w:rPr>
        <w:t>.</w:t>
      </w:r>
    </w:p>
    <w:p w14:paraId="08FDF977" w14:textId="4DC08748" w:rsidR="00DF18C3" w:rsidRDefault="00DF18C3" w:rsidP="006C69C1">
      <w:pPr>
        <w:pStyle w:val="Titelverslag"/>
        <w:numPr>
          <w:ilvl w:val="0"/>
          <w:numId w:val="23"/>
        </w:numPr>
        <w:tabs>
          <w:tab w:val="left" w:pos="284"/>
          <w:tab w:val="left" w:pos="425"/>
          <w:tab w:val="left" w:pos="567"/>
          <w:tab w:val="left" w:pos="709"/>
          <w:tab w:val="left" w:pos="851"/>
        </w:tabs>
        <w:spacing w:before="0"/>
        <w:ind w:left="754" w:hanging="357"/>
        <w:rPr>
          <w:rFonts w:ascii="Calibri" w:eastAsia="Times" w:hAnsi="Calibri" w:cs="Calibri"/>
          <w:b w:val="0"/>
          <w:bCs w:val="0"/>
          <w:color w:val="auto"/>
          <w:sz w:val="22"/>
          <w:szCs w:val="22"/>
          <w:lang w:eastAsia="nl-BE"/>
        </w:rPr>
      </w:pPr>
      <w:r w:rsidRPr="006C69C1">
        <w:rPr>
          <w:rFonts w:ascii="Calibri" w:eastAsia="Times" w:hAnsi="Calibri" w:cs="Calibri"/>
          <w:color w:val="auto"/>
          <w:sz w:val="22"/>
          <w:szCs w:val="22"/>
          <w:lang w:eastAsia="nl-BE"/>
        </w:rPr>
        <w:t>Vincent Vandenbussche</w:t>
      </w:r>
      <w:r w:rsidR="006C69C1">
        <w:rPr>
          <w:rFonts w:ascii="Calibri" w:eastAsia="Times" w:hAnsi="Calibri" w:cs="Calibri"/>
          <w:b w:val="0"/>
          <w:bCs w:val="0"/>
          <w:color w:val="auto"/>
          <w:sz w:val="22"/>
          <w:szCs w:val="22"/>
          <w:lang w:eastAsia="nl-BE"/>
        </w:rPr>
        <w:t xml:space="preserve">, </w:t>
      </w:r>
      <w:r>
        <w:rPr>
          <w:rFonts w:ascii="Calibri" w:eastAsia="Times" w:hAnsi="Calibri" w:cs="Calibri"/>
          <w:b w:val="0"/>
          <w:bCs w:val="0"/>
          <w:color w:val="auto"/>
          <w:sz w:val="22"/>
          <w:szCs w:val="22"/>
          <w:lang w:eastAsia="nl-BE"/>
        </w:rPr>
        <w:t>directeur</w:t>
      </w:r>
      <w:r w:rsidR="00F955DD">
        <w:rPr>
          <w:rFonts w:ascii="Calibri" w:eastAsia="Times" w:hAnsi="Calibri" w:cs="Calibri"/>
          <w:b w:val="0"/>
          <w:bCs w:val="0"/>
          <w:color w:val="auto"/>
          <w:sz w:val="22"/>
          <w:szCs w:val="22"/>
          <w:lang w:eastAsia="nl-BE"/>
        </w:rPr>
        <w:t xml:space="preserve"> van</w:t>
      </w:r>
      <w:r>
        <w:rPr>
          <w:rFonts w:ascii="Calibri" w:eastAsia="Times" w:hAnsi="Calibri" w:cs="Calibri"/>
          <w:b w:val="0"/>
          <w:bCs w:val="0"/>
          <w:color w:val="auto"/>
          <w:sz w:val="22"/>
          <w:szCs w:val="22"/>
          <w:lang w:eastAsia="nl-BE"/>
        </w:rPr>
        <w:t xml:space="preserve"> </w:t>
      </w:r>
      <w:r w:rsidR="00F955DD">
        <w:rPr>
          <w:rFonts w:ascii="Calibri" w:eastAsia="Times" w:hAnsi="Calibri" w:cs="Calibri"/>
          <w:b w:val="0"/>
          <w:bCs w:val="0"/>
          <w:color w:val="auto"/>
          <w:sz w:val="22"/>
          <w:szCs w:val="22"/>
          <w:lang w:eastAsia="nl-BE"/>
        </w:rPr>
        <w:t>Sint-</w:t>
      </w:r>
      <w:r w:rsidR="00272D60">
        <w:rPr>
          <w:rFonts w:ascii="Calibri" w:eastAsia="Times" w:hAnsi="Calibri" w:cs="Calibri"/>
          <w:b w:val="0"/>
          <w:bCs w:val="0"/>
          <w:color w:val="auto"/>
          <w:sz w:val="22"/>
          <w:szCs w:val="22"/>
          <w:lang w:eastAsia="nl-BE"/>
        </w:rPr>
        <w:t>L</w:t>
      </w:r>
      <w:r>
        <w:rPr>
          <w:rFonts w:ascii="Calibri" w:eastAsia="Times" w:hAnsi="Calibri" w:cs="Calibri"/>
          <w:b w:val="0"/>
          <w:bCs w:val="0"/>
          <w:color w:val="auto"/>
          <w:sz w:val="22"/>
          <w:szCs w:val="22"/>
          <w:lang w:eastAsia="nl-BE"/>
        </w:rPr>
        <w:t>ievenspoort</w:t>
      </w:r>
      <w:r w:rsidR="00DA421F">
        <w:rPr>
          <w:rFonts w:ascii="Calibri" w:eastAsia="Times" w:hAnsi="Calibri" w:cs="Calibri"/>
          <w:b w:val="0"/>
          <w:bCs w:val="0"/>
          <w:color w:val="auto"/>
          <w:sz w:val="22"/>
          <w:szCs w:val="22"/>
          <w:lang w:eastAsia="nl-BE"/>
        </w:rPr>
        <w:t>, neemt de plaats in van Ward Van Hoorde</w:t>
      </w:r>
      <w:r w:rsidR="002A779D">
        <w:rPr>
          <w:rFonts w:ascii="Calibri" w:eastAsia="Times" w:hAnsi="Calibri" w:cs="Calibri"/>
          <w:b w:val="0"/>
          <w:bCs w:val="0"/>
          <w:color w:val="auto"/>
          <w:sz w:val="22"/>
          <w:szCs w:val="22"/>
          <w:lang w:eastAsia="nl-BE"/>
        </w:rPr>
        <w:t xml:space="preserve">. Vincent neemt ook het voorzitterschap van het Platform Minderjarigen op zich. </w:t>
      </w:r>
    </w:p>
    <w:p w14:paraId="70E74199" w14:textId="3520D3FA" w:rsidR="00DF18C3" w:rsidRDefault="00DF18C3" w:rsidP="006C69C1">
      <w:pPr>
        <w:pStyle w:val="Titelverslag"/>
        <w:numPr>
          <w:ilvl w:val="0"/>
          <w:numId w:val="23"/>
        </w:numPr>
        <w:tabs>
          <w:tab w:val="left" w:pos="284"/>
          <w:tab w:val="left" w:pos="425"/>
          <w:tab w:val="left" w:pos="567"/>
          <w:tab w:val="left" w:pos="709"/>
          <w:tab w:val="left" w:pos="851"/>
        </w:tabs>
        <w:spacing w:before="0"/>
        <w:ind w:left="754" w:hanging="357"/>
        <w:rPr>
          <w:rFonts w:ascii="Calibri" w:eastAsia="Times" w:hAnsi="Calibri" w:cs="Calibri"/>
          <w:b w:val="0"/>
          <w:bCs w:val="0"/>
          <w:color w:val="auto"/>
          <w:sz w:val="22"/>
          <w:szCs w:val="22"/>
          <w:lang w:eastAsia="nl-BE"/>
        </w:rPr>
      </w:pPr>
      <w:r w:rsidRPr="006C69C1">
        <w:rPr>
          <w:rFonts w:ascii="Calibri" w:eastAsia="Times" w:hAnsi="Calibri" w:cs="Calibri"/>
          <w:color w:val="auto"/>
          <w:sz w:val="22"/>
          <w:szCs w:val="22"/>
          <w:lang w:eastAsia="nl-BE"/>
        </w:rPr>
        <w:t>Saskia Verelst</w:t>
      </w:r>
      <w:r w:rsidR="006C69C1">
        <w:rPr>
          <w:rFonts w:ascii="Calibri" w:eastAsia="Times" w:hAnsi="Calibri" w:cs="Calibri"/>
          <w:b w:val="0"/>
          <w:bCs w:val="0"/>
          <w:color w:val="auto"/>
          <w:sz w:val="22"/>
          <w:szCs w:val="22"/>
          <w:lang w:eastAsia="nl-BE"/>
        </w:rPr>
        <w:t xml:space="preserve">, </w:t>
      </w:r>
      <w:r>
        <w:rPr>
          <w:rFonts w:ascii="Calibri" w:eastAsia="Times" w:hAnsi="Calibri" w:cs="Calibri"/>
          <w:b w:val="0"/>
          <w:bCs w:val="0"/>
          <w:color w:val="auto"/>
          <w:sz w:val="22"/>
          <w:szCs w:val="22"/>
          <w:lang w:eastAsia="nl-BE"/>
        </w:rPr>
        <w:t xml:space="preserve">directeur van </w:t>
      </w:r>
      <w:r w:rsidR="002569BA">
        <w:rPr>
          <w:rFonts w:ascii="Calibri" w:eastAsia="Times" w:hAnsi="Calibri" w:cs="Calibri"/>
          <w:b w:val="0"/>
          <w:bCs w:val="0"/>
          <w:color w:val="auto"/>
          <w:sz w:val="22"/>
          <w:szCs w:val="22"/>
          <w:lang w:eastAsia="nl-BE"/>
        </w:rPr>
        <w:t xml:space="preserve">PC </w:t>
      </w:r>
      <w:r>
        <w:rPr>
          <w:rFonts w:ascii="Calibri" w:eastAsia="Times" w:hAnsi="Calibri" w:cs="Calibri"/>
          <w:b w:val="0"/>
          <w:bCs w:val="0"/>
          <w:color w:val="auto"/>
          <w:sz w:val="22"/>
          <w:szCs w:val="22"/>
          <w:lang w:eastAsia="nl-BE"/>
        </w:rPr>
        <w:t>Wagenschot</w:t>
      </w:r>
      <w:r w:rsidR="00600CEC">
        <w:rPr>
          <w:rFonts w:ascii="Calibri" w:eastAsia="Times" w:hAnsi="Calibri" w:cs="Calibri"/>
          <w:b w:val="0"/>
          <w:bCs w:val="0"/>
          <w:color w:val="auto"/>
          <w:sz w:val="22"/>
          <w:szCs w:val="22"/>
          <w:lang w:eastAsia="nl-BE"/>
        </w:rPr>
        <w:t>.</w:t>
      </w:r>
    </w:p>
    <w:p w14:paraId="02B51A58" w14:textId="381DF691" w:rsidR="00E6537F" w:rsidRDefault="00864B07" w:rsidP="006C69C1">
      <w:pPr>
        <w:pStyle w:val="Titelverslag"/>
        <w:numPr>
          <w:ilvl w:val="0"/>
          <w:numId w:val="23"/>
        </w:numPr>
        <w:tabs>
          <w:tab w:val="left" w:pos="284"/>
          <w:tab w:val="left" w:pos="425"/>
          <w:tab w:val="left" w:pos="567"/>
          <w:tab w:val="left" w:pos="709"/>
          <w:tab w:val="left" w:pos="851"/>
        </w:tabs>
        <w:spacing w:before="0"/>
        <w:ind w:left="754" w:hanging="357"/>
        <w:rPr>
          <w:rFonts w:ascii="Calibri" w:eastAsia="Times" w:hAnsi="Calibri" w:cs="Calibri"/>
          <w:b w:val="0"/>
          <w:bCs w:val="0"/>
          <w:color w:val="auto"/>
          <w:sz w:val="22"/>
          <w:szCs w:val="22"/>
          <w:lang w:eastAsia="nl-BE"/>
        </w:rPr>
      </w:pPr>
      <w:r w:rsidRPr="006C69C1">
        <w:rPr>
          <w:rFonts w:ascii="Calibri" w:eastAsia="Times" w:hAnsi="Calibri" w:cs="Calibri"/>
          <w:color w:val="auto"/>
          <w:sz w:val="22"/>
          <w:szCs w:val="22"/>
          <w:lang w:eastAsia="nl-BE"/>
        </w:rPr>
        <w:t>Hannelore Waterschoot</w:t>
      </w:r>
      <w:r w:rsidR="006C69C1">
        <w:rPr>
          <w:rFonts w:ascii="Calibri" w:eastAsia="Times" w:hAnsi="Calibri" w:cs="Calibri"/>
          <w:b w:val="0"/>
          <w:bCs w:val="0"/>
          <w:color w:val="auto"/>
          <w:sz w:val="22"/>
          <w:szCs w:val="22"/>
          <w:lang w:eastAsia="nl-BE"/>
        </w:rPr>
        <w:t xml:space="preserve">, </w:t>
      </w:r>
      <w:r w:rsidR="00FB27F8">
        <w:rPr>
          <w:rFonts w:ascii="Calibri" w:eastAsia="Times" w:hAnsi="Calibri" w:cs="Calibri"/>
          <w:b w:val="0"/>
          <w:bCs w:val="0"/>
          <w:color w:val="auto"/>
          <w:sz w:val="22"/>
          <w:szCs w:val="22"/>
          <w:lang w:eastAsia="nl-BE"/>
        </w:rPr>
        <w:t xml:space="preserve">directeur </w:t>
      </w:r>
      <w:r w:rsidR="006C69C1">
        <w:rPr>
          <w:rFonts w:ascii="Calibri" w:eastAsia="Times" w:hAnsi="Calibri" w:cs="Calibri"/>
          <w:b w:val="0"/>
          <w:bCs w:val="0"/>
          <w:color w:val="auto"/>
          <w:sz w:val="22"/>
          <w:szCs w:val="22"/>
          <w:lang w:eastAsia="nl-BE"/>
        </w:rPr>
        <w:t xml:space="preserve">van </w:t>
      </w:r>
      <w:r w:rsidR="00DA4B50">
        <w:rPr>
          <w:rFonts w:ascii="Calibri" w:eastAsia="Times" w:hAnsi="Calibri" w:cs="Calibri"/>
          <w:b w:val="0"/>
          <w:bCs w:val="0"/>
          <w:color w:val="auto"/>
          <w:sz w:val="22"/>
          <w:szCs w:val="22"/>
          <w:lang w:eastAsia="nl-BE"/>
        </w:rPr>
        <w:t xml:space="preserve">Pleegzorg </w:t>
      </w:r>
      <w:r w:rsidR="00FB27F8">
        <w:rPr>
          <w:rFonts w:ascii="Calibri" w:eastAsia="Times" w:hAnsi="Calibri" w:cs="Calibri"/>
          <w:b w:val="0"/>
          <w:bCs w:val="0"/>
          <w:color w:val="auto"/>
          <w:sz w:val="22"/>
          <w:szCs w:val="22"/>
          <w:lang w:eastAsia="nl-BE"/>
        </w:rPr>
        <w:t>Oost-Vlaanderen</w:t>
      </w:r>
      <w:r w:rsidR="00DA4B50">
        <w:rPr>
          <w:rFonts w:ascii="Calibri" w:eastAsia="Times" w:hAnsi="Calibri" w:cs="Calibri"/>
          <w:b w:val="0"/>
          <w:bCs w:val="0"/>
          <w:color w:val="auto"/>
          <w:sz w:val="22"/>
          <w:szCs w:val="22"/>
          <w:lang w:eastAsia="nl-BE"/>
        </w:rPr>
        <w:t>.</w:t>
      </w:r>
      <w:r w:rsidR="00426AE1">
        <w:rPr>
          <w:rFonts w:ascii="Calibri" w:eastAsia="Times" w:hAnsi="Calibri" w:cs="Calibri"/>
          <w:b w:val="0"/>
          <w:bCs w:val="0"/>
          <w:color w:val="auto"/>
          <w:sz w:val="22"/>
          <w:szCs w:val="22"/>
          <w:lang w:eastAsia="nl-BE"/>
        </w:rPr>
        <w:t xml:space="preserve"> </w:t>
      </w:r>
      <w:r w:rsidR="005C5A32">
        <w:rPr>
          <w:rFonts w:ascii="Calibri" w:eastAsia="Times" w:hAnsi="Calibri" w:cs="Calibri"/>
          <w:b w:val="0"/>
          <w:bCs w:val="0"/>
          <w:color w:val="auto"/>
          <w:sz w:val="22"/>
          <w:szCs w:val="22"/>
          <w:lang w:eastAsia="nl-BE"/>
        </w:rPr>
        <w:t>Karl Brabants neemt binnen pleegzorg een andere f</w:t>
      </w:r>
      <w:r w:rsidR="00426AE1">
        <w:rPr>
          <w:rFonts w:ascii="Calibri" w:eastAsia="Times" w:hAnsi="Calibri" w:cs="Calibri"/>
          <w:b w:val="0"/>
          <w:bCs w:val="0"/>
          <w:color w:val="auto"/>
          <w:sz w:val="22"/>
          <w:szCs w:val="22"/>
          <w:lang w:eastAsia="nl-BE"/>
        </w:rPr>
        <w:t>unctie</w:t>
      </w:r>
      <w:r w:rsidR="005C5A32">
        <w:rPr>
          <w:rFonts w:ascii="Calibri" w:eastAsia="Times" w:hAnsi="Calibri" w:cs="Calibri"/>
          <w:b w:val="0"/>
          <w:bCs w:val="0"/>
          <w:color w:val="auto"/>
          <w:sz w:val="22"/>
          <w:szCs w:val="22"/>
          <w:lang w:eastAsia="nl-BE"/>
        </w:rPr>
        <w:t xml:space="preserve"> op</w:t>
      </w:r>
      <w:r w:rsidR="00426AE1">
        <w:rPr>
          <w:rFonts w:ascii="Calibri" w:eastAsia="Times" w:hAnsi="Calibri" w:cs="Calibri"/>
          <w:b w:val="0"/>
          <w:bCs w:val="0"/>
          <w:color w:val="auto"/>
          <w:sz w:val="22"/>
          <w:szCs w:val="22"/>
          <w:lang w:eastAsia="nl-BE"/>
        </w:rPr>
        <w:t xml:space="preserve"> als teamverantwoordelijke voor niet begeleide minderjarigen.</w:t>
      </w:r>
    </w:p>
    <w:p w14:paraId="271606DE" w14:textId="79FF82FE" w:rsidR="00A17DED" w:rsidRDefault="00E85840" w:rsidP="006C69C1">
      <w:pPr>
        <w:pStyle w:val="Titelverslag"/>
        <w:numPr>
          <w:ilvl w:val="0"/>
          <w:numId w:val="23"/>
        </w:numPr>
        <w:tabs>
          <w:tab w:val="left" w:pos="284"/>
          <w:tab w:val="left" w:pos="425"/>
          <w:tab w:val="left" w:pos="567"/>
          <w:tab w:val="left" w:pos="709"/>
          <w:tab w:val="left" w:pos="851"/>
        </w:tabs>
        <w:spacing w:before="0"/>
        <w:ind w:left="754" w:hanging="357"/>
        <w:rPr>
          <w:rFonts w:ascii="Calibri" w:eastAsia="Times" w:hAnsi="Calibri" w:cs="Calibri"/>
          <w:b w:val="0"/>
          <w:bCs w:val="0"/>
          <w:color w:val="auto"/>
          <w:sz w:val="22"/>
          <w:szCs w:val="22"/>
          <w:lang w:eastAsia="nl-BE"/>
        </w:rPr>
      </w:pPr>
      <w:r w:rsidRPr="006C69C1">
        <w:rPr>
          <w:rFonts w:ascii="Calibri" w:eastAsia="Times" w:hAnsi="Calibri" w:cs="Calibri"/>
          <w:color w:val="auto"/>
          <w:sz w:val="22"/>
          <w:szCs w:val="22"/>
          <w:lang w:eastAsia="nl-BE"/>
        </w:rPr>
        <w:t>Tineke Coppens</w:t>
      </w:r>
      <w:r>
        <w:rPr>
          <w:rFonts w:ascii="Calibri" w:eastAsia="Times" w:hAnsi="Calibri" w:cs="Calibri"/>
          <w:b w:val="0"/>
          <w:bCs w:val="0"/>
          <w:color w:val="auto"/>
          <w:sz w:val="22"/>
          <w:szCs w:val="22"/>
          <w:lang w:eastAsia="nl-BE"/>
        </w:rPr>
        <w:t xml:space="preserve"> zal samen met Erwin Ouderspunt</w:t>
      </w:r>
      <w:r w:rsidR="00DA421F">
        <w:rPr>
          <w:rFonts w:ascii="Calibri" w:eastAsia="Times" w:hAnsi="Calibri" w:cs="Calibri"/>
          <w:b w:val="0"/>
          <w:bCs w:val="0"/>
          <w:color w:val="auto"/>
          <w:sz w:val="22"/>
          <w:szCs w:val="22"/>
          <w:lang w:eastAsia="nl-BE"/>
        </w:rPr>
        <w:t xml:space="preserve"> vertegenwoordigen</w:t>
      </w:r>
      <w:r w:rsidR="002F6459">
        <w:rPr>
          <w:rFonts w:ascii="Calibri" w:eastAsia="Times" w:hAnsi="Calibri" w:cs="Calibri"/>
          <w:b w:val="0"/>
          <w:bCs w:val="0"/>
          <w:color w:val="auto"/>
          <w:sz w:val="22"/>
          <w:szCs w:val="22"/>
          <w:lang w:eastAsia="nl-BE"/>
        </w:rPr>
        <w:t>.</w:t>
      </w:r>
    </w:p>
    <w:p w14:paraId="1A231560" w14:textId="4EF7D4DF" w:rsidR="00DF18C3" w:rsidRDefault="00DF18C3" w:rsidP="00CE569E">
      <w:pPr>
        <w:pStyle w:val="Titelverslag"/>
        <w:tabs>
          <w:tab w:val="left" w:pos="284"/>
          <w:tab w:val="left" w:pos="425"/>
          <w:tab w:val="left" w:pos="567"/>
          <w:tab w:val="left" w:pos="709"/>
          <w:tab w:val="left" w:pos="851"/>
        </w:tabs>
        <w:spacing w:before="0"/>
        <w:ind w:left="284" w:hanging="284"/>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ab/>
      </w:r>
    </w:p>
    <w:p w14:paraId="5FEF5E0F" w14:textId="25DBE85A" w:rsidR="00AB6BAA" w:rsidRDefault="00AB50B4" w:rsidP="00E93EE5">
      <w:pPr>
        <w:pStyle w:val="Titelverslag"/>
        <w:tabs>
          <w:tab w:val="left" w:pos="284"/>
          <w:tab w:val="left" w:pos="425"/>
          <w:tab w:val="left" w:pos="567"/>
          <w:tab w:val="left" w:pos="709"/>
          <w:tab w:val="left" w:pos="851"/>
        </w:tabs>
        <w:spacing w:before="0"/>
        <w:ind w:left="284" w:hanging="284"/>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ab/>
      </w:r>
    </w:p>
    <w:p w14:paraId="4AD94BE6" w14:textId="77777777" w:rsidR="00C9369F" w:rsidRDefault="00C9369F" w:rsidP="00D279D0">
      <w:pPr>
        <w:pStyle w:val="Titelverslag"/>
        <w:tabs>
          <w:tab w:val="left" w:pos="284"/>
          <w:tab w:val="left" w:pos="425"/>
          <w:tab w:val="left" w:pos="567"/>
          <w:tab w:val="left" w:pos="709"/>
          <w:tab w:val="left" w:pos="851"/>
        </w:tabs>
        <w:spacing w:before="0"/>
        <w:rPr>
          <w:rFonts w:ascii="Calibri" w:eastAsia="Times" w:hAnsi="Calibri" w:cs="Calibri"/>
          <w:b w:val="0"/>
          <w:bCs w:val="0"/>
          <w:color w:val="auto"/>
          <w:sz w:val="22"/>
          <w:szCs w:val="22"/>
          <w:lang w:eastAsia="nl-BE"/>
        </w:rPr>
      </w:pPr>
    </w:p>
    <w:p w14:paraId="27D45E49" w14:textId="77777777" w:rsidR="00C9369F" w:rsidRPr="006C5187" w:rsidRDefault="00C9369F" w:rsidP="00E93EE5">
      <w:pPr>
        <w:pStyle w:val="Titelverslag"/>
        <w:tabs>
          <w:tab w:val="left" w:pos="284"/>
          <w:tab w:val="left" w:pos="425"/>
          <w:tab w:val="left" w:pos="567"/>
          <w:tab w:val="left" w:pos="709"/>
          <w:tab w:val="left" w:pos="851"/>
        </w:tabs>
        <w:spacing w:before="0"/>
        <w:ind w:left="284" w:hanging="284"/>
        <w:rPr>
          <w:rFonts w:ascii="Calibri" w:eastAsia="Times" w:hAnsi="Calibri" w:cs="Calibri"/>
          <w:b w:val="0"/>
          <w:bCs w:val="0"/>
          <w:color w:val="auto"/>
          <w:sz w:val="22"/>
          <w:szCs w:val="22"/>
          <w:lang w:eastAsia="nl-BE"/>
        </w:rPr>
      </w:pPr>
    </w:p>
    <w:p w14:paraId="1552BC96" w14:textId="75DF8C44" w:rsidR="00087BC2" w:rsidRDefault="00D570D6" w:rsidP="00DD7E1A">
      <w:pPr>
        <w:pStyle w:val="Lijstalinea"/>
        <w:numPr>
          <w:ilvl w:val="0"/>
          <w:numId w:val="15"/>
        </w:numPr>
        <w:tabs>
          <w:tab w:val="left" w:pos="284"/>
          <w:tab w:val="left" w:pos="425"/>
          <w:tab w:val="left" w:pos="567"/>
          <w:tab w:val="left" w:pos="709"/>
          <w:tab w:val="left" w:pos="851"/>
        </w:tabs>
        <w:spacing w:after="0" w:line="240" w:lineRule="auto"/>
        <w:rPr>
          <w:rFonts w:ascii="Calibri" w:eastAsia="Calibri" w:hAnsi="Calibri" w:cs="Calibri"/>
          <w:color w:val="6CC24A"/>
          <w:sz w:val="32"/>
          <w:szCs w:val="32"/>
        </w:rPr>
      </w:pPr>
      <w:r w:rsidRPr="006C5187">
        <w:rPr>
          <w:rFonts w:ascii="Calibri" w:eastAsia="Calibri" w:hAnsi="Calibri" w:cs="Calibri"/>
          <w:color w:val="6CC24A"/>
          <w:sz w:val="32"/>
          <w:szCs w:val="32"/>
        </w:rPr>
        <w:t xml:space="preserve">Goedkeuring verslag </w:t>
      </w:r>
      <w:r w:rsidR="00D07531" w:rsidRPr="006C5187">
        <w:rPr>
          <w:rFonts w:ascii="Calibri" w:eastAsia="Calibri" w:hAnsi="Calibri" w:cs="Calibri"/>
          <w:color w:val="6CC24A"/>
          <w:sz w:val="32"/>
          <w:szCs w:val="32"/>
        </w:rPr>
        <w:t xml:space="preserve">IROJ </w:t>
      </w:r>
      <w:r w:rsidR="00C1555F">
        <w:rPr>
          <w:rFonts w:ascii="Calibri" w:eastAsia="Calibri" w:hAnsi="Calibri" w:cs="Calibri"/>
          <w:color w:val="6CC24A"/>
          <w:sz w:val="32"/>
          <w:szCs w:val="32"/>
        </w:rPr>
        <w:t>12</w:t>
      </w:r>
      <w:r w:rsidR="00272FEF">
        <w:rPr>
          <w:rFonts w:ascii="Calibri" w:eastAsia="Calibri" w:hAnsi="Calibri" w:cs="Calibri"/>
          <w:color w:val="6CC24A"/>
          <w:sz w:val="32"/>
          <w:szCs w:val="32"/>
        </w:rPr>
        <w:t xml:space="preserve"> </w:t>
      </w:r>
      <w:r w:rsidR="00C1555F">
        <w:rPr>
          <w:rFonts w:ascii="Calibri" w:eastAsia="Calibri" w:hAnsi="Calibri" w:cs="Calibri"/>
          <w:color w:val="6CC24A"/>
          <w:sz w:val="32"/>
          <w:szCs w:val="32"/>
        </w:rPr>
        <w:t>juni</w:t>
      </w:r>
      <w:r w:rsidR="00E50B47" w:rsidRPr="006C5187">
        <w:rPr>
          <w:rFonts w:ascii="Calibri" w:eastAsia="Calibri" w:hAnsi="Calibri" w:cs="Calibri"/>
          <w:color w:val="6CC24A"/>
          <w:sz w:val="32"/>
          <w:szCs w:val="32"/>
        </w:rPr>
        <w:t xml:space="preserve">  </w:t>
      </w:r>
    </w:p>
    <w:p w14:paraId="43CBE5FF" w14:textId="77777777" w:rsidR="00DD7E1A" w:rsidRPr="00DD7E1A" w:rsidRDefault="00DD7E1A" w:rsidP="00DD7E1A">
      <w:pPr>
        <w:pStyle w:val="Lijstalinea"/>
        <w:tabs>
          <w:tab w:val="left" w:pos="284"/>
          <w:tab w:val="left" w:pos="425"/>
          <w:tab w:val="left" w:pos="567"/>
          <w:tab w:val="left" w:pos="709"/>
          <w:tab w:val="left" w:pos="851"/>
        </w:tabs>
        <w:spacing w:after="0" w:line="240" w:lineRule="auto"/>
        <w:ind w:left="720"/>
        <w:rPr>
          <w:rFonts w:ascii="Calibri" w:eastAsia="Calibri" w:hAnsi="Calibri" w:cs="Calibri"/>
          <w:color w:val="6CC24A"/>
          <w:sz w:val="32"/>
          <w:szCs w:val="32"/>
        </w:rPr>
      </w:pPr>
    </w:p>
    <w:p w14:paraId="0BC37B58" w14:textId="39E0BD0B" w:rsidR="00D13768" w:rsidRDefault="005440E6" w:rsidP="00D13768">
      <w:pPr>
        <w:pStyle w:val="Titelverslag"/>
        <w:tabs>
          <w:tab w:val="left" w:pos="284"/>
          <w:tab w:val="left" w:pos="425"/>
          <w:tab w:val="left" w:pos="567"/>
          <w:tab w:val="left" w:pos="709"/>
          <w:tab w:val="left" w:pos="851"/>
        </w:tabs>
        <w:spacing w:before="0" w:after="240"/>
        <w:ind w:left="284"/>
        <w:rPr>
          <w:rFonts w:ascii="Calibri" w:eastAsia="Times" w:hAnsi="Calibri" w:cs="Calibri"/>
          <w:b w:val="0"/>
          <w:bCs w:val="0"/>
          <w:color w:val="auto"/>
          <w:sz w:val="22"/>
          <w:szCs w:val="22"/>
          <w:lang w:eastAsia="nl-BE"/>
        </w:rPr>
      </w:pPr>
      <w:r w:rsidRPr="006C5187">
        <w:rPr>
          <w:rFonts w:ascii="Calibri" w:eastAsia="Times" w:hAnsi="Calibri" w:cs="Calibri"/>
          <w:b w:val="0"/>
          <w:bCs w:val="0"/>
          <w:color w:val="auto"/>
          <w:sz w:val="22"/>
          <w:szCs w:val="22"/>
          <w:lang w:eastAsia="nl-BE"/>
        </w:rPr>
        <w:t>H</w:t>
      </w:r>
      <w:r w:rsidR="00CB6F02" w:rsidRPr="006C5187">
        <w:rPr>
          <w:rFonts w:ascii="Calibri" w:eastAsia="Times" w:hAnsi="Calibri" w:cs="Calibri"/>
          <w:b w:val="0"/>
          <w:bCs w:val="0"/>
          <w:color w:val="auto"/>
          <w:sz w:val="22"/>
          <w:szCs w:val="22"/>
          <w:lang w:eastAsia="nl-BE"/>
        </w:rPr>
        <w:t xml:space="preserve">et verslag van </w:t>
      </w:r>
      <w:r w:rsidRPr="006C5187">
        <w:rPr>
          <w:rFonts w:ascii="Calibri" w:eastAsia="Times" w:hAnsi="Calibri" w:cs="Calibri"/>
          <w:b w:val="0"/>
          <w:bCs w:val="0"/>
          <w:color w:val="auto"/>
          <w:sz w:val="22"/>
          <w:szCs w:val="22"/>
          <w:lang w:eastAsia="nl-BE"/>
        </w:rPr>
        <w:t xml:space="preserve">het IROJ van </w:t>
      </w:r>
      <w:r w:rsidR="00C1555F">
        <w:rPr>
          <w:rFonts w:ascii="Calibri" w:eastAsia="Times" w:hAnsi="Calibri" w:cs="Calibri"/>
          <w:b w:val="0"/>
          <w:bCs w:val="0"/>
          <w:color w:val="auto"/>
          <w:sz w:val="22"/>
          <w:szCs w:val="22"/>
          <w:lang w:eastAsia="nl-BE"/>
        </w:rPr>
        <w:t>12</w:t>
      </w:r>
      <w:r w:rsidR="00EA69C5">
        <w:rPr>
          <w:rFonts w:ascii="Calibri" w:eastAsia="Times" w:hAnsi="Calibri" w:cs="Calibri"/>
          <w:b w:val="0"/>
          <w:bCs w:val="0"/>
          <w:color w:val="auto"/>
          <w:sz w:val="22"/>
          <w:szCs w:val="22"/>
          <w:lang w:eastAsia="nl-BE"/>
        </w:rPr>
        <w:t xml:space="preserve"> </w:t>
      </w:r>
      <w:r w:rsidR="00C1555F">
        <w:rPr>
          <w:rFonts w:ascii="Calibri" w:eastAsia="Times" w:hAnsi="Calibri" w:cs="Calibri"/>
          <w:b w:val="0"/>
          <w:bCs w:val="0"/>
          <w:color w:val="auto"/>
          <w:sz w:val="22"/>
          <w:szCs w:val="22"/>
          <w:lang w:eastAsia="nl-BE"/>
        </w:rPr>
        <w:t>juni</w:t>
      </w:r>
      <w:r w:rsidR="00F741A9" w:rsidRPr="006C5187">
        <w:rPr>
          <w:rFonts w:ascii="Calibri" w:eastAsia="Times" w:hAnsi="Calibri" w:cs="Calibri"/>
          <w:b w:val="0"/>
          <w:bCs w:val="0"/>
          <w:color w:val="auto"/>
          <w:sz w:val="22"/>
          <w:szCs w:val="22"/>
          <w:lang w:eastAsia="nl-BE"/>
        </w:rPr>
        <w:t xml:space="preserve"> </w:t>
      </w:r>
      <w:r w:rsidR="00CB6F02" w:rsidRPr="006C5187">
        <w:rPr>
          <w:rFonts w:ascii="Calibri" w:eastAsia="Times" w:hAnsi="Calibri" w:cs="Calibri"/>
          <w:b w:val="0"/>
          <w:bCs w:val="0"/>
          <w:color w:val="auto"/>
          <w:sz w:val="22"/>
          <w:szCs w:val="22"/>
          <w:lang w:eastAsia="nl-BE"/>
        </w:rPr>
        <w:t>202</w:t>
      </w:r>
      <w:r w:rsidR="00EA69C5">
        <w:rPr>
          <w:rFonts w:ascii="Calibri" w:eastAsia="Times" w:hAnsi="Calibri" w:cs="Calibri"/>
          <w:b w:val="0"/>
          <w:bCs w:val="0"/>
          <w:color w:val="auto"/>
          <w:sz w:val="22"/>
          <w:szCs w:val="22"/>
          <w:lang w:eastAsia="nl-BE"/>
        </w:rPr>
        <w:t>6</w:t>
      </w:r>
      <w:r w:rsidRPr="006C5187">
        <w:rPr>
          <w:rFonts w:ascii="Calibri" w:eastAsia="Times" w:hAnsi="Calibri" w:cs="Calibri"/>
          <w:b w:val="0"/>
          <w:bCs w:val="0"/>
          <w:color w:val="auto"/>
          <w:sz w:val="22"/>
          <w:szCs w:val="22"/>
          <w:lang w:eastAsia="nl-BE"/>
        </w:rPr>
        <w:t xml:space="preserve"> wordt </w:t>
      </w:r>
      <w:r w:rsidR="00AB7868">
        <w:rPr>
          <w:rFonts w:ascii="Calibri" w:eastAsia="Times" w:hAnsi="Calibri" w:cs="Calibri"/>
          <w:b w:val="0"/>
          <w:bCs w:val="0"/>
          <w:color w:val="auto"/>
          <w:sz w:val="22"/>
          <w:szCs w:val="22"/>
          <w:lang w:eastAsia="nl-BE"/>
        </w:rPr>
        <w:t>besproken</w:t>
      </w:r>
      <w:r w:rsidR="00D31EB8">
        <w:rPr>
          <w:rFonts w:ascii="Calibri" w:eastAsia="Times" w:hAnsi="Calibri" w:cs="Calibri"/>
          <w:b w:val="0"/>
          <w:bCs w:val="0"/>
          <w:color w:val="auto"/>
          <w:sz w:val="22"/>
          <w:szCs w:val="22"/>
          <w:lang w:eastAsia="nl-BE"/>
        </w:rPr>
        <w:t xml:space="preserve"> en </w:t>
      </w:r>
      <w:r w:rsidR="00263968">
        <w:rPr>
          <w:rFonts w:ascii="Calibri" w:eastAsia="Times" w:hAnsi="Calibri" w:cs="Calibri"/>
          <w:b w:val="0"/>
          <w:bCs w:val="0"/>
          <w:color w:val="auto"/>
          <w:sz w:val="22"/>
          <w:szCs w:val="22"/>
          <w:lang w:eastAsia="nl-BE"/>
        </w:rPr>
        <w:t xml:space="preserve">zonder opmerkingen </w:t>
      </w:r>
      <w:r w:rsidR="00D31EB8">
        <w:rPr>
          <w:rFonts w:ascii="Calibri" w:eastAsia="Times" w:hAnsi="Calibri" w:cs="Calibri"/>
          <w:b w:val="0"/>
          <w:bCs w:val="0"/>
          <w:color w:val="auto"/>
          <w:sz w:val="22"/>
          <w:szCs w:val="22"/>
          <w:lang w:eastAsia="nl-BE"/>
        </w:rPr>
        <w:t>goedgekeurd</w:t>
      </w:r>
      <w:r w:rsidR="00263968">
        <w:rPr>
          <w:rFonts w:ascii="Calibri" w:eastAsia="Times" w:hAnsi="Calibri" w:cs="Calibri"/>
          <w:b w:val="0"/>
          <w:bCs w:val="0"/>
          <w:color w:val="auto"/>
          <w:sz w:val="22"/>
          <w:szCs w:val="22"/>
          <w:lang w:eastAsia="nl-BE"/>
        </w:rPr>
        <w:t>.</w:t>
      </w:r>
    </w:p>
    <w:p w14:paraId="16856BD0" w14:textId="74EF622A" w:rsidR="00EF08D5" w:rsidRDefault="0036209B" w:rsidP="00AB7868">
      <w:pPr>
        <w:pStyle w:val="Titelverslag"/>
        <w:numPr>
          <w:ilvl w:val="0"/>
          <w:numId w:val="24"/>
        </w:numPr>
        <w:tabs>
          <w:tab w:val="left" w:pos="284"/>
          <w:tab w:val="left" w:pos="425"/>
          <w:tab w:val="left" w:pos="567"/>
          <w:tab w:val="left" w:pos="709"/>
          <w:tab w:val="left" w:pos="851"/>
        </w:tabs>
        <w:spacing w:before="0" w:after="240"/>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 xml:space="preserve">De beslissing van het VAPH </w:t>
      </w:r>
      <w:r w:rsidR="00AB7868">
        <w:rPr>
          <w:rFonts w:ascii="Calibri" w:eastAsia="Times" w:hAnsi="Calibri" w:cs="Calibri"/>
          <w:b w:val="0"/>
          <w:bCs w:val="0"/>
          <w:color w:val="auto"/>
          <w:sz w:val="22"/>
          <w:szCs w:val="22"/>
          <w:lang w:eastAsia="nl-BE"/>
        </w:rPr>
        <w:t>over</w:t>
      </w:r>
      <w:r>
        <w:rPr>
          <w:rFonts w:ascii="Calibri" w:eastAsia="Times" w:hAnsi="Calibri" w:cs="Calibri"/>
          <w:b w:val="0"/>
          <w:bCs w:val="0"/>
          <w:color w:val="auto"/>
          <w:sz w:val="22"/>
          <w:szCs w:val="22"/>
          <w:lang w:eastAsia="nl-BE"/>
        </w:rPr>
        <w:t xml:space="preserve"> de </w:t>
      </w:r>
      <w:r w:rsidR="00256EFD">
        <w:rPr>
          <w:rFonts w:ascii="Calibri" w:eastAsia="Times" w:hAnsi="Calibri" w:cs="Calibri"/>
          <w:b w:val="0"/>
          <w:bCs w:val="0"/>
          <w:color w:val="auto"/>
          <w:sz w:val="22"/>
          <w:szCs w:val="22"/>
          <w:lang w:eastAsia="nl-BE"/>
        </w:rPr>
        <w:t>aanvragen</w:t>
      </w:r>
      <w:r w:rsidR="00AB7868">
        <w:rPr>
          <w:rFonts w:ascii="Calibri" w:eastAsia="Times" w:hAnsi="Calibri" w:cs="Calibri"/>
          <w:b w:val="0"/>
          <w:bCs w:val="0"/>
          <w:color w:val="auto"/>
          <w:sz w:val="22"/>
          <w:szCs w:val="22"/>
          <w:lang w:eastAsia="nl-BE"/>
        </w:rPr>
        <w:t xml:space="preserve"> voor</w:t>
      </w:r>
      <w:r w:rsidR="00256EFD">
        <w:rPr>
          <w:rFonts w:ascii="Calibri" w:eastAsia="Times" w:hAnsi="Calibri" w:cs="Calibri"/>
          <w:b w:val="0"/>
          <w:bCs w:val="0"/>
          <w:color w:val="auto"/>
          <w:sz w:val="22"/>
          <w:szCs w:val="22"/>
          <w:lang w:eastAsia="nl-BE"/>
        </w:rPr>
        <w:t xml:space="preserve"> r</w:t>
      </w:r>
      <w:r w:rsidR="00EF08D5">
        <w:rPr>
          <w:rFonts w:ascii="Calibri" w:eastAsia="Times" w:hAnsi="Calibri" w:cs="Calibri"/>
          <w:b w:val="0"/>
          <w:bCs w:val="0"/>
          <w:color w:val="auto"/>
          <w:sz w:val="22"/>
          <w:szCs w:val="22"/>
          <w:lang w:eastAsia="nl-BE"/>
        </w:rPr>
        <w:t xml:space="preserve">econversie </w:t>
      </w:r>
      <w:r w:rsidR="00256EFD">
        <w:rPr>
          <w:rFonts w:ascii="Calibri" w:eastAsia="Times" w:hAnsi="Calibri" w:cs="Calibri"/>
          <w:b w:val="0"/>
          <w:bCs w:val="0"/>
          <w:color w:val="auto"/>
          <w:sz w:val="22"/>
          <w:szCs w:val="22"/>
          <w:lang w:eastAsia="nl-BE"/>
        </w:rPr>
        <w:t xml:space="preserve">van MFC </w:t>
      </w:r>
      <w:r w:rsidR="00EF08D5">
        <w:rPr>
          <w:rFonts w:ascii="Calibri" w:eastAsia="Times" w:hAnsi="Calibri" w:cs="Calibri"/>
          <w:b w:val="0"/>
          <w:bCs w:val="0"/>
          <w:color w:val="auto"/>
          <w:sz w:val="22"/>
          <w:szCs w:val="22"/>
          <w:lang w:eastAsia="nl-BE"/>
        </w:rPr>
        <w:t xml:space="preserve">naar RTH </w:t>
      </w:r>
      <w:r w:rsidR="00256EFD">
        <w:rPr>
          <w:rFonts w:ascii="Calibri" w:eastAsia="Times" w:hAnsi="Calibri" w:cs="Calibri"/>
          <w:b w:val="0"/>
          <w:bCs w:val="0"/>
          <w:color w:val="auto"/>
          <w:sz w:val="22"/>
          <w:szCs w:val="22"/>
          <w:lang w:eastAsia="nl-BE"/>
        </w:rPr>
        <w:t xml:space="preserve">wordt </w:t>
      </w:r>
      <w:r w:rsidR="00AB7868">
        <w:rPr>
          <w:rFonts w:ascii="Calibri" w:eastAsia="Times" w:hAnsi="Calibri" w:cs="Calibri"/>
          <w:b w:val="0"/>
          <w:bCs w:val="0"/>
          <w:color w:val="auto"/>
          <w:sz w:val="22"/>
          <w:szCs w:val="22"/>
          <w:lang w:eastAsia="nl-BE"/>
        </w:rPr>
        <w:t>uiterlijk</w:t>
      </w:r>
      <w:r w:rsidR="00256EFD">
        <w:rPr>
          <w:rFonts w:ascii="Calibri" w:eastAsia="Times" w:hAnsi="Calibri" w:cs="Calibri"/>
          <w:b w:val="0"/>
          <w:bCs w:val="0"/>
          <w:color w:val="auto"/>
          <w:sz w:val="22"/>
          <w:szCs w:val="22"/>
          <w:lang w:eastAsia="nl-BE"/>
        </w:rPr>
        <w:t xml:space="preserve"> op</w:t>
      </w:r>
      <w:r w:rsidR="00EF08D5">
        <w:rPr>
          <w:rFonts w:ascii="Calibri" w:eastAsia="Times" w:hAnsi="Calibri" w:cs="Calibri"/>
          <w:b w:val="0"/>
          <w:bCs w:val="0"/>
          <w:color w:val="auto"/>
          <w:sz w:val="22"/>
          <w:szCs w:val="22"/>
          <w:lang w:eastAsia="nl-BE"/>
        </w:rPr>
        <w:t xml:space="preserve"> 15 november</w:t>
      </w:r>
      <w:r w:rsidR="00D03D4F">
        <w:rPr>
          <w:rFonts w:ascii="Calibri" w:eastAsia="Times" w:hAnsi="Calibri" w:cs="Calibri"/>
          <w:b w:val="0"/>
          <w:bCs w:val="0"/>
          <w:color w:val="auto"/>
          <w:sz w:val="22"/>
          <w:szCs w:val="22"/>
          <w:lang w:eastAsia="nl-BE"/>
        </w:rPr>
        <w:t xml:space="preserve"> meegedeeld.</w:t>
      </w:r>
    </w:p>
    <w:p w14:paraId="2BAED707" w14:textId="34416FC3" w:rsidR="00D03D4F" w:rsidRDefault="00D03D4F" w:rsidP="00AB7868">
      <w:pPr>
        <w:pStyle w:val="Titelverslag"/>
        <w:numPr>
          <w:ilvl w:val="0"/>
          <w:numId w:val="24"/>
        </w:numPr>
        <w:tabs>
          <w:tab w:val="left" w:pos="284"/>
          <w:tab w:val="left" w:pos="425"/>
          <w:tab w:val="left" w:pos="567"/>
          <w:tab w:val="left" w:pos="709"/>
          <w:tab w:val="left" w:pos="851"/>
        </w:tabs>
        <w:spacing w:before="0" w:after="240"/>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 xml:space="preserve">Het pilootproject Zorg en </w:t>
      </w:r>
      <w:r w:rsidR="00AB7868">
        <w:rPr>
          <w:rFonts w:ascii="Calibri" w:eastAsia="Times" w:hAnsi="Calibri" w:cs="Calibri"/>
          <w:b w:val="0"/>
          <w:bCs w:val="0"/>
          <w:color w:val="auto"/>
          <w:sz w:val="22"/>
          <w:szCs w:val="22"/>
          <w:lang w:eastAsia="nl-BE"/>
        </w:rPr>
        <w:t>O</w:t>
      </w:r>
      <w:r>
        <w:rPr>
          <w:rFonts w:ascii="Calibri" w:eastAsia="Times" w:hAnsi="Calibri" w:cs="Calibri"/>
          <w:b w:val="0"/>
          <w:bCs w:val="0"/>
          <w:color w:val="auto"/>
          <w:sz w:val="22"/>
          <w:szCs w:val="22"/>
          <w:lang w:eastAsia="nl-BE"/>
        </w:rPr>
        <w:t>ndersteuning</w:t>
      </w:r>
      <w:r w:rsidR="000D224B">
        <w:rPr>
          <w:rFonts w:ascii="Calibri" w:eastAsia="Times" w:hAnsi="Calibri" w:cs="Calibri"/>
          <w:b w:val="0"/>
          <w:bCs w:val="0"/>
          <w:color w:val="auto"/>
          <w:sz w:val="22"/>
          <w:szCs w:val="22"/>
          <w:lang w:eastAsia="nl-BE"/>
        </w:rPr>
        <w:t xml:space="preserve"> van Huis van het Kind Aalst werd verlengd tot </w:t>
      </w:r>
      <w:r w:rsidR="00AB7868">
        <w:rPr>
          <w:rFonts w:ascii="Calibri" w:eastAsia="Times" w:hAnsi="Calibri" w:cs="Calibri"/>
          <w:b w:val="0"/>
          <w:bCs w:val="0"/>
          <w:color w:val="auto"/>
          <w:sz w:val="22"/>
          <w:szCs w:val="22"/>
          <w:lang w:eastAsia="nl-BE"/>
        </w:rPr>
        <w:t xml:space="preserve">het </w:t>
      </w:r>
      <w:r w:rsidR="000D224B">
        <w:rPr>
          <w:rFonts w:ascii="Calibri" w:eastAsia="Times" w:hAnsi="Calibri" w:cs="Calibri"/>
          <w:b w:val="0"/>
          <w:bCs w:val="0"/>
          <w:color w:val="auto"/>
          <w:sz w:val="22"/>
          <w:szCs w:val="22"/>
          <w:lang w:eastAsia="nl-BE"/>
        </w:rPr>
        <w:t>eind</w:t>
      </w:r>
      <w:r w:rsidR="00AB7868">
        <w:rPr>
          <w:rFonts w:ascii="Calibri" w:eastAsia="Times" w:hAnsi="Calibri" w:cs="Calibri"/>
          <w:b w:val="0"/>
          <w:bCs w:val="0"/>
          <w:color w:val="auto"/>
          <w:sz w:val="22"/>
          <w:szCs w:val="22"/>
          <w:lang w:eastAsia="nl-BE"/>
        </w:rPr>
        <w:t>e</w:t>
      </w:r>
      <w:r w:rsidR="00E15B4C">
        <w:rPr>
          <w:rFonts w:ascii="Calibri" w:eastAsia="Times" w:hAnsi="Calibri" w:cs="Calibri"/>
          <w:b w:val="0"/>
          <w:bCs w:val="0"/>
          <w:color w:val="auto"/>
          <w:sz w:val="22"/>
          <w:szCs w:val="22"/>
          <w:lang w:eastAsia="nl-BE"/>
        </w:rPr>
        <w:t xml:space="preserve"> van</w:t>
      </w:r>
      <w:r w:rsidR="000D224B">
        <w:rPr>
          <w:rFonts w:ascii="Calibri" w:eastAsia="Times" w:hAnsi="Calibri" w:cs="Calibri"/>
          <w:b w:val="0"/>
          <w:bCs w:val="0"/>
          <w:color w:val="auto"/>
          <w:sz w:val="22"/>
          <w:szCs w:val="22"/>
          <w:lang w:eastAsia="nl-BE"/>
        </w:rPr>
        <w:t xml:space="preserve"> dit jaar.</w:t>
      </w:r>
    </w:p>
    <w:p w14:paraId="60740E62" w14:textId="588B39A2" w:rsidR="004D2BA2" w:rsidRPr="00AF6C98" w:rsidRDefault="000D224B" w:rsidP="00AF6C98">
      <w:pPr>
        <w:pStyle w:val="Titelverslag"/>
        <w:numPr>
          <w:ilvl w:val="0"/>
          <w:numId w:val="24"/>
        </w:numPr>
        <w:tabs>
          <w:tab w:val="left" w:pos="284"/>
          <w:tab w:val="left" w:pos="425"/>
          <w:tab w:val="left" w:pos="567"/>
          <w:tab w:val="left" w:pos="709"/>
          <w:tab w:val="left" w:pos="851"/>
        </w:tabs>
        <w:spacing w:before="0" w:after="240"/>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 xml:space="preserve">De kaartensets van SParcours werden </w:t>
      </w:r>
      <w:r w:rsidR="004108CC">
        <w:rPr>
          <w:rFonts w:ascii="Calibri" w:eastAsia="Times" w:hAnsi="Calibri" w:cs="Calibri"/>
          <w:b w:val="0"/>
          <w:bCs w:val="0"/>
          <w:color w:val="auto"/>
          <w:sz w:val="22"/>
          <w:szCs w:val="22"/>
          <w:lang w:eastAsia="nl-BE"/>
        </w:rPr>
        <w:t xml:space="preserve">verdeeld. Wie ondersteuning wenst bij het gebruik van deze kaartensets kan contact opnemen met </w:t>
      </w:r>
      <w:r w:rsidR="000E4988">
        <w:rPr>
          <w:rFonts w:ascii="Calibri" w:eastAsia="Times" w:hAnsi="Calibri" w:cs="Calibri"/>
          <w:b w:val="0"/>
          <w:bCs w:val="0"/>
          <w:color w:val="auto"/>
          <w:sz w:val="22"/>
          <w:szCs w:val="22"/>
          <w:lang w:eastAsia="nl-BE"/>
        </w:rPr>
        <w:t xml:space="preserve">Lies Pittoors </w:t>
      </w:r>
      <w:r w:rsidR="00731A1D">
        <w:rPr>
          <w:rFonts w:ascii="Calibri" w:eastAsia="Times" w:hAnsi="Calibri" w:cs="Calibri"/>
          <w:b w:val="0"/>
          <w:bCs w:val="0"/>
          <w:color w:val="auto"/>
          <w:sz w:val="22"/>
          <w:szCs w:val="22"/>
          <w:lang w:eastAsia="nl-BE"/>
        </w:rPr>
        <w:t>van het VLESP (lies.pittoors@ugent.be).</w:t>
      </w:r>
    </w:p>
    <w:p w14:paraId="15C7D039" w14:textId="36593A33" w:rsidR="00591F20" w:rsidRPr="00E15B4C" w:rsidRDefault="00591F20" w:rsidP="003635A7">
      <w:pPr>
        <w:pStyle w:val="Titelverslag"/>
        <w:tabs>
          <w:tab w:val="left" w:pos="284"/>
          <w:tab w:val="left" w:pos="425"/>
          <w:tab w:val="left" w:pos="567"/>
          <w:tab w:val="left" w:pos="709"/>
          <w:tab w:val="left" w:pos="851"/>
        </w:tabs>
        <w:spacing w:before="0" w:after="240"/>
        <w:ind w:left="284"/>
        <w:rPr>
          <w:rFonts w:ascii="Calibri" w:eastAsia="Times" w:hAnsi="Calibri" w:cs="Calibri"/>
          <w:color w:val="auto"/>
          <w:sz w:val="22"/>
          <w:szCs w:val="22"/>
          <w:lang w:eastAsia="nl-BE"/>
        </w:rPr>
      </w:pPr>
      <w:r w:rsidRPr="00E15B4C">
        <w:rPr>
          <w:rFonts w:ascii="Calibri" w:eastAsia="Times" w:hAnsi="Calibri" w:cs="Calibri"/>
          <w:color w:val="auto"/>
          <w:sz w:val="22"/>
          <w:szCs w:val="22"/>
          <w:lang w:eastAsia="nl-BE"/>
        </w:rPr>
        <w:t>Kennisgeving</w:t>
      </w:r>
      <w:r w:rsidR="00E15B4C" w:rsidRPr="00E15B4C">
        <w:rPr>
          <w:rFonts w:ascii="Calibri" w:eastAsia="Times" w:hAnsi="Calibri" w:cs="Calibri"/>
          <w:color w:val="auto"/>
          <w:sz w:val="22"/>
          <w:szCs w:val="22"/>
          <w:lang w:eastAsia="nl-BE"/>
        </w:rPr>
        <w:t>en</w:t>
      </w:r>
      <w:r w:rsidRPr="00E15B4C">
        <w:rPr>
          <w:rFonts w:ascii="Calibri" w:eastAsia="Times" w:hAnsi="Calibri" w:cs="Calibri"/>
          <w:color w:val="auto"/>
          <w:sz w:val="22"/>
          <w:szCs w:val="22"/>
          <w:lang w:eastAsia="nl-BE"/>
        </w:rPr>
        <w:t xml:space="preserve">: </w:t>
      </w:r>
    </w:p>
    <w:p w14:paraId="133C1DD8" w14:textId="3926F1A4" w:rsidR="006E6E14" w:rsidRDefault="00FA3646">
      <w:pPr>
        <w:pStyle w:val="Titelverslag"/>
        <w:numPr>
          <w:ilvl w:val="0"/>
          <w:numId w:val="17"/>
        </w:numPr>
        <w:tabs>
          <w:tab w:val="left" w:pos="284"/>
          <w:tab w:val="left" w:pos="425"/>
          <w:tab w:val="left" w:pos="567"/>
          <w:tab w:val="left" w:pos="709"/>
          <w:tab w:val="left" w:pos="851"/>
        </w:tabs>
        <w:spacing w:before="0" w:after="240"/>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 xml:space="preserve">BVR regionale zorgzones: zie ook </w:t>
      </w:r>
      <w:r w:rsidR="00E15B4C">
        <w:rPr>
          <w:rFonts w:ascii="Calibri" w:eastAsia="Times" w:hAnsi="Calibri" w:cs="Calibri"/>
          <w:b w:val="0"/>
          <w:bCs w:val="0"/>
          <w:color w:val="auto"/>
          <w:sz w:val="22"/>
          <w:szCs w:val="22"/>
          <w:lang w:eastAsia="nl-BE"/>
        </w:rPr>
        <w:t xml:space="preserve">het </w:t>
      </w:r>
      <w:r>
        <w:rPr>
          <w:rFonts w:ascii="Calibri" w:eastAsia="Times" w:hAnsi="Calibri" w:cs="Calibri"/>
          <w:b w:val="0"/>
          <w:bCs w:val="0"/>
          <w:color w:val="auto"/>
          <w:sz w:val="22"/>
          <w:szCs w:val="22"/>
          <w:lang w:eastAsia="nl-BE"/>
        </w:rPr>
        <w:t xml:space="preserve">kaartje </w:t>
      </w:r>
      <w:r w:rsidR="00731A1D">
        <w:rPr>
          <w:rFonts w:ascii="Calibri" w:eastAsia="Times" w:hAnsi="Calibri" w:cs="Calibri"/>
          <w:b w:val="0"/>
          <w:bCs w:val="0"/>
          <w:color w:val="auto"/>
          <w:sz w:val="22"/>
          <w:szCs w:val="22"/>
          <w:lang w:eastAsia="nl-BE"/>
        </w:rPr>
        <w:t>in de PPT</w:t>
      </w:r>
      <w:r w:rsidR="00E15B4C">
        <w:rPr>
          <w:rFonts w:ascii="Calibri" w:eastAsia="Times" w:hAnsi="Calibri" w:cs="Calibri"/>
          <w:b w:val="0"/>
          <w:bCs w:val="0"/>
          <w:color w:val="auto"/>
          <w:sz w:val="22"/>
          <w:szCs w:val="22"/>
          <w:lang w:eastAsia="nl-BE"/>
        </w:rPr>
        <w:t xml:space="preserve">, </w:t>
      </w:r>
      <w:r>
        <w:rPr>
          <w:rFonts w:ascii="Calibri" w:eastAsia="Times" w:hAnsi="Calibri" w:cs="Calibri"/>
          <w:b w:val="0"/>
          <w:bCs w:val="0"/>
          <w:color w:val="auto"/>
          <w:sz w:val="22"/>
          <w:szCs w:val="22"/>
          <w:lang w:eastAsia="nl-BE"/>
        </w:rPr>
        <w:t xml:space="preserve">waarin de zones opgedeeld werden – met dank aan </w:t>
      </w:r>
      <w:r w:rsidR="00731A1D">
        <w:rPr>
          <w:rFonts w:ascii="Calibri" w:eastAsia="Times" w:hAnsi="Calibri" w:cs="Calibri"/>
          <w:b w:val="0"/>
          <w:bCs w:val="0"/>
          <w:color w:val="auto"/>
          <w:sz w:val="22"/>
          <w:szCs w:val="22"/>
          <w:lang w:eastAsia="nl-BE"/>
        </w:rPr>
        <w:t>De Cocon.</w:t>
      </w:r>
    </w:p>
    <w:p w14:paraId="1A2BA4AC" w14:textId="349A12ED" w:rsidR="00E15B4C" w:rsidRDefault="006E6E14" w:rsidP="00E15B4C">
      <w:pPr>
        <w:pStyle w:val="Titelverslag"/>
        <w:numPr>
          <w:ilvl w:val="0"/>
          <w:numId w:val="17"/>
        </w:numPr>
        <w:tabs>
          <w:tab w:val="left" w:pos="284"/>
          <w:tab w:val="left" w:pos="425"/>
          <w:tab w:val="left" w:pos="567"/>
          <w:tab w:val="left" w:pos="709"/>
          <w:tab w:val="left" w:pos="851"/>
        </w:tabs>
        <w:spacing w:before="0" w:after="240"/>
        <w:rPr>
          <w:rFonts w:ascii="Calibri" w:eastAsia="Times" w:hAnsi="Calibri" w:cs="Calibri"/>
          <w:b w:val="0"/>
          <w:bCs w:val="0"/>
          <w:color w:val="auto"/>
          <w:sz w:val="22"/>
          <w:szCs w:val="22"/>
          <w:lang w:eastAsia="nl-BE"/>
        </w:rPr>
      </w:pPr>
      <w:r w:rsidRPr="006E6E14">
        <w:rPr>
          <w:rFonts w:ascii="Calibri" w:eastAsia="Times" w:hAnsi="Calibri" w:cs="Calibri"/>
          <w:b w:val="0"/>
          <w:bCs w:val="0"/>
          <w:color w:val="auto"/>
          <w:sz w:val="22"/>
          <w:szCs w:val="22"/>
          <w:lang w:eastAsia="nl-BE"/>
        </w:rPr>
        <w:t>BVR over de organisatie van de Huizen van het kind en de organisatoren preventieve gezinsondersteuning</w:t>
      </w:r>
      <w:r w:rsidR="00731A1D">
        <w:rPr>
          <w:rFonts w:ascii="Calibri" w:eastAsia="Times" w:hAnsi="Calibri" w:cs="Calibri"/>
          <w:b w:val="0"/>
          <w:bCs w:val="0"/>
          <w:color w:val="auto"/>
          <w:sz w:val="22"/>
          <w:szCs w:val="22"/>
          <w:lang w:eastAsia="nl-BE"/>
        </w:rPr>
        <w:t xml:space="preserve"> </w:t>
      </w:r>
      <w:r w:rsidRPr="006E6E14">
        <w:rPr>
          <w:rFonts w:ascii="Calibri" w:eastAsia="Times" w:hAnsi="Calibri" w:cs="Calibri"/>
          <w:b w:val="0"/>
          <w:bCs w:val="0"/>
          <w:color w:val="auto"/>
          <w:sz w:val="22"/>
          <w:szCs w:val="22"/>
          <w:lang w:eastAsia="nl-BE"/>
        </w:rPr>
        <w:t>(1ste principiële goedkeuring</w:t>
      </w:r>
      <w:r>
        <w:rPr>
          <w:rFonts w:ascii="Calibri" w:eastAsia="Times" w:hAnsi="Calibri" w:cs="Calibri"/>
          <w:b w:val="0"/>
          <w:bCs w:val="0"/>
          <w:color w:val="auto"/>
          <w:sz w:val="22"/>
          <w:szCs w:val="22"/>
          <w:lang w:eastAsia="nl-BE"/>
        </w:rPr>
        <w:t>)</w:t>
      </w:r>
      <w:r w:rsidR="008D5BB5">
        <w:rPr>
          <w:rFonts w:ascii="Calibri" w:eastAsia="Times" w:hAnsi="Calibri" w:cs="Calibri"/>
          <w:b w:val="0"/>
          <w:bCs w:val="0"/>
          <w:color w:val="auto"/>
          <w:sz w:val="22"/>
          <w:szCs w:val="22"/>
          <w:lang w:eastAsia="nl-BE"/>
        </w:rPr>
        <w:t>:</w:t>
      </w:r>
    </w:p>
    <w:p w14:paraId="3776F045" w14:textId="77777777" w:rsidR="00E15B4C" w:rsidRDefault="00731A1D" w:rsidP="00E15B4C">
      <w:pPr>
        <w:pStyle w:val="Titelverslag"/>
        <w:numPr>
          <w:ilvl w:val="0"/>
          <w:numId w:val="25"/>
        </w:numPr>
        <w:tabs>
          <w:tab w:val="left" w:pos="284"/>
          <w:tab w:val="left" w:pos="425"/>
          <w:tab w:val="left" w:pos="567"/>
          <w:tab w:val="left" w:pos="709"/>
          <w:tab w:val="left" w:pos="851"/>
        </w:tabs>
        <w:spacing w:before="0" w:after="240"/>
        <w:rPr>
          <w:rFonts w:ascii="Calibri" w:eastAsia="Times" w:hAnsi="Calibri" w:cs="Calibri"/>
          <w:b w:val="0"/>
          <w:bCs w:val="0"/>
          <w:color w:val="auto"/>
          <w:sz w:val="22"/>
          <w:szCs w:val="22"/>
          <w:lang w:eastAsia="nl-BE"/>
        </w:rPr>
      </w:pPr>
      <w:r w:rsidRPr="00E15B4C">
        <w:rPr>
          <w:rFonts w:ascii="Calibri" w:eastAsia="Times" w:hAnsi="Calibri" w:cs="Calibri"/>
          <w:b w:val="0"/>
          <w:bCs w:val="0"/>
          <w:color w:val="auto"/>
          <w:sz w:val="22"/>
          <w:szCs w:val="22"/>
          <w:lang w:eastAsia="nl-BE"/>
        </w:rPr>
        <w:t>Zie slides in de PPT</w:t>
      </w:r>
    </w:p>
    <w:p w14:paraId="5593D5EF" w14:textId="712BD1E2" w:rsidR="000F5750" w:rsidRPr="00E15B4C" w:rsidRDefault="00186FD0" w:rsidP="00E15B4C">
      <w:pPr>
        <w:pStyle w:val="Titelverslag"/>
        <w:numPr>
          <w:ilvl w:val="0"/>
          <w:numId w:val="25"/>
        </w:numPr>
        <w:tabs>
          <w:tab w:val="left" w:pos="284"/>
          <w:tab w:val="left" w:pos="425"/>
          <w:tab w:val="left" w:pos="567"/>
          <w:tab w:val="left" w:pos="709"/>
          <w:tab w:val="left" w:pos="851"/>
        </w:tabs>
        <w:spacing w:before="0" w:after="240"/>
        <w:rPr>
          <w:rFonts w:ascii="Calibri" w:eastAsia="Times" w:hAnsi="Calibri" w:cs="Calibri"/>
          <w:b w:val="0"/>
          <w:bCs w:val="0"/>
          <w:color w:val="auto"/>
          <w:sz w:val="22"/>
          <w:szCs w:val="22"/>
          <w:lang w:eastAsia="nl-BE"/>
        </w:rPr>
      </w:pPr>
      <w:r w:rsidRPr="00E15B4C">
        <w:rPr>
          <w:rFonts w:ascii="Calibri" w:eastAsia="Times" w:hAnsi="Calibri" w:cs="Calibri"/>
          <w:b w:val="0"/>
          <w:bCs w:val="0"/>
          <w:color w:val="auto"/>
          <w:sz w:val="22"/>
          <w:szCs w:val="22"/>
          <w:lang w:eastAsia="nl-BE"/>
        </w:rPr>
        <w:t xml:space="preserve">Opgroeien organiseert </w:t>
      </w:r>
      <w:r w:rsidR="00E15B4C">
        <w:rPr>
          <w:rFonts w:ascii="Calibri" w:eastAsia="Times" w:hAnsi="Calibri" w:cs="Calibri"/>
          <w:b w:val="0"/>
          <w:bCs w:val="0"/>
          <w:color w:val="auto"/>
          <w:sz w:val="22"/>
          <w:szCs w:val="22"/>
          <w:lang w:eastAsia="nl-BE"/>
        </w:rPr>
        <w:t xml:space="preserve">hierover </w:t>
      </w:r>
      <w:r w:rsidRPr="00E15B4C">
        <w:rPr>
          <w:rFonts w:ascii="Calibri" w:eastAsia="Times" w:hAnsi="Calibri" w:cs="Calibri"/>
          <w:b w:val="0"/>
          <w:bCs w:val="0"/>
          <w:color w:val="auto"/>
          <w:sz w:val="22"/>
          <w:szCs w:val="22"/>
          <w:lang w:eastAsia="nl-BE"/>
        </w:rPr>
        <w:t xml:space="preserve">een </w:t>
      </w:r>
      <w:r w:rsidRPr="00E15B4C">
        <w:rPr>
          <w:rFonts w:ascii="Calibri" w:eastAsia="Times" w:hAnsi="Calibri" w:cs="Calibri"/>
          <w:color w:val="auto"/>
          <w:sz w:val="22"/>
          <w:szCs w:val="22"/>
          <w:lang w:eastAsia="nl-BE"/>
        </w:rPr>
        <w:t xml:space="preserve">webinar </w:t>
      </w:r>
      <w:r w:rsidR="00E83D2E" w:rsidRPr="00E15B4C">
        <w:rPr>
          <w:rFonts w:ascii="Calibri" w:eastAsia="Times" w:hAnsi="Calibri" w:cs="Calibri"/>
          <w:color w:val="auto"/>
          <w:sz w:val="22"/>
          <w:szCs w:val="22"/>
          <w:lang w:eastAsia="nl-BE"/>
        </w:rPr>
        <w:t>op 25</w:t>
      </w:r>
      <w:r w:rsidR="00D039B6">
        <w:rPr>
          <w:rFonts w:ascii="Calibri" w:eastAsia="Times" w:hAnsi="Calibri" w:cs="Calibri"/>
          <w:color w:val="auto"/>
          <w:sz w:val="22"/>
          <w:szCs w:val="22"/>
          <w:lang w:eastAsia="nl-BE"/>
        </w:rPr>
        <w:t xml:space="preserve"> september</w:t>
      </w:r>
      <w:r w:rsidR="00E15B4C">
        <w:rPr>
          <w:rFonts w:ascii="Calibri" w:eastAsia="Times" w:hAnsi="Calibri" w:cs="Calibri"/>
          <w:color w:val="auto"/>
          <w:sz w:val="22"/>
          <w:szCs w:val="22"/>
          <w:lang w:eastAsia="nl-BE"/>
        </w:rPr>
        <w:t xml:space="preserve">. </w:t>
      </w:r>
      <w:r w:rsidR="00E15B4C" w:rsidRPr="008D5BB5">
        <w:rPr>
          <w:rFonts w:ascii="Calibri" w:eastAsia="Times" w:hAnsi="Calibri" w:cs="Calibri"/>
          <w:b w:val="0"/>
          <w:bCs w:val="0"/>
          <w:color w:val="auto"/>
          <w:sz w:val="22"/>
          <w:szCs w:val="22"/>
          <w:lang w:eastAsia="nl-BE"/>
        </w:rPr>
        <w:t>Zodra de link</w:t>
      </w:r>
      <w:r w:rsidR="00E90C08" w:rsidRPr="00E15B4C">
        <w:rPr>
          <w:rFonts w:ascii="Calibri" w:eastAsia="Times" w:hAnsi="Calibri" w:cs="Calibri"/>
          <w:b w:val="0"/>
          <w:bCs w:val="0"/>
          <w:color w:val="auto"/>
          <w:sz w:val="22"/>
          <w:szCs w:val="22"/>
          <w:lang w:eastAsia="nl-BE"/>
        </w:rPr>
        <w:t xml:space="preserve"> naar </w:t>
      </w:r>
      <w:r w:rsidR="00E15B4C">
        <w:rPr>
          <w:rFonts w:ascii="Calibri" w:eastAsia="Times" w:hAnsi="Calibri" w:cs="Calibri"/>
          <w:b w:val="0"/>
          <w:bCs w:val="0"/>
          <w:color w:val="auto"/>
          <w:sz w:val="22"/>
          <w:szCs w:val="22"/>
          <w:lang w:eastAsia="nl-BE"/>
        </w:rPr>
        <w:t>het</w:t>
      </w:r>
      <w:r w:rsidR="00E90C08" w:rsidRPr="00E15B4C">
        <w:rPr>
          <w:rFonts w:ascii="Calibri" w:eastAsia="Times" w:hAnsi="Calibri" w:cs="Calibri"/>
          <w:b w:val="0"/>
          <w:bCs w:val="0"/>
          <w:color w:val="auto"/>
          <w:sz w:val="22"/>
          <w:szCs w:val="22"/>
          <w:lang w:eastAsia="nl-BE"/>
        </w:rPr>
        <w:t xml:space="preserve"> webinar</w:t>
      </w:r>
      <w:r w:rsidR="00E15B4C">
        <w:rPr>
          <w:rFonts w:ascii="Calibri" w:eastAsia="Times" w:hAnsi="Calibri" w:cs="Calibri"/>
          <w:b w:val="0"/>
          <w:bCs w:val="0"/>
          <w:color w:val="auto"/>
          <w:sz w:val="22"/>
          <w:szCs w:val="22"/>
          <w:lang w:eastAsia="nl-BE"/>
        </w:rPr>
        <w:t xml:space="preserve"> beschikbaar is</w:t>
      </w:r>
      <w:r w:rsidR="008D5BB5">
        <w:rPr>
          <w:rFonts w:ascii="Calibri" w:eastAsia="Times" w:hAnsi="Calibri" w:cs="Calibri"/>
          <w:b w:val="0"/>
          <w:bCs w:val="0"/>
          <w:color w:val="auto"/>
          <w:sz w:val="22"/>
          <w:szCs w:val="22"/>
          <w:lang w:eastAsia="nl-BE"/>
        </w:rPr>
        <w:t>, wordt deze gedeeld.</w:t>
      </w:r>
      <w:r w:rsidR="00E90C08" w:rsidRPr="00E15B4C">
        <w:rPr>
          <w:rFonts w:ascii="Calibri" w:eastAsia="Times" w:hAnsi="Calibri" w:cs="Calibri"/>
          <w:b w:val="0"/>
          <w:bCs w:val="0"/>
          <w:color w:val="auto"/>
          <w:sz w:val="22"/>
          <w:szCs w:val="22"/>
          <w:lang w:eastAsia="nl-BE"/>
        </w:rPr>
        <w:t xml:space="preserve">. </w:t>
      </w:r>
    </w:p>
    <w:p w14:paraId="1DBE53E8" w14:textId="74A337A1" w:rsidR="00921D67" w:rsidRDefault="00921D67">
      <w:pPr>
        <w:pStyle w:val="Lijstalinea"/>
        <w:numPr>
          <w:ilvl w:val="0"/>
          <w:numId w:val="17"/>
        </w:numPr>
        <w:spacing w:after="0" w:line="240" w:lineRule="auto"/>
        <w:rPr>
          <w:rFonts w:ascii="Calibri" w:eastAsia="Times" w:hAnsi="Calibri" w:cs="Calibri"/>
          <w:color w:val="auto"/>
          <w:lang w:eastAsia="nl-BE"/>
        </w:rPr>
      </w:pPr>
      <w:r w:rsidRPr="00C57BCB">
        <w:rPr>
          <w:rFonts w:ascii="Calibri" w:eastAsia="Times" w:hAnsi="Calibri" w:cs="Calibri"/>
          <w:color w:val="auto"/>
          <w:lang w:eastAsia="nl-BE"/>
        </w:rPr>
        <w:t>Structurele erkenning van OverKop als deel van de preventieve jeugdhulp</w:t>
      </w:r>
      <w:r w:rsidR="008D5BB5">
        <w:rPr>
          <w:rFonts w:ascii="Calibri" w:eastAsia="Times" w:hAnsi="Calibri" w:cs="Calibri"/>
          <w:color w:val="auto"/>
          <w:lang w:eastAsia="nl-BE"/>
        </w:rPr>
        <w:t>:</w:t>
      </w:r>
      <w:r w:rsidRPr="00C57BCB">
        <w:rPr>
          <w:rFonts w:ascii="Calibri" w:eastAsia="Times" w:hAnsi="Calibri" w:cs="Calibri"/>
          <w:color w:val="auto"/>
          <w:lang w:eastAsia="nl-BE"/>
        </w:rPr>
        <w:t xml:space="preserve"> </w:t>
      </w:r>
    </w:p>
    <w:p w14:paraId="6BE247C2" w14:textId="77777777" w:rsidR="00C57BCB" w:rsidRPr="00C57BCB" w:rsidRDefault="00C57BCB" w:rsidP="00C57BCB">
      <w:pPr>
        <w:pStyle w:val="Lijstalinea"/>
        <w:spacing w:after="0" w:line="240" w:lineRule="auto"/>
        <w:ind w:left="644"/>
        <w:rPr>
          <w:rFonts w:ascii="Calibri" w:eastAsia="Times" w:hAnsi="Calibri" w:cs="Calibri"/>
          <w:color w:val="auto"/>
          <w:lang w:eastAsia="nl-BE"/>
        </w:rPr>
      </w:pPr>
    </w:p>
    <w:p w14:paraId="77C78EE1" w14:textId="4E94E046" w:rsidR="000F5750" w:rsidRDefault="00921D67" w:rsidP="008D5BB5">
      <w:pPr>
        <w:pStyle w:val="Titelverslag"/>
        <w:numPr>
          <w:ilvl w:val="0"/>
          <w:numId w:val="26"/>
        </w:numPr>
        <w:tabs>
          <w:tab w:val="left" w:pos="284"/>
          <w:tab w:val="left" w:pos="425"/>
          <w:tab w:val="left" w:pos="567"/>
          <w:tab w:val="left" w:pos="709"/>
          <w:tab w:val="left" w:pos="851"/>
        </w:tabs>
        <w:spacing w:before="0" w:after="240"/>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 xml:space="preserve">Zie </w:t>
      </w:r>
      <w:r w:rsidR="00D039B6">
        <w:rPr>
          <w:rFonts w:ascii="Calibri" w:eastAsia="Times" w:hAnsi="Calibri" w:cs="Calibri"/>
          <w:b w:val="0"/>
          <w:bCs w:val="0"/>
          <w:color w:val="auto"/>
          <w:sz w:val="22"/>
          <w:szCs w:val="22"/>
          <w:lang w:eastAsia="nl-BE"/>
        </w:rPr>
        <w:t xml:space="preserve">de </w:t>
      </w:r>
      <w:r w:rsidR="00E90C08">
        <w:rPr>
          <w:rFonts w:ascii="Calibri" w:eastAsia="Times" w:hAnsi="Calibri" w:cs="Calibri"/>
          <w:b w:val="0"/>
          <w:bCs w:val="0"/>
          <w:color w:val="auto"/>
          <w:sz w:val="22"/>
          <w:szCs w:val="22"/>
          <w:lang w:eastAsia="nl-BE"/>
        </w:rPr>
        <w:t>slide in de PPT</w:t>
      </w:r>
      <w:r w:rsidR="00D039B6">
        <w:rPr>
          <w:rFonts w:ascii="Calibri" w:eastAsia="Times" w:hAnsi="Calibri" w:cs="Calibri"/>
          <w:b w:val="0"/>
          <w:bCs w:val="0"/>
          <w:color w:val="auto"/>
          <w:sz w:val="22"/>
          <w:szCs w:val="22"/>
          <w:lang w:eastAsia="nl-BE"/>
        </w:rPr>
        <w:t>.</w:t>
      </w:r>
    </w:p>
    <w:p w14:paraId="47F17378" w14:textId="440A2C18" w:rsidR="00591F20" w:rsidRPr="00AF6C98" w:rsidRDefault="00921D67" w:rsidP="00AF6C98">
      <w:pPr>
        <w:pStyle w:val="Titelverslag"/>
        <w:numPr>
          <w:ilvl w:val="0"/>
          <w:numId w:val="26"/>
        </w:numPr>
        <w:tabs>
          <w:tab w:val="left" w:pos="284"/>
          <w:tab w:val="left" w:pos="425"/>
          <w:tab w:val="left" w:pos="567"/>
          <w:tab w:val="left" w:pos="709"/>
          <w:tab w:val="left" w:pos="851"/>
        </w:tabs>
        <w:spacing w:before="0" w:after="240"/>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 xml:space="preserve">Opgroeien organiseert </w:t>
      </w:r>
      <w:r w:rsidR="00D039B6">
        <w:rPr>
          <w:rFonts w:ascii="Calibri" w:eastAsia="Times" w:hAnsi="Calibri" w:cs="Calibri"/>
          <w:b w:val="0"/>
          <w:bCs w:val="0"/>
          <w:color w:val="auto"/>
          <w:sz w:val="22"/>
          <w:szCs w:val="22"/>
          <w:lang w:eastAsia="nl-BE"/>
        </w:rPr>
        <w:t xml:space="preserve">hierover </w:t>
      </w:r>
      <w:r>
        <w:rPr>
          <w:rFonts w:ascii="Calibri" w:eastAsia="Times" w:hAnsi="Calibri" w:cs="Calibri"/>
          <w:b w:val="0"/>
          <w:bCs w:val="0"/>
          <w:color w:val="auto"/>
          <w:sz w:val="22"/>
          <w:szCs w:val="22"/>
          <w:lang w:eastAsia="nl-BE"/>
        </w:rPr>
        <w:t xml:space="preserve">een </w:t>
      </w:r>
      <w:r w:rsidRPr="00C57BCB">
        <w:rPr>
          <w:rFonts w:ascii="Calibri" w:eastAsia="Times" w:hAnsi="Calibri" w:cs="Calibri"/>
          <w:color w:val="auto"/>
          <w:sz w:val="22"/>
          <w:szCs w:val="22"/>
          <w:lang w:eastAsia="nl-BE"/>
        </w:rPr>
        <w:t>webinar op 24</w:t>
      </w:r>
      <w:r w:rsidR="00D039B6">
        <w:rPr>
          <w:rFonts w:ascii="Calibri" w:eastAsia="Times" w:hAnsi="Calibri" w:cs="Calibri"/>
          <w:color w:val="auto"/>
          <w:sz w:val="22"/>
          <w:szCs w:val="22"/>
          <w:lang w:eastAsia="nl-BE"/>
        </w:rPr>
        <w:t xml:space="preserve"> september</w:t>
      </w:r>
      <w:r w:rsidR="00D039B6">
        <w:rPr>
          <w:rFonts w:ascii="Calibri" w:eastAsia="Times" w:hAnsi="Calibri" w:cs="Calibri"/>
          <w:b w:val="0"/>
          <w:bCs w:val="0"/>
          <w:color w:val="auto"/>
          <w:sz w:val="22"/>
          <w:szCs w:val="22"/>
          <w:lang w:eastAsia="nl-BE"/>
        </w:rPr>
        <w:t>. Zodra de link naar het webinar b</w:t>
      </w:r>
      <w:r w:rsidR="00E90C08">
        <w:rPr>
          <w:rFonts w:ascii="Calibri" w:eastAsia="Times" w:hAnsi="Calibri" w:cs="Calibri"/>
          <w:b w:val="0"/>
          <w:bCs w:val="0"/>
          <w:color w:val="auto"/>
          <w:sz w:val="22"/>
          <w:szCs w:val="22"/>
          <w:lang w:eastAsia="nl-BE"/>
        </w:rPr>
        <w:t>eschikbaar</w:t>
      </w:r>
      <w:r w:rsidR="00D039B6">
        <w:rPr>
          <w:rFonts w:ascii="Calibri" w:eastAsia="Times" w:hAnsi="Calibri" w:cs="Calibri"/>
          <w:b w:val="0"/>
          <w:bCs w:val="0"/>
          <w:color w:val="auto"/>
          <w:sz w:val="22"/>
          <w:szCs w:val="22"/>
          <w:lang w:eastAsia="nl-BE"/>
        </w:rPr>
        <w:t xml:space="preserve"> is, wordt deze gedeeld.</w:t>
      </w:r>
      <w:r w:rsidR="00E90C08">
        <w:rPr>
          <w:rFonts w:ascii="Calibri" w:eastAsia="Times" w:hAnsi="Calibri" w:cs="Calibri"/>
          <w:b w:val="0"/>
          <w:bCs w:val="0"/>
          <w:color w:val="auto"/>
          <w:sz w:val="22"/>
          <w:szCs w:val="22"/>
          <w:lang w:eastAsia="nl-BE"/>
        </w:rPr>
        <w:t xml:space="preserve"> </w:t>
      </w:r>
    </w:p>
    <w:p w14:paraId="62A877AF" w14:textId="525D36F5" w:rsidR="0071520F" w:rsidRDefault="00CA36E3" w:rsidP="005B0DD3">
      <w:pPr>
        <w:pStyle w:val="Lijstalinea"/>
        <w:numPr>
          <w:ilvl w:val="0"/>
          <w:numId w:val="15"/>
        </w:numPr>
        <w:spacing w:after="120" w:line="240" w:lineRule="auto"/>
        <w:rPr>
          <w:rFonts w:ascii="Calibri" w:eastAsia="Calibri" w:hAnsi="Calibri" w:cs="Calibri"/>
          <w:color w:val="6CC24A"/>
          <w:sz w:val="32"/>
          <w:szCs w:val="32"/>
        </w:rPr>
      </w:pPr>
      <w:r w:rsidRPr="00CA36E3">
        <w:rPr>
          <w:rFonts w:ascii="Calibri" w:eastAsia="Calibri" w:hAnsi="Calibri" w:cs="Calibri"/>
          <w:color w:val="6CC24A"/>
          <w:sz w:val="32"/>
          <w:szCs w:val="32"/>
        </w:rPr>
        <w:t>Invoering gezamenlijk voortraject pleegzorg - adoptie</w:t>
      </w:r>
      <w:r>
        <w:rPr>
          <w:rFonts w:ascii="Calibri" w:eastAsia="Calibri" w:hAnsi="Calibri" w:cs="Calibri"/>
          <w:color w:val="6CC24A"/>
          <w:sz w:val="32"/>
          <w:szCs w:val="32"/>
        </w:rPr>
        <w:t xml:space="preserve"> </w:t>
      </w:r>
    </w:p>
    <w:p w14:paraId="207BC509" w14:textId="77777777" w:rsidR="00CA36E3" w:rsidRDefault="00CA36E3" w:rsidP="003635A7">
      <w:pPr>
        <w:pStyle w:val="Titelverslag"/>
        <w:tabs>
          <w:tab w:val="left" w:pos="284"/>
          <w:tab w:val="left" w:pos="425"/>
          <w:tab w:val="left" w:pos="567"/>
          <w:tab w:val="left" w:pos="709"/>
          <w:tab w:val="left" w:pos="851"/>
        </w:tabs>
        <w:spacing w:before="0"/>
        <w:ind w:left="284"/>
        <w:rPr>
          <w:rFonts w:ascii="Calibri" w:eastAsia="Times" w:hAnsi="Calibri" w:cs="Calibri"/>
          <w:color w:val="auto"/>
          <w:sz w:val="22"/>
          <w:szCs w:val="22"/>
          <w:u w:val="single"/>
          <w:lang w:eastAsia="nl-BE"/>
        </w:rPr>
      </w:pPr>
    </w:p>
    <w:p w14:paraId="7E296DF8" w14:textId="017718D5" w:rsidR="00B33472" w:rsidRDefault="00CA36E3" w:rsidP="003635A7">
      <w:pPr>
        <w:pStyle w:val="Titelverslag"/>
        <w:tabs>
          <w:tab w:val="left" w:pos="284"/>
          <w:tab w:val="left" w:pos="425"/>
          <w:tab w:val="left" w:pos="567"/>
          <w:tab w:val="left" w:pos="709"/>
          <w:tab w:val="left" w:pos="851"/>
        </w:tabs>
        <w:spacing w:before="0"/>
        <w:ind w:left="284"/>
        <w:rPr>
          <w:rFonts w:ascii="Calibri" w:eastAsia="Times" w:hAnsi="Calibri" w:cs="Calibri"/>
          <w:b w:val="0"/>
          <w:bCs w:val="0"/>
          <w:color w:val="auto"/>
          <w:sz w:val="22"/>
          <w:szCs w:val="22"/>
          <w:lang w:eastAsia="nl-BE"/>
        </w:rPr>
      </w:pPr>
      <w:r w:rsidRPr="00D838A7">
        <w:rPr>
          <w:rFonts w:ascii="Calibri" w:eastAsia="Times" w:hAnsi="Calibri" w:cs="Calibri"/>
          <w:b w:val="0"/>
          <w:bCs w:val="0"/>
          <w:color w:val="auto"/>
          <w:sz w:val="22"/>
          <w:szCs w:val="22"/>
          <w:lang w:eastAsia="nl-BE"/>
        </w:rPr>
        <w:t xml:space="preserve">Toelichting door Karl Brabants (Pleegzorg Oost-Vlaanderen) en </w:t>
      </w:r>
      <w:r w:rsidR="00D838A7" w:rsidRPr="00D838A7">
        <w:rPr>
          <w:rFonts w:ascii="Calibri" w:eastAsia="Times" w:hAnsi="Calibri" w:cs="Calibri"/>
          <w:b w:val="0"/>
          <w:bCs w:val="0"/>
          <w:color w:val="auto"/>
          <w:sz w:val="22"/>
          <w:szCs w:val="22"/>
          <w:lang w:eastAsia="nl-BE"/>
        </w:rPr>
        <w:t xml:space="preserve">Inge De Mol (coördinator </w:t>
      </w:r>
      <w:r w:rsidR="006616C7">
        <w:rPr>
          <w:rFonts w:ascii="Calibri" w:eastAsia="Times" w:hAnsi="Calibri" w:cs="Calibri"/>
          <w:b w:val="0"/>
          <w:bCs w:val="0"/>
          <w:color w:val="auto"/>
          <w:sz w:val="22"/>
          <w:szCs w:val="22"/>
          <w:lang w:eastAsia="nl-BE"/>
        </w:rPr>
        <w:t>S</w:t>
      </w:r>
      <w:r w:rsidR="00D838A7" w:rsidRPr="00D838A7">
        <w:rPr>
          <w:rFonts w:ascii="Calibri" w:eastAsia="Times" w:hAnsi="Calibri" w:cs="Calibri"/>
          <w:b w:val="0"/>
          <w:bCs w:val="0"/>
          <w:color w:val="auto"/>
          <w:sz w:val="22"/>
          <w:szCs w:val="22"/>
          <w:lang w:eastAsia="nl-BE"/>
        </w:rPr>
        <w:t xml:space="preserve">teunpunt </w:t>
      </w:r>
      <w:r w:rsidR="006616C7">
        <w:rPr>
          <w:rFonts w:ascii="Calibri" w:eastAsia="Times" w:hAnsi="Calibri" w:cs="Calibri"/>
          <w:b w:val="0"/>
          <w:bCs w:val="0"/>
          <w:color w:val="auto"/>
          <w:sz w:val="22"/>
          <w:szCs w:val="22"/>
          <w:lang w:eastAsia="nl-BE"/>
        </w:rPr>
        <w:t>A</w:t>
      </w:r>
      <w:r w:rsidR="00D838A7" w:rsidRPr="00D838A7">
        <w:rPr>
          <w:rFonts w:ascii="Calibri" w:eastAsia="Times" w:hAnsi="Calibri" w:cs="Calibri"/>
          <w:b w:val="0"/>
          <w:bCs w:val="0"/>
          <w:color w:val="auto"/>
          <w:sz w:val="22"/>
          <w:szCs w:val="22"/>
          <w:lang w:eastAsia="nl-BE"/>
        </w:rPr>
        <w:t>doptie)</w:t>
      </w:r>
      <w:r w:rsidR="00B33472">
        <w:rPr>
          <w:rFonts w:ascii="Calibri" w:eastAsia="Times" w:hAnsi="Calibri" w:cs="Calibri"/>
          <w:b w:val="0"/>
          <w:bCs w:val="0"/>
          <w:color w:val="auto"/>
          <w:sz w:val="22"/>
          <w:szCs w:val="22"/>
          <w:lang w:eastAsia="nl-BE"/>
        </w:rPr>
        <w:t>.</w:t>
      </w:r>
      <w:r w:rsidR="00001C54">
        <w:rPr>
          <w:rFonts w:ascii="Calibri" w:eastAsia="Times" w:hAnsi="Calibri" w:cs="Calibri"/>
          <w:b w:val="0"/>
          <w:bCs w:val="0"/>
          <w:color w:val="auto"/>
          <w:sz w:val="22"/>
          <w:szCs w:val="22"/>
          <w:lang w:eastAsia="nl-BE"/>
        </w:rPr>
        <w:t xml:space="preserve"> Zie </w:t>
      </w:r>
      <w:r w:rsidR="007E5A93">
        <w:rPr>
          <w:rFonts w:ascii="Calibri" w:eastAsia="Times" w:hAnsi="Calibri" w:cs="Calibri"/>
          <w:b w:val="0"/>
          <w:bCs w:val="0"/>
          <w:color w:val="auto"/>
          <w:sz w:val="22"/>
          <w:szCs w:val="22"/>
          <w:lang w:eastAsia="nl-BE"/>
        </w:rPr>
        <w:t xml:space="preserve">hiervoor </w:t>
      </w:r>
      <w:r w:rsidR="00001C54">
        <w:rPr>
          <w:rFonts w:ascii="Calibri" w:eastAsia="Times" w:hAnsi="Calibri" w:cs="Calibri"/>
          <w:b w:val="0"/>
          <w:bCs w:val="0"/>
          <w:color w:val="auto"/>
          <w:sz w:val="22"/>
          <w:szCs w:val="22"/>
          <w:lang w:eastAsia="nl-BE"/>
        </w:rPr>
        <w:t xml:space="preserve">de PPT bij de bijlagen. </w:t>
      </w:r>
    </w:p>
    <w:p w14:paraId="29C32C63" w14:textId="0A0BB4F2" w:rsidR="00CA36E3" w:rsidRPr="00D838A7" w:rsidRDefault="00D838A7" w:rsidP="003635A7">
      <w:pPr>
        <w:pStyle w:val="Titelverslag"/>
        <w:tabs>
          <w:tab w:val="left" w:pos="284"/>
          <w:tab w:val="left" w:pos="425"/>
          <w:tab w:val="left" w:pos="567"/>
          <w:tab w:val="left" w:pos="709"/>
          <w:tab w:val="left" w:pos="851"/>
        </w:tabs>
        <w:spacing w:before="0"/>
        <w:ind w:left="284"/>
        <w:rPr>
          <w:rFonts w:ascii="Calibri" w:eastAsia="Times" w:hAnsi="Calibri" w:cs="Calibri"/>
          <w:b w:val="0"/>
          <w:bCs w:val="0"/>
          <w:color w:val="auto"/>
          <w:sz w:val="22"/>
          <w:szCs w:val="22"/>
          <w:lang w:eastAsia="nl-BE"/>
        </w:rPr>
      </w:pPr>
      <w:r w:rsidRPr="00D838A7">
        <w:rPr>
          <w:rFonts w:ascii="Calibri" w:eastAsia="Times" w:hAnsi="Calibri" w:cs="Calibri"/>
          <w:b w:val="0"/>
          <w:bCs w:val="0"/>
          <w:color w:val="auto"/>
          <w:sz w:val="22"/>
          <w:szCs w:val="22"/>
          <w:lang w:eastAsia="nl-BE"/>
        </w:rPr>
        <w:t xml:space="preserve"> </w:t>
      </w:r>
    </w:p>
    <w:p w14:paraId="5A1AE7C8" w14:textId="77777777" w:rsidR="00620AC7" w:rsidRDefault="00620AC7" w:rsidP="00001C54">
      <w:pPr>
        <w:pStyle w:val="Titelverslag"/>
        <w:tabs>
          <w:tab w:val="left" w:pos="284"/>
          <w:tab w:val="left" w:pos="425"/>
          <w:tab w:val="left" w:pos="567"/>
          <w:tab w:val="left" w:pos="709"/>
          <w:tab w:val="left" w:pos="851"/>
        </w:tabs>
        <w:spacing w:before="0"/>
        <w:rPr>
          <w:rFonts w:ascii="Calibri" w:eastAsia="Times" w:hAnsi="Calibri" w:cs="Calibri"/>
          <w:color w:val="auto"/>
          <w:sz w:val="22"/>
          <w:szCs w:val="22"/>
          <w:u w:val="single"/>
          <w:lang w:eastAsia="nl-BE"/>
        </w:rPr>
      </w:pPr>
    </w:p>
    <w:p w14:paraId="7FF6CA7F" w14:textId="06D271E3" w:rsidR="00B30964" w:rsidRDefault="004339CC" w:rsidP="003635A7">
      <w:pPr>
        <w:pStyle w:val="Titelverslag"/>
        <w:tabs>
          <w:tab w:val="left" w:pos="284"/>
          <w:tab w:val="left" w:pos="425"/>
          <w:tab w:val="left" w:pos="567"/>
          <w:tab w:val="left" w:pos="709"/>
          <w:tab w:val="left" w:pos="851"/>
        </w:tabs>
        <w:spacing w:before="0"/>
        <w:ind w:left="284"/>
        <w:rPr>
          <w:rFonts w:ascii="Calibri" w:eastAsia="Times" w:hAnsi="Calibri" w:cs="Calibri"/>
          <w:color w:val="auto"/>
          <w:sz w:val="22"/>
          <w:szCs w:val="22"/>
          <w:lang w:eastAsia="nl-BE"/>
        </w:rPr>
      </w:pPr>
      <w:r w:rsidRPr="00B30964">
        <w:rPr>
          <w:rFonts w:ascii="Calibri" w:eastAsia="Times" w:hAnsi="Calibri" w:cs="Calibri"/>
          <w:color w:val="auto"/>
          <w:sz w:val="22"/>
          <w:szCs w:val="22"/>
          <w:lang w:eastAsia="nl-BE"/>
        </w:rPr>
        <w:t>B</w:t>
      </w:r>
      <w:r w:rsidR="00B30964" w:rsidRPr="00B30964">
        <w:rPr>
          <w:rFonts w:ascii="Calibri" w:eastAsia="Times" w:hAnsi="Calibri" w:cs="Calibri"/>
          <w:color w:val="auto"/>
          <w:sz w:val="22"/>
          <w:szCs w:val="22"/>
          <w:lang w:eastAsia="nl-BE"/>
        </w:rPr>
        <w:t>espreking</w:t>
      </w:r>
      <w:r w:rsidR="006616C7">
        <w:rPr>
          <w:rFonts w:ascii="Calibri" w:eastAsia="Times" w:hAnsi="Calibri" w:cs="Calibri"/>
          <w:color w:val="auto"/>
          <w:sz w:val="22"/>
          <w:szCs w:val="22"/>
          <w:lang w:eastAsia="nl-BE"/>
        </w:rPr>
        <w:t xml:space="preserve"> en </w:t>
      </w:r>
      <w:r w:rsidR="007E5A93">
        <w:rPr>
          <w:rFonts w:ascii="Calibri" w:eastAsia="Times" w:hAnsi="Calibri" w:cs="Calibri"/>
          <w:color w:val="auto"/>
          <w:sz w:val="22"/>
          <w:szCs w:val="22"/>
          <w:lang w:eastAsia="nl-BE"/>
        </w:rPr>
        <w:t>vragen</w:t>
      </w:r>
      <w:r w:rsidR="00B30964" w:rsidRPr="00B30964">
        <w:rPr>
          <w:rFonts w:ascii="Calibri" w:eastAsia="Times" w:hAnsi="Calibri" w:cs="Calibri"/>
          <w:color w:val="auto"/>
          <w:sz w:val="22"/>
          <w:szCs w:val="22"/>
          <w:lang w:eastAsia="nl-BE"/>
        </w:rPr>
        <w:t>:</w:t>
      </w:r>
    </w:p>
    <w:p w14:paraId="71460B5E" w14:textId="77777777" w:rsidR="006616C7" w:rsidRPr="00B30964" w:rsidRDefault="006616C7" w:rsidP="003635A7">
      <w:pPr>
        <w:pStyle w:val="Titelverslag"/>
        <w:tabs>
          <w:tab w:val="left" w:pos="284"/>
          <w:tab w:val="left" w:pos="425"/>
          <w:tab w:val="left" w:pos="567"/>
          <w:tab w:val="left" w:pos="709"/>
          <w:tab w:val="left" w:pos="851"/>
        </w:tabs>
        <w:spacing w:before="0"/>
        <w:ind w:left="284"/>
        <w:rPr>
          <w:rFonts w:ascii="Calibri" w:eastAsia="Times" w:hAnsi="Calibri" w:cs="Calibri"/>
          <w:color w:val="auto"/>
          <w:sz w:val="22"/>
          <w:szCs w:val="22"/>
          <w:lang w:eastAsia="nl-BE"/>
        </w:rPr>
      </w:pPr>
    </w:p>
    <w:p w14:paraId="52A0D82B" w14:textId="5C1875EE" w:rsidR="008D0679" w:rsidRDefault="008F6831" w:rsidP="00A8625A">
      <w:pPr>
        <w:pStyle w:val="Titelverslag"/>
        <w:numPr>
          <w:ilvl w:val="0"/>
          <w:numId w:val="17"/>
        </w:numPr>
        <w:tabs>
          <w:tab w:val="left" w:pos="284"/>
          <w:tab w:val="left" w:pos="425"/>
          <w:tab w:val="left" w:pos="567"/>
          <w:tab w:val="left" w:pos="709"/>
          <w:tab w:val="left" w:pos="851"/>
        </w:tabs>
        <w:spacing w:before="0"/>
        <w:rPr>
          <w:rFonts w:ascii="Calibri" w:eastAsia="Times" w:hAnsi="Calibri" w:cs="Calibri"/>
          <w:b w:val="0"/>
          <w:bCs w:val="0"/>
          <w:color w:val="auto"/>
          <w:sz w:val="22"/>
          <w:szCs w:val="22"/>
          <w:lang w:eastAsia="nl-BE"/>
        </w:rPr>
      </w:pPr>
      <w:r w:rsidRPr="002A317F">
        <w:rPr>
          <w:rFonts w:ascii="Calibri" w:eastAsia="Times" w:hAnsi="Calibri" w:cs="Calibri"/>
          <w:b w:val="0"/>
          <w:bCs w:val="0"/>
          <w:color w:val="auto"/>
          <w:sz w:val="22"/>
          <w:szCs w:val="22"/>
          <w:lang w:eastAsia="nl-BE"/>
        </w:rPr>
        <w:t xml:space="preserve">Burgerrechtelijk kader: </w:t>
      </w:r>
      <w:r w:rsidR="00BC6CFD">
        <w:rPr>
          <w:rFonts w:ascii="Calibri" w:eastAsia="Times" w:hAnsi="Calibri" w:cs="Calibri"/>
          <w:b w:val="0"/>
          <w:bCs w:val="0"/>
          <w:color w:val="auto"/>
          <w:sz w:val="22"/>
          <w:szCs w:val="22"/>
          <w:lang w:eastAsia="nl-BE"/>
        </w:rPr>
        <w:t>Er</w:t>
      </w:r>
      <w:r w:rsidR="00657A37">
        <w:rPr>
          <w:rFonts w:ascii="Calibri" w:eastAsia="Times" w:hAnsi="Calibri" w:cs="Calibri"/>
          <w:b w:val="0"/>
          <w:bCs w:val="0"/>
          <w:color w:val="auto"/>
          <w:sz w:val="22"/>
          <w:szCs w:val="22"/>
          <w:lang w:eastAsia="nl-BE"/>
        </w:rPr>
        <w:t xml:space="preserve"> </w:t>
      </w:r>
      <w:r w:rsidR="002E57F3" w:rsidRPr="002A317F">
        <w:rPr>
          <w:rFonts w:ascii="Calibri" w:eastAsia="Times" w:hAnsi="Calibri" w:cs="Calibri"/>
          <w:b w:val="0"/>
          <w:bCs w:val="0"/>
          <w:color w:val="auto"/>
          <w:sz w:val="22"/>
          <w:szCs w:val="22"/>
          <w:lang w:eastAsia="nl-BE"/>
        </w:rPr>
        <w:t>wordt</w:t>
      </w:r>
      <w:r w:rsidR="00657A37">
        <w:rPr>
          <w:rFonts w:ascii="Calibri" w:eastAsia="Times" w:hAnsi="Calibri" w:cs="Calibri"/>
          <w:b w:val="0"/>
          <w:bCs w:val="0"/>
          <w:color w:val="auto"/>
          <w:sz w:val="22"/>
          <w:szCs w:val="22"/>
          <w:lang w:eastAsia="nl-BE"/>
        </w:rPr>
        <w:t xml:space="preserve"> gevraagd hoe</w:t>
      </w:r>
      <w:r w:rsidR="002E57F3" w:rsidRPr="002A317F">
        <w:rPr>
          <w:rFonts w:ascii="Calibri" w:eastAsia="Times" w:hAnsi="Calibri" w:cs="Calibri"/>
          <w:b w:val="0"/>
          <w:bCs w:val="0"/>
          <w:color w:val="auto"/>
          <w:sz w:val="22"/>
          <w:szCs w:val="22"/>
          <w:lang w:eastAsia="nl-BE"/>
        </w:rPr>
        <w:t xml:space="preserve"> dit burgerrechtelijk geregeld</w:t>
      </w:r>
      <w:r w:rsidR="00657A37">
        <w:rPr>
          <w:rFonts w:ascii="Calibri" w:eastAsia="Times" w:hAnsi="Calibri" w:cs="Calibri"/>
          <w:b w:val="0"/>
          <w:bCs w:val="0"/>
          <w:color w:val="auto"/>
          <w:sz w:val="22"/>
          <w:szCs w:val="22"/>
          <w:lang w:eastAsia="nl-BE"/>
        </w:rPr>
        <w:t xml:space="preserve"> wordt.</w:t>
      </w:r>
      <w:r w:rsidR="002E57F3" w:rsidRPr="002A317F">
        <w:rPr>
          <w:rFonts w:ascii="Calibri" w:eastAsia="Times" w:hAnsi="Calibri" w:cs="Calibri"/>
          <w:b w:val="0"/>
          <w:bCs w:val="0"/>
          <w:color w:val="auto"/>
          <w:sz w:val="22"/>
          <w:szCs w:val="22"/>
          <w:lang w:eastAsia="nl-BE"/>
        </w:rPr>
        <w:t xml:space="preserve"> </w:t>
      </w:r>
      <w:r w:rsidR="007E5A93" w:rsidRPr="002A317F">
        <w:rPr>
          <w:rFonts w:ascii="Calibri" w:eastAsia="Times" w:hAnsi="Calibri" w:cs="Calibri"/>
          <w:b w:val="0"/>
          <w:bCs w:val="0"/>
          <w:color w:val="auto"/>
          <w:sz w:val="22"/>
          <w:szCs w:val="22"/>
          <w:lang w:eastAsia="nl-BE"/>
        </w:rPr>
        <w:t>Het betreft een n</w:t>
      </w:r>
      <w:r w:rsidR="002E57F3" w:rsidRPr="002A317F">
        <w:rPr>
          <w:rFonts w:ascii="Calibri" w:eastAsia="Times" w:hAnsi="Calibri" w:cs="Calibri"/>
          <w:b w:val="0"/>
          <w:bCs w:val="0"/>
          <w:color w:val="auto"/>
          <w:sz w:val="22"/>
          <w:szCs w:val="22"/>
          <w:lang w:eastAsia="nl-BE"/>
        </w:rPr>
        <w:t xml:space="preserve">ieuw decreet en </w:t>
      </w:r>
      <w:r w:rsidR="007E5A93" w:rsidRPr="002A317F">
        <w:rPr>
          <w:rFonts w:ascii="Calibri" w:eastAsia="Times" w:hAnsi="Calibri" w:cs="Calibri"/>
          <w:b w:val="0"/>
          <w:bCs w:val="0"/>
          <w:color w:val="auto"/>
          <w:sz w:val="22"/>
          <w:szCs w:val="22"/>
          <w:lang w:eastAsia="nl-BE"/>
        </w:rPr>
        <w:t xml:space="preserve">mogelijk </w:t>
      </w:r>
      <w:r w:rsidRPr="002A317F">
        <w:rPr>
          <w:rFonts w:ascii="Calibri" w:eastAsia="Times" w:hAnsi="Calibri" w:cs="Calibri"/>
          <w:b w:val="0"/>
          <w:bCs w:val="0"/>
          <w:color w:val="auto"/>
          <w:sz w:val="22"/>
          <w:szCs w:val="22"/>
          <w:lang w:eastAsia="nl-BE"/>
        </w:rPr>
        <w:t>volgen</w:t>
      </w:r>
      <w:r w:rsidR="007E5A93" w:rsidRPr="002A317F">
        <w:rPr>
          <w:rFonts w:ascii="Calibri" w:eastAsia="Times" w:hAnsi="Calibri" w:cs="Calibri"/>
          <w:b w:val="0"/>
          <w:bCs w:val="0"/>
          <w:color w:val="auto"/>
          <w:sz w:val="22"/>
          <w:szCs w:val="22"/>
          <w:lang w:eastAsia="nl-BE"/>
        </w:rPr>
        <w:t xml:space="preserve"> er </w:t>
      </w:r>
      <w:r w:rsidR="002E57F3" w:rsidRPr="002A317F">
        <w:rPr>
          <w:rFonts w:ascii="Calibri" w:eastAsia="Times" w:hAnsi="Calibri" w:cs="Calibri"/>
          <w:b w:val="0"/>
          <w:bCs w:val="0"/>
          <w:color w:val="auto"/>
          <w:sz w:val="22"/>
          <w:szCs w:val="22"/>
          <w:lang w:eastAsia="nl-BE"/>
        </w:rPr>
        <w:t xml:space="preserve">nog aanpassingen op federaal niveau. </w:t>
      </w:r>
      <w:r w:rsidR="00F96D6B">
        <w:rPr>
          <w:rFonts w:ascii="Calibri" w:eastAsia="Times" w:hAnsi="Calibri" w:cs="Calibri"/>
          <w:b w:val="0"/>
          <w:bCs w:val="0"/>
          <w:color w:val="auto"/>
          <w:sz w:val="22"/>
          <w:szCs w:val="22"/>
          <w:lang w:eastAsia="nl-BE"/>
        </w:rPr>
        <w:t>Wat momenteel wordt uitgewerkt, betref</w:t>
      </w:r>
      <w:r w:rsidRPr="002A317F">
        <w:rPr>
          <w:rFonts w:ascii="Calibri" w:eastAsia="Times" w:hAnsi="Calibri" w:cs="Calibri"/>
          <w:b w:val="0"/>
          <w:bCs w:val="0"/>
          <w:color w:val="auto"/>
          <w:sz w:val="22"/>
          <w:szCs w:val="22"/>
          <w:lang w:eastAsia="nl-BE"/>
        </w:rPr>
        <w:t>t</w:t>
      </w:r>
      <w:r w:rsidR="008D0679" w:rsidRPr="002A317F">
        <w:rPr>
          <w:rFonts w:ascii="Calibri" w:eastAsia="Times" w:hAnsi="Calibri" w:cs="Calibri"/>
          <w:b w:val="0"/>
          <w:bCs w:val="0"/>
          <w:color w:val="auto"/>
          <w:sz w:val="22"/>
          <w:szCs w:val="22"/>
          <w:lang w:eastAsia="nl-BE"/>
        </w:rPr>
        <w:t xml:space="preserve"> </w:t>
      </w:r>
      <w:r w:rsidR="001817F9" w:rsidRPr="002A317F">
        <w:rPr>
          <w:rFonts w:ascii="Calibri" w:eastAsia="Times" w:hAnsi="Calibri" w:cs="Calibri"/>
          <w:b w:val="0"/>
          <w:bCs w:val="0"/>
          <w:color w:val="auto"/>
          <w:sz w:val="22"/>
          <w:szCs w:val="22"/>
          <w:lang w:eastAsia="nl-BE"/>
        </w:rPr>
        <w:t>Vlaamse</w:t>
      </w:r>
      <w:r w:rsidR="008D0679" w:rsidRPr="002A317F">
        <w:rPr>
          <w:rFonts w:ascii="Calibri" w:eastAsia="Times" w:hAnsi="Calibri" w:cs="Calibri"/>
          <w:b w:val="0"/>
          <w:bCs w:val="0"/>
          <w:color w:val="auto"/>
          <w:sz w:val="22"/>
          <w:szCs w:val="22"/>
          <w:lang w:eastAsia="nl-BE"/>
        </w:rPr>
        <w:t xml:space="preserve"> materie. </w:t>
      </w:r>
      <w:r w:rsidRPr="002A317F">
        <w:rPr>
          <w:rFonts w:ascii="Calibri" w:eastAsia="Times" w:hAnsi="Calibri" w:cs="Calibri"/>
          <w:b w:val="0"/>
          <w:bCs w:val="0"/>
          <w:color w:val="auto"/>
          <w:sz w:val="22"/>
          <w:szCs w:val="22"/>
          <w:lang w:eastAsia="nl-BE"/>
        </w:rPr>
        <w:t>De j</w:t>
      </w:r>
      <w:r w:rsidR="00AF6A94" w:rsidRPr="002A317F">
        <w:rPr>
          <w:rFonts w:ascii="Calibri" w:eastAsia="Times" w:hAnsi="Calibri" w:cs="Calibri"/>
          <w:b w:val="0"/>
          <w:bCs w:val="0"/>
          <w:color w:val="auto"/>
          <w:sz w:val="22"/>
          <w:szCs w:val="22"/>
          <w:lang w:eastAsia="nl-BE"/>
        </w:rPr>
        <w:t xml:space="preserve">uridische finaliteit van pleegzorg en adoptie </w:t>
      </w:r>
      <w:r w:rsidRPr="002A317F">
        <w:rPr>
          <w:rFonts w:ascii="Calibri" w:eastAsia="Times" w:hAnsi="Calibri" w:cs="Calibri"/>
          <w:b w:val="0"/>
          <w:bCs w:val="0"/>
          <w:color w:val="auto"/>
          <w:sz w:val="22"/>
          <w:szCs w:val="22"/>
          <w:lang w:eastAsia="nl-BE"/>
        </w:rPr>
        <w:t>verschilt</w:t>
      </w:r>
      <w:r w:rsidR="00AF6A94" w:rsidRPr="002A317F">
        <w:rPr>
          <w:rFonts w:ascii="Calibri" w:eastAsia="Times" w:hAnsi="Calibri" w:cs="Calibri"/>
          <w:b w:val="0"/>
          <w:bCs w:val="0"/>
          <w:color w:val="auto"/>
          <w:sz w:val="22"/>
          <w:szCs w:val="22"/>
          <w:lang w:eastAsia="nl-BE"/>
        </w:rPr>
        <w:t xml:space="preserve">. </w:t>
      </w:r>
      <w:r w:rsidR="00B416A8" w:rsidRPr="002A317F">
        <w:rPr>
          <w:rFonts w:ascii="Calibri" w:eastAsia="Times" w:hAnsi="Calibri" w:cs="Calibri"/>
          <w:b w:val="0"/>
          <w:bCs w:val="0"/>
          <w:color w:val="auto"/>
          <w:sz w:val="22"/>
          <w:szCs w:val="22"/>
          <w:lang w:eastAsia="nl-BE"/>
        </w:rPr>
        <w:t>Zowel h</w:t>
      </w:r>
      <w:r w:rsidR="0077751F" w:rsidRPr="002A317F">
        <w:rPr>
          <w:rFonts w:ascii="Calibri" w:eastAsia="Times" w:hAnsi="Calibri" w:cs="Calibri"/>
          <w:b w:val="0"/>
          <w:bCs w:val="0"/>
          <w:color w:val="auto"/>
          <w:sz w:val="22"/>
          <w:szCs w:val="22"/>
          <w:lang w:eastAsia="nl-BE"/>
        </w:rPr>
        <w:t>et onderbouwen van de gesprekken met kandidaten hierrond</w:t>
      </w:r>
      <w:r w:rsidR="00B416A8" w:rsidRPr="002A317F">
        <w:rPr>
          <w:rFonts w:ascii="Calibri" w:eastAsia="Times" w:hAnsi="Calibri" w:cs="Calibri"/>
          <w:b w:val="0"/>
          <w:bCs w:val="0"/>
          <w:color w:val="auto"/>
          <w:sz w:val="22"/>
          <w:szCs w:val="22"/>
          <w:lang w:eastAsia="nl-BE"/>
        </w:rPr>
        <w:t>, als welke inschattingen worden gemaakt</w:t>
      </w:r>
      <w:r w:rsidR="002A317F" w:rsidRPr="002A317F">
        <w:rPr>
          <w:rFonts w:ascii="Calibri" w:eastAsia="Times" w:hAnsi="Calibri" w:cs="Calibri"/>
          <w:b w:val="0"/>
          <w:bCs w:val="0"/>
          <w:color w:val="auto"/>
          <w:sz w:val="22"/>
          <w:szCs w:val="22"/>
          <w:lang w:eastAsia="nl-BE"/>
        </w:rPr>
        <w:t>, als hoe worden de profielen gescreend,</w:t>
      </w:r>
      <w:r w:rsidR="0077751F" w:rsidRPr="002A317F">
        <w:rPr>
          <w:rFonts w:ascii="Calibri" w:eastAsia="Times" w:hAnsi="Calibri" w:cs="Calibri"/>
          <w:b w:val="0"/>
          <w:bCs w:val="0"/>
          <w:color w:val="auto"/>
          <w:sz w:val="22"/>
          <w:szCs w:val="22"/>
          <w:lang w:eastAsia="nl-BE"/>
        </w:rPr>
        <w:t xml:space="preserve"> </w:t>
      </w:r>
      <w:r w:rsidR="001E56DC" w:rsidRPr="001E56DC">
        <w:rPr>
          <w:rFonts w:ascii="Calibri" w:eastAsia="Times" w:hAnsi="Calibri" w:cs="Calibri"/>
          <w:b w:val="0"/>
          <w:bCs w:val="0"/>
          <w:color w:val="auto"/>
          <w:sz w:val="22"/>
          <w:szCs w:val="22"/>
          <w:lang w:eastAsia="nl-BE"/>
        </w:rPr>
        <w:t>wordt in deze fase uitgeschreven</w:t>
      </w:r>
      <w:r w:rsidR="00AF6A94" w:rsidRPr="002A317F">
        <w:rPr>
          <w:rFonts w:ascii="Calibri" w:eastAsia="Times" w:hAnsi="Calibri" w:cs="Calibri"/>
          <w:b w:val="0"/>
          <w:bCs w:val="0"/>
          <w:color w:val="auto"/>
          <w:sz w:val="22"/>
          <w:szCs w:val="22"/>
          <w:lang w:eastAsia="nl-BE"/>
        </w:rPr>
        <w:t>.</w:t>
      </w:r>
      <w:r w:rsidR="006C724F" w:rsidRPr="002A317F">
        <w:rPr>
          <w:rFonts w:ascii="Calibri" w:eastAsia="Times" w:hAnsi="Calibri" w:cs="Calibri"/>
          <w:b w:val="0"/>
          <w:bCs w:val="0"/>
          <w:color w:val="auto"/>
          <w:sz w:val="22"/>
          <w:szCs w:val="22"/>
          <w:lang w:eastAsia="nl-BE"/>
        </w:rPr>
        <w:t xml:space="preserve"> </w:t>
      </w:r>
    </w:p>
    <w:p w14:paraId="1C7D2ECD" w14:textId="77777777" w:rsidR="002A317F" w:rsidRPr="002A317F" w:rsidRDefault="002A317F" w:rsidP="002A317F">
      <w:pPr>
        <w:pStyle w:val="Titelverslag"/>
        <w:tabs>
          <w:tab w:val="left" w:pos="284"/>
          <w:tab w:val="left" w:pos="425"/>
          <w:tab w:val="left" w:pos="567"/>
          <w:tab w:val="left" w:pos="709"/>
          <w:tab w:val="left" w:pos="851"/>
        </w:tabs>
        <w:spacing w:before="0"/>
        <w:ind w:left="644"/>
        <w:rPr>
          <w:rFonts w:ascii="Calibri" w:eastAsia="Times" w:hAnsi="Calibri" w:cs="Calibri"/>
          <w:b w:val="0"/>
          <w:bCs w:val="0"/>
          <w:color w:val="auto"/>
          <w:sz w:val="22"/>
          <w:szCs w:val="22"/>
          <w:lang w:eastAsia="nl-BE"/>
        </w:rPr>
      </w:pPr>
    </w:p>
    <w:p w14:paraId="19B915B0" w14:textId="1C20C608" w:rsidR="00C104FD" w:rsidRDefault="001817F9" w:rsidP="001817F9">
      <w:pPr>
        <w:pStyle w:val="Titelverslag"/>
        <w:numPr>
          <w:ilvl w:val="0"/>
          <w:numId w:val="17"/>
        </w:numPr>
        <w:tabs>
          <w:tab w:val="left" w:pos="284"/>
          <w:tab w:val="left" w:pos="425"/>
          <w:tab w:val="left" w:pos="567"/>
          <w:tab w:val="left" w:pos="709"/>
          <w:tab w:val="left" w:pos="851"/>
        </w:tabs>
        <w:spacing w:before="0"/>
        <w:ind w:left="641" w:hanging="357"/>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lastRenderedPageBreak/>
        <w:t xml:space="preserve"> </w:t>
      </w:r>
      <w:r w:rsidR="002A317F">
        <w:rPr>
          <w:rFonts w:ascii="Calibri" w:eastAsia="Times" w:hAnsi="Calibri" w:cs="Calibri"/>
          <w:b w:val="0"/>
          <w:bCs w:val="0"/>
          <w:color w:val="auto"/>
          <w:sz w:val="22"/>
          <w:szCs w:val="22"/>
          <w:lang w:eastAsia="nl-BE"/>
        </w:rPr>
        <w:t xml:space="preserve">Gezamenlijk traject: </w:t>
      </w:r>
      <w:r w:rsidR="00657A37">
        <w:rPr>
          <w:rFonts w:ascii="Calibri" w:eastAsia="Times" w:hAnsi="Calibri" w:cs="Calibri"/>
          <w:b w:val="0"/>
          <w:bCs w:val="0"/>
          <w:color w:val="auto"/>
          <w:sz w:val="22"/>
          <w:szCs w:val="22"/>
          <w:lang w:eastAsia="nl-BE"/>
        </w:rPr>
        <w:t>Er wordt besproken hoe</w:t>
      </w:r>
      <w:r w:rsidR="00C104FD" w:rsidRPr="00684C0E">
        <w:rPr>
          <w:rFonts w:ascii="Calibri" w:eastAsia="Times" w:hAnsi="Calibri" w:cs="Calibri"/>
          <w:b w:val="0"/>
          <w:bCs w:val="0"/>
          <w:color w:val="auto"/>
          <w:sz w:val="22"/>
          <w:szCs w:val="22"/>
          <w:lang w:eastAsia="nl-BE"/>
        </w:rPr>
        <w:t xml:space="preserve"> naar dit gezamenlijke traject</w:t>
      </w:r>
      <w:r w:rsidR="00657A37">
        <w:rPr>
          <w:rFonts w:ascii="Calibri" w:eastAsia="Times" w:hAnsi="Calibri" w:cs="Calibri"/>
          <w:b w:val="0"/>
          <w:bCs w:val="0"/>
          <w:color w:val="auto"/>
          <w:sz w:val="22"/>
          <w:szCs w:val="22"/>
          <w:lang w:eastAsia="nl-BE"/>
        </w:rPr>
        <w:t xml:space="preserve"> wordt gekeken.</w:t>
      </w:r>
      <w:r w:rsidR="00C104FD" w:rsidRPr="00684C0E">
        <w:rPr>
          <w:rFonts w:ascii="Calibri" w:eastAsia="Times" w:hAnsi="Calibri" w:cs="Calibri"/>
          <w:b w:val="0"/>
          <w:bCs w:val="0"/>
          <w:color w:val="auto"/>
          <w:sz w:val="22"/>
          <w:szCs w:val="22"/>
          <w:lang w:eastAsia="nl-BE"/>
        </w:rPr>
        <w:t xml:space="preserve"> </w:t>
      </w:r>
      <w:r w:rsidR="007A56BE">
        <w:rPr>
          <w:rFonts w:ascii="Calibri" w:eastAsia="Times" w:hAnsi="Calibri" w:cs="Calibri"/>
          <w:b w:val="0"/>
          <w:bCs w:val="0"/>
          <w:color w:val="auto"/>
          <w:sz w:val="22"/>
          <w:szCs w:val="22"/>
          <w:lang w:eastAsia="nl-BE"/>
        </w:rPr>
        <w:t>D</w:t>
      </w:r>
      <w:r w:rsidR="00C104FD" w:rsidRPr="00684C0E">
        <w:rPr>
          <w:rFonts w:ascii="Calibri" w:eastAsia="Times" w:hAnsi="Calibri" w:cs="Calibri"/>
          <w:b w:val="0"/>
          <w:bCs w:val="0"/>
          <w:color w:val="auto"/>
          <w:sz w:val="22"/>
          <w:szCs w:val="22"/>
          <w:lang w:eastAsia="nl-BE"/>
        </w:rPr>
        <w:t xml:space="preserve">e visie </w:t>
      </w:r>
      <w:r w:rsidR="00093E3B">
        <w:rPr>
          <w:rFonts w:ascii="Calibri" w:eastAsia="Times" w:hAnsi="Calibri" w:cs="Calibri"/>
          <w:b w:val="0"/>
          <w:bCs w:val="0"/>
          <w:color w:val="auto"/>
          <w:sz w:val="22"/>
          <w:szCs w:val="22"/>
          <w:lang w:eastAsia="nl-BE"/>
        </w:rPr>
        <w:t>wordt als voldoende</w:t>
      </w:r>
      <w:r w:rsidR="00C104FD" w:rsidRPr="00684C0E">
        <w:rPr>
          <w:rFonts w:ascii="Calibri" w:eastAsia="Times" w:hAnsi="Calibri" w:cs="Calibri"/>
          <w:b w:val="0"/>
          <w:bCs w:val="0"/>
          <w:color w:val="auto"/>
          <w:sz w:val="22"/>
          <w:szCs w:val="22"/>
          <w:lang w:eastAsia="nl-BE"/>
        </w:rPr>
        <w:t xml:space="preserve"> gemeenschappelijk</w:t>
      </w:r>
      <w:r w:rsidR="00093E3B">
        <w:rPr>
          <w:rFonts w:ascii="Calibri" w:eastAsia="Times" w:hAnsi="Calibri" w:cs="Calibri"/>
          <w:b w:val="0"/>
          <w:bCs w:val="0"/>
          <w:color w:val="auto"/>
          <w:sz w:val="22"/>
          <w:szCs w:val="22"/>
          <w:lang w:eastAsia="nl-BE"/>
        </w:rPr>
        <w:t xml:space="preserve"> </w:t>
      </w:r>
      <w:r w:rsidR="003C77BC">
        <w:rPr>
          <w:rFonts w:ascii="Calibri" w:eastAsia="Times" w:hAnsi="Calibri" w:cs="Calibri"/>
          <w:b w:val="0"/>
          <w:bCs w:val="0"/>
          <w:color w:val="auto"/>
          <w:sz w:val="22"/>
          <w:szCs w:val="22"/>
          <w:lang w:eastAsia="nl-BE"/>
        </w:rPr>
        <w:t>beschouwd</w:t>
      </w:r>
      <w:r w:rsidR="00C104FD" w:rsidRPr="00684C0E">
        <w:rPr>
          <w:rFonts w:ascii="Calibri" w:eastAsia="Times" w:hAnsi="Calibri" w:cs="Calibri"/>
          <w:b w:val="0"/>
          <w:bCs w:val="0"/>
          <w:color w:val="auto"/>
          <w:sz w:val="22"/>
          <w:szCs w:val="22"/>
          <w:lang w:eastAsia="nl-BE"/>
        </w:rPr>
        <w:t xml:space="preserve">. </w:t>
      </w:r>
      <w:r w:rsidR="007A56BE">
        <w:rPr>
          <w:rFonts w:ascii="Calibri" w:eastAsia="Times" w:hAnsi="Calibri" w:cs="Calibri"/>
          <w:b w:val="0"/>
          <w:bCs w:val="0"/>
          <w:color w:val="auto"/>
          <w:sz w:val="22"/>
          <w:szCs w:val="22"/>
          <w:lang w:eastAsia="nl-BE"/>
        </w:rPr>
        <w:t>Een b</w:t>
      </w:r>
      <w:r w:rsidR="00C104FD" w:rsidRPr="00684C0E">
        <w:rPr>
          <w:rFonts w:ascii="Calibri" w:eastAsia="Times" w:hAnsi="Calibri" w:cs="Calibri"/>
          <w:b w:val="0"/>
          <w:bCs w:val="0"/>
          <w:color w:val="auto"/>
          <w:sz w:val="22"/>
          <w:szCs w:val="22"/>
          <w:lang w:eastAsia="nl-BE"/>
        </w:rPr>
        <w:t xml:space="preserve">elangrijke bezorgdheid </w:t>
      </w:r>
      <w:r w:rsidR="002A317F">
        <w:rPr>
          <w:rFonts w:ascii="Calibri" w:eastAsia="Times" w:hAnsi="Calibri" w:cs="Calibri"/>
          <w:b w:val="0"/>
          <w:bCs w:val="0"/>
          <w:color w:val="auto"/>
          <w:sz w:val="22"/>
          <w:szCs w:val="22"/>
          <w:lang w:eastAsia="nl-BE"/>
        </w:rPr>
        <w:t>betreft</w:t>
      </w:r>
      <w:r w:rsidR="00C104FD" w:rsidRPr="00684C0E">
        <w:rPr>
          <w:rFonts w:ascii="Calibri" w:eastAsia="Times" w:hAnsi="Calibri" w:cs="Calibri"/>
          <w:b w:val="0"/>
          <w:bCs w:val="0"/>
          <w:color w:val="auto"/>
          <w:sz w:val="22"/>
          <w:szCs w:val="22"/>
          <w:lang w:eastAsia="nl-BE"/>
        </w:rPr>
        <w:t xml:space="preserve"> de samenwerking met ouders. In de praktijk </w:t>
      </w:r>
      <w:r w:rsidR="002A317F">
        <w:rPr>
          <w:rFonts w:ascii="Calibri" w:eastAsia="Times" w:hAnsi="Calibri" w:cs="Calibri"/>
          <w:b w:val="0"/>
          <w:bCs w:val="0"/>
          <w:color w:val="auto"/>
          <w:sz w:val="22"/>
          <w:szCs w:val="22"/>
          <w:lang w:eastAsia="nl-BE"/>
        </w:rPr>
        <w:t>wordt al geruime</w:t>
      </w:r>
      <w:r w:rsidR="000C7CCB">
        <w:rPr>
          <w:rFonts w:ascii="Calibri" w:eastAsia="Times" w:hAnsi="Calibri" w:cs="Calibri"/>
          <w:b w:val="0"/>
          <w:bCs w:val="0"/>
          <w:color w:val="auto"/>
          <w:sz w:val="22"/>
          <w:szCs w:val="22"/>
          <w:lang w:eastAsia="nl-BE"/>
        </w:rPr>
        <w:t xml:space="preserve"> tijd </w:t>
      </w:r>
      <w:r w:rsidR="00630646">
        <w:rPr>
          <w:rFonts w:ascii="Calibri" w:eastAsia="Times" w:hAnsi="Calibri" w:cs="Calibri"/>
          <w:b w:val="0"/>
          <w:bCs w:val="0"/>
          <w:color w:val="auto"/>
          <w:sz w:val="22"/>
          <w:szCs w:val="22"/>
          <w:lang w:eastAsia="nl-BE"/>
        </w:rPr>
        <w:t>ingezet</w:t>
      </w:r>
      <w:r w:rsidR="000C7CCB">
        <w:rPr>
          <w:rFonts w:ascii="Calibri" w:eastAsia="Times" w:hAnsi="Calibri" w:cs="Calibri"/>
          <w:b w:val="0"/>
          <w:bCs w:val="0"/>
          <w:color w:val="auto"/>
          <w:sz w:val="22"/>
          <w:szCs w:val="22"/>
          <w:lang w:eastAsia="nl-BE"/>
        </w:rPr>
        <w:t xml:space="preserve"> </w:t>
      </w:r>
      <w:r w:rsidR="00630646">
        <w:rPr>
          <w:rFonts w:ascii="Calibri" w:eastAsia="Times" w:hAnsi="Calibri" w:cs="Calibri"/>
          <w:b w:val="0"/>
          <w:bCs w:val="0"/>
          <w:color w:val="auto"/>
          <w:sz w:val="22"/>
          <w:szCs w:val="22"/>
          <w:lang w:eastAsia="nl-BE"/>
        </w:rPr>
        <w:t xml:space="preserve">op het </w:t>
      </w:r>
      <w:r w:rsidR="003C77BC">
        <w:rPr>
          <w:rFonts w:ascii="Calibri" w:eastAsia="Times" w:hAnsi="Calibri" w:cs="Calibri"/>
          <w:b w:val="0"/>
          <w:bCs w:val="0"/>
          <w:color w:val="auto"/>
          <w:sz w:val="22"/>
          <w:szCs w:val="22"/>
          <w:lang w:eastAsia="nl-BE"/>
        </w:rPr>
        <w:t>s</w:t>
      </w:r>
      <w:r w:rsidR="00630646">
        <w:rPr>
          <w:rFonts w:ascii="Calibri" w:eastAsia="Times" w:hAnsi="Calibri" w:cs="Calibri"/>
          <w:b w:val="0"/>
          <w:bCs w:val="0"/>
          <w:color w:val="auto"/>
          <w:sz w:val="22"/>
          <w:szCs w:val="22"/>
          <w:lang w:eastAsia="nl-BE"/>
        </w:rPr>
        <w:t>pre</w:t>
      </w:r>
      <w:r w:rsidR="003C77BC">
        <w:rPr>
          <w:rFonts w:ascii="Calibri" w:eastAsia="Times" w:hAnsi="Calibri" w:cs="Calibri"/>
          <w:b w:val="0"/>
          <w:bCs w:val="0"/>
          <w:color w:val="auto"/>
          <w:sz w:val="22"/>
          <w:szCs w:val="22"/>
          <w:lang w:eastAsia="nl-BE"/>
        </w:rPr>
        <w:t>ken</w:t>
      </w:r>
      <w:r w:rsidR="00F20465">
        <w:rPr>
          <w:rFonts w:ascii="Calibri" w:eastAsia="Times" w:hAnsi="Calibri" w:cs="Calibri"/>
          <w:b w:val="0"/>
          <w:bCs w:val="0"/>
          <w:color w:val="auto"/>
          <w:sz w:val="22"/>
          <w:szCs w:val="22"/>
          <w:lang w:eastAsia="nl-BE"/>
        </w:rPr>
        <w:t xml:space="preserve"> over</w:t>
      </w:r>
      <w:r w:rsidR="00630646">
        <w:rPr>
          <w:rFonts w:ascii="Calibri" w:eastAsia="Times" w:hAnsi="Calibri" w:cs="Calibri"/>
          <w:b w:val="0"/>
          <w:bCs w:val="0"/>
          <w:color w:val="auto"/>
          <w:sz w:val="22"/>
          <w:szCs w:val="22"/>
          <w:lang w:eastAsia="nl-BE"/>
        </w:rPr>
        <w:t xml:space="preserve"> deze</w:t>
      </w:r>
      <w:r w:rsidR="00C4793D" w:rsidRPr="00684C0E">
        <w:rPr>
          <w:rFonts w:ascii="Calibri" w:eastAsia="Times" w:hAnsi="Calibri" w:cs="Calibri"/>
          <w:b w:val="0"/>
          <w:bCs w:val="0"/>
          <w:color w:val="auto"/>
          <w:sz w:val="22"/>
          <w:szCs w:val="22"/>
          <w:lang w:eastAsia="nl-BE"/>
        </w:rPr>
        <w:t xml:space="preserve"> gezamenlijke wereld</w:t>
      </w:r>
      <w:r w:rsidR="00630646">
        <w:rPr>
          <w:rFonts w:ascii="Calibri" w:eastAsia="Times" w:hAnsi="Calibri" w:cs="Calibri"/>
          <w:b w:val="0"/>
          <w:bCs w:val="0"/>
          <w:color w:val="auto"/>
          <w:sz w:val="22"/>
          <w:szCs w:val="22"/>
          <w:lang w:eastAsia="nl-BE"/>
        </w:rPr>
        <w:t xml:space="preserve"> en het creëren</w:t>
      </w:r>
      <w:r w:rsidR="002B2EE1">
        <w:rPr>
          <w:rFonts w:ascii="Calibri" w:eastAsia="Times" w:hAnsi="Calibri" w:cs="Calibri"/>
          <w:b w:val="0"/>
          <w:bCs w:val="0"/>
          <w:color w:val="auto"/>
          <w:sz w:val="22"/>
          <w:szCs w:val="22"/>
          <w:lang w:eastAsia="nl-BE"/>
        </w:rPr>
        <w:t xml:space="preserve"> van een aangepaste</w:t>
      </w:r>
      <w:r w:rsidR="00C4793D" w:rsidRPr="00684C0E">
        <w:rPr>
          <w:rFonts w:ascii="Calibri" w:eastAsia="Times" w:hAnsi="Calibri" w:cs="Calibri"/>
          <w:b w:val="0"/>
          <w:bCs w:val="0"/>
          <w:color w:val="auto"/>
          <w:sz w:val="22"/>
          <w:szCs w:val="22"/>
          <w:lang w:eastAsia="nl-BE"/>
        </w:rPr>
        <w:t xml:space="preserve"> beeldvorming</w:t>
      </w:r>
      <w:r w:rsidR="00807AB2">
        <w:rPr>
          <w:rFonts w:ascii="Calibri" w:eastAsia="Times" w:hAnsi="Calibri" w:cs="Calibri"/>
          <w:b w:val="0"/>
          <w:bCs w:val="0"/>
          <w:color w:val="auto"/>
          <w:sz w:val="22"/>
          <w:szCs w:val="22"/>
          <w:lang w:eastAsia="nl-BE"/>
        </w:rPr>
        <w:t xml:space="preserve"> </w:t>
      </w:r>
      <w:r w:rsidR="00807AB2" w:rsidRPr="00807AB2">
        <w:rPr>
          <w:rFonts w:ascii="Calibri" w:eastAsia="Times" w:hAnsi="Calibri" w:cs="Calibri"/>
          <w:b w:val="0"/>
          <w:bCs w:val="0"/>
          <w:color w:val="auto"/>
          <w:sz w:val="22"/>
          <w:szCs w:val="22"/>
          <w:lang w:eastAsia="nl-BE"/>
        </w:rPr>
        <w:t>die overeenstemt met de huidige visie en werkwijze van de diensten voor pleegzorg</w:t>
      </w:r>
      <w:r w:rsidR="00C4793D" w:rsidRPr="00684C0E">
        <w:rPr>
          <w:rFonts w:ascii="Calibri" w:eastAsia="Times" w:hAnsi="Calibri" w:cs="Calibri"/>
          <w:b w:val="0"/>
          <w:bCs w:val="0"/>
          <w:color w:val="auto"/>
          <w:sz w:val="22"/>
          <w:szCs w:val="22"/>
          <w:lang w:eastAsia="nl-BE"/>
        </w:rPr>
        <w:t>.</w:t>
      </w:r>
      <w:r w:rsidR="00516DF9">
        <w:rPr>
          <w:rFonts w:ascii="Calibri" w:eastAsia="Times" w:hAnsi="Calibri" w:cs="Calibri"/>
          <w:b w:val="0"/>
          <w:bCs w:val="0"/>
          <w:color w:val="auto"/>
          <w:sz w:val="22"/>
          <w:szCs w:val="22"/>
          <w:lang w:eastAsia="nl-BE"/>
        </w:rPr>
        <w:t xml:space="preserve"> </w:t>
      </w:r>
      <w:r w:rsidR="002B2EE1">
        <w:rPr>
          <w:rFonts w:ascii="Calibri" w:eastAsia="Times" w:hAnsi="Calibri" w:cs="Calibri"/>
          <w:b w:val="0"/>
          <w:bCs w:val="0"/>
          <w:color w:val="auto"/>
          <w:sz w:val="22"/>
          <w:szCs w:val="22"/>
          <w:lang w:eastAsia="nl-BE"/>
        </w:rPr>
        <w:t>Er wordt momenteel al</w:t>
      </w:r>
      <w:r w:rsidR="001827D7">
        <w:rPr>
          <w:rFonts w:ascii="Calibri" w:eastAsia="Times" w:hAnsi="Calibri" w:cs="Calibri"/>
          <w:b w:val="0"/>
          <w:bCs w:val="0"/>
          <w:color w:val="auto"/>
          <w:sz w:val="22"/>
          <w:szCs w:val="22"/>
          <w:lang w:eastAsia="nl-BE"/>
        </w:rPr>
        <w:t xml:space="preserve"> ge</w:t>
      </w:r>
      <w:r w:rsidR="001F5631">
        <w:rPr>
          <w:rFonts w:ascii="Calibri" w:eastAsia="Times" w:hAnsi="Calibri" w:cs="Calibri"/>
          <w:b w:val="0"/>
          <w:bCs w:val="0"/>
          <w:color w:val="auto"/>
          <w:sz w:val="22"/>
          <w:szCs w:val="22"/>
          <w:lang w:eastAsia="nl-BE"/>
        </w:rPr>
        <w:t>werkt</w:t>
      </w:r>
      <w:r w:rsidR="001827D7">
        <w:rPr>
          <w:rFonts w:ascii="Calibri" w:eastAsia="Times" w:hAnsi="Calibri" w:cs="Calibri"/>
          <w:b w:val="0"/>
          <w:bCs w:val="0"/>
          <w:color w:val="auto"/>
          <w:sz w:val="22"/>
          <w:szCs w:val="22"/>
          <w:lang w:eastAsia="nl-BE"/>
        </w:rPr>
        <w:t xml:space="preserve"> met een open communicatie naar kandidaat</w:t>
      </w:r>
      <w:r w:rsidR="002B2EE1">
        <w:rPr>
          <w:rFonts w:ascii="Calibri" w:eastAsia="Times" w:hAnsi="Calibri" w:cs="Calibri"/>
          <w:b w:val="0"/>
          <w:bCs w:val="0"/>
          <w:color w:val="auto"/>
          <w:sz w:val="22"/>
          <w:szCs w:val="22"/>
          <w:lang w:eastAsia="nl-BE"/>
        </w:rPr>
        <w:t>-</w:t>
      </w:r>
      <w:r w:rsidR="001827D7">
        <w:rPr>
          <w:rFonts w:ascii="Calibri" w:eastAsia="Times" w:hAnsi="Calibri" w:cs="Calibri"/>
          <w:b w:val="0"/>
          <w:bCs w:val="0"/>
          <w:color w:val="auto"/>
          <w:sz w:val="22"/>
          <w:szCs w:val="22"/>
          <w:lang w:eastAsia="nl-BE"/>
        </w:rPr>
        <w:t xml:space="preserve"> </w:t>
      </w:r>
      <w:r w:rsidR="002B2EE1">
        <w:rPr>
          <w:rFonts w:ascii="Calibri" w:eastAsia="Times" w:hAnsi="Calibri" w:cs="Calibri"/>
          <w:b w:val="0"/>
          <w:bCs w:val="0"/>
          <w:color w:val="auto"/>
          <w:sz w:val="22"/>
          <w:szCs w:val="22"/>
          <w:lang w:eastAsia="nl-BE"/>
        </w:rPr>
        <w:t>a</w:t>
      </w:r>
      <w:r w:rsidR="00DA5E9F">
        <w:rPr>
          <w:rFonts w:ascii="Calibri" w:eastAsia="Times" w:hAnsi="Calibri" w:cs="Calibri"/>
          <w:b w:val="0"/>
          <w:bCs w:val="0"/>
          <w:color w:val="auto"/>
          <w:sz w:val="22"/>
          <w:szCs w:val="22"/>
          <w:lang w:eastAsia="nl-BE"/>
        </w:rPr>
        <w:t>doptieouders</w:t>
      </w:r>
      <w:r w:rsidR="001827D7">
        <w:rPr>
          <w:rFonts w:ascii="Calibri" w:eastAsia="Times" w:hAnsi="Calibri" w:cs="Calibri"/>
          <w:b w:val="0"/>
          <w:bCs w:val="0"/>
          <w:color w:val="auto"/>
          <w:sz w:val="22"/>
          <w:szCs w:val="22"/>
          <w:lang w:eastAsia="nl-BE"/>
        </w:rPr>
        <w:t xml:space="preserve"> </w:t>
      </w:r>
      <w:r w:rsidR="00F20465">
        <w:rPr>
          <w:rFonts w:ascii="Calibri" w:eastAsia="Times" w:hAnsi="Calibri" w:cs="Calibri"/>
          <w:b w:val="0"/>
          <w:bCs w:val="0"/>
          <w:color w:val="auto"/>
          <w:sz w:val="22"/>
          <w:szCs w:val="22"/>
          <w:lang w:eastAsia="nl-BE"/>
        </w:rPr>
        <w:t>om</w:t>
      </w:r>
      <w:r w:rsidR="002B2EE1">
        <w:rPr>
          <w:rFonts w:ascii="Calibri" w:eastAsia="Times" w:hAnsi="Calibri" w:cs="Calibri"/>
          <w:b w:val="0"/>
          <w:bCs w:val="0"/>
          <w:color w:val="auto"/>
          <w:sz w:val="22"/>
          <w:szCs w:val="22"/>
          <w:lang w:eastAsia="nl-BE"/>
        </w:rPr>
        <w:t xml:space="preserve"> </w:t>
      </w:r>
      <w:r w:rsidR="001827D7">
        <w:rPr>
          <w:rFonts w:ascii="Calibri" w:eastAsia="Times" w:hAnsi="Calibri" w:cs="Calibri"/>
          <w:b w:val="0"/>
          <w:bCs w:val="0"/>
          <w:color w:val="auto"/>
          <w:sz w:val="22"/>
          <w:szCs w:val="22"/>
          <w:lang w:eastAsia="nl-BE"/>
        </w:rPr>
        <w:t>het belang van de</w:t>
      </w:r>
      <w:r w:rsidR="002B2EE1">
        <w:rPr>
          <w:rFonts w:ascii="Calibri" w:eastAsia="Times" w:hAnsi="Calibri" w:cs="Calibri"/>
          <w:b w:val="0"/>
          <w:bCs w:val="0"/>
          <w:color w:val="auto"/>
          <w:sz w:val="22"/>
          <w:szCs w:val="22"/>
          <w:lang w:eastAsia="nl-BE"/>
        </w:rPr>
        <w:t>ze</w:t>
      </w:r>
      <w:r w:rsidR="001827D7">
        <w:rPr>
          <w:rFonts w:ascii="Calibri" w:eastAsia="Times" w:hAnsi="Calibri" w:cs="Calibri"/>
          <w:b w:val="0"/>
          <w:bCs w:val="0"/>
          <w:color w:val="auto"/>
          <w:sz w:val="22"/>
          <w:szCs w:val="22"/>
          <w:lang w:eastAsia="nl-BE"/>
        </w:rPr>
        <w:t xml:space="preserve"> gedeelde wereld</w:t>
      </w:r>
      <w:r w:rsidR="00F20465">
        <w:rPr>
          <w:rFonts w:ascii="Calibri" w:eastAsia="Times" w:hAnsi="Calibri" w:cs="Calibri"/>
          <w:b w:val="0"/>
          <w:bCs w:val="0"/>
          <w:color w:val="auto"/>
          <w:sz w:val="22"/>
          <w:szCs w:val="22"/>
          <w:lang w:eastAsia="nl-BE"/>
        </w:rPr>
        <w:t xml:space="preserve"> te duiden</w:t>
      </w:r>
      <w:r w:rsidR="001827D7">
        <w:rPr>
          <w:rFonts w:ascii="Calibri" w:eastAsia="Times" w:hAnsi="Calibri" w:cs="Calibri"/>
          <w:b w:val="0"/>
          <w:bCs w:val="0"/>
          <w:color w:val="auto"/>
          <w:sz w:val="22"/>
          <w:szCs w:val="22"/>
          <w:lang w:eastAsia="nl-BE"/>
        </w:rPr>
        <w:t>.</w:t>
      </w:r>
    </w:p>
    <w:p w14:paraId="0533A672" w14:textId="77777777" w:rsidR="00D042A1" w:rsidRPr="00684C0E" w:rsidRDefault="00D042A1" w:rsidP="00D042A1">
      <w:pPr>
        <w:pStyle w:val="Titelverslag"/>
        <w:tabs>
          <w:tab w:val="left" w:pos="284"/>
          <w:tab w:val="left" w:pos="425"/>
          <w:tab w:val="left" w:pos="567"/>
          <w:tab w:val="left" w:pos="709"/>
          <w:tab w:val="left" w:pos="851"/>
        </w:tabs>
        <w:spacing w:before="0"/>
        <w:rPr>
          <w:rFonts w:ascii="Calibri" w:eastAsia="Times" w:hAnsi="Calibri" w:cs="Calibri"/>
          <w:b w:val="0"/>
          <w:bCs w:val="0"/>
          <w:color w:val="auto"/>
          <w:sz w:val="22"/>
          <w:szCs w:val="22"/>
          <w:lang w:eastAsia="nl-BE"/>
        </w:rPr>
      </w:pPr>
    </w:p>
    <w:p w14:paraId="518E84BE" w14:textId="6B7F15CF" w:rsidR="00C4793D" w:rsidRPr="00684C0E" w:rsidRDefault="001230D0" w:rsidP="001230D0">
      <w:pPr>
        <w:pStyle w:val="Titelverslag"/>
        <w:tabs>
          <w:tab w:val="left" w:pos="284"/>
          <w:tab w:val="left" w:pos="425"/>
          <w:tab w:val="left" w:pos="567"/>
          <w:tab w:val="left" w:pos="709"/>
          <w:tab w:val="left" w:pos="851"/>
        </w:tabs>
        <w:spacing w:before="0"/>
        <w:ind w:left="641"/>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 xml:space="preserve">Het wordt als </w:t>
      </w:r>
      <w:r w:rsidR="006B41D2">
        <w:rPr>
          <w:rFonts w:ascii="Calibri" w:eastAsia="Times" w:hAnsi="Calibri" w:cs="Calibri"/>
          <w:b w:val="0"/>
          <w:bCs w:val="0"/>
          <w:color w:val="auto"/>
          <w:sz w:val="22"/>
          <w:szCs w:val="22"/>
          <w:lang w:eastAsia="nl-BE"/>
        </w:rPr>
        <w:t>noodzakelijk</w:t>
      </w:r>
      <w:r>
        <w:rPr>
          <w:rFonts w:ascii="Calibri" w:eastAsia="Times" w:hAnsi="Calibri" w:cs="Calibri"/>
          <w:b w:val="0"/>
          <w:bCs w:val="0"/>
          <w:color w:val="auto"/>
          <w:sz w:val="22"/>
          <w:szCs w:val="22"/>
          <w:lang w:eastAsia="nl-BE"/>
        </w:rPr>
        <w:t xml:space="preserve"> ervaren dat het</w:t>
      </w:r>
      <w:r w:rsidR="00C4793D" w:rsidRPr="00684C0E">
        <w:rPr>
          <w:rFonts w:ascii="Calibri" w:eastAsia="Times" w:hAnsi="Calibri" w:cs="Calibri"/>
          <w:b w:val="0"/>
          <w:bCs w:val="0"/>
          <w:color w:val="auto"/>
          <w:sz w:val="22"/>
          <w:szCs w:val="22"/>
          <w:lang w:eastAsia="nl-BE"/>
        </w:rPr>
        <w:t xml:space="preserve"> </w:t>
      </w:r>
      <w:r w:rsidR="00DA50AB">
        <w:rPr>
          <w:rFonts w:ascii="Calibri" w:eastAsia="Times" w:hAnsi="Calibri" w:cs="Calibri"/>
          <w:b w:val="0"/>
          <w:bCs w:val="0"/>
          <w:color w:val="auto"/>
          <w:sz w:val="22"/>
          <w:szCs w:val="22"/>
          <w:lang w:eastAsia="nl-BE"/>
        </w:rPr>
        <w:t xml:space="preserve">concept van </w:t>
      </w:r>
      <w:r>
        <w:rPr>
          <w:rFonts w:ascii="Calibri" w:eastAsia="Times" w:hAnsi="Calibri" w:cs="Calibri"/>
          <w:b w:val="0"/>
          <w:bCs w:val="0"/>
          <w:color w:val="auto"/>
          <w:sz w:val="22"/>
          <w:szCs w:val="22"/>
          <w:lang w:eastAsia="nl-BE"/>
        </w:rPr>
        <w:t>‘</w:t>
      </w:r>
      <w:r w:rsidR="00C4793D" w:rsidRPr="00684C0E">
        <w:rPr>
          <w:rFonts w:ascii="Calibri" w:eastAsia="Times" w:hAnsi="Calibri" w:cs="Calibri"/>
          <w:b w:val="0"/>
          <w:bCs w:val="0"/>
          <w:color w:val="auto"/>
          <w:sz w:val="22"/>
          <w:szCs w:val="22"/>
          <w:lang w:eastAsia="nl-BE"/>
        </w:rPr>
        <w:t>meerouderschap</w:t>
      </w:r>
      <w:r>
        <w:rPr>
          <w:rFonts w:ascii="Calibri" w:eastAsia="Times" w:hAnsi="Calibri" w:cs="Calibri"/>
          <w:b w:val="0"/>
          <w:bCs w:val="0"/>
          <w:color w:val="auto"/>
          <w:sz w:val="22"/>
          <w:szCs w:val="22"/>
          <w:lang w:eastAsia="nl-BE"/>
        </w:rPr>
        <w:t xml:space="preserve">’ </w:t>
      </w:r>
      <w:r w:rsidR="00DA50AB">
        <w:rPr>
          <w:rFonts w:ascii="Calibri" w:eastAsia="Times" w:hAnsi="Calibri" w:cs="Calibri"/>
          <w:b w:val="0"/>
          <w:bCs w:val="0"/>
          <w:color w:val="auto"/>
          <w:sz w:val="22"/>
          <w:szCs w:val="22"/>
          <w:lang w:eastAsia="nl-BE"/>
        </w:rPr>
        <w:t xml:space="preserve">meer </w:t>
      </w:r>
      <w:r w:rsidR="00FE2A71">
        <w:rPr>
          <w:rFonts w:ascii="Calibri" w:eastAsia="Times" w:hAnsi="Calibri" w:cs="Calibri"/>
          <w:b w:val="0"/>
          <w:bCs w:val="0"/>
          <w:color w:val="auto"/>
          <w:sz w:val="22"/>
          <w:szCs w:val="22"/>
          <w:lang w:eastAsia="nl-BE"/>
        </w:rPr>
        <w:t xml:space="preserve">in de verf </w:t>
      </w:r>
      <w:r w:rsidR="00DA50AB">
        <w:rPr>
          <w:rFonts w:ascii="Calibri" w:eastAsia="Times" w:hAnsi="Calibri" w:cs="Calibri"/>
          <w:b w:val="0"/>
          <w:bCs w:val="0"/>
          <w:color w:val="auto"/>
          <w:sz w:val="22"/>
          <w:szCs w:val="22"/>
          <w:lang w:eastAsia="nl-BE"/>
        </w:rPr>
        <w:t xml:space="preserve">wordt </w:t>
      </w:r>
      <w:r w:rsidR="00FE2A71">
        <w:rPr>
          <w:rFonts w:ascii="Calibri" w:eastAsia="Times" w:hAnsi="Calibri" w:cs="Calibri"/>
          <w:b w:val="0"/>
          <w:bCs w:val="0"/>
          <w:color w:val="auto"/>
          <w:sz w:val="22"/>
          <w:szCs w:val="22"/>
          <w:lang w:eastAsia="nl-BE"/>
        </w:rPr>
        <w:t>gezet</w:t>
      </w:r>
      <w:r w:rsidR="005F6B0E">
        <w:rPr>
          <w:rFonts w:ascii="Calibri" w:eastAsia="Times" w:hAnsi="Calibri" w:cs="Calibri"/>
          <w:b w:val="0"/>
          <w:bCs w:val="0"/>
          <w:color w:val="auto"/>
          <w:sz w:val="22"/>
          <w:szCs w:val="22"/>
          <w:lang w:eastAsia="nl-BE"/>
        </w:rPr>
        <w:t>.</w:t>
      </w:r>
      <w:r w:rsidR="00FE2A71">
        <w:rPr>
          <w:rFonts w:ascii="Calibri" w:eastAsia="Times" w:hAnsi="Calibri" w:cs="Calibri"/>
          <w:b w:val="0"/>
          <w:bCs w:val="0"/>
          <w:color w:val="auto"/>
          <w:sz w:val="22"/>
          <w:szCs w:val="22"/>
          <w:lang w:eastAsia="nl-BE"/>
        </w:rPr>
        <w:t xml:space="preserve">  </w:t>
      </w:r>
      <w:r w:rsidR="005F6B0E">
        <w:rPr>
          <w:rFonts w:ascii="Calibri" w:eastAsia="Times" w:hAnsi="Calibri" w:cs="Calibri"/>
          <w:b w:val="0"/>
          <w:bCs w:val="0"/>
          <w:color w:val="auto"/>
          <w:sz w:val="22"/>
          <w:szCs w:val="22"/>
          <w:lang w:eastAsia="nl-BE"/>
        </w:rPr>
        <w:t>Er wordt</w:t>
      </w:r>
      <w:r w:rsidR="00D60D4B">
        <w:rPr>
          <w:rFonts w:ascii="Calibri" w:eastAsia="Times" w:hAnsi="Calibri" w:cs="Calibri"/>
          <w:b w:val="0"/>
          <w:bCs w:val="0"/>
          <w:color w:val="auto"/>
          <w:sz w:val="22"/>
          <w:szCs w:val="22"/>
          <w:lang w:eastAsia="nl-BE"/>
        </w:rPr>
        <w:t xml:space="preserve"> positief ge</w:t>
      </w:r>
      <w:r w:rsidR="005F6B0E">
        <w:rPr>
          <w:rFonts w:ascii="Calibri" w:eastAsia="Times" w:hAnsi="Calibri" w:cs="Calibri"/>
          <w:b w:val="0"/>
          <w:bCs w:val="0"/>
          <w:color w:val="auto"/>
          <w:sz w:val="22"/>
          <w:szCs w:val="22"/>
          <w:lang w:eastAsia="nl-BE"/>
        </w:rPr>
        <w:t>reageerd</w:t>
      </w:r>
      <w:r w:rsidR="00D60D4B">
        <w:rPr>
          <w:rFonts w:ascii="Calibri" w:eastAsia="Times" w:hAnsi="Calibri" w:cs="Calibri"/>
          <w:b w:val="0"/>
          <w:bCs w:val="0"/>
          <w:color w:val="auto"/>
          <w:sz w:val="22"/>
          <w:szCs w:val="22"/>
          <w:lang w:eastAsia="nl-BE"/>
        </w:rPr>
        <w:t xml:space="preserve"> </w:t>
      </w:r>
      <w:r w:rsidR="005F6B0E">
        <w:rPr>
          <w:rFonts w:ascii="Calibri" w:eastAsia="Times" w:hAnsi="Calibri" w:cs="Calibri"/>
          <w:b w:val="0"/>
          <w:bCs w:val="0"/>
          <w:color w:val="auto"/>
          <w:sz w:val="22"/>
          <w:szCs w:val="22"/>
          <w:lang w:eastAsia="nl-BE"/>
        </w:rPr>
        <w:t>op</w:t>
      </w:r>
      <w:r w:rsidR="00D60D4B">
        <w:rPr>
          <w:rFonts w:ascii="Calibri" w:eastAsia="Times" w:hAnsi="Calibri" w:cs="Calibri"/>
          <w:b w:val="0"/>
          <w:bCs w:val="0"/>
          <w:color w:val="auto"/>
          <w:sz w:val="22"/>
          <w:szCs w:val="22"/>
          <w:lang w:eastAsia="nl-BE"/>
        </w:rPr>
        <w:t xml:space="preserve"> het initiatief van </w:t>
      </w:r>
      <w:r w:rsidR="00FE2A71">
        <w:rPr>
          <w:rFonts w:ascii="Calibri" w:eastAsia="Times" w:hAnsi="Calibri" w:cs="Calibri"/>
          <w:b w:val="0"/>
          <w:bCs w:val="0"/>
          <w:color w:val="auto"/>
          <w:sz w:val="22"/>
          <w:szCs w:val="22"/>
          <w:lang w:eastAsia="nl-BE"/>
        </w:rPr>
        <w:t xml:space="preserve">de overheid </w:t>
      </w:r>
      <w:r w:rsidR="00D60D4B">
        <w:rPr>
          <w:rFonts w:ascii="Calibri" w:eastAsia="Times" w:hAnsi="Calibri" w:cs="Calibri"/>
          <w:b w:val="0"/>
          <w:bCs w:val="0"/>
          <w:color w:val="auto"/>
          <w:sz w:val="22"/>
          <w:szCs w:val="22"/>
          <w:lang w:eastAsia="nl-BE"/>
        </w:rPr>
        <w:t>om h</w:t>
      </w:r>
      <w:r w:rsidR="00FE2A71">
        <w:rPr>
          <w:rFonts w:ascii="Calibri" w:eastAsia="Times" w:hAnsi="Calibri" w:cs="Calibri"/>
          <w:b w:val="0"/>
          <w:bCs w:val="0"/>
          <w:color w:val="auto"/>
          <w:sz w:val="22"/>
          <w:szCs w:val="22"/>
          <w:lang w:eastAsia="nl-BE"/>
        </w:rPr>
        <w:t>ier</w:t>
      </w:r>
      <w:r w:rsidR="00D60D4B">
        <w:rPr>
          <w:rFonts w:ascii="Calibri" w:eastAsia="Times" w:hAnsi="Calibri" w:cs="Calibri"/>
          <w:b w:val="0"/>
          <w:bCs w:val="0"/>
          <w:color w:val="auto"/>
          <w:sz w:val="22"/>
          <w:szCs w:val="22"/>
          <w:lang w:eastAsia="nl-BE"/>
        </w:rPr>
        <w:t>over</w:t>
      </w:r>
      <w:r w:rsidR="001263E2">
        <w:rPr>
          <w:rFonts w:ascii="Calibri" w:eastAsia="Times" w:hAnsi="Calibri" w:cs="Calibri"/>
          <w:b w:val="0"/>
          <w:bCs w:val="0"/>
          <w:color w:val="auto"/>
          <w:sz w:val="22"/>
          <w:szCs w:val="22"/>
          <w:lang w:eastAsia="nl-BE"/>
        </w:rPr>
        <w:t xml:space="preserve"> </w:t>
      </w:r>
      <w:r w:rsidR="00FE2A71">
        <w:rPr>
          <w:rFonts w:ascii="Calibri" w:eastAsia="Times" w:hAnsi="Calibri" w:cs="Calibri"/>
          <w:b w:val="0"/>
          <w:bCs w:val="0"/>
          <w:color w:val="auto"/>
          <w:sz w:val="22"/>
          <w:szCs w:val="22"/>
          <w:lang w:eastAsia="nl-BE"/>
        </w:rPr>
        <w:t>een campagne</w:t>
      </w:r>
      <w:r w:rsidR="001263E2">
        <w:rPr>
          <w:rFonts w:ascii="Calibri" w:eastAsia="Times" w:hAnsi="Calibri" w:cs="Calibri"/>
          <w:b w:val="0"/>
          <w:bCs w:val="0"/>
          <w:color w:val="auto"/>
          <w:sz w:val="22"/>
          <w:szCs w:val="22"/>
          <w:lang w:eastAsia="nl-BE"/>
        </w:rPr>
        <w:t xml:space="preserve"> uit te werken en het concept meer</w:t>
      </w:r>
      <w:r w:rsidR="00AF6A94">
        <w:rPr>
          <w:rFonts w:ascii="Calibri" w:eastAsia="Times" w:hAnsi="Calibri" w:cs="Calibri"/>
          <w:b w:val="0"/>
          <w:bCs w:val="0"/>
          <w:color w:val="auto"/>
          <w:sz w:val="22"/>
          <w:szCs w:val="22"/>
          <w:lang w:eastAsia="nl-BE"/>
        </w:rPr>
        <w:t xml:space="preserve"> </w:t>
      </w:r>
      <w:r w:rsidR="001263E2">
        <w:rPr>
          <w:rFonts w:ascii="Calibri" w:eastAsia="Times" w:hAnsi="Calibri" w:cs="Calibri"/>
          <w:b w:val="0"/>
          <w:bCs w:val="0"/>
          <w:color w:val="auto"/>
          <w:sz w:val="22"/>
          <w:szCs w:val="22"/>
          <w:lang w:eastAsia="nl-BE"/>
        </w:rPr>
        <w:t>be</w:t>
      </w:r>
      <w:r w:rsidR="00AF6A94">
        <w:rPr>
          <w:rFonts w:ascii="Calibri" w:eastAsia="Times" w:hAnsi="Calibri" w:cs="Calibri"/>
          <w:b w:val="0"/>
          <w:bCs w:val="0"/>
          <w:color w:val="auto"/>
          <w:sz w:val="22"/>
          <w:szCs w:val="22"/>
          <w:lang w:eastAsia="nl-BE"/>
        </w:rPr>
        <w:t>ken</w:t>
      </w:r>
      <w:r w:rsidR="001263E2">
        <w:rPr>
          <w:rFonts w:ascii="Calibri" w:eastAsia="Times" w:hAnsi="Calibri" w:cs="Calibri"/>
          <w:b w:val="0"/>
          <w:bCs w:val="0"/>
          <w:color w:val="auto"/>
          <w:sz w:val="22"/>
          <w:szCs w:val="22"/>
          <w:lang w:eastAsia="nl-BE"/>
        </w:rPr>
        <w:t>dheid te</w:t>
      </w:r>
      <w:r w:rsidR="00AF6A94">
        <w:rPr>
          <w:rFonts w:ascii="Calibri" w:eastAsia="Times" w:hAnsi="Calibri" w:cs="Calibri"/>
          <w:b w:val="0"/>
          <w:bCs w:val="0"/>
          <w:color w:val="auto"/>
          <w:sz w:val="22"/>
          <w:szCs w:val="22"/>
          <w:lang w:eastAsia="nl-BE"/>
        </w:rPr>
        <w:t xml:space="preserve"> </w:t>
      </w:r>
      <w:r w:rsidR="001263E2">
        <w:rPr>
          <w:rFonts w:ascii="Calibri" w:eastAsia="Times" w:hAnsi="Calibri" w:cs="Calibri"/>
          <w:b w:val="0"/>
          <w:bCs w:val="0"/>
          <w:color w:val="auto"/>
          <w:sz w:val="22"/>
          <w:szCs w:val="22"/>
          <w:lang w:eastAsia="nl-BE"/>
        </w:rPr>
        <w:t>geven</w:t>
      </w:r>
      <w:r w:rsidR="00FA0A7A" w:rsidRPr="00684C0E">
        <w:rPr>
          <w:rFonts w:ascii="Calibri" w:eastAsia="Times" w:hAnsi="Calibri" w:cs="Calibri"/>
          <w:b w:val="0"/>
          <w:bCs w:val="0"/>
          <w:color w:val="auto"/>
          <w:sz w:val="22"/>
          <w:szCs w:val="22"/>
          <w:lang w:eastAsia="nl-BE"/>
        </w:rPr>
        <w:t>.</w:t>
      </w:r>
    </w:p>
    <w:p w14:paraId="0941C60B" w14:textId="77777777" w:rsidR="00FA0A7A" w:rsidRPr="00684C0E" w:rsidRDefault="00FA0A7A" w:rsidP="003635A7">
      <w:pPr>
        <w:pStyle w:val="Titelverslag"/>
        <w:tabs>
          <w:tab w:val="left" w:pos="284"/>
          <w:tab w:val="left" w:pos="425"/>
          <w:tab w:val="left" w:pos="567"/>
          <w:tab w:val="left" w:pos="709"/>
          <w:tab w:val="left" w:pos="851"/>
        </w:tabs>
        <w:spacing w:before="0"/>
        <w:ind w:left="284"/>
        <w:rPr>
          <w:rFonts w:ascii="Calibri" w:eastAsia="Times" w:hAnsi="Calibri" w:cs="Calibri"/>
          <w:b w:val="0"/>
          <w:bCs w:val="0"/>
          <w:color w:val="auto"/>
          <w:sz w:val="22"/>
          <w:szCs w:val="22"/>
          <w:lang w:eastAsia="nl-BE"/>
        </w:rPr>
      </w:pPr>
    </w:p>
    <w:p w14:paraId="356A19B6" w14:textId="255C7C0D" w:rsidR="00763450" w:rsidRDefault="004F53E0" w:rsidP="001827D7">
      <w:pPr>
        <w:pStyle w:val="Titelverslag"/>
        <w:numPr>
          <w:ilvl w:val="0"/>
          <w:numId w:val="17"/>
        </w:numPr>
        <w:tabs>
          <w:tab w:val="left" w:pos="284"/>
          <w:tab w:val="left" w:pos="425"/>
          <w:tab w:val="left" w:pos="567"/>
          <w:tab w:val="left" w:pos="709"/>
          <w:tab w:val="left" w:pos="851"/>
        </w:tabs>
        <w:spacing w:before="0"/>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 xml:space="preserve">Er </w:t>
      </w:r>
      <w:r w:rsidR="001827D7">
        <w:rPr>
          <w:rFonts w:ascii="Calibri" w:eastAsia="Times" w:hAnsi="Calibri" w:cs="Calibri"/>
          <w:b w:val="0"/>
          <w:bCs w:val="0"/>
          <w:color w:val="auto"/>
          <w:sz w:val="22"/>
          <w:szCs w:val="22"/>
          <w:lang w:eastAsia="nl-BE"/>
        </w:rPr>
        <w:t xml:space="preserve">wordt positief </w:t>
      </w:r>
      <w:r>
        <w:rPr>
          <w:rFonts w:ascii="Calibri" w:eastAsia="Times" w:hAnsi="Calibri" w:cs="Calibri"/>
          <w:b w:val="0"/>
          <w:bCs w:val="0"/>
          <w:color w:val="auto"/>
          <w:sz w:val="22"/>
          <w:szCs w:val="22"/>
          <w:lang w:eastAsia="nl-BE"/>
        </w:rPr>
        <w:t>gereageerd op het feit</w:t>
      </w:r>
      <w:r w:rsidR="001827D7">
        <w:rPr>
          <w:rFonts w:ascii="Calibri" w:eastAsia="Times" w:hAnsi="Calibri" w:cs="Calibri"/>
          <w:b w:val="0"/>
          <w:bCs w:val="0"/>
          <w:color w:val="auto"/>
          <w:sz w:val="22"/>
          <w:szCs w:val="22"/>
          <w:lang w:eastAsia="nl-BE"/>
        </w:rPr>
        <w:t xml:space="preserve"> dat MOA inkantelt in pleegzorg en dat </w:t>
      </w:r>
      <w:r w:rsidR="001263E2">
        <w:rPr>
          <w:rFonts w:ascii="Calibri" w:eastAsia="Times" w:hAnsi="Calibri" w:cs="Calibri"/>
          <w:b w:val="0"/>
          <w:bCs w:val="0"/>
          <w:color w:val="auto"/>
          <w:sz w:val="22"/>
          <w:szCs w:val="22"/>
          <w:lang w:eastAsia="nl-BE"/>
        </w:rPr>
        <w:t>het team</w:t>
      </w:r>
      <w:r w:rsidR="001827D7">
        <w:rPr>
          <w:rFonts w:ascii="Calibri" w:eastAsia="Times" w:hAnsi="Calibri" w:cs="Calibri"/>
          <w:b w:val="0"/>
          <w:bCs w:val="0"/>
          <w:color w:val="auto"/>
          <w:sz w:val="22"/>
          <w:szCs w:val="22"/>
          <w:lang w:eastAsia="nl-BE"/>
        </w:rPr>
        <w:t xml:space="preserve"> lokaal </w:t>
      </w:r>
      <w:r w:rsidR="001263E2">
        <w:rPr>
          <w:rFonts w:ascii="Calibri" w:eastAsia="Times" w:hAnsi="Calibri" w:cs="Calibri"/>
          <w:b w:val="0"/>
          <w:bCs w:val="0"/>
          <w:color w:val="auto"/>
          <w:sz w:val="22"/>
          <w:szCs w:val="22"/>
          <w:lang w:eastAsia="nl-BE"/>
        </w:rPr>
        <w:t>in Gent</w:t>
      </w:r>
      <w:r w:rsidR="0093497A">
        <w:rPr>
          <w:rFonts w:ascii="Calibri" w:eastAsia="Times" w:hAnsi="Calibri" w:cs="Calibri"/>
          <w:b w:val="0"/>
          <w:bCs w:val="0"/>
          <w:color w:val="auto"/>
          <w:sz w:val="22"/>
          <w:szCs w:val="22"/>
          <w:lang w:eastAsia="nl-BE"/>
        </w:rPr>
        <w:t xml:space="preserve"> behouden</w:t>
      </w:r>
      <w:r w:rsidR="001263E2">
        <w:rPr>
          <w:rFonts w:ascii="Calibri" w:eastAsia="Times" w:hAnsi="Calibri" w:cs="Calibri"/>
          <w:b w:val="0"/>
          <w:bCs w:val="0"/>
          <w:color w:val="auto"/>
          <w:sz w:val="22"/>
          <w:szCs w:val="22"/>
          <w:lang w:eastAsia="nl-BE"/>
        </w:rPr>
        <w:t xml:space="preserve"> kan blijven.</w:t>
      </w:r>
      <w:r w:rsidR="00E06FCA">
        <w:rPr>
          <w:rFonts w:ascii="Calibri" w:eastAsia="Times" w:hAnsi="Calibri" w:cs="Calibri"/>
          <w:b w:val="0"/>
          <w:bCs w:val="0"/>
          <w:color w:val="auto"/>
          <w:sz w:val="22"/>
          <w:szCs w:val="22"/>
          <w:lang w:eastAsia="nl-BE"/>
        </w:rPr>
        <w:t xml:space="preserve"> </w:t>
      </w:r>
      <w:r w:rsidR="000971FF">
        <w:rPr>
          <w:rFonts w:ascii="Calibri" w:eastAsia="Times" w:hAnsi="Calibri" w:cs="Calibri"/>
          <w:b w:val="0"/>
          <w:bCs w:val="0"/>
          <w:color w:val="auto"/>
          <w:sz w:val="22"/>
          <w:szCs w:val="22"/>
          <w:lang w:eastAsia="nl-BE"/>
        </w:rPr>
        <w:t>Op die manier kan de expertise rond adoptie binnen pleegzorg worden gedeeld.</w:t>
      </w:r>
      <w:r w:rsidR="002B2DB1">
        <w:rPr>
          <w:rFonts w:ascii="Calibri" w:eastAsia="Times" w:hAnsi="Calibri" w:cs="Calibri"/>
          <w:b w:val="0"/>
          <w:bCs w:val="0"/>
          <w:color w:val="auto"/>
          <w:sz w:val="22"/>
          <w:szCs w:val="22"/>
          <w:lang w:eastAsia="nl-BE"/>
        </w:rPr>
        <w:t xml:space="preserve"> Daarnaast</w:t>
      </w:r>
      <w:r w:rsidR="00E06FCA">
        <w:rPr>
          <w:rFonts w:ascii="Calibri" w:eastAsia="Times" w:hAnsi="Calibri" w:cs="Calibri"/>
          <w:b w:val="0"/>
          <w:bCs w:val="0"/>
          <w:color w:val="auto"/>
          <w:sz w:val="22"/>
          <w:szCs w:val="22"/>
          <w:lang w:eastAsia="nl-BE"/>
        </w:rPr>
        <w:t xml:space="preserve"> is het voortraject voor adoptie nieuw</w:t>
      </w:r>
      <w:r w:rsidR="007C7B3B">
        <w:rPr>
          <w:rFonts w:ascii="Calibri" w:eastAsia="Times" w:hAnsi="Calibri" w:cs="Calibri"/>
          <w:b w:val="0"/>
          <w:bCs w:val="0"/>
          <w:color w:val="auto"/>
          <w:sz w:val="22"/>
          <w:szCs w:val="22"/>
          <w:lang w:eastAsia="nl-BE"/>
        </w:rPr>
        <w:t>, waardoor ook vanuit pleegzorg expertise kan worden ingebracht.</w:t>
      </w:r>
      <w:r w:rsidR="00763450">
        <w:rPr>
          <w:rFonts w:ascii="Calibri" w:eastAsia="Times" w:hAnsi="Calibri" w:cs="Calibri"/>
          <w:b w:val="0"/>
          <w:bCs w:val="0"/>
          <w:color w:val="auto"/>
          <w:sz w:val="22"/>
          <w:szCs w:val="22"/>
          <w:lang w:eastAsia="nl-BE"/>
        </w:rPr>
        <w:t xml:space="preserve"> </w:t>
      </w:r>
    </w:p>
    <w:p w14:paraId="62930CAE" w14:textId="61D28CF1" w:rsidR="00395877" w:rsidRPr="00684C0E" w:rsidRDefault="007C7B3B" w:rsidP="001827D7">
      <w:pPr>
        <w:pStyle w:val="Titelverslag"/>
        <w:numPr>
          <w:ilvl w:val="0"/>
          <w:numId w:val="17"/>
        </w:numPr>
        <w:tabs>
          <w:tab w:val="left" w:pos="284"/>
          <w:tab w:val="left" w:pos="425"/>
          <w:tab w:val="left" w:pos="567"/>
          <w:tab w:val="left" w:pos="709"/>
          <w:tab w:val="left" w:pos="851"/>
        </w:tabs>
        <w:spacing w:before="0"/>
        <w:rPr>
          <w:rFonts w:ascii="Calibri" w:eastAsia="Times" w:hAnsi="Calibri" w:cs="Calibri"/>
          <w:b w:val="0"/>
          <w:bCs w:val="0"/>
          <w:color w:val="auto"/>
          <w:sz w:val="22"/>
          <w:szCs w:val="22"/>
          <w:lang w:eastAsia="nl-BE"/>
        </w:rPr>
      </w:pPr>
      <w:r>
        <w:rPr>
          <w:rFonts w:ascii="Calibri" w:eastAsia="Times" w:hAnsi="Calibri" w:cs="Calibri"/>
          <w:b w:val="0"/>
          <w:bCs w:val="0"/>
          <w:color w:val="auto"/>
          <w:sz w:val="22"/>
          <w:szCs w:val="22"/>
          <w:lang w:eastAsia="nl-BE"/>
        </w:rPr>
        <w:t xml:space="preserve">Er zijn </w:t>
      </w:r>
      <w:r w:rsidR="002B2DB1">
        <w:rPr>
          <w:rFonts w:ascii="Calibri" w:eastAsia="Times" w:hAnsi="Calibri" w:cs="Calibri"/>
          <w:b w:val="0"/>
          <w:bCs w:val="0"/>
          <w:color w:val="auto"/>
          <w:sz w:val="22"/>
          <w:szCs w:val="22"/>
          <w:lang w:eastAsia="nl-BE"/>
        </w:rPr>
        <w:t>nog heel wat</w:t>
      </w:r>
      <w:r>
        <w:rPr>
          <w:rFonts w:ascii="Calibri" w:eastAsia="Times" w:hAnsi="Calibri" w:cs="Calibri"/>
          <w:b w:val="0"/>
          <w:bCs w:val="0"/>
          <w:color w:val="auto"/>
          <w:sz w:val="22"/>
          <w:szCs w:val="22"/>
          <w:lang w:eastAsia="nl-BE"/>
        </w:rPr>
        <w:t xml:space="preserve"> vragen over het nazorgtraject en de manier waarop dit verder vorm zal krijgen.</w:t>
      </w:r>
      <w:r w:rsidR="00395877" w:rsidRPr="00684C0E">
        <w:rPr>
          <w:rFonts w:ascii="Calibri" w:eastAsia="Times" w:hAnsi="Calibri" w:cs="Calibri"/>
          <w:b w:val="0"/>
          <w:bCs w:val="0"/>
          <w:color w:val="auto"/>
          <w:sz w:val="22"/>
          <w:szCs w:val="22"/>
          <w:lang w:eastAsia="nl-BE"/>
        </w:rPr>
        <w:t xml:space="preserve"> </w:t>
      </w:r>
    </w:p>
    <w:p w14:paraId="76C1A54F" w14:textId="79F48D4B" w:rsidR="00303042" w:rsidRDefault="00303042" w:rsidP="009E3832">
      <w:pPr>
        <w:pStyle w:val="Titelverslag"/>
        <w:tabs>
          <w:tab w:val="left" w:pos="284"/>
          <w:tab w:val="left" w:pos="425"/>
          <w:tab w:val="left" w:pos="567"/>
          <w:tab w:val="left" w:pos="709"/>
          <w:tab w:val="left" w:pos="851"/>
        </w:tabs>
        <w:spacing w:before="0"/>
        <w:rPr>
          <w:rFonts w:ascii="Calibri" w:eastAsia="Times" w:hAnsi="Calibri" w:cs="Calibri"/>
          <w:b w:val="0"/>
          <w:bCs w:val="0"/>
          <w:color w:val="auto"/>
          <w:sz w:val="22"/>
          <w:szCs w:val="22"/>
          <w:lang w:eastAsia="nl-BE"/>
        </w:rPr>
      </w:pPr>
    </w:p>
    <w:p w14:paraId="592D5BEE" w14:textId="77777777" w:rsidR="00134418" w:rsidRDefault="00134418" w:rsidP="009E3832">
      <w:pPr>
        <w:pStyle w:val="Titelverslag"/>
        <w:tabs>
          <w:tab w:val="left" w:pos="284"/>
          <w:tab w:val="left" w:pos="425"/>
          <w:tab w:val="left" w:pos="567"/>
          <w:tab w:val="left" w:pos="709"/>
          <w:tab w:val="left" w:pos="851"/>
        </w:tabs>
        <w:spacing w:before="0"/>
        <w:rPr>
          <w:rFonts w:ascii="Calibri" w:eastAsia="Times" w:hAnsi="Calibri" w:cs="Calibri"/>
          <w:b w:val="0"/>
          <w:bCs w:val="0"/>
          <w:color w:val="auto"/>
          <w:sz w:val="22"/>
          <w:szCs w:val="22"/>
          <w:lang w:eastAsia="nl-BE"/>
        </w:rPr>
      </w:pPr>
    </w:p>
    <w:p w14:paraId="1DBD9836" w14:textId="06979190" w:rsidR="009E3832" w:rsidRDefault="00105F52" w:rsidP="00EF73A5">
      <w:pPr>
        <w:pStyle w:val="Titelverslag"/>
        <w:numPr>
          <w:ilvl w:val="0"/>
          <w:numId w:val="15"/>
        </w:numPr>
        <w:tabs>
          <w:tab w:val="left" w:pos="284"/>
          <w:tab w:val="left" w:pos="425"/>
          <w:tab w:val="left" w:pos="567"/>
          <w:tab w:val="left" w:pos="709"/>
          <w:tab w:val="left" w:pos="851"/>
        </w:tabs>
        <w:spacing w:before="0"/>
        <w:rPr>
          <w:rFonts w:ascii="Calibri" w:eastAsia="Calibri" w:hAnsi="Calibri" w:cs="Calibri"/>
          <w:b w:val="0"/>
          <w:bCs w:val="0"/>
          <w:color w:val="6CC24A"/>
          <w:sz w:val="32"/>
          <w:szCs w:val="32"/>
        </w:rPr>
      </w:pPr>
      <w:r>
        <w:rPr>
          <w:rFonts w:ascii="Calibri" w:eastAsia="Calibri" w:hAnsi="Calibri" w:cs="Calibri"/>
          <w:b w:val="0"/>
          <w:bCs w:val="0"/>
          <w:color w:val="6CC24A"/>
          <w:sz w:val="32"/>
          <w:szCs w:val="32"/>
        </w:rPr>
        <w:t>Cliëntparticipatie</w:t>
      </w:r>
    </w:p>
    <w:p w14:paraId="57169740" w14:textId="77777777" w:rsidR="00134418" w:rsidRDefault="00134418" w:rsidP="00134418">
      <w:pPr>
        <w:pStyle w:val="Titelverslag"/>
        <w:tabs>
          <w:tab w:val="left" w:pos="284"/>
          <w:tab w:val="left" w:pos="425"/>
          <w:tab w:val="left" w:pos="567"/>
          <w:tab w:val="left" w:pos="709"/>
          <w:tab w:val="left" w:pos="851"/>
        </w:tabs>
        <w:spacing w:before="0"/>
        <w:ind w:left="1069"/>
        <w:rPr>
          <w:rFonts w:ascii="Calibri" w:eastAsia="Calibri" w:hAnsi="Calibri" w:cs="Calibri"/>
          <w:b w:val="0"/>
          <w:bCs w:val="0"/>
          <w:color w:val="6CC24A"/>
          <w:sz w:val="32"/>
          <w:szCs w:val="32"/>
        </w:rPr>
      </w:pPr>
    </w:p>
    <w:p w14:paraId="128F2099" w14:textId="64FC8994" w:rsidR="002270A3" w:rsidRDefault="00204592" w:rsidP="00B214A0">
      <w:pPr>
        <w:rPr>
          <w:rFonts w:ascii="Calibri" w:hAnsi="Calibri" w:cs="Calibri"/>
        </w:rPr>
      </w:pPr>
      <w:r>
        <w:rPr>
          <w:rFonts w:ascii="Calibri" w:hAnsi="Calibri" w:cs="Calibri"/>
        </w:rPr>
        <w:t xml:space="preserve">Er wordt meegedeeld dat een aantal groepen intern een andere benaming krijgen en zich </w:t>
      </w:r>
      <w:r w:rsidR="00F631F5">
        <w:rPr>
          <w:rFonts w:ascii="Calibri" w:hAnsi="Calibri" w:cs="Calibri"/>
        </w:rPr>
        <w:t xml:space="preserve">voortaan zullen </w:t>
      </w:r>
      <w:r>
        <w:rPr>
          <w:rFonts w:ascii="Calibri" w:hAnsi="Calibri" w:cs="Calibri"/>
        </w:rPr>
        <w:t>focussen op specifieke beleidsthema’s.</w:t>
      </w:r>
    </w:p>
    <w:p w14:paraId="55729CC2" w14:textId="3E5C36CB" w:rsidR="00204592" w:rsidRDefault="00DA5E9F" w:rsidP="00B214A0">
      <w:pPr>
        <w:rPr>
          <w:rFonts w:ascii="Calibri" w:hAnsi="Calibri" w:cs="Calibri"/>
        </w:rPr>
      </w:pPr>
      <w:r>
        <w:rPr>
          <w:rFonts w:ascii="Calibri" w:hAnsi="Calibri" w:cs="Calibri"/>
        </w:rPr>
        <w:t xml:space="preserve">De podcast </w:t>
      </w:r>
      <w:r w:rsidR="00F631F5">
        <w:rPr>
          <w:rFonts w:ascii="Calibri" w:hAnsi="Calibri" w:cs="Calibri"/>
        </w:rPr>
        <w:t>over</w:t>
      </w:r>
      <w:r w:rsidR="002341B7">
        <w:rPr>
          <w:rFonts w:ascii="Calibri" w:hAnsi="Calibri" w:cs="Calibri"/>
        </w:rPr>
        <w:t xml:space="preserve"> het werken met ouders is nog in </w:t>
      </w:r>
      <w:r w:rsidR="00F631F5">
        <w:rPr>
          <w:rFonts w:ascii="Calibri" w:hAnsi="Calibri" w:cs="Calibri"/>
        </w:rPr>
        <w:t>ontwikkeling</w:t>
      </w:r>
      <w:r w:rsidR="002341B7">
        <w:rPr>
          <w:rFonts w:ascii="Calibri" w:hAnsi="Calibri" w:cs="Calibri"/>
        </w:rPr>
        <w:t xml:space="preserve"> en</w:t>
      </w:r>
      <w:r w:rsidR="00F631F5">
        <w:rPr>
          <w:rFonts w:ascii="Calibri" w:hAnsi="Calibri" w:cs="Calibri"/>
        </w:rPr>
        <w:t xml:space="preserve"> zal</w:t>
      </w:r>
      <w:r w:rsidR="002341B7">
        <w:rPr>
          <w:rFonts w:ascii="Calibri" w:hAnsi="Calibri" w:cs="Calibri"/>
        </w:rPr>
        <w:t xml:space="preserve"> word</w:t>
      </w:r>
      <w:r w:rsidR="00F631F5">
        <w:rPr>
          <w:rFonts w:ascii="Calibri" w:hAnsi="Calibri" w:cs="Calibri"/>
        </w:rPr>
        <w:t>en</w:t>
      </w:r>
      <w:r w:rsidR="002341B7">
        <w:rPr>
          <w:rFonts w:ascii="Calibri" w:hAnsi="Calibri" w:cs="Calibri"/>
        </w:rPr>
        <w:t xml:space="preserve"> gedeeld van zodra deze </w:t>
      </w:r>
      <w:r w:rsidR="00F631F5">
        <w:rPr>
          <w:rFonts w:ascii="Calibri" w:hAnsi="Calibri" w:cs="Calibri"/>
        </w:rPr>
        <w:t>beschikbaar</w:t>
      </w:r>
      <w:r w:rsidR="002341B7">
        <w:rPr>
          <w:rFonts w:ascii="Calibri" w:hAnsi="Calibri" w:cs="Calibri"/>
        </w:rPr>
        <w:t xml:space="preserve"> is. </w:t>
      </w:r>
    </w:p>
    <w:p w14:paraId="3DC6859C" w14:textId="4CF5B8A5" w:rsidR="00A46A7C" w:rsidRDefault="00A46A7C" w:rsidP="00A46A7C">
      <w:pPr>
        <w:spacing w:after="0" w:line="240" w:lineRule="auto"/>
        <w:rPr>
          <w:rFonts w:ascii="Calibri" w:hAnsi="Calibri" w:cs="Calibri"/>
        </w:rPr>
      </w:pPr>
      <w:r>
        <w:rPr>
          <w:rFonts w:ascii="Calibri" w:hAnsi="Calibri" w:cs="Calibri"/>
          <w:i/>
          <w:iCs/>
        </w:rPr>
        <w:t xml:space="preserve">       </w:t>
      </w:r>
    </w:p>
    <w:p w14:paraId="7B31B87E" w14:textId="5F0516F9" w:rsidR="00153F37" w:rsidRDefault="009661C2" w:rsidP="00EF73A5">
      <w:pPr>
        <w:pStyle w:val="Lijstalinea"/>
        <w:numPr>
          <w:ilvl w:val="0"/>
          <w:numId w:val="15"/>
        </w:numPr>
        <w:spacing w:after="0" w:line="240" w:lineRule="auto"/>
        <w:rPr>
          <w:rFonts w:ascii="Calibri" w:eastAsia="Calibri" w:hAnsi="Calibri" w:cs="Calibri"/>
          <w:color w:val="6CC24A"/>
          <w:sz w:val="32"/>
          <w:szCs w:val="32"/>
        </w:rPr>
      </w:pPr>
      <w:r>
        <w:rPr>
          <w:rFonts w:ascii="Calibri" w:eastAsia="Calibri" w:hAnsi="Calibri" w:cs="Calibri"/>
          <w:color w:val="6CC24A"/>
          <w:sz w:val="32"/>
          <w:szCs w:val="32"/>
        </w:rPr>
        <w:t>Plan Jeugdhulp</w:t>
      </w:r>
    </w:p>
    <w:p w14:paraId="594E7D2F" w14:textId="77777777" w:rsidR="00F631F5" w:rsidRDefault="00F631F5" w:rsidP="00F631F5">
      <w:pPr>
        <w:pStyle w:val="Lijstalinea"/>
        <w:spacing w:after="0" w:line="240" w:lineRule="auto"/>
        <w:ind w:left="720"/>
        <w:rPr>
          <w:rFonts w:ascii="Calibri" w:eastAsia="Calibri" w:hAnsi="Calibri" w:cs="Calibri"/>
          <w:color w:val="6CC24A"/>
          <w:sz w:val="32"/>
          <w:szCs w:val="32"/>
        </w:rPr>
      </w:pPr>
    </w:p>
    <w:p w14:paraId="64773A38" w14:textId="491B19D5" w:rsidR="00754E99" w:rsidRPr="00F631F5" w:rsidRDefault="00754E99" w:rsidP="00F631F5">
      <w:pPr>
        <w:spacing w:after="0" w:line="240" w:lineRule="auto"/>
        <w:rPr>
          <w:rFonts w:ascii="Calibri" w:eastAsia="Calibri" w:hAnsi="Calibri" w:cs="Calibri"/>
          <w:color w:val="auto"/>
          <w:sz w:val="28"/>
          <w:szCs w:val="28"/>
          <w:u w:val="single"/>
        </w:rPr>
      </w:pPr>
      <w:r w:rsidRPr="00F631F5">
        <w:rPr>
          <w:rFonts w:ascii="Calibri" w:eastAsia="Calibri" w:hAnsi="Calibri" w:cs="Calibri"/>
          <w:color w:val="auto"/>
          <w:sz w:val="28"/>
          <w:szCs w:val="28"/>
          <w:u w:val="single"/>
        </w:rPr>
        <w:t>Heroriëntatie van de time-outwerking vanuit de GI naar de jeugdhulp</w:t>
      </w:r>
    </w:p>
    <w:p w14:paraId="32801316" w14:textId="77777777" w:rsidR="00BC4EB9" w:rsidRDefault="00BC4EB9" w:rsidP="00BC4EB9">
      <w:pPr>
        <w:pStyle w:val="Titelverslag"/>
        <w:tabs>
          <w:tab w:val="left" w:pos="284"/>
          <w:tab w:val="left" w:pos="425"/>
          <w:tab w:val="left" w:pos="567"/>
          <w:tab w:val="left" w:pos="709"/>
          <w:tab w:val="left" w:pos="851"/>
        </w:tabs>
        <w:spacing w:before="0"/>
        <w:rPr>
          <w:rFonts w:ascii="Calibri" w:hAnsi="Calibri" w:cs="Calibri"/>
          <w:b w:val="0"/>
          <w:bCs w:val="0"/>
          <w:sz w:val="22"/>
          <w:szCs w:val="22"/>
        </w:rPr>
      </w:pPr>
    </w:p>
    <w:p w14:paraId="3CAE2F75" w14:textId="6C2BA3D5" w:rsidR="00BC4EB9" w:rsidRPr="00BC4EB9" w:rsidRDefault="00BC4EB9" w:rsidP="00BC4EB9">
      <w:pPr>
        <w:pStyle w:val="Titelverslag"/>
        <w:tabs>
          <w:tab w:val="left" w:pos="284"/>
          <w:tab w:val="left" w:pos="425"/>
          <w:tab w:val="left" w:pos="567"/>
          <w:tab w:val="left" w:pos="709"/>
          <w:tab w:val="left" w:pos="851"/>
        </w:tabs>
        <w:spacing w:before="0"/>
        <w:ind w:hanging="284"/>
        <w:rPr>
          <w:rFonts w:ascii="Calibri" w:hAnsi="Calibri" w:cs="Calibri"/>
          <w:b w:val="0"/>
          <w:bCs w:val="0"/>
          <w:sz w:val="22"/>
          <w:szCs w:val="22"/>
        </w:rPr>
      </w:pPr>
      <w:r>
        <w:rPr>
          <w:rFonts w:ascii="Calibri" w:hAnsi="Calibri" w:cs="Calibri"/>
          <w:b w:val="0"/>
          <w:bCs w:val="0"/>
          <w:sz w:val="22"/>
          <w:szCs w:val="22"/>
        </w:rPr>
        <w:tab/>
      </w:r>
      <w:r w:rsidRPr="00BC4EB9">
        <w:rPr>
          <w:rFonts w:ascii="Calibri" w:hAnsi="Calibri" w:cs="Calibri"/>
          <w:b w:val="0"/>
          <w:bCs w:val="0"/>
          <w:sz w:val="22"/>
          <w:szCs w:val="22"/>
        </w:rPr>
        <w:t>In juni w</w:t>
      </w:r>
      <w:r w:rsidR="00BF0A57">
        <w:rPr>
          <w:rFonts w:ascii="Calibri" w:hAnsi="Calibri" w:cs="Calibri"/>
          <w:b w:val="0"/>
          <w:bCs w:val="0"/>
          <w:sz w:val="22"/>
          <w:szCs w:val="22"/>
        </w:rPr>
        <w:t>erd</w:t>
      </w:r>
      <w:r w:rsidRPr="00BC4EB9">
        <w:rPr>
          <w:rFonts w:ascii="Calibri" w:hAnsi="Calibri" w:cs="Calibri"/>
          <w:b w:val="0"/>
          <w:bCs w:val="0"/>
          <w:sz w:val="22"/>
          <w:szCs w:val="22"/>
        </w:rPr>
        <w:t xml:space="preserve"> een oproep </w:t>
      </w:r>
      <w:r w:rsidR="00BB5780">
        <w:rPr>
          <w:rFonts w:ascii="Calibri" w:hAnsi="Calibri" w:cs="Calibri"/>
          <w:b w:val="0"/>
          <w:bCs w:val="0"/>
          <w:sz w:val="22"/>
          <w:szCs w:val="22"/>
        </w:rPr>
        <w:t>gelanceerd</w:t>
      </w:r>
      <w:r w:rsidRPr="00BC4EB9">
        <w:rPr>
          <w:rFonts w:ascii="Calibri" w:hAnsi="Calibri" w:cs="Calibri"/>
          <w:b w:val="0"/>
          <w:bCs w:val="0"/>
          <w:sz w:val="22"/>
          <w:szCs w:val="22"/>
        </w:rPr>
        <w:t xml:space="preserve"> </w:t>
      </w:r>
      <w:r w:rsidR="00BB5780">
        <w:rPr>
          <w:rFonts w:ascii="Calibri" w:hAnsi="Calibri" w:cs="Calibri"/>
          <w:b w:val="0"/>
          <w:bCs w:val="0"/>
          <w:sz w:val="22"/>
          <w:szCs w:val="22"/>
        </w:rPr>
        <w:t xml:space="preserve">voor </w:t>
      </w:r>
      <w:r w:rsidRPr="00BC4EB9">
        <w:rPr>
          <w:rFonts w:ascii="Calibri" w:hAnsi="Calibri" w:cs="Calibri"/>
          <w:b w:val="0"/>
          <w:bCs w:val="0"/>
          <w:sz w:val="22"/>
          <w:szCs w:val="22"/>
        </w:rPr>
        <w:t xml:space="preserve">de realisatie van 24 </w:t>
      </w:r>
      <w:r w:rsidR="00BB5780">
        <w:rPr>
          <w:rFonts w:ascii="Calibri" w:hAnsi="Calibri" w:cs="Calibri"/>
          <w:b w:val="0"/>
          <w:bCs w:val="0"/>
          <w:sz w:val="22"/>
          <w:szCs w:val="22"/>
        </w:rPr>
        <w:t>time-out</w:t>
      </w:r>
      <w:r w:rsidRPr="00BC4EB9">
        <w:rPr>
          <w:rFonts w:ascii="Calibri" w:hAnsi="Calibri" w:cs="Calibri"/>
          <w:b w:val="0"/>
          <w:bCs w:val="0"/>
          <w:sz w:val="22"/>
          <w:szCs w:val="22"/>
        </w:rPr>
        <w:t>plaatsen</w:t>
      </w:r>
      <w:r w:rsidR="00BB5780">
        <w:rPr>
          <w:rFonts w:ascii="Calibri" w:hAnsi="Calibri" w:cs="Calibri"/>
          <w:b w:val="0"/>
          <w:bCs w:val="0"/>
          <w:sz w:val="22"/>
          <w:szCs w:val="22"/>
        </w:rPr>
        <w:t xml:space="preserve">, </w:t>
      </w:r>
      <w:r w:rsidRPr="00BC4EB9">
        <w:rPr>
          <w:rFonts w:ascii="Calibri" w:hAnsi="Calibri" w:cs="Calibri"/>
          <w:b w:val="0"/>
          <w:bCs w:val="0"/>
          <w:sz w:val="22"/>
          <w:szCs w:val="22"/>
        </w:rPr>
        <w:t>via</w:t>
      </w:r>
      <w:r w:rsidR="00BB5780">
        <w:rPr>
          <w:rFonts w:ascii="Calibri" w:hAnsi="Calibri" w:cs="Calibri"/>
          <w:b w:val="0"/>
          <w:bCs w:val="0"/>
          <w:sz w:val="22"/>
          <w:szCs w:val="22"/>
        </w:rPr>
        <w:t xml:space="preserve"> de</w:t>
      </w:r>
      <w:r w:rsidRPr="00BC4EB9">
        <w:rPr>
          <w:rFonts w:ascii="Calibri" w:hAnsi="Calibri" w:cs="Calibri"/>
          <w:b w:val="0"/>
          <w:bCs w:val="0"/>
          <w:sz w:val="22"/>
          <w:szCs w:val="22"/>
        </w:rPr>
        <w:t xml:space="preserve"> ombouw van</w:t>
      </w:r>
      <w:r>
        <w:rPr>
          <w:rFonts w:ascii="Calibri" w:hAnsi="Calibri" w:cs="Calibri"/>
          <w:b w:val="0"/>
          <w:bCs w:val="0"/>
          <w:sz w:val="22"/>
          <w:szCs w:val="22"/>
        </w:rPr>
        <w:t xml:space="preserve"> </w:t>
      </w:r>
      <w:r w:rsidRPr="00BC4EB9">
        <w:rPr>
          <w:rFonts w:ascii="Calibri" w:hAnsi="Calibri" w:cs="Calibri"/>
          <w:b w:val="0"/>
          <w:bCs w:val="0"/>
          <w:sz w:val="22"/>
          <w:szCs w:val="22"/>
        </w:rPr>
        <w:t xml:space="preserve">bestaande units veilig verblijf met 6 plaatsen. </w:t>
      </w:r>
      <w:r w:rsidR="00BB5780">
        <w:rPr>
          <w:rFonts w:ascii="Calibri" w:hAnsi="Calibri" w:cs="Calibri"/>
          <w:b w:val="0"/>
          <w:bCs w:val="0"/>
          <w:sz w:val="22"/>
          <w:szCs w:val="22"/>
        </w:rPr>
        <w:t xml:space="preserve">Vanuit de regio Antwerpen waren er </w:t>
      </w:r>
      <w:r w:rsidRPr="00BC4EB9">
        <w:rPr>
          <w:rFonts w:ascii="Calibri" w:hAnsi="Calibri" w:cs="Calibri"/>
          <w:b w:val="0"/>
          <w:bCs w:val="0"/>
          <w:sz w:val="22"/>
          <w:szCs w:val="22"/>
        </w:rPr>
        <w:t>2 kandidaturen</w:t>
      </w:r>
      <w:r w:rsidR="00652DFE">
        <w:rPr>
          <w:rFonts w:ascii="Calibri" w:hAnsi="Calibri" w:cs="Calibri"/>
          <w:b w:val="0"/>
          <w:bCs w:val="0"/>
          <w:sz w:val="22"/>
          <w:szCs w:val="22"/>
        </w:rPr>
        <w:t>. Deze waren</w:t>
      </w:r>
      <w:r w:rsidRPr="00BC4EB9">
        <w:rPr>
          <w:rFonts w:ascii="Calibri" w:hAnsi="Calibri" w:cs="Calibri"/>
          <w:b w:val="0"/>
          <w:bCs w:val="0"/>
          <w:sz w:val="22"/>
          <w:szCs w:val="22"/>
        </w:rPr>
        <w:t xml:space="preserve"> vormelijk ontvankelijk, maar </w:t>
      </w:r>
      <w:r w:rsidR="00652DFE">
        <w:rPr>
          <w:rFonts w:ascii="Calibri" w:hAnsi="Calibri" w:cs="Calibri"/>
          <w:b w:val="0"/>
          <w:bCs w:val="0"/>
          <w:sz w:val="22"/>
          <w:szCs w:val="22"/>
        </w:rPr>
        <w:t xml:space="preserve">beantwoordden </w:t>
      </w:r>
      <w:r w:rsidRPr="00BC4EB9">
        <w:rPr>
          <w:rFonts w:ascii="Calibri" w:hAnsi="Calibri" w:cs="Calibri"/>
          <w:b w:val="0"/>
          <w:bCs w:val="0"/>
          <w:sz w:val="22"/>
          <w:szCs w:val="22"/>
        </w:rPr>
        <w:t xml:space="preserve">inhoudelijk niet </w:t>
      </w:r>
      <w:r w:rsidR="00652DFE">
        <w:rPr>
          <w:rFonts w:ascii="Calibri" w:hAnsi="Calibri" w:cs="Calibri"/>
          <w:b w:val="0"/>
          <w:bCs w:val="0"/>
          <w:sz w:val="22"/>
          <w:szCs w:val="22"/>
        </w:rPr>
        <w:t>aan de voorwaarden van de oproep</w:t>
      </w:r>
      <w:r w:rsidRPr="00BC4EB9">
        <w:rPr>
          <w:rFonts w:ascii="Calibri" w:hAnsi="Calibri" w:cs="Calibri"/>
          <w:b w:val="0"/>
          <w:bCs w:val="0"/>
          <w:sz w:val="22"/>
          <w:szCs w:val="22"/>
        </w:rPr>
        <w:t xml:space="preserve">. De procedure </w:t>
      </w:r>
      <w:r w:rsidR="00652DFE">
        <w:rPr>
          <w:rFonts w:ascii="Calibri" w:hAnsi="Calibri" w:cs="Calibri"/>
          <w:b w:val="0"/>
          <w:bCs w:val="0"/>
          <w:sz w:val="22"/>
          <w:szCs w:val="22"/>
        </w:rPr>
        <w:t>werd daarop</w:t>
      </w:r>
      <w:r w:rsidRPr="00BC4EB9">
        <w:rPr>
          <w:rFonts w:ascii="Calibri" w:hAnsi="Calibri" w:cs="Calibri"/>
          <w:b w:val="0"/>
          <w:bCs w:val="0"/>
          <w:sz w:val="22"/>
          <w:szCs w:val="22"/>
        </w:rPr>
        <w:t xml:space="preserve"> stopgezet.</w:t>
      </w:r>
      <w:r w:rsidRPr="00BC4EB9">
        <w:rPr>
          <w:rFonts w:ascii="Calibri" w:hAnsi="Calibri" w:cs="Calibri"/>
          <w:b w:val="0"/>
          <w:bCs w:val="0"/>
          <w:sz w:val="22"/>
          <w:szCs w:val="22"/>
        </w:rPr>
        <w:br/>
        <w:t xml:space="preserve">Op 26 augustus </w:t>
      </w:r>
      <w:r w:rsidR="00FD388B">
        <w:rPr>
          <w:rFonts w:ascii="Calibri" w:hAnsi="Calibri" w:cs="Calibri"/>
          <w:b w:val="0"/>
          <w:bCs w:val="0"/>
          <w:sz w:val="22"/>
          <w:szCs w:val="22"/>
        </w:rPr>
        <w:t>organiseerde</w:t>
      </w:r>
      <w:r w:rsidRPr="00BC4EB9">
        <w:rPr>
          <w:rFonts w:ascii="Calibri" w:hAnsi="Calibri" w:cs="Calibri"/>
          <w:b w:val="0"/>
          <w:bCs w:val="0"/>
          <w:sz w:val="22"/>
          <w:szCs w:val="22"/>
        </w:rPr>
        <w:t xml:space="preserve"> Opgroeien een overleg</w:t>
      </w:r>
      <w:r w:rsidR="00FD388B">
        <w:rPr>
          <w:rFonts w:ascii="Calibri" w:hAnsi="Calibri" w:cs="Calibri"/>
          <w:b w:val="0"/>
          <w:bCs w:val="0"/>
          <w:sz w:val="22"/>
          <w:szCs w:val="22"/>
        </w:rPr>
        <w:t xml:space="preserve"> met</w:t>
      </w:r>
      <w:r w:rsidRPr="00BC4EB9">
        <w:rPr>
          <w:rFonts w:ascii="Calibri" w:hAnsi="Calibri" w:cs="Calibri"/>
          <w:b w:val="0"/>
          <w:bCs w:val="0"/>
          <w:sz w:val="22"/>
          <w:szCs w:val="22"/>
        </w:rPr>
        <w:t xml:space="preserve"> de voorzieningen veilig verblijf.</w:t>
      </w:r>
      <w:r w:rsidRPr="00BC4EB9">
        <w:rPr>
          <w:rFonts w:ascii="Calibri" w:hAnsi="Calibri" w:cs="Calibri"/>
          <w:b w:val="0"/>
          <w:bCs w:val="0"/>
          <w:sz w:val="22"/>
          <w:szCs w:val="22"/>
        </w:rPr>
        <w:br/>
        <w:t xml:space="preserve">Er wordt </w:t>
      </w:r>
      <w:r w:rsidR="00FD388B">
        <w:rPr>
          <w:rFonts w:ascii="Calibri" w:hAnsi="Calibri" w:cs="Calibri"/>
          <w:b w:val="0"/>
          <w:bCs w:val="0"/>
          <w:sz w:val="22"/>
          <w:szCs w:val="22"/>
        </w:rPr>
        <w:t xml:space="preserve">momenteel gezocht naar </w:t>
      </w:r>
      <w:r w:rsidRPr="00BC4EB9">
        <w:rPr>
          <w:rFonts w:ascii="Calibri" w:hAnsi="Calibri" w:cs="Calibri"/>
          <w:b w:val="0"/>
          <w:bCs w:val="0"/>
          <w:sz w:val="22"/>
          <w:szCs w:val="22"/>
        </w:rPr>
        <w:t xml:space="preserve">een tijdelijke oplossing </w:t>
      </w:r>
      <w:r w:rsidR="00FD388B">
        <w:rPr>
          <w:rFonts w:ascii="Calibri" w:hAnsi="Calibri" w:cs="Calibri"/>
          <w:b w:val="0"/>
          <w:bCs w:val="0"/>
          <w:sz w:val="22"/>
          <w:szCs w:val="22"/>
        </w:rPr>
        <w:t>voor een periode van</w:t>
      </w:r>
      <w:r w:rsidRPr="00BC4EB9">
        <w:rPr>
          <w:rFonts w:ascii="Calibri" w:hAnsi="Calibri" w:cs="Calibri"/>
          <w:b w:val="0"/>
          <w:bCs w:val="0"/>
          <w:sz w:val="22"/>
          <w:szCs w:val="22"/>
        </w:rPr>
        <w:t xml:space="preserve"> 2 jaar, </w:t>
      </w:r>
      <w:r w:rsidR="00FD388B">
        <w:rPr>
          <w:rFonts w:ascii="Calibri" w:hAnsi="Calibri" w:cs="Calibri"/>
          <w:b w:val="0"/>
          <w:bCs w:val="0"/>
          <w:sz w:val="22"/>
          <w:szCs w:val="22"/>
        </w:rPr>
        <w:t>opnieuw</w:t>
      </w:r>
      <w:r w:rsidRPr="00BC4EB9">
        <w:rPr>
          <w:rFonts w:ascii="Calibri" w:hAnsi="Calibri" w:cs="Calibri"/>
          <w:b w:val="0"/>
          <w:bCs w:val="0"/>
          <w:sz w:val="22"/>
          <w:szCs w:val="22"/>
        </w:rPr>
        <w:t xml:space="preserve"> via</w:t>
      </w:r>
      <w:r w:rsidR="00FD388B">
        <w:rPr>
          <w:rFonts w:ascii="Calibri" w:hAnsi="Calibri" w:cs="Calibri"/>
          <w:b w:val="0"/>
          <w:bCs w:val="0"/>
          <w:sz w:val="22"/>
          <w:szCs w:val="22"/>
        </w:rPr>
        <w:t xml:space="preserve"> de</w:t>
      </w:r>
      <w:r w:rsidRPr="00BC4EB9">
        <w:rPr>
          <w:rFonts w:ascii="Calibri" w:hAnsi="Calibri" w:cs="Calibri"/>
          <w:b w:val="0"/>
          <w:bCs w:val="0"/>
          <w:sz w:val="22"/>
          <w:szCs w:val="22"/>
        </w:rPr>
        <w:t xml:space="preserve"> ombouw van plaatsen veilig verblijf</w:t>
      </w:r>
      <w:r w:rsidR="00FD388B">
        <w:rPr>
          <w:rFonts w:ascii="Calibri" w:hAnsi="Calibri" w:cs="Calibri"/>
          <w:b w:val="0"/>
          <w:bCs w:val="0"/>
          <w:sz w:val="22"/>
          <w:szCs w:val="22"/>
        </w:rPr>
        <w:t>. D</w:t>
      </w:r>
      <w:r w:rsidRPr="00BC4EB9">
        <w:rPr>
          <w:rFonts w:ascii="Calibri" w:hAnsi="Calibri" w:cs="Calibri"/>
          <w:b w:val="0"/>
          <w:bCs w:val="0"/>
          <w:sz w:val="22"/>
          <w:szCs w:val="22"/>
        </w:rPr>
        <w:t xml:space="preserve">e voorwaarde om een </w:t>
      </w:r>
      <w:r w:rsidR="00FD388B">
        <w:rPr>
          <w:rFonts w:ascii="Calibri" w:hAnsi="Calibri" w:cs="Calibri"/>
          <w:b w:val="0"/>
          <w:bCs w:val="0"/>
          <w:sz w:val="22"/>
          <w:szCs w:val="22"/>
        </w:rPr>
        <w:t>volledige</w:t>
      </w:r>
      <w:r w:rsidRPr="00BC4EB9">
        <w:rPr>
          <w:rFonts w:ascii="Calibri" w:hAnsi="Calibri" w:cs="Calibri"/>
          <w:b w:val="0"/>
          <w:bCs w:val="0"/>
          <w:sz w:val="22"/>
          <w:szCs w:val="22"/>
        </w:rPr>
        <w:t xml:space="preserve"> unit </w:t>
      </w:r>
      <w:r w:rsidR="00FD388B">
        <w:rPr>
          <w:rFonts w:ascii="Calibri" w:hAnsi="Calibri" w:cs="Calibri"/>
          <w:b w:val="0"/>
          <w:bCs w:val="0"/>
          <w:sz w:val="22"/>
          <w:szCs w:val="22"/>
        </w:rPr>
        <w:t>om</w:t>
      </w:r>
      <w:r w:rsidRPr="00BC4EB9">
        <w:rPr>
          <w:rFonts w:ascii="Calibri" w:hAnsi="Calibri" w:cs="Calibri"/>
          <w:b w:val="0"/>
          <w:bCs w:val="0"/>
          <w:sz w:val="22"/>
          <w:szCs w:val="22"/>
        </w:rPr>
        <w:t xml:space="preserve"> te bouwen</w:t>
      </w:r>
      <w:r w:rsidR="00FD388B">
        <w:rPr>
          <w:rFonts w:ascii="Calibri" w:hAnsi="Calibri" w:cs="Calibri"/>
          <w:b w:val="0"/>
          <w:bCs w:val="0"/>
          <w:sz w:val="22"/>
          <w:szCs w:val="22"/>
        </w:rPr>
        <w:t>, vervalt daarbij</w:t>
      </w:r>
      <w:r w:rsidR="00562978">
        <w:rPr>
          <w:rFonts w:ascii="Calibri" w:hAnsi="Calibri" w:cs="Calibri"/>
          <w:b w:val="0"/>
          <w:bCs w:val="0"/>
          <w:sz w:val="22"/>
          <w:szCs w:val="22"/>
        </w:rPr>
        <w:t>: ook</w:t>
      </w:r>
      <w:r w:rsidRPr="00BC4EB9">
        <w:rPr>
          <w:rFonts w:ascii="Calibri" w:hAnsi="Calibri" w:cs="Calibri"/>
          <w:b w:val="0"/>
          <w:bCs w:val="0"/>
          <w:sz w:val="22"/>
          <w:szCs w:val="22"/>
        </w:rPr>
        <w:t xml:space="preserve"> één of meerdere</w:t>
      </w:r>
      <w:r w:rsidR="00562978">
        <w:rPr>
          <w:rFonts w:ascii="Calibri" w:hAnsi="Calibri" w:cs="Calibri"/>
          <w:b w:val="0"/>
          <w:bCs w:val="0"/>
          <w:sz w:val="22"/>
          <w:szCs w:val="22"/>
        </w:rPr>
        <w:t xml:space="preserve"> afzonderlijke</w:t>
      </w:r>
      <w:r w:rsidRPr="00BC4EB9">
        <w:rPr>
          <w:rFonts w:ascii="Calibri" w:hAnsi="Calibri" w:cs="Calibri"/>
          <w:b w:val="0"/>
          <w:bCs w:val="0"/>
          <w:sz w:val="22"/>
          <w:szCs w:val="22"/>
        </w:rPr>
        <w:t xml:space="preserve"> plaatsen</w:t>
      </w:r>
      <w:r w:rsidR="00562978">
        <w:rPr>
          <w:rFonts w:ascii="Calibri" w:hAnsi="Calibri" w:cs="Calibri"/>
          <w:b w:val="0"/>
          <w:bCs w:val="0"/>
          <w:sz w:val="22"/>
          <w:szCs w:val="22"/>
        </w:rPr>
        <w:t xml:space="preserve"> kunnen worden</w:t>
      </w:r>
      <w:r w:rsidRPr="00BC4EB9">
        <w:rPr>
          <w:rFonts w:ascii="Calibri" w:hAnsi="Calibri" w:cs="Calibri"/>
          <w:b w:val="0"/>
          <w:bCs w:val="0"/>
          <w:sz w:val="22"/>
          <w:szCs w:val="22"/>
        </w:rPr>
        <w:t xml:space="preserve"> om</w:t>
      </w:r>
      <w:r w:rsidR="00562978">
        <w:rPr>
          <w:rFonts w:ascii="Calibri" w:hAnsi="Calibri" w:cs="Calibri"/>
          <w:b w:val="0"/>
          <w:bCs w:val="0"/>
          <w:sz w:val="22"/>
          <w:szCs w:val="22"/>
        </w:rPr>
        <w:t>ge</w:t>
      </w:r>
      <w:r w:rsidRPr="00BC4EB9">
        <w:rPr>
          <w:rFonts w:ascii="Calibri" w:hAnsi="Calibri" w:cs="Calibri"/>
          <w:b w:val="0"/>
          <w:bCs w:val="0"/>
          <w:sz w:val="22"/>
          <w:szCs w:val="22"/>
        </w:rPr>
        <w:t>bouw</w:t>
      </w:r>
      <w:r w:rsidR="00562978">
        <w:rPr>
          <w:rFonts w:ascii="Calibri" w:hAnsi="Calibri" w:cs="Calibri"/>
          <w:b w:val="0"/>
          <w:bCs w:val="0"/>
          <w:sz w:val="22"/>
          <w:szCs w:val="22"/>
        </w:rPr>
        <w:t>d</w:t>
      </w:r>
      <w:r w:rsidRPr="00BC4EB9">
        <w:rPr>
          <w:rFonts w:ascii="Calibri" w:hAnsi="Calibri" w:cs="Calibri"/>
          <w:b w:val="0"/>
          <w:bCs w:val="0"/>
          <w:sz w:val="22"/>
          <w:szCs w:val="22"/>
        </w:rPr>
        <w:t xml:space="preserve">. </w:t>
      </w:r>
      <w:r w:rsidR="00562978">
        <w:rPr>
          <w:rFonts w:ascii="Calibri" w:hAnsi="Calibri" w:cs="Calibri"/>
          <w:b w:val="0"/>
          <w:bCs w:val="0"/>
          <w:sz w:val="22"/>
          <w:szCs w:val="22"/>
        </w:rPr>
        <w:t>Per</w:t>
      </w:r>
      <w:r w:rsidRPr="00BC4EB9">
        <w:rPr>
          <w:rFonts w:ascii="Calibri" w:hAnsi="Calibri" w:cs="Calibri"/>
          <w:b w:val="0"/>
          <w:bCs w:val="0"/>
          <w:sz w:val="22"/>
          <w:szCs w:val="22"/>
        </w:rPr>
        <w:t xml:space="preserve"> plaats zou</w:t>
      </w:r>
      <w:r w:rsidR="00562978">
        <w:rPr>
          <w:rFonts w:ascii="Calibri" w:hAnsi="Calibri" w:cs="Calibri"/>
          <w:b w:val="0"/>
          <w:bCs w:val="0"/>
          <w:sz w:val="22"/>
          <w:szCs w:val="22"/>
        </w:rPr>
        <w:t>den</w:t>
      </w:r>
      <w:r w:rsidRPr="00BC4EB9">
        <w:rPr>
          <w:rFonts w:ascii="Calibri" w:hAnsi="Calibri" w:cs="Calibri"/>
          <w:b w:val="0"/>
          <w:bCs w:val="0"/>
          <w:sz w:val="22"/>
          <w:szCs w:val="22"/>
        </w:rPr>
        <w:t xml:space="preserve"> op jaarbasis 20 trajecten</w:t>
      </w:r>
      <w:r w:rsidR="00562978">
        <w:rPr>
          <w:rFonts w:ascii="Calibri" w:hAnsi="Calibri" w:cs="Calibri"/>
          <w:b w:val="0"/>
          <w:bCs w:val="0"/>
          <w:sz w:val="22"/>
          <w:szCs w:val="22"/>
        </w:rPr>
        <w:t xml:space="preserve"> binnen een gesloten omgeving</w:t>
      </w:r>
      <w:r w:rsidRPr="00BC4EB9">
        <w:rPr>
          <w:rFonts w:ascii="Calibri" w:hAnsi="Calibri" w:cs="Calibri"/>
          <w:b w:val="0"/>
          <w:bCs w:val="0"/>
          <w:sz w:val="22"/>
          <w:szCs w:val="22"/>
        </w:rPr>
        <w:t xml:space="preserve"> moeten </w:t>
      </w:r>
      <w:r w:rsidR="00562978">
        <w:rPr>
          <w:rFonts w:ascii="Calibri" w:hAnsi="Calibri" w:cs="Calibri"/>
          <w:b w:val="0"/>
          <w:bCs w:val="0"/>
          <w:sz w:val="22"/>
          <w:szCs w:val="22"/>
        </w:rPr>
        <w:t>worden ge</w:t>
      </w:r>
      <w:r w:rsidRPr="00BC4EB9">
        <w:rPr>
          <w:rFonts w:ascii="Calibri" w:hAnsi="Calibri" w:cs="Calibri"/>
          <w:b w:val="0"/>
          <w:bCs w:val="0"/>
          <w:sz w:val="22"/>
          <w:szCs w:val="22"/>
        </w:rPr>
        <w:t>realis</w:t>
      </w:r>
      <w:r w:rsidR="00562978">
        <w:rPr>
          <w:rFonts w:ascii="Calibri" w:hAnsi="Calibri" w:cs="Calibri"/>
          <w:b w:val="0"/>
          <w:bCs w:val="0"/>
          <w:sz w:val="22"/>
          <w:szCs w:val="22"/>
        </w:rPr>
        <w:t>e</w:t>
      </w:r>
      <w:r w:rsidRPr="00BC4EB9">
        <w:rPr>
          <w:rFonts w:ascii="Calibri" w:hAnsi="Calibri" w:cs="Calibri"/>
          <w:b w:val="0"/>
          <w:bCs w:val="0"/>
          <w:sz w:val="22"/>
          <w:szCs w:val="22"/>
        </w:rPr>
        <w:t>er</w:t>
      </w:r>
      <w:r w:rsidR="00562978">
        <w:rPr>
          <w:rFonts w:ascii="Calibri" w:hAnsi="Calibri" w:cs="Calibri"/>
          <w:b w:val="0"/>
          <w:bCs w:val="0"/>
          <w:sz w:val="22"/>
          <w:szCs w:val="22"/>
        </w:rPr>
        <w:t>d</w:t>
      </w:r>
      <w:r w:rsidRPr="00BC4EB9">
        <w:rPr>
          <w:rFonts w:ascii="Calibri" w:hAnsi="Calibri" w:cs="Calibri"/>
          <w:b w:val="0"/>
          <w:bCs w:val="0"/>
          <w:sz w:val="22"/>
          <w:szCs w:val="22"/>
        </w:rPr>
        <w:t>. Vanaf 2029 zouden middelen</w:t>
      </w:r>
      <w:r w:rsidR="00ED4A7F">
        <w:rPr>
          <w:rFonts w:ascii="Calibri" w:hAnsi="Calibri" w:cs="Calibri"/>
          <w:b w:val="0"/>
          <w:bCs w:val="0"/>
          <w:sz w:val="22"/>
          <w:szCs w:val="22"/>
        </w:rPr>
        <w:t xml:space="preserve"> beschikbaar</w:t>
      </w:r>
      <w:r w:rsidRPr="00BC4EB9">
        <w:rPr>
          <w:rFonts w:ascii="Calibri" w:hAnsi="Calibri" w:cs="Calibri"/>
          <w:b w:val="0"/>
          <w:bCs w:val="0"/>
          <w:sz w:val="22"/>
          <w:szCs w:val="22"/>
        </w:rPr>
        <w:t xml:space="preserve"> zijn om </w:t>
      </w:r>
      <w:r w:rsidR="00ED4A7F">
        <w:rPr>
          <w:rFonts w:ascii="Calibri" w:hAnsi="Calibri" w:cs="Calibri"/>
          <w:b w:val="0"/>
          <w:bCs w:val="0"/>
          <w:sz w:val="22"/>
          <w:szCs w:val="22"/>
        </w:rPr>
        <w:t>bijkomend</w:t>
      </w:r>
      <w:r w:rsidRPr="00BC4EB9">
        <w:rPr>
          <w:rFonts w:ascii="Calibri" w:hAnsi="Calibri" w:cs="Calibri"/>
          <w:b w:val="0"/>
          <w:bCs w:val="0"/>
          <w:sz w:val="22"/>
          <w:szCs w:val="22"/>
        </w:rPr>
        <w:t xml:space="preserve"> aanbod te realiseren.</w:t>
      </w:r>
    </w:p>
    <w:p w14:paraId="015F7F8A" w14:textId="5ADE7157" w:rsidR="00BC4EB9" w:rsidRPr="00BC4EB9" w:rsidRDefault="00BC4EB9" w:rsidP="00BC4EB9">
      <w:pPr>
        <w:pStyle w:val="Titelverslag"/>
        <w:tabs>
          <w:tab w:val="left" w:pos="284"/>
          <w:tab w:val="left" w:pos="425"/>
          <w:tab w:val="left" w:pos="567"/>
          <w:tab w:val="left" w:pos="709"/>
          <w:tab w:val="left" w:pos="851"/>
        </w:tabs>
        <w:spacing w:before="0"/>
        <w:ind w:hanging="284"/>
        <w:rPr>
          <w:rFonts w:ascii="Calibri" w:hAnsi="Calibri" w:cs="Calibri"/>
          <w:b w:val="0"/>
          <w:bCs w:val="0"/>
          <w:sz w:val="22"/>
          <w:szCs w:val="22"/>
        </w:rPr>
      </w:pPr>
      <w:r w:rsidRPr="00BC4EB9">
        <w:rPr>
          <w:rFonts w:ascii="Calibri" w:hAnsi="Calibri" w:cs="Calibri"/>
          <w:b w:val="0"/>
          <w:bCs w:val="0"/>
          <w:sz w:val="22"/>
          <w:szCs w:val="22"/>
        </w:rPr>
        <w:tab/>
        <w:t>Het is aan de betrokken voorzieningen om te bekijken of z</w:t>
      </w:r>
      <w:r w:rsidR="00ED4A7F">
        <w:rPr>
          <w:rFonts w:ascii="Calibri" w:hAnsi="Calibri" w:cs="Calibri"/>
          <w:b w:val="0"/>
          <w:bCs w:val="0"/>
          <w:sz w:val="22"/>
          <w:szCs w:val="22"/>
        </w:rPr>
        <w:t>ij</w:t>
      </w:r>
      <w:r w:rsidRPr="00BC4EB9">
        <w:rPr>
          <w:rFonts w:ascii="Calibri" w:hAnsi="Calibri" w:cs="Calibri"/>
          <w:b w:val="0"/>
          <w:bCs w:val="0"/>
          <w:sz w:val="22"/>
          <w:szCs w:val="22"/>
        </w:rPr>
        <w:t xml:space="preserve"> op deze aanvraag </w:t>
      </w:r>
      <w:r w:rsidR="00ED4A7F">
        <w:rPr>
          <w:rFonts w:ascii="Calibri" w:hAnsi="Calibri" w:cs="Calibri"/>
          <w:b w:val="0"/>
          <w:bCs w:val="0"/>
          <w:sz w:val="22"/>
          <w:szCs w:val="22"/>
        </w:rPr>
        <w:t xml:space="preserve">willen </w:t>
      </w:r>
      <w:r w:rsidRPr="00BC4EB9">
        <w:rPr>
          <w:rFonts w:ascii="Calibri" w:hAnsi="Calibri" w:cs="Calibri"/>
          <w:b w:val="0"/>
          <w:bCs w:val="0"/>
          <w:sz w:val="22"/>
          <w:szCs w:val="22"/>
        </w:rPr>
        <w:t>ingaan en welke capaciteit z</w:t>
      </w:r>
      <w:r w:rsidR="00ED4A7F">
        <w:rPr>
          <w:rFonts w:ascii="Calibri" w:hAnsi="Calibri" w:cs="Calibri"/>
          <w:b w:val="0"/>
          <w:bCs w:val="0"/>
          <w:sz w:val="22"/>
          <w:szCs w:val="22"/>
        </w:rPr>
        <w:t>ij hiervoor</w:t>
      </w:r>
      <w:r>
        <w:rPr>
          <w:rFonts w:ascii="Calibri" w:hAnsi="Calibri" w:cs="Calibri"/>
          <w:b w:val="0"/>
          <w:bCs w:val="0"/>
          <w:sz w:val="22"/>
          <w:szCs w:val="22"/>
        </w:rPr>
        <w:t xml:space="preserve"> </w:t>
      </w:r>
      <w:r w:rsidRPr="00BC4EB9">
        <w:rPr>
          <w:rFonts w:ascii="Calibri" w:hAnsi="Calibri" w:cs="Calibri"/>
          <w:b w:val="0"/>
          <w:bCs w:val="0"/>
          <w:sz w:val="22"/>
          <w:szCs w:val="22"/>
        </w:rPr>
        <w:t xml:space="preserve">willen omzetten. </w:t>
      </w:r>
      <w:r w:rsidR="00ED4A7F">
        <w:rPr>
          <w:rFonts w:ascii="Calibri" w:hAnsi="Calibri" w:cs="Calibri"/>
          <w:b w:val="0"/>
          <w:bCs w:val="0"/>
          <w:sz w:val="22"/>
          <w:szCs w:val="22"/>
        </w:rPr>
        <w:t>Uiterlijk</w:t>
      </w:r>
      <w:r w:rsidRPr="00BC4EB9">
        <w:rPr>
          <w:rFonts w:ascii="Calibri" w:hAnsi="Calibri" w:cs="Calibri"/>
          <w:b w:val="0"/>
          <w:bCs w:val="0"/>
          <w:sz w:val="22"/>
          <w:szCs w:val="22"/>
        </w:rPr>
        <w:t xml:space="preserve"> op 15 september moe</w:t>
      </w:r>
      <w:r>
        <w:rPr>
          <w:rFonts w:ascii="Calibri" w:hAnsi="Calibri" w:cs="Calibri"/>
          <w:b w:val="0"/>
          <w:bCs w:val="0"/>
          <w:sz w:val="22"/>
          <w:szCs w:val="22"/>
        </w:rPr>
        <w:t>s</w:t>
      </w:r>
      <w:r w:rsidRPr="00BC4EB9">
        <w:rPr>
          <w:rFonts w:ascii="Calibri" w:hAnsi="Calibri" w:cs="Calibri"/>
          <w:b w:val="0"/>
          <w:bCs w:val="0"/>
          <w:sz w:val="22"/>
          <w:szCs w:val="22"/>
        </w:rPr>
        <w:t xml:space="preserve">ten de voorzieningen laten weten of </w:t>
      </w:r>
      <w:r w:rsidR="00ED4A7F">
        <w:rPr>
          <w:rFonts w:ascii="Calibri" w:hAnsi="Calibri" w:cs="Calibri"/>
          <w:b w:val="0"/>
          <w:bCs w:val="0"/>
          <w:sz w:val="22"/>
          <w:szCs w:val="22"/>
        </w:rPr>
        <w:t>zij</w:t>
      </w:r>
      <w:r w:rsidRPr="00BC4EB9">
        <w:rPr>
          <w:rFonts w:ascii="Calibri" w:hAnsi="Calibri" w:cs="Calibri"/>
          <w:b w:val="0"/>
          <w:bCs w:val="0"/>
          <w:sz w:val="22"/>
          <w:szCs w:val="22"/>
        </w:rPr>
        <w:t xml:space="preserve"> bereid</w:t>
      </w:r>
      <w:r w:rsidR="00ED4A7F">
        <w:rPr>
          <w:rFonts w:ascii="Calibri" w:hAnsi="Calibri" w:cs="Calibri"/>
          <w:b w:val="0"/>
          <w:bCs w:val="0"/>
          <w:sz w:val="22"/>
          <w:szCs w:val="22"/>
        </w:rPr>
        <w:t xml:space="preserve"> </w:t>
      </w:r>
      <w:r w:rsidR="002774FE">
        <w:rPr>
          <w:rFonts w:ascii="Calibri" w:hAnsi="Calibri" w:cs="Calibri"/>
          <w:b w:val="0"/>
          <w:bCs w:val="0"/>
          <w:sz w:val="22"/>
          <w:szCs w:val="22"/>
        </w:rPr>
        <w:t xml:space="preserve">zijn om </w:t>
      </w:r>
      <w:r w:rsidRPr="00BC4EB9">
        <w:rPr>
          <w:rFonts w:ascii="Calibri" w:hAnsi="Calibri" w:cs="Calibri"/>
          <w:b w:val="0"/>
          <w:bCs w:val="0"/>
          <w:sz w:val="22"/>
          <w:szCs w:val="22"/>
        </w:rPr>
        <w:t>1 of meerdere time-outplaatsen te realiseren.</w:t>
      </w:r>
    </w:p>
    <w:p w14:paraId="359FF54C" w14:textId="5A44DCFB" w:rsidR="00372EA7" w:rsidRDefault="002774FE" w:rsidP="00BC4EB9">
      <w:pPr>
        <w:spacing w:after="0" w:line="240" w:lineRule="auto"/>
        <w:rPr>
          <w:rFonts w:ascii="Calibri" w:hAnsi="Calibri" w:cs="Calibri"/>
        </w:rPr>
      </w:pPr>
      <w:r>
        <w:rPr>
          <w:rFonts w:ascii="Calibri" w:hAnsi="Calibri" w:cs="Calibri"/>
        </w:rPr>
        <w:t xml:space="preserve">Op basis van de huidige inzet van time-out binnen de GI zouden in Oost-Vlaanderen </w:t>
      </w:r>
      <w:r w:rsidR="00BC4EB9" w:rsidRPr="00BC4EB9">
        <w:rPr>
          <w:rFonts w:ascii="Calibri" w:hAnsi="Calibri" w:cs="Calibri"/>
        </w:rPr>
        <w:t>5</w:t>
      </w:r>
      <w:r w:rsidR="00BC4EB9">
        <w:rPr>
          <w:rFonts w:ascii="Calibri" w:hAnsi="Calibri" w:cs="Calibri"/>
        </w:rPr>
        <w:t>,5</w:t>
      </w:r>
      <w:r w:rsidR="00BC4EB9" w:rsidRPr="00BC4EB9">
        <w:rPr>
          <w:rFonts w:ascii="Calibri" w:hAnsi="Calibri" w:cs="Calibri"/>
        </w:rPr>
        <w:t xml:space="preserve"> plaatsen nodig zijn</w:t>
      </w:r>
      <w:r>
        <w:rPr>
          <w:rFonts w:ascii="Calibri" w:hAnsi="Calibri" w:cs="Calibri"/>
        </w:rPr>
        <w:t>.</w:t>
      </w:r>
      <w:r w:rsidR="00BC4EB9" w:rsidRPr="00BC4EB9">
        <w:rPr>
          <w:rFonts w:ascii="Calibri" w:hAnsi="Calibri" w:cs="Calibri"/>
        </w:rPr>
        <w:t xml:space="preserve"> Het ziet er</w:t>
      </w:r>
      <w:r>
        <w:rPr>
          <w:rFonts w:ascii="Calibri" w:hAnsi="Calibri" w:cs="Calibri"/>
        </w:rPr>
        <w:t xml:space="preserve"> momenteel</w:t>
      </w:r>
      <w:r w:rsidR="00BC4EB9" w:rsidRPr="00BC4EB9">
        <w:rPr>
          <w:rFonts w:ascii="Calibri" w:hAnsi="Calibri" w:cs="Calibri"/>
        </w:rPr>
        <w:t xml:space="preserve"> niet naar uit dat er voldoende kandidaturen zullen zijn </w:t>
      </w:r>
      <w:r w:rsidR="00F44FC3">
        <w:rPr>
          <w:rFonts w:ascii="Calibri" w:hAnsi="Calibri" w:cs="Calibri"/>
        </w:rPr>
        <w:t>om</w:t>
      </w:r>
      <w:r w:rsidR="00BC4EB9" w:rsidRPr="00BC4EB9">
        <w:rPr>
          <w:rFonts w:ascii="Calibri" w:hAnsi="Calibri" w:cs="Calibri"/>
        </w:rPr>
        <w:t xml:space="preserve"> de vooropgestelde </w:t>
      </w:r>
      <w:r w:rsidR="00BC4EB9">
        <w:rPr>
          <w:rFonts w:ascii="Calibri" w:hAnsi="Calibri" w:cs="Calibri"/>
        </w:rPr>
        <w:t xml:space="preserve">  </w:t>
      </w:r>
      <w:r w:rsidR="00BC4EB9" w:rsidRPr="00BC4EB9">
        <w:rPr>
          <w:rFonts w:ascii="Calibri" w:hAnsi="Calibri" w:cs="Calibri"/>
        </w:rPr>
        <w:t>aantallen</w:t>
      </w:r>
      <w:r w:rsidR="00F44FC3">
        <w:rPr>
          <w:rFonts w:ascii="Calibri" w:hAnsi="Calibri" w:cs="Calibri"/>
        </w:rPr>
        <w:t xml:space="preserve"> te realiseren</w:t>
      </w:r>
      <w:r w:rsidR="00BC4EB9" w:rsidRPr="00BC4EB9">
        <w:rPr>
          <w:rFonts w:ascii="Calibri" w:hAnsi="Calibri" w:cs="Calibri"/>
        </w:rPr>
        <w:t>, noch in de regio, noch op Vlaams niveau.</w:t>
      </w:r>
    </w:p>
    <w:p w14:paraId="0636B8B3" w14:textId="77777777" w:rsidR="00372EA7" w:rsidRDefault="00372EA7" w:rsidP="00BC4EB9">
      <w:pPr>
        <w:spacing w:after="0" w:line="240" w:lineRule="auto"/>
        <w:rPr>
          <w:rFonts w:ascii="Calibri" w:hAnsi="Calibri" w:cs="Calibri"/>
        </w:rPr>
      </w:pPr>
    </w:p>
    <w:p w14:paraId="64C11173" w14:textId="77777777" w:rsidR="00372EA7" w:rsidRDefault="00372EA7" w:rsidP="00BC4EB9">
      <w:pPr>
        <w:spacing w:after="0" w:line="240" w:lineRule="auto"/>
        <w:rPr>
          <w:rFonts w:ascii="Calibri" w:hAnsi="Calibri" w:cs="Calibri"/>
        </w:rPr>
      </w:pPr>
    </w:p>
    <w:p w14:paraId="712A204F" w14:textId="77777777" w:rsidR="005A16F6" w:rsidRDefault="00372EA7" w:rsidP="00BC4EB9">
      <w:pPr>
        <w:spacing w:after="0" w:line="240" w:lineRule="auto"/>
        <w:rPr>
          <w:rFonts w:ascii="Calibri" w:hAnsi="Calibri" w:cs="Calibri"/>
          <w:b/>
          <w:bCs/>
          <w:u w:val="single"/>
        </w:rPr>
      </w:pPr>
      <w:r w:rsidRPr="00372EA7">
        <w:rPr>
          <w:rFonts w:ascii="Calibri" w:hAnsi="Calibri" w:cs="Calibri"/>
          <w:b/>
          <w:bCs/>
          <w:u w:val="single"/>
        </w:rPr>
        <w:t xml:space="preserve">Bespreking: </w:t>
      </w:r>
    </w:p>
    <w:p w14:paraId="467B6DBF" w14:textId="77777777" w:rsidR="005A16F6" w:rsidRDefault="005A16F6" w:rsidP="00BC4EB9">
      <w:pPr>
        <w:spacing w:after="0" w:line="240" w:lineRule="auto"/>
        <w:rPr>
          <w:rFonts w:ascii="Calibri" w:hAnsi="Calibri" w:cs="Calibri"/>
          <w:b/>
          <w:bCs/>
          <w:u w:val="single"/>
        </w:rPr>
      </w:pPr>
    </w:p>
    <w:p w14:paraId="7CCA78AD" w14:textId="6C71D1C6" w:rsidR="003B16C2" w:rsidRPr="00E333E7" w:rsidRDefault="00E2316B" w:rsidP="00E2316B">
      <w:pPr>
        <w:pStyle w:val="Lijstalinea"/>
        <w:numPr>
          <w:ilvl w:val="0"/>
          <w:numId w:val="17"/>
        </w:numPr>
        <w:spacing w:after="0" w:line="240" w:lineRule="auto"/>
        <w:rPr>
          <w:rFonts w:ascii="Calibri" w:hAnsi="Calibri" w:cs="Calibri"/>
        </w:rPr>
      </w:pPr>
      <w:r w:rsidRPr="00E333E7">
        <w:rPr>
          <w:rFonts w:ascii="Calibri" w:hAnsi="Calibri" w:cs="Calibri"/>
        </w:rPr>
        <w:t xml:space="preserve">Er is bezorgdheid dat </w:t>
      </w:r>
      <w:r w:rsidR="00F44FC3">
        <w:rPr>
          <w:rFonts w:ascii="Calibri" w:hAnsi="Calibri" w:cs="Calibri"/>
        </w:rPr>
        <w:t>een tekort aan time-outplaatsen kan leiden tot een verschuiving</w:t>
      </w:r>
      <w:r w:rsidR="00BA2F7A">
        <w:rPr>
          <w:rFonts w:ascii="Calibri" w:hAnsi="Calibri" w:cs="Calibri"/>
        </w:rPr>
        <w:t xml:space="preserve"> na</w:t>
      </w:r>
      <w:r w:rsidR="00853B7B" w:rsidRPr="00E333E7">
        <w:rPr>
          <w:rFonts w:ascii="Calibri" w:hAnsi="Calibri" w:cs="Calibri"/>
        </w:rPr>
        <w:t>ar andere maatregel</w:t>
      </w:r>
      <w:r w:rsidR="00BA2F7A">
        <w:rPr>
          <w:rFonts w:ascii="Calibri" w:hAnsi="Calibri" w:cs="Calibri"/>
        </w:rPr>
        <w:t>en,</w:t>
      </w:r>
      <w:r w:rsidR="00853B7B" w:rsidRPr="00E333E7">
        <w:rPr>
          <w:rFonts w:ascii="Calibri" w:hAnsi="Calibri" w:cs="Calibri"/>
        </w:rPr>
        <w:t xml:space="preserve"> zoals de beschermde observatiemaatrege</w:t>
      </w:r>
      <w:r w:rsidR="003B16C2" w:rsidRPr="00E333E7">
        <w:rPr>
          <w:rFonts w:ascii="Calibri" w:hAnsi="Calibri" w:cs="Calibri"/>
        </w:rPr>
        <w:t>l.</w:t>
      </w:r>
      <w:r w:rsidR="00CA30B6" w:rsidRPr="00E333E7">
        <w:rPr>
          <w:rFonts w:ascii="Calibri" w:hAnsi="Calibri" w:cs="Calibri"/>
        </w:rPr>
        <w:br/>
        <w:t xml:space="preserve">Ook de druk bij Jeugdzorg &amp; Bescherming zal </w:t>
      </w:r>
      <w:r w:rsidR="00BA2F7A">
        <w:rPr>
          <w:rFonts w:ascii="Calibri" w:hAnsi="Calibri" w:cs="Calibri"/>
        </w:rPr>
        <w:t>hierdoor toenemen.</w:t>
      </w:r>
    </w:p>
    <w:p w14:paraId="5177D41D" w14:textId="77777777" w:rsidR="003B16C2" w:rsidRPr="00E333E7" w:rsidRDefault="003B16C2" w:rsidP="003B16C2">
      <w:pPr>
        <w:spacing w:after="0" w:line="240" w:lineRule="auto"/>
        <w:rPr>
          <w:rFonts w:ascii="Calibri" w:hAnsi="Calibri" w:cs="Calibri"/>
        </w:rPr>
      </w:pPr>
    </w:p>
    <w:p w14:paraId="6252A0BE" w14:textId="423BDF86" w:rsidR="0079105C" w:rsidRPr="00E333E7" w:rsidRDefault="003B16C2" w:rsidP="00E333E7">
      <w:pPr>
        <w:pStyle w:val="Lijstalinea"/>
        <w:numPr>
          <w:ilvl w:val="0"/>
          <w:numId w:val="17"/>
        </w:numPr>
        <w:spacing w:after="0" w:line="240" w:lineRule="auto"/>
        <w:rPr>
          <w:rFonts w:ascii="Calibri" w:hAnsi="Calibri" w:cs="Calibri"/>
        </w:rPr>
      </w:pPr>
      <w:r w:rsidRPr="00E333E7">
        <w:rPr>
          <w:rFonts w:ascii="Calibri" w:hAnsi="Calibri" w:cs="Calibri"/>
        </w:rPr>
        <w:t xml:space="preserve">Het </w:t>
      </w:r>
      <w:r w:rsidR="00BA2F7A">
        <w:rPr>
          <w:rFonts w:ascii="Calibri" w:hAnsi="Calibri" w:cs="Calibri"/>
        </w:rPr>
        <w:t xml:space="preserve">is belangrijk dat </w:t>
      </w:r>
      <w:r w:rsidRPr="00E333E7">
        <w:rPr>
          <w:rFonts w:ascii="Calibri" w:hAnsi="Calibri" w:cs="Calibri"/>
        </w:rPr>
        <w:t>de 3 lijnen</w:t>
      </w:r>
      <w:r w:rsidR="00C03740">
        <w:rPr>
          <w:rFonts w:ascii="Calibri" w:hAnsi="Calibri" w:cs="Calibri"/>
        </w:rPr>
        <w:t xml:space="preserve"> van een time- out (zie ppt) parallel blijven lopen</w:t>
      </w:r>
      <w:r w:rsidRPr="00E333E7">
        <w:rPr>
          <w:rFonts w:ascii="Calibri" w:hAnsi="Calibri" w:cs="Calibri"/>
        </w:rPr>
        <w:t xml:space="preserve">. </w:t>
      </w:r>
      <w:r w:rsidR="00C03740">
        <w:rPr>
          <w:rFonts w:ascii="Calibri" w:hAnsi="Calibri" w:cs="Calibri"/>
        </w:rPr>
        <w:t>Daarbij is het eveneens van</w:t>
      </w:r>
      <w:r w:rsidR="00240249" w:rsidRPr="00E333E7">
        <w:rPr>
          <w:rFonts w:ascii="Calibri" w:hAnsi="Calibri" w:cs="Calibri"/>
        </w:rPr>
        <w:t xml:space="preserve"> belang dat </w:t>
      </w:r>
      <w:r w:rsidR="00B970EF">
        <w:rPr>
          <w:rFonts w:ascii="Calibri" w:hAnsi="Calibri" w:cs="Calibri"/>
        </w:rPr>
        <w:t>het alternatieve time-outaanbod op een gepaste en doelgerichte manier wordt ingezet.</w:t>
      </w:r>
    </w:p>
    <w:p w14:paraId="43AA054D" w14:textId="77777777" w:rsidR="00E333E7" w:rsidRPr="00E333E7" w:rsidRDefault="00E333E7" w:rsidP="00E333E7">
      <w:pPr>
        <w:spacing w:after="0" w:line="240" w:lineRule="auto"/>
        <w:rPr>
          <w:rFonts w:ascii="Calibri" w:hAnsi="Calibri" w:cs="Calibri"/>
        </w:rPr>
      </w:pPr>
    </w:p>
    <w:p w14:paraId="4353FA19" w14:textId="04F6D207" w:rsidR="0087600B" w:rsidRDefault="0079105C" w:rsidP="00E333E7">
      <w:pPr>
        <w:pStyle w:val="Lijstalinea"/>
        <w:numPr>
          <w:ilvl w:val="0"/>
          <w:numId w:val="17"/>
        </w:numPr>
        <w:spacing w:after="0" w:line="240" w:lineRule="auto"/>
        <w:rPr>
          <w:rFonts w:ascii="Calibri" w:hAnsi="Calibri" w:cs="Calibri"/>
        </w:rPr>
      </w:pPr>
      <w:r w:rsidRPr="00E333E7">
        <w:rPr>
          <w:rFonts w:ascii="Calibri" w:hAnsi="Calibri" w:cs="Calibri"/>
        </w:rPr>
        <w:t xml:space="preserve">De huidige timing </w:t>
      </w:r>
      <w:r w:rsidR="003752D4">
        <w:rPr>
          <w:rFonts w:ascii="Calibri" w:hAnsi="Calibri" w:cs="Calibri"/>
        </w:rPr>
        <w:t xml:space="preserve">roept vragen op over de mogelijkheid </w:t>
      </w:r>
      <w:r w:rsidR="00104CD0">
        <w:rPr>
          <w:rFonts w:ascii="Calibri" w:hAnsi="Calibri" w:cs="Calibri"/>
        </w:rPr>
        <w:t xml:space="preserve">om tijdig een voldoende groot en </w:t>
      </w:r>
      <w:r w:rsidRPr="00E333E7">
        <w:rPr>
          <w:rFonts w:ascii="Calibri" w:hAnsi="Calibri" w:cs="Calibri"/>
        </w:rPr>
        <w:t xml:space="preserve">kwaliteitsvol aanbod </w:t>
      </w:r>
      <w:r w:rsidR="00104CD0">
        <w:rPr>
          <w:rFonts w:ascii="Calibri" w:hAnsi="Calibri" w:cs="Calibri"/>
        </w:rPr>
        <w:t>te organiseren</w:t>
      </w:r>
      <w:r w:rsidRPr="00E333E7">
        <w:rPr>
          <w:rFonts w:ascii="Calibri" w:hAnsi="Calibri" w:cs="Calibri"/>
        </w:rPr>
        <w:t xml:space="preserve">. </w:t>
      </w:r>
    </w:p>
    <w:p w14:paraId="15BD99C3" w14:textId="77777777" w:rsidR="00E333E7" w:rsidRPr="00E333E7" w:rsidRDefault="00E333E7" w:rsidP="00E333E7">
      <w:pPr>
        <w:spacing w:after="0" w:line="240" w:lineRule="auto"/>
        <w:rPr>
          <w:rFonts w:ascii="Calibri" w:hAnsi="Calibri" w:cs="Calibri"/>
        </w:rPr>
      </w:pPr>
    </w:p>
    <w:p w14:paraId="0025FFF7" w14:textId="2030BAFE" w:rsidR="006936AD" w:rsidRDefault="00E333E7" w:rsidP="007B2809">
      <w:pPr>
        <w:pStyle w:val="Lijstalinea"/>
        <w:numPr>
          <w:ilvl w:val="0"/>
          <w:numId w:val="17"/>
        </w:numPr>
        <w:spacing w:after="0" w:line="240" w:lineRule="auto"/>
        <w:rPr>
          <w:rFonts w:ascii="Calibri" w:hAnsi="Calibri" w:cs="Calibri"/>
        </w:rPr>
      </w:pPr>
      <w:r w:rsidRPr="00E333E7">
        <w:rPr>
          <w:rFonts w:ascii="Calibri" w:hAnsi="Calibri" w:cs="Calibri"/>
        </w:rPr>
        <w:t>E</w:t>
      </w:r>
      <w:r w:rsidR="0087600B" w:rsidRPr="00E333E7">
        <w:rPr>
          <w:rFonts w:ascii="Calibri" w:hAnsi="Calibri" w:cs="Calibri"/>
        </w:rPr>
        <w:t xml:space="preserve">r </w:t>
      </w:r>
      <w:r w:rsidR="001304E8" w:rsidRPr="00E333E7">
        <w:rPr>
          <w:rFonts w:ascii="Calibri" w:hAnsi="Calibri" w:cs="Calibri"/>
        </w:rPr>
        <w:t xml:space="preserve">is bezorgdheid over </w:t>
      </w:r>
      <w:r w:rsidR="00104CD0">
        <w:rPr>
          <w:rFonts w:ascii="Calibri" w:hAnsi="Calibri" w:cs="Calibri"/>
        </w:rPr>
        <w:t>e</w:t>
      </w:r>
      <w:r w:rsidR="001304E8" w:rsidRPr="00E333E7">
        <w:rPr>
          <w:rFonts w:ascii="Calibri" w:hAnsi="Calibri" w:cs="Calibri"/>
        </w:rPr>
        <w:t>e</w:t>
      </w:r>
      <w:r w:rsidR="00104CD0">
        <w:rPr>
          <w:rFonts w:ascii="Calibri" w:hAnsi="Calibri" w:cs="Calibri"/>
        </w:rPr>
        <w:t>n evenwichtige</w:t>
      </w:r>
      <w:r w:rsidR="001304E8" w:rsidRPr="00E333E7">
        <w:rPr>
          <w:rFonts w:ascii="Calibri" w:hAnsi="Calibri" w:cs="Calibri"/>
        </w:rPr>
        <w:t xml:space="preserve"> geografische spreiding </w:t>
      </w:r>
      <w:r w:rsidRPr="00E333E7">
        <w:rPr>
          <w:rFonts w:ascii="Calibri" w:hAnsi="Calibri" w:cs="Calibri"/>
        </w:rPr>
        <w:t>van het aanbod time-out</w:t>
      </w:r>
      <w:r w:rsidR="0087600B" w:rsidRPr="00E333E7">
        <w:rPr>
          <w:rFonts w:ascii="Calibri" w:hAnsi="Calibri" w:cs="Calibri"/>
        </w:rPr>
        <w:t>.</w:t>
      </w:r>
    </w:p>
    <w:p w14:paraId="15505CAF" w14:textId="77777777" w:rsidR="007B2809" w:rsidRPr="007B2809" w:rsidRDefault="007B2809" w:rsidP="007B2809">
      <w:pPr>
        <w:spacing w:after="0" w:line="240" w:lineRule="auto"/>
        <w:rPr>
          <w:rFonts w:ascii="Calibri" w:hAnsi="Calibri" w:cs="Calibri"/>
        </w:rPr>
      </w:pPr>
    </w:p>
    <w:p w14:paraId="5F4772F3" w14:textId="27316DD8" w:rsidR="00513363" w:rsidRPr="006936AD" w:rsidRDefault="006936AD" w:rsidP="006936AD">
      <w:pPr>
        <w:pStyle w:val="Lijstalinea"/>
        <w:numPr>
          <w:ilvl w:val="0"/>
          <w:numId w:val="17"/>
        </w:numPr>
        <w:tabs>
          <w:tab w:val="clear" w:pos="3686"/>
        </w:tabs>
        <w:spacing w:after="160" w:line="259" w:lineRule="auto"/>
        <w:contextualSpacing/>
      </w:pPr>
      <w:r w:rsidRPr="007B2809">
        <w:rPr>
          <w:rFonts w:ascii="Calibri" w:hAnsi="Calibri" w:cs="Calibri"/>
        </w:rPr>
        <w:t xml:space="preserve">In Oost-Vlaanderen zou volgens de verdeling 5,5 plaatsen van de 24 </w:t>
      </w:r>
      <w:r w:rsidR="007B2809">
        <w:rPr>
          <w:rFonts w:ascii="Calibri" w:hAnsi="Calibri" w:cs="Calibri"/>
        </w:rPr>
        <w:t xml:space="preserve">time-out </w:t>
      </w:r>
      <w:r w:rsidR="00542280">
        <w:rPr>
          <w:rFonts w:ascii="Calibri" w:hAnsi="Calibri" w:cs="Calibri"/>
        </w:rPr>
        <w:t xml:space="preserve">plaatsen </w:t>
      </w:r>
      <w:r w:rsidRPr="007B2809">
        <w:rPr>
          <w:rFonts w:ascii="Calibri" w:hAnsi="Calibri" w:cs="Calibri"/>
        </w:rPr>
        <w:t>dienen ingevuld te worden. Er werd door de veilig verblijf aanbieders in Oost-Vlaanderen voor 3 plaatsen een intentieverklaring ingediend waar het agentschap verdere gesprekken rond zal voeren. Concreet betekent dit dat we in de provincie slechts aan 32 % komen of 56 trajecten van de 102,96 (zoals berekend op cijfers van time-outs die in 2025 doorgingen in de GI).</w:t>
      </w:r>
      <w:r w:rsidR="00BC4EB9" w:rsidRPr="006936AD">
        <w:rPr>
          <w:rFonts w:asciiTheme="minorHAnsi" w:eastAsia="Times" w:hAnsiTheme="minorHAnsi" w:cs="Times New Roman"/>
          <w:color w:val="auto"/>
          <w:lang w:eastAsia="nl-BE"/>
        </w:rPr>
        <w:br/>
      </w:r>
    </w:p>
    <w:p w14:paraId="34C267F8" w14:textId="77777777" w:rsidR="0027677D" w:rsidRDefault="0027677D" w:rsidP="007B2809">
      <w:pPr>
        <w:spacing w:after="0" w:line="240" w:lineRule="auto"/>
        <w:rPr>
          <w:rFonts w:ascii="Calibri" w:hAnsi="Calibri" w:cs="Calibri"/>
        </w:rPr>
      </w:pPr>
    </w:p>
    <w:p w14:paraId="6F443CA8" w14:textId="6A9A6FAD" w:rsidR="00344AEB" w:rsidRPr="00344AEB" w:rsidRDefault="00344AEB" w:rsidP="00344AEB">
      <w:pPr>
        <w:spacing w:after="0" w:line="240" w:lineRule="auto"/>
        <w:rPr>
          <w:rFonts w:ascii="Calibri" w:eastAsia="Calibri" w:hAnsi="Calibri" w:cs="Calibri"/>
          <w:color w:val="auto"/>
          <w:sz w:val="28"/>
          <w:szCs w:val="28"/>
          <w:u w:val="single"/>
        </w:rPr>
      </w:pPr>
      <w:r w:rsidRPr="00344AEB">
        <w:rPr>
          <w:rFonts w:ascii="Calibri" w:eastAsia="Calibri" w:hAnsi="Calibri" w:cs="Calibri"/>
          <w:color w:val="auto"/>
          <w:sz w:val="28"/>
          <w:szCs w:val="28"/>
          <w:u w:val="single"/>
        </w:rPr>
        <w:t>Start van de werking High Care High Risk</w:t>
      </w:r>
    </w:p>
    <w:p w14:paraId="20176BDC" w14:textId="77777777" w:rsidR="00344AEB" w:rsidRDefault="00344AEB" w:rsidP="00344AEB">
      <w:pPr>
        <w:spacing w:after="0" w:line="240" w:lineRule="auto"/>
        <w:rPr>
          <w:rFonts w:ascii="Calibri" w:hAnsi="Calibri" w:cs="Calibri"/>
        </w:rPr>
      </w:pPr>
    </w:p>
    <w:p w14:paraId="2C3FAD33" w14:textId="6CB82F4E" w:rsidR="00B22A75" w:rsidRDefault="00D81BF3" w:rsidP="00344AEB">
      <w:pPr>
        <w:spacing w:after="0" w:line="240" w:lineRule="auto"/>
        <w:rPr>
          <w:rFonts w:ascii="Calibri" w:hAnsi="Calibri" w:cs="Calibri"/>
        </w:rPr>
      </w:pPr>
      <w:r>
        <w:rPr>
          <w:rFonts w:ascii="Calibri" w:hAnsi="Calibri" w:cs="Calibri"/>
        </w:rPr>
        <w:t xml:space="preserve">De </w:t>
      </w:r>
      <w:r w:rsidR="00C41984">
        <w:rPr>
          <w:rFonts w:ascii="Calibri" w:hAnsi="Calibri" w:cs="Calibri"/>
        </w:rPr>
        <w:t xml:space="preserve">werking </w:t>
      </w:r>
      <w:r w:rsidR="0027677D">
        <w:rPr>
          <w:rFonts w:ascii="Calibri" w:hAnsi="Calibri" w:cs="Calibri"/>
        </w:rPr>
        <w:t>HCHR</w:t>
      </w:r>
      <w:r>
        <w:rPr>
          <w:rFonts w:ascii="Calibri" w:hAnsi="Calibri" w:cs="Calibri"/>
        </w:rPr>
        <w:t xml:space="preserve"> is van start gegaan. </w:t>
      </w:r>
      <w:r w:rsidR="00C41984">
        <w:rPr>
          <w:rFonts w:ascii="Calibri" w:hAnsi="Calibri" w:cs="Calibri"/>
        </w:rPr>
        <w:t>Deze werking richt zich op</w:t>
      </w:r>
      <w:r w:rsidR="005A05B5">
        <w:rPr>
          <w:rFonts w:ascii="Calibri" w:hAnsi="Calibri" w:cs="Calibri"/>
        </w:rPr>
        <w:t xml:space="preserve"> jongeren met een GGZ</w:t>
      </w:r>
      <w:r w:rsidR="00C41984">
        <w:rPr>
          <w:rFonts w:ascii="Calibri" w:hAnsi="Calibri" w:cs="Calibri"/>
        </w:rPr>
        <w:t>-</w:t>
      </w:r>
      <w:r w:rsidR="005A05B5">
        <w:rPr>
          <w:rFonts w:ascii="Calibri" w:hAnsi="Calibri" w:cs="Calibri"/>
        </w:rPr>
        <w:t xml:space="preserve">problematiek </w:t>
      </w:r>
      <w:r w:rsidR="00420A55">
        <w:rPr>
          <w:rFonts w:ascii="Calibri" w:hAnsi="Calibri" w:cs="Calibri"/>
        </w:rPr>
        <w:t xml:space="preserve">die nood hebben aan </w:t>
      </w:r>
      <w:r w:rsidR="00C41984">
        <w:rPr>
          <w:rFonts w:ascii="Calibri" w:hAnsi="Calibri" w:cs="Calibri"/>
        </w:rPr>
        <w:t xml:space="preserve">een </w:t>
      </w:r>
      <w:r w:rsidR="00420A55">
        <w:rPr>
          <w:rFonts w:ascii="Calibri" w:hAnsi="Calibri" w:cs="Calibri"/>
        </w:rPr>
        <w:t>beveilig</w:t>
      </w:r>
      <w:r w:rsidR="00C41984">
        <w:rPr>
          <w:rFonts w:ascii="Calibri" w:hAnsi="Calibri" w:cs="Calibri"/>
        </w:rPr>
        <w:t>de context</w:t>
      </w:r>
      <w:r w:rsidR="00420A55">
        <w:rPr>
          <w:rFonts w:ascii="Calibri" w:hAnsi="Calibri" w:cs="Calibri"/>
        </w:rPr>
        <w:t xml:space="preserve">. </w:t>
      </w:r>
      <w:r w:rsidR="000B1901">
        <w:rPr>
          <w:rFonts w:ascii="Calibri" w:hAnsi="Calibri" w:cs="Calibri"/>
        </w:rPr>
        <w:t xml:space="preserve">Ook de link met de FOR-K’s wordt geduid. </w:t>
      </w:r>
    </w:p>
    <w:p w14:paraId="14920797" w14:textId="27DBED7F" w:rsidR="004E01BB" w:rsidRDefault="00D81BF3" w:rsidP="00344AEB">
      <w:pPr>
        <w:spacing w:after="0" w:line="240" w:lineRule="auto"/>
        <w:rPr>
          <w:rFonts w:ascii="Calibri" w:hAnsi="Calibri" w:cs="Calibri"/>
        </w:rPr>
      </w:pPr>
      <w:r>
        <w:rPr>
          <w:rFonts w:ascii="Calibri" w:hAnsi="Calibri" w:cs="Calibri"/>
        </w:rPr>
        <w:t>In deze eerste fase was oorspronkelijk een</w:t>
      </w:r>
      <w:r w:rsidR="0027677D">
        <w:rPr>
          <w:rFonts w:ascii="Calibri" w:hAnsi="Calibri" w:cs="Calibri"/>
        </w:rPr>
        <w:t xml:space="preserve"> voortraject in Wingene</w:t>
      </w:r>
      <w:r>
        <w:rPr>
          <w:rFonts w:ascii="Calibri" w:hAnsi="Calibri" w:cs="Calibri"/>
        </w:rPr>
        <w:t xml:space="preserve"> voorzien</w:t>
      </w:r>
      <w:r w:rsidR="002C4E27">
        <w:rPr>
          <w:rFonts w:ascii="Calibri" w:hAnsi="Calibri" w:cs="Calibri"/>
        </w:rPr>
        <w:t>,</w:t>
      </w:r>
      <w:r>
        <w:rPr>
          <w:rFonts w:ascii="Calibri" w:hAnsi="Calibri" w:cs="Calibri"/>
        </w:rPr>
        <w:t xml:space="preserve"> in samenwerking met de provincie</w:t>
      </w:r>
      <w:r w:rsidR="0027677D">
        <w:rPr>
          <w:rFonts w:ascii="Calibri" w:hAnsi="Calibri" w:cs="Calibri"/>
        </w:rPr>
        <w:t xml:space="preserve"> Antwerpen</w:t>
      </w:r>
      <w:r w:rsidR="003A6019">
        <w:rPr>
          <w:rFonts w:ascii="Calibri" w:hAnsi="Calibri" w:cs="Calibri"/>
        </w:rPr>
        <w:t xml:space="preserve">. </w:t>
      </w:r>
      <w:r w:rsidR="002C4E27">
        <w:rPr>
          <w:rFonts w:ascii="Calibri" w:hAnsi="Calibri" w:cs="Calibri"/>
        </w:rPr>
        <w:t>Omdat</w:t>
      </w:r>
      <w:r w:rsidR="003A6019">
        <w:rPr>
          <w:rFonts w:ascii="Calibri" w:hAnsi="Calibri" w:cs="Calibri"/>
        </w:rPr>
        <w:t xml:space="preserve"> in Wingene enkel jongens kunnen instromen, werd geopteerd om de </w:t>
      </w:r>
      <w:r w:rsidR="002C4E27">
        <w:rPr>
          <w:rFonts w:ascii="Calibri" w:hAnsi="Calibri" w:cs="Calibri"/>
        </w:rPr>
        <w:t xml:space="preserve">werking op te </w:t>
      </w:r>
      <w:r w:rsidR="003A6019">
        <w:rPr>
          <w:rFonts w:ascii="Calibri" w:hAnsi="Calibri" w:cs="Calibri"/>
        </w:rPr>
        <w:t>start</w:t>
      </w:r>
      <w:r w:rsidR="002C4E27">
        <w:rPr>
          <w:rFonts w:ascii="Calibri" w:hAnsi="Calibri" w:cs="Calibri"/>
        </w:rPr>
        <w:t xml:space="preserve">en </w:t>
      </w:r>
      <w:r w:rsidR="003A6019">
        <w:rPr>
          <w:rFonts w:ascii="Calibri" w:hAnsi="Calibri" w:cs="Calibri"/>
        </w:rPr>
        <w:t>in campus</w:t>
      </w:r>
      <w:r w:rsidR="004E01BB">
        <w:rPr>
          <w:rFonts w:ascii="Calibri" w:hAnsi="Calibri" w:cs="Calibri"/>
        </w:rPr>
        <w:t xml:space="preserve"> Ruiselede. </w:t>
      </w:r>
    </w:p>
    <w:p w14:paraId="2D2092BF" w14:textId="1C147AB3" w:rsidR="003A6019" w:rsidRDefault="00A514B0" w:rsidP="00344AEB">
      <w:pPr>
        <w:spacing w:after="0" w:line="240" w:lineRule="auto"/>
        <w:rPr>
          <w:rFonts w:ascii="Calibri" w:hAnsi="Calibri" w:cs="Calibri"/>
        </w:rPr>
      </w:pPr>
      <w:r>
        <w:rPr>
          <w:rFonts w:ascii="Calibri" w:hAnsi="Calibri" w:cs="Calibri"/>
        </w:rPr>
        <w:t>Oost-Vlaanderen</w:t>
      </w:r>
      <w:r w:rsidR="003A6019">
        <w:rPr>
          <w:rFonts w:ascii="Calibri" w:hAnsi="Calibri" w:cs="Calibri"/>
        </w:rPr>
        <w:t xml:space="preserve"> is de 2</w:t>
      </w:r>
      <w:r w:rsidR="003A6019" w:rsidRPr="003A6019">
        <w:rPr>
          <w:rFonts w:ascii="Calibri" w:hAnsi="Calibri" w:cs="Calibri"/>
          <w:vertAlign w:val="superscript"/>
        </w:rPr>
        <w:t>de</w:t>
      </w:r>
      <w:r w:rsidR="003A6019">
        <w:rPr>
          <w:rFonts w:ascii="Calibri" w:hAnsi="Calibri" w:cs="Calibri"/>
        </w:rPr>
        <w:t xml:space="preserve"> regio die aan de beurt is </w:t>
      </w:r>
      <w:r>
        <w:rPr>
          <w:rFonts w:ascii="Calibri" w:hAnsi="Calibri" w:cs="Calibri"/>
        </w:rPr>
        <w:t>om kandidaten te laten instromen in deze werking.</w:t>
      </w:r>
    </w:p>
    <w:p w14:paraId="1BC8BBD4" w14:textId="77777777" w:rsidR="00A514B0" w:rsidRDefault="00A514B0" w:rsidP="00344AEB">
      <w:pPr>
        <w:spacing w:after="0" w:line="240" w:lineRule="auto"/>
        <w:rPr>
          <w:rFonts w:ascii="Calibri" w:hAnsi="Calibri" w:cs="Calibri"/>
        </w:rPr>
      </w:pPr>
    </w:p>
    <w:p w14:paraId="3996175B" w14:textId="7B201FDD" w:rsidR="00514C29" w:rsidRDefault="000A7697" w:rsidP="00344AEB">
      <w:pPr>
        <w:spacing w:after="0" w:line="240" w:lineRule="auto"/>
        <w:rPr>
          <w:rFonts w:ascii="Calibri" w:hAnsi="Calibri" w:cs="Calibri"/>
        </w:rPr>
      </w:pPr>
      <w:r>
        <w:rPr>
          <w:rFonts w:ascii="Calibri" w:hAnsi="Calibri" w:cs="Calibri"/>
        </w:rPr>
        <w:t>Z</w:t>
      </w:r>
      <w:r w:rsidR="00A514B0">
        <w:rPr>
          <w:rFonts w:ascii="Calibri" w:hAnsi="Calibri" w:cs="Calibri"/>
        </w:rPr>
        <w:t xml:space="preserve">owel jongeren met een jeugddelict als </w:t>
      </w:r>
      <w:r>
        <w:rPr>
          <w:rFonts w:ascii="Calibri" w:hAnsi="Calibri" w:cs="Calibri"/>
        </w:rPr>
        <w:t xml:space="preserve">jongeren met </w:t>
      </w:r>
      <w:r w:rsidR="00A514B0">
        <w:rPr>
          <w:rFonts w:ascii="Calibri" w:hAnsi="Calibri" w:cs="Calibri"/>
        </w:rPr>
        <w:t>een VOS-vordering</w:t>
      </w:r>
      <w:r>
        <w:rPr>
          <w:rFonts w:ascii="Calibri" w:hAnsi="Calibri" w:cs="Calibri"/>
        </w:rPr>
        <w:t xml:space="preserve"> kunnen</w:t>
      </w:r>
      <w:r w:rsidR="00A514B0">
        <w:rPr>
          <w:rFonts w:ascii="Calibri" w:hAnsi="Calibri" w:cs="Calibri"/>
        </w:rPr>
        <w:t xml:space="preserve"> instromen. </w:t>
      </w:r>
      <w:r w:rsidR="00A8123C">
        <w:rPr>
          <w:rFonts w:ascii="Calibri" w:hAnsi="Calibri" w:cs="Calibri"/>
        </w:rPr>
        <w:t>Voor j</w:t>
      </w:r>
      <w:r w:rsidR="00A514B0">
        <w:rPr>
          <w:rFonts w:ascii="Calibri" w:hAnsi="Calibri" w:cs="Calibri"/>
        </w:rPr>
        <w:t xml:space="preserve">ongeren met een </w:t>
      </w:r>
      <w:r w:rsidR="00796CA0">
        <w:rPr>
          <w:rFonts w:ascii="Calibri" w:hAnsi="Calibri" w:cs="Calibri"/>
        </w:rPr>
        <w:t>jeugd</w:t>
      </w:r>
      <w:r w:rsidR="00A514B0">
        <w:rPr>
          <w:rFonts w:ascii="Calibri" w:hAnsi="Calibri" w:cs="Calibri"/>
        </w:rPr>
        <w:t>d</w:t>
      </w:r>
      <w:r w:rsidR="0075382C">
        <w:rPr>
          <w:rFonts w:ascii="Calibri" w:hAnsi="Calibri" w:cs="Calibri"/>
        </w:rPr>
        <w:t xml:space="preserve">elict </w:t>
      </w:r>
      <w:r w:rsidR="00796CA0">
        <w:rPr>
          <w:rFonts w:ascii="Calibri" w:hAnsi="Calibri" w:cs="Calibri"/>
        </w:rPr>
        <w:t>gebeurt</w:t>
      </w:r>
      <w:r w:rsidR="00A8123C">
        <w:rPr>
          <w:rFonts w:ascii="Calibri" w:hAnsi="Calibri" w:cs="Calibri"/>
        </w:rPr>
        <w:t xml:space="preserve"> </w:t>
      </w:r>
      <w:r w:rsidR="00B22A75">
        <w:rPr>
          <w:rFonts w:ascii="Calibri" w:hAnsi="Calibri" w:cs="Calibri"/>
        </w:rPr>
        <w:t>de indicatiestelling door d</w:t>
      </w:r>
      <w:r w:rsidR="0075382C">
        <w:rPr>
          <w:rFonts w:ascii="Calibri" w:hAnsi="Calibri" w:cs="Calibri"/>
        </w:rPr>
        <w:t xml:space="preserve">e gemeenschapsinstelling. </w:t>
      </w:r>
      <w:r w:rsidR="00B22A75">
        <w:rPr>
          <w:rFonts w:ascii="Calibri" w:hAnsi="Calibri" w:cs="Calibri"/>
        </w:rPr>
        <w:t>Voor j</w:t>
      </w:r>
      <w:r w:rsidR="0075382C">
        <w:rPr>
          <w:rFonts w:ascii="Calibri" w:hAnsi="Calibri" w:cs="Calibri"/>
        </w:rPr>
        <w:t xml:space="preserve">ongeren met een VOS-statuut </w:t>
      </w:r>
      <w:r w:rsidR="00B22A75">
        <w:rPr>
          <w:rFonts w:ascii="Calibri" w:hAnsi="Calibri" w:cs="Calibri"/>
        </w:rPr>
        <w:t>is dit</w:t>
      </w:r>
      <w:r w:rsidR="00A8123C">
        <w:rPr>
          <w:rFonts w:ascii="Calibri" w:hAnsi="Calibri" w:cs="Calibri"/>
        </w:rPr>
        <w:t xml:space="preserve"> J</w:t>
      </w:r>
      <w:r w:rsidR="007516C2">
        <w:rPr>
          <w:rFonts w:ascii="Calibri" w:hAnsi="Calibri" w:cs="Calibri"/>
        </w:rPr>
        <w:t xml:space="preserve">eugdzorg en </w:t>
      </w:r>
      <w:r w:rsidR="00A8123C">
        <w:rPr>
          <w:rFonts w:ascii="Calibri" w:hAnsi="Calibri" w:cs="Calibri"/>
        </w:rPr>
        <w:t>B</w:t>
      </w:r>
      <w:r w:rsidR="007516C2">
        <w:rPr>
          <w:rFonts w:ascii="Calibri" w:hAnsi="Calibri" w:cs="Calibri"/>
        </w:rPr>
        <w:t xml:space="preserve">escherming </w:t>
      </w:r>
      <w:r w:rsidR="00A8123C">
        <w:rPr>
          <w:rFonts w:ascii="Calibri" w:hAnsi="Calibri" w:cs="Calibri"/>
        </w:rPr>
        <w:t>(</w:t>
      </w:r>
      <w:r w:rsidR="007516C2">
        <w:rPr>
          <w:rFonts w:ascii="Calibri" w:hAnsi="Calibri" w:cs="Calibri"/>
        </w:rPr>
        <w:t xml:space="preserve">in samenwerking met </w:t>
      </w:r>
      <w:r w:rsidR="00514C29">
        <w:rPr>
          <w:rFonts w:ascii="Calibri" w:hAnsi="Calibri" w:cs="Calibri"/>
        </w:rPr>
        <w:t>de GI</w:t>
      </w:r>
      <w:r w:rsidR="00A8123C">
        <w:rPr>
          <w:rFonts w:ascii="Calibri" w:hAnsi="Calibri" w:cs="Calibri"/>
        </w:rPr>
        <w:t>)</w:t>
      </w:r>
      <w:r w:rsidR="00514C29">
        <w:rPr>
          <w:rFonts w:ascii="Calibri" w:hAnsi="Calibri" w:cs="Calibri"/>
        </w:rPr>
        <w:t>.</w:t>
      </w:r>
    </w:p>
    <w:p w14:paraId="1D7D1C77" w14:textId="77777777" w:rsidR="00A8123C" w:rsidRDefault="00A8123C" w:rsidP="00344AEB">
      <w:pPr>
        <w:spacing w:after="0" w:line="240" w:lineRule="auto"/>
        <w:rPr>
          <w:rFonts w:ascii="Calibri" w:hAnsi="Calibri" w:cs="Calibri"/>
        </w:rPr>
      </w:pPr>
    </w:p>
    <w:p w14:paraId="6C2A5A55" w14:textId="77777777" w:rsidR="003B03ED" w:rsidRDefault="003B03ED" w:rsidP="003B03ED">
      <w:pPr>
        <w:spacing w:after="0" w:line="240" w:lineRule="auto"/>
        <w:rPr>
          <w:rFonts w:ascii="Calibri" w:hAnsi="Calibri" w:cs="Calibri"/>
        </w:rPr>
      </w:pPr>
      <w:r w:rsidRPr="003B03ED">
        <w:rPr>
          <w:rFonts w:ascii="Calibri" w:hAnsi="Calibri" w:cs="Calibri"/>
        </w:rPr>
        <w:t>Een belangrijke uitdaging ligt in een correcte indicatiestelling en een gerichte toeleiding naar het meest passende aanbod. Er wordt benadrukt dat de verschillende aanbodsvormen — GES+, veilig verblijf, HCHR en time-out — goed op elkaar moeten worden afgestemd.</w:t>
      </w:r>
    </w:p>
    <w:p w14:paraId="354EEE1D" w14:textId="77777777" w:rsidR="003B03ED" w:rsidRPr="003B03ED" w:rsidRDefault="003B03ED" w:rsidP="003B03ED">
      <w:pPr>
        <w:spacing w:after="0" w:line="240" w:lineRule="auto"/>
        <w:rPr>
          <w:rFonts w:ascii="Calibri" w:hAnsi="Calibri" w:cs="Calibri"/>
        </w:rPr>
      </w:pPr>
    </w:p>
    <w:p w14:paraId="2FD8548F" w14:textId="77777777" w:rsidR="003B03ED" w:rsidRPr="003B03ED" w:rsidRDefault="003B03ED" w:rsidP="003B03ED">
      <w:pPr>
        <w:spacing w:after="0" w:line="240" w:lineRule="auto"/>
        <w:rPr>
          <w:rFonts w:ascii="Calibri" w:hAnsi="Calibri" w:cs="Calibri"/>
        </w:rPr>
      </w:pPr>
      <w:r w:rsidRPr="003B03ED">
        <w:rPr>
          <w:rFonts w:ascii="Calibri" w:hAnsi="Calibri" w:cs="Calibri"/>
        </w:rPr>
        <w:t>Agentschap Justitie en Handhaving organiseert hierover op 7 oktober 2026 een online info- en dialoogmoment. Tijdens dit moment worden het beleidsproces en de verdere planning toegelicht, wordt de HCHR-werking verder voorgesteld en is er ruimte om vragen, aandachtspunten en bezorgdheden vanuit het werkveld te bespreken.</w:t>
      </w:r>
    </w:p>
    <w:p w14:paraId="1930B829" w14:textId="77777777" w:rsidR="003B03ED" w:rsidRPr="003B03ED" w:rsidRDefault="003B03ED" w:rsidP="003B03ED">
      <w:pPr>
        <w:spacing w:after="0" w:line="240" w:lineRule="auto"/>
        <w:rPr>
          <w:rFonts w:ascii="Calibri" w:hAnsi="Calibri" w:cs="Calibri"/>
        </w:rPr>
      </w:pPr>
      <w:r w:rsidRPr="003B03ED">
        <w:rPr>
          <w:rFonts w:ascii="Calibri" w:hAnsi="Calibri" w:cs="Calibri"/>
        </w:rPr>
        <w:t xml:space="preserve">Het dialoogmoment richt zich onder meer tot medewerkers en betrokkenen uit de gemeenschapsinstellingen, de kinder- en jeugdpsychiatrie en FOR-K, jeugdhulpvoorzieningen, Jeugdzorg en Bescherming, de netwerken </w:t>
      </w:r>
      <w:r w:rsidRPr="003B03ED">
        <w:rPr>
          <w:rFonts w:ascii="Calibri" w:hAnsi="Calibri" w:cs="Calibri"/>
        </w:rPr>
        <w:lastRenderedPageBreak/>
        <w:t>geblokkeerde ontwikkelings- en hulpverleningstrajecten, de jeugdrechtbanken, Agentschap Justitie en Handhaving, Opgroeien, de IROJ-werkingen en andere betrokken partners.</w:t>
      </w:r>
    </w:p>
    <w:p w14:paraId="51F796B9" w14:textId="77777777" w:rsidR="00E11E8C" w:rsidRDefault="00E11E8C" w:rsidP="00E11E8C">
      <w:pPr>
        <w:spacing w:after="0" w:line="240" w:lineRule="auto"/>
        <w:rPr>
          <w:rFonts w:ascii="Calibri" w:hAnsi="Calibri" w:cs="Calibri"/>
        </w:rPr>
      </w:pPr>
    </w:p>
    <w:p w14:paraId="30A8FA38" w14:textId="77777777" w:rsidR="003B03ED" w:rsidRPr="00E11E8C" w:rsidRDefault="003B03ED" w:rsidP="00E11E8C">
      <w:pPr>
        <w:spacing w:after="0" w:line="240" w:lineRule="auto"/>
        <w:rPr>
          <w:rFonts w:ascii="Calibri" w:hAnsi="Calibri" w:cs="Calibri"/>
        </w:rPr>
      </w:pPr>
    </w:p>
    <w:p w14:paraId="225E153F" w14:textId="77777777" w:rsidR="00E11E8C" w:rsidRPr="00E11E8C" w:rsidRDefault="00E11E8C" w:rsidP="00E11E8C">
      <w:pPr>
        <w:spacing w:after="0" w:line="240" w:lineRule="auto"/>
        <w:rPr>
          <w:rFonts w:ascii="Calibri" w:hAnsi="Calibri" w:cs="Calibri"/>
        </w:rPr>
      </w:pPr>
      <w:r w:rsidRPr="00E11E8C">
        <w:rPr>
          <w:rFonts w:ascii="Calibri" w:hAnsi="Calibri" w:cs="Calibri"/>
          <w:b/>
          <w:bCs/>
        </w:rPr>
        <w:t>Praktische informatie</w:t>
      </w:r>
    </w:p>
    <w:tbl>
      <w:tblPr>
        <w:tblW w:w="0" w:type="auto"/>
        <w:tblCellSpacing w:w="18" w:type="dxa"/>
        <w:tblCellMar>
          <w:left w:w="0" w:type="dxa"/>
          <w:right w:w="0" w:type="dxa"/>
        </w:tblCellMar>
        <w:tblLook w:val="04A0" w:firstRow="1" w:lastRow="0" w:firstColumn="1" w:lastColumn="0" w:noHBand="0" w:noVBand="1"/>
      </w:tblPr>
      <w:tblGrid>
        <w:gridCol w:w="1520"/>
        <w:gridCol w:w="2567"/>
      </w:tblGrid>
      <w:tr w:rsidR="00E11E8C" w:rsidRPr="00E11E8C" w14:paraId="54EA7C30" w14:textId="77777777">
        <w:trPr>
          <w:tblCellSpacing w:w="18"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0E61C3CB" w14:textId="77777777" w:rsidR="00E11E8C" w:rsidRPr="00E11E8C" w:rsidRDefault="00E11E8C" w:rsidP="00E11E8C">
            <w:pPr>
              <w:spacing w:after="0" w:line="240" w:lineRule="auto"/>
              <w:rPr>
                <w:rFonts w:ascii="Calibri" w:hAnsi="Calibri" w:cs="Calibri"/>
                <w:b/>
                <w:bCs/>
              </w:rPr>
            </w:pPr>
            <w:r w:rsidRPr="00E11E8C">
              <w:rPr>
                <w:rFonts w:ascii="Segoe UI Emoji" w:hAnsi="Segoe UI Emoji" w:cs="Segoe UI Emoji"/>
                <w:b/>
                <w:bCs/>
              </w:rPr>
              <w:t>📅</w:t>
            </w:r>
            <w:r w:rsidRPr="00E11E8C">
              <w:rPr>
                <w:rFonts w:ascii="Calibri" w:hAnsi="Calibri" w:cs="Calibri"/>
                <w:b/>
                <w:bCs/>
              </w:rPr>
              <w:t xml:space="preserve"> Datum</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7A0F52C" w14:textId="77777777" w:rsidR="00E11E8C" w:rsidRPr="00E11E8C" w:rsidRDefault="00E11E8C" w:rsidP="00E11E8C">
            <w:pPr>
              <w:spacing w:after="0" w:line="240" w:lineRule="auto"/>
              <w:rPr>
                <w:rFonts w:ascii="Calibri" w:hAnsi="Calibri" w:cs="Calibri"/>
              </w:rPr>
            </w:pPr>
            <w:r w:rsidRPr="00E11E8C">
              <w:rPr>
                <w:rFonts w:ascii="Calibri" w:hAnsi="Calibri" w:cs="Calibri"/>
              </w:rPr>
              <w:t>7 oktober 2026</w:t>
            </w:r>
          </w:p>
        </w:tc>
      </w:tr>
      <w:tr w:rsidR="00E11E8C" w:rsidRPr="00E11E8C" w14:paraId="4CA27B11" w14:textId="77777777">
        <w:trPr>
          <w:tblCellSpacing w:w="18"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2AB2A29" w14:textId="77777777" w:rsidR="00E11E8C" w:rsidRPr="00E11E8C" w:rsidRDefault="00E11E8C" w:rsidP="00E11E8C">
            <w:pPr>
              <w:spacing w:after="0" w:line="240" w:lineRule="auto"/>
              <w:rPr>
                <w:rFonts w:ascii="Calibri" w:hAnsi="Calibri" w:cs="Calibri"/>
                <w:b/>
                <w:bCs/>
              </w:rPr>
            </w:pPr>
            <w:r w:rsidRPr="00E11E8C">
              <w:rPr>
                <w:rFonts w:ascii="Segoe UI Emoji" w:hAnsi="Segoe UI Emoji" w:cs="Segoe UI Emoji"/>
                <w:b/>
                <w:bCs/>
              </w:rPr>
              <w:t>🕚</w:t>
            </w:r>
            <w:r w:rsidRPr="00E11E8C">
              <w:rPr>
                <w:rFonts w:ascii="Calibri" w:hAnsi="Calibri" w:cs="Calibri"/>
                <w:b/>
                <w:bCs/>
              </w:rPr>
              <w:t xml:space="preserve"> Tijdstip</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B7D2FE0" w14:textId="77777777" w:rsidR="00E11E8C" w:rsidRPr="00E11E8C" w:rsidRDefault="00E11E8C" w:rsidP="00E11E8C">
            <w:pPr>
              <w:spacing w:after="0" w:line="240" w:lineRule="auto"/>
              <w:rPr>
                <w:rFonts w:ascii="Calibri" w:hAnsi="Calibri" w:cs="Calibri"/>
              </w:rPr>
            </w:pPr>
            <w:r w:rsidRPr="00E11E8C">
              <w:rPr>
                <w:rFonts w:ascii="Calibri" w:hAnsi="Calibri" w:cs="Calibri"/>
              </w:rPr>
              <w:t>11.00 uur tot 13.00 uur</w:t>
            </w:r>
          </w:p>
        </w:tc>
      </w:tr>
      <w:tr w:rsidR="00E11E8C" w:rsidRPr="00E11E8C" w14:paraId="58C48228" w14:textId="77777777">
        <w:trPr>
          <w:tblCellSpacing w:w="18"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10581B16" w14:textId="77777777" w:rsidR="00E11E8C" w:rsidRPr="00E11E8C" w:rsidRDefault="00E11E8C" w:rsidP="00E11E8C">
            <w:pPr>
              <w:spacing w:after="0" w:line="240" w:lineRule="auto"/>
              <w:rPr>
                <w:rFonts w:ascii="Calibri" w:hAnsi="Calibri" w:cs="Calibri"/>
                <w:b/>
                <w:bCs/>
              </w:rPr>
            </w:pPr>
            <w:r w:rsidRPr="00E11E8C">
              <w:rPr>
                <w:rFonts w:ascii="Segoe UI Emoji" w:hAnsi="Segoe UI Emoji" w:cs="Segoe UI Emoji"/>
                <w:b/>
                <w:bCs/>
              </w:rPr>
              <w:t>💻</w:t>
            </w:r>
            <w:r w:rsidRPr="00E11E8C">
              <w:rPr>
                <w:rFonts w:ascii="Calibri" w:hAnsi="Calibri" w:cs="Calibri"/>
                <w:b/>
                <w:bCs/>
              </w:rPr>
              <w:t xml:space="preserve"> Locatie</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F13E1A7" w14:textId="77777777" w:rsidR="00E11E8C" w:rsidRPr="00E11E8C" w:rsidRDefault="00E11E8C" w:rsidP="00E11E8C">
            <w:pPr>
              <w:spacing w:after="0" w:line="240" w:lineRule="auto"/>
              <w:rPr>
                <w:rFonts w:ascii="Calibri" w:hAnsi="Calibri" w:cs="Calibri"/>
              </w:rPr>
            </w:pPr>
            <w:r w:rsidRPr="00E11E8C">
              <w:rPr>
                <w:rFonts w:ascii="Calibri" w:hAnsi="Calibri" w:cs="Calibri"/>
              </w:rPr>
              <w:t>Online via Microsoft Teams</w:t>
            </w:r>
          </w:p>
        </w:tc>
      </w:tr>
      <w:tr w:rsidR="00E11E8C" w:rsidRPr="00E11E8C" w14:paraId="63698521" w14:textId="77777777">
        <w:trPr>
          <w:tblCellSpacing w:w="18"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05C2251B" w14:textId="77777777" w:rsidR="00E11E8C" w:rsidRPr="00E11E8C" w:rsidRDefault="00E11E8C" w:rsidP="00E11E8C">
            <w:pPr>
              <w:spacing w:after="0" w:line="240" w:lineRule="auto"/>
              <w:rPr>
                <w:rFonts w:ascii="Calibri" w:hAnsi="Calibri" w:cs="Calibri"/>
                <w:b/>
                <w:bCs/>
              </w:rPr>
            </w:pPr>
            <w:r w:rsidRPr="00E11E8C">
              <w:rPr>
                <w:rFonts w:ascii="Segoe UI Emoji" w:hAnsi="Segoe UI Emoji" w:cs="Segoe UI Emoji"/>
                <w:b/>
                <w:bCs/>
              </w:rPr>
              <w:t>📝</w:t>
            </w:r>
            <w:r w:rsidRPr="00E11E8C">
              <w:rPr>
                <w:rFonts w:ascii="Calibri" w:hAnsi="Calibri" w:cs="Calibri"/>
                <w:b/>
                <w:bCs/>
              </w:rPr>
              <w:t xml:space="preserve"> Inschrijving</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41637DB" w14:textId="77777777" w:rsidR="00E11E8C" w:rsidRPr="00E11E8C" w:rsidRDefault="00E11E8C" w:rsidP="00E11E8C">
            <w:pPr>
              <w:spacing w:after="0" w:line="240" w:lineRule="auto"/>
              <w:rPr>
                <w:rFonts w:ascii="Calibri" w:hAnsi="Calibri" w:cs="Calibri"/>
              </w:rPr>
            </w:pPr>
            <w:hyperlink r:id="rId19" w:tgtFrame="_blank" w:history="1">
              <w:r w:rsidRPr="00E11E8C">
                <w:rPr>
                  <w:rStyle w:val="Hyperlink"/>
                  <w:rFonts w:ascii="Calibri" w:hAnsi="Calibri" w:cs="Calibri"/>
                </w:rPr>
                <w:t>Schrijf u hier in</w:t>
              </w:r>
            </w:hyperlink>
          </w:p>
        </w:tc>
      </w:tr>
    </w:tbl>
    <w:p w14:paraId="62252225" w14:textId="77777777" w:rsidR="00E11E8C" w:rsidRPr="00E11E8C" w:rsidRDefault="00E11E8C" w:rsidP="00E11E8C">
      <w:pPr>
        <w:spacing w:after="0" w:line="240" w:lineRule="auto"/>
        <w:rPr>
          <w:rFonts w:ascii="Calibri" w:hAnsi="Calibri" w:cs="Calibri"/>
        </w:rPr>
      </w:pPr>
      <w:r w:rsidRPr="00E11E8C">
        <w:rPr>
          <w:rFonts w:ascii="Calibri" w:hAnsi="Calibri" w:cs="Calibri"/>
          <w:b/>
          <w:bCs/>
        </w:rPr>
        <w:br/>
        <w:t>Inschrijven</w:t>
      </w:r>
    </w:p>
    <w:p w14:paraId="459BD981" w14:textId="77777777" w:rsidR="00E11E8C" w:rsidRPr="00E11E8C" w:rsidRDefault="00E11E8C" w:rsidP="00E11E8C">
      <w:pPr>
        <w:spacing w:after="0" w:line="240" w:lineRule="auto"/>
        <w:rPr>
          <w:rFonts w:ascii="Calibri" w:hAnsi="Calibri" w:cs="Calibri"/>
        </w:rPr>
      </w:pPr>
      <w:r w:rsidRPr="00E11E8C">
        <w:rPr>
          <w:rFonts w:ascii="Calibri" w:hAnsi="Calibri" w:cs="Calibri"/>
        </w:rPr>
        <w:t>Om een vlotte organisatie mogelijk te maken, vragen wij u vriendelijk om vooraf in te schrijven via bovenstaande link.</w:t>
      </w:r>
    </w:p>
    <w:p w14:paraId="421C8DB9" w14:textId="02DA8AD7" w:rsidR="005B0DD3" w:rsidRPr="00E11E8C" w:rsidRDefault="00855C9E" w:rsidP="00E11E8C">
      <w:pPr>
        <w:spacing w:after="0" w:line="240" w:lineRule="auto"/>
        <w:rPr>
          <w:rFonts w:ascii="Calibri" w:hAnsi="Calibri" w:cs="Calibri"/>
        </w:rPr>
      </w:pPr>
      <w:r>
        <w:rPr>
          <w:rFonts w:ascii="Calibri" w:hAnsi="Calibri" w:cs="Calibri"/>
        </w:rPr>
        <w:br/>
      </w:r>
    </w:p>
    <w:p w14:paraId="2B029DFC" w14:textId="6B1D711F" w:rsidR="005B0DD3" w:rsidRDefault="003E0656" w:rsidP="00EF73A5">
      <w:pPr>
        <w:pStyle w:val="Titelverslag"/>
        <w:numPr>
          <w:ilvl w:val="0"/>
          <w:numId w:val="15"/>
        </w:numPr>
        <w:tabs>
          <w:tab w:val="left" w:pos="284"/>
          <w:tab w:val="left" w:pos="425"/>
          <w:tab w:val="left" w:pos="567"/>
          <w:tab w:val="left" w:pos="709"/>
          <w:tab w:val="left" w:pos="851"/>
        </w:tabs>
        <w:spacing w:before="0"/>
        <w:rPr>
          <w:rFonts w:ascii="Calibri" w:eastAsia="Calibri" w:hAnsi="Calibri" w:cs="Calibri"/>
          <w:b w:val="0"/>
          <w:bCs w:val="0"/>
          <w:color w:val="6CC24A"/>
          <w:sz w:val="32"/>
          <w:szCs w:val="32"/>
        </w:rPr>
      </w:pPr>
      <w:r w:rsidRPr="003E0656">
        <w:rPr>
          <w:rFonts w:ascii="Calibri" w:eastAsia="Calibri" w:hAnsi="Calibri" w:cs="Calibri"/>
          <w:b w:val="0"/>
          <w:bCs w:val="0"/>
          <w:color w:val="6CC24A"/>
          <w:sz w:val="32"/>
          <w:szCs w:val="32"/>
        </w:rPr>
        <w:t>Toelichting</w:t>
      </w:r>
      <w:r w:rsidR="00CC72CA">
        <w:rPr>
          <w:rFonts w:ascii="Calibri" w:hAnsi="Calibri" w:cs="Calibri"/>
          <w:sz w:val="20"/>
          <w:szCs w:val="20"/>
        </w:rPr>
        <w:t xml:space="preserve"> </w:t>
      </w:r>
      <w:r w:rsidR="00CC72CA" w:rsidRPr="00CC72CA">
        <w:rPr>
          <w:rFonts w:ascii="Calibri" w:eastAsia="Calibri" w:hAnsi="Calibri" w:cs="Calibri"/>
          <w:b w:val="0"/>
          <w:bCs w:val="0"/>
          <w:color w:val="6CC24A"/>
          <w:sz w:val="32"/>
          <w:szCs w:val="32"/>
        </w:rPr>
        <w:t>rond de nieuwe MFC’s (ex-onderwijsinternaten)</w:t>
      </w:r>
    </w:p>
    <w:p w14:paraId="4D9F4609" w14:textId="77777777" w:rsidR="003E0656" w:rsidRDefault="003E0656" w:rsidP="003E0656">
      <w:pPr>
        <w:pStyle w:val="Titelverslag"/>
        <w:tabs>
          <w:tab w:val="left" w:pos="284"/>
          <w:tab w:val="left" w:pos="425"/>
          <w:tab w:val="left" w:pos="567"/>
          <w:tab w:val="left" w:pos="709"/>
          <w:tab w:val="left" w:pos="851"/>
        </w:tabs>
        <w:spacing w:before="0"/>
        <w:rPr>
          <w:rFonts w:ascii="Calibri" w:eastAsia="Calibri" w:hAnsi="Calibri" w:cs="Calibri"/>
          <w:b w:val="0"/>
          <w:bCs w:val="0"/>
          <w:color w:val="6CC24A"/>
          <w:sz w:val="32"/>
          <w:szCs w:val="32"/>
        </w:rPr>
      </w:pPr>
    </w:p>
    <w:p w14:paraId="4877E2E1" w14:textId="409C84EA" w:rsidR="000634D9" w:rsidRDefault="00CC72CA" w:rsidP="000634D9">
      <w:pPr>
        <w:spacing w:after="160" w:line="259" w:lineRule="auto"/>
        <w:rPr>
          <w:rFonts w:ascii="Calibri" w:hAnsi="Calibri" w:cs="Calibri"/>
        </w:rPr>
      </w:pPr>
      <w:r>
        <w:rPr>
          <w:rFonts w:ascii="Calibri" w:hAnsi="Calibri" w:cs="Calibri"/>
        </w:rPr>
        <w:t>Toelichting door Hans Verbeke (directeur van MFC de Link) en Jona Muylaert (directeur van</w:t>
      </w:r>
      <w:r w:rsidR="004D5EC5">
        <w:rPr>
          <w:rFonts w:ascii="Calibri" w:hAnsi="Calibri" w:cs="Calibri"/>
        </w:rPr>
        <w:t xml:space="preserve"> MFC Nova</w:t>
      </w:r>
      <w:r>
        <w:rPr>
          <w:rFonts w:ascii="Calibri" w:hAnsi="Calibri" w:cs="Calibri"/>
        </w:rPr>
        <w:t>)</w:t>
      </w:r>
      <w:r w:rsidR="00783631">
        <w:rPr>
          <w:rFonts w:ascii="Calibri" w:hAnsi="Calibri" w:cs="Calibri"/>
        </w:rPr>
        <w:t>.</w:t>
      </w:r>
      <w:r>
        <w:rPr>
          <w:rFonts w:ascii="Calibri" w:hAnsi="Calibri" w:cs="Calibri"/>
        </w:rPr>
        <w:t xml:space="preserve"> </w:t>
      </w:r>
    </w:p>
    <w:p w14:paraId="523039E9" w14:textId="29CE0367" w:rsidR="008754E9" w:rsidRPr="00F0531D" w:rsidRDefault="008754E9" w:rsidP="000634D9">
      <w:pPr>
        <w:spacing w:after="160" w:line="259" w:lineRule="auto"/>
        <w:rPr>
          <w:rFonts w:ascii="Calibri" w:hAnsi="Calibri" w:cs="Calibri"/>
        </w:rPr>
      </w:pPr>
      <w:r>
        <w:rPr>
          <w:rFonts w:ascii="Calibri" w:hAnsi="Calibri" w:cs="Calibri"/>
        </w:rPr>
        <w:t>Zie hiervoor ook de PPT bij de bijlagen.</w:t>
      </w:r>
    </w:p>
    <w:p w14:paraId="7B39E484" w14:textId="6D784123" w:rsidR="00103065" w:rsidRDefault="00FC599F"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Pr>
          <w:rFonts w:ascii="Calibri" w:hAnsi="Calibri" w:cs="Calibri"/>
          <w:b w:val="0"/>
          <w:bCs w:val="0"/>
          <w:sz w:val="22"/>
          <w:szCs w:val="22"/>
        </w:rPr>
        <w:t>In</w:t>
      </w:r>
      <w:r w:rsidR="00DC2AE5">
        <w:rPr>
          <w:rFonts w:ascii="Calibri" w:hAnsi="Calibri" w:cs="Calibri"/>
          <w:b w:val="0"/>
          <w:bCs w:val="0"/>
          <w:sz w:val="22"/>
          <w:szCs w:val="22"/>
        </w:rPr>
        <w:t xml:space="preserve"> 2023 </w:t>
      </w:r>
      <w:r w:rsidR="00BB1170">
        <w:rPr>
          <w:rFonts w:ascii="Calibri" w:hAnsi="Calibri" w:cs="Calibri"/>
          <w:b w:val="0"/>
          <w:bCs w:val="0"/>
          <w:sz w:val="22"/>
          <w:szCs w:val="22"/>
        </w:rPr>
        <w:t xml:space="preserve">kregen </w:t>
      </w:r>
      <w:r w:rsidR="00DC2AE5">
        <w:rPr>
          <w:rFonts w:ascii="Calibri" w:hAnsi="Calibri" w:cs="Calibri"/>
          <w:b w:val="0"/>
          <w:bCs w:val="0"/>
          <w:sz w:val="22"/>
          <w:szCs w:val="22"/>
        </w:rPr>
        <w:t xml:space="preserve">enkele </w:t>
      </w:r>
      <w:r w:rsidR="00D37394">
        <w:rPr>
          <w:rFonts w:ascii="Calibri" w:hAnsi="Calibri" w:cs="Calibri"/>
          <w:b w:val="0"/>
          <w:bCs w:val="0"/>
          <w:sz w:val="22"/>
          <w:szCs w:val="22"/>
        </w:rPr>
        <w:t>onderwijs</w:t>
      </w:r>
      <w:r w:rsidR="00DC2AE5">
        <w:rPr>
          <w:rFonts w:ascii="Calibri" w:hAnsi="Calibri" w:cs="Calibri"/>
          <w:b w:val="0"/>
          <w:bCs w:val="0"/>
          <w:sz w:val="22"/>
          <w:szCs w:val="22"/>
        </w:rPr>
        <w:t>internaten</w:t>
      </w:r>
      <w:r w:rsidR="00BB1170">
        <w:rPr>
          <w:rFonts w:ascii="Calibri" w:hAnsi="Calibri" w:cs="Calibri"/>
          <w:b w:val="0"/>
          <w:bCs w:val="0"/>
          <w:sz w:val="22"/>
          <w:szCs w:val="22"/>
        </w:rPr>
        <w:t xml:space="preserve"> de mogelijkheid</w:t>
      </w:r>
      <w:r w:rsidR="00DC2AE5">
        <w:rPr>
          <w:rFonts w:ascii="Calibri" w:hAnsi="Calibri" w:cs="Calibri"/>
          <w:b w:val="0"/>
          <w:bCs w:val="0"/>
          <w:sz w:val="22"/>
          <w:szCs w:val="22"/>
        </w:rPr>
        <w:t xml:space="preserve"> om </w:t>
      </w:r>
      <w:r>
        <w:rPr>
          <w:rFonts w:ascii="Calibri" w:hAnsi="Calibri" w:cs="Calibri"/>
          <w:b w:val="0"/>
          <w:bCs w:val="0"/>
          <w:sz w:val="22"/>
          <w:szCs w:val="22"/>
        </w:rPr>
        <w:t xml:space="preserve">in </w:t>
      </w:r>
      <w:r w:rsidR="00DC2AE5">
        <w:rPr>
          <w:rFonts w:ascii="Calibri" w:hAnsi="Calibri" w:cs="Calibri"/>
          <w:b w:val="0"/>
          <w:bCs w:val="0"/>
          <w:sz w:val="22"/>
          <w:szCs w:val="22"/>
        </w:rPr>
        <w:t>te kantelen bi</w:t>
      </w:r>
      <w:r w:rsidR="006C6C98">
        <w:rPr>
          <w:rFonts w:ascii="Calibri" w:hAnsi="Calibri" w:cs="Calibri"/>
          <w:b w:val="0"/>
          <w:bCs w:val="0"/>
          <w:sz w:val="22"/>
          <w:szCs w:val="22"/>
        </w:rPr>
        <w:t>nnen</w:t>
      </w:r>
      <w:r w:rsidR="00DC2AE5">
        <w:rPr>
          <w:rFonts w:ascii="Calibri" w:hAnsi="Calibri" w:cs="Calibri"/>
          <w:b w:val="0"/>
          <w:bCs w:val="0"/>
          <w:sz w:val="22"/>
          <w:szCs w:val="22"/>
        </w:rPr>
        <w:t xml:space="preserve"> </w:t>
      </w:r>
      <w:r w:rsidR="006C6C98">
        <w:rPr>
          <w:rFonts w:ascii="Calibri" w:hAnsi="Calibri" w:cs="Calibri"/>
          <w:b w:val="0"/>
          <w:bCs w:val="0"/>
          <w:sz w:val="22"/>
          <w:szCs w:val="22"/>
        </w:rPr>
        <w:t>W</w:t>
      </w:r>
      <w:r w:rsidR="00D37394">
        <w:rPr>
          <w:rFonts w:ascii="Calibri" w:hAnsi="Calibri" w:cs="Calibri"/>
          <w:b w:val="0"/>
          <w:bCs w:val="0"/>
          <w:sz w:val="22"/>
          <w:szCs w:val="22"/>
        </w:rPr>
        <w:t>elzijn.</w:t>
      </w:r>
      <w:r w:rsidR="005B79F6">
        <w:rPr>
          <w:rFonts w:ascii="Calibri" w:hAnsi="Calibri" w:cs="Calibri"/>
          <w:b w:val="0"/>
          <w:bCs w:val="0"/>
          <w:sz w:val="22"/>
          <w:szCs w:val="22"/>
        </w:rPr>
        <w:t xml:space="preserve"> Deze inkanteling </w:t>
      </w:r>
      <w:r w:rsidR="006C6C98">
        <w:rPr>
          <w:rFonts w:ascii="Calibri" w:hAnsi="Calibri" w:cs="Calibri"/>
          <w:b w:val="0"/>
          <w:bCs w:val="0"/>
          <w:sz w:val="22"/>
          <w:szCs w:val="22"/>
        </w:rPr>
        <w:t>ging van start</w:t>
      </w:r>
      <w:r w:rsidR="005B79F6">
        <w:rPr>
          <w:rFonts w:ascii="Calibri" w:hAnsi="Calibri" w:cs="Calibri"/>
          <w:b w:val="0"/>
          <w:bCs w:val="0"/>
          <w:sz w:val="22"/>
          <w:szCs w:val="22"/>
        </w:rPr>
        <w:t xml:space="preserve"> op 1 september 2023</w:t>
      </w:r>
      <w:r w:rsidR="00687A68">
        <w:rPr>
          <w:rFonts w:ascii="Calibri" w:hAnsi="Calibri" w:cs="Calibri"/>
          <w:b w:val="0"/>
          <w:bCs w:val="0"/>
          <w:sz w:val="22"/>
          <w:szCs w:val="22"/>
        </w:rPr>
        <w:t xml:space="preserve">. </w:t>
      </w:r>
      <w:r w:rsidR="006C6C98">
        <w:rPr>
          <w:rFonts w:ascii="Calibri" w:hAnsi="Calibri" w:cs="Calibri"/>
          <w:b w:val="0"/>
          <w:bCs w:val="0"/>
          <w:sz w:val="22"/>
          <w:szCs w:val="22"/>
        </w:rPr>
        <w:t>Tegelijkertijd werden</w:t>
      </w:r>
      <w:r w:rsidR="00687A68">
        <w:rPr>
          <w:rFonts w:ascii="Calibri" w:hAnsi="Calibri" w:cs="Calibri"/>
          <w:b w:val="0"/>
          <w:bCs w:val="0"/>
          <w:sz w:val="22"/>
          <w:szCs w:val="22"/>
        </w:rPr>
        <w:t xml:space="preserve"> transitie</w:t>
      </w:r>
      <w:r w:rsidR="006C6C98">
        <w:rPr>
          <w:rFonts w:ascii="Calibri" w:hAnsi="Calibri" w:cs="Calibri"/>
          <w:b w:val="0"/>
          <w:bCs w:val="0"/>
          <w:sz w:val="22"/>
          <w:szCs w:val="22"/>
        </w:rPr>
        <w:t>-</w:t>
      </w:r>
      <w:r w:rsidR="00687A68">
        <w:rPr>
          <w:rFonts w:ascii="Calibri" w:hAnsi="Calibri" w:cs="Calibri"/>
          <w:b w:val="0"/>
          <w:bCs w:val="0"/>
          <w:sz w:val="22"/>
          <w:szCs w:val="22"/>
        </w:rPr>
        <w:t xml:space="preserve"> en erkenningsovergansmaatregelen</w:t>
      </w:r>
      <w:r w:rsidR="00CF4431">
        <w:rPr>
          <w:rFonts w:ascii="Calibri" w:hAnsi="Calibri" w:cs="Calibri"/>
          <w:b w:val="0"/>
          <w:bCs w:val="0"/>
          <w:sz w:val="22"/>
          <w:szCs w:val="22"/>
        </w:rPr>
        <w:t xml:space="preserve"> vastgelegd om de overgang</w:t>
      </w:r>
      <w:r w:rsidR="005F5CE3">
        <w:rPr>
          <w:rFonts w:ascii="Calibri" w:hAnsi="Calibri" w:cs="Calibri"/>
          <w:b w:val="0"/>
          <w:bCs w:val="0"/>
          <w:sz w:val="22"/>
          <w:szCs w:val="22"/>
        </w:rPr>
        <w:t xml:space="preserve"> zo</w:t>
      </w:r>
      <w:r w:rsidR="00CF4431">
        <w:rPr>
          <w:rFonts w:ascii="Calibri" w:hAnsi="Calibri" w:cs="Calibri"/>
          <w:b w:val="0"/>
          <w:bCs w:val="0"/>
          <w:sz w:val="22"/>
          <w:szCs w:val="22"/>
        </w:rPr>
        <w:t xml:space="preserve"> soepel</w:t>
      </w:r>
      <w:r w:rsidR="005F5CE3">
        <w:rPr>
          <w:rFonts w:ascii="Calibri" w:hAnsi="Calibri" w:cs="Calibri"/>
          <w:b w:val="0"/>
          <w:bCs w:val="0"/>
          <w:sz w:val="22"/>
          <w:szCs w:val="22"/>
        </w:rPr>
        <w:t xml:space="preserve"> mogelijk</w:t>
      </w:r>
      <w:r w:rsidR="00CF4431">
        <w:rPr>
          <w:rFonts w:ascii="Calibri" w:hAnsi="Calibri" w:cs="Calibri"/>
          <w:b w:val="0"/>
          <w:bCs w:val="0"/>
          <w:sz w:val="22"/>
          <w:szCs w:val="22"/>
        </w:rPr>
        <w:t xml:space="preserve"> te laten verlopen. </w:t>
      </w:r>
    </w:p>
    <w:p w14:paraId="7CA347F0" w14:textId="77777777" w:rsidR="00CF4431" w:rsidRDefault="00CF4431"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p>
    <w:p w14:paraId="20C2ECF0" w14:textId="2A5CD3CF" w:rsidR="00CF4431" w:rsidRDefault="001D3226"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Pr>
          <w:rFonts w:ascii="Calibri" w:hAnsi="Calibri" w:cs="Calibri"/>
          <w:b w:val="0"/>
          <w:bCs w:val="0"/>
          <w:sz w:val="22"/>
          <w:szCs w:val="22"/>
        </w:rPr>
        <w:t xml:space="preserve">We zijn </w:t>
      </w:r>
      <w:r w:rsidR="005F5CE3">
        <w:rPr>
          <w:rFonts w:ascii="Calibri" w:hAnsi="Calibri" w:cs="Calibri"/>
          <w:b w:val="0"/>
          <w:bCs w:val="0"/>
          <w:sz w:val="22"/>
          <w:szCs w:val="22"/>
        </w:rPr>
        <w:t>intussen</w:t>
      </w:r>
      <w:r>
        <w:rPr>
          <w:rFonts w:ascii="Calibri" w:hAnsi="Calibri" w:cs="Calibri"/>
          <w:b w:val="0"/>
          <w:bCs w:val="0"/>
          <w:sz w:val="22"/>
          <w:szCs w:val="22"/>
        </w:rPr>
        <w:t xml:space="preserve"> 3 jaar verder en willen </w:t>
      </w:r>
      <w:r w:rsidR="005F5CE3">
        <w:rPr>
          <w:rFonts w:ascii="Calibri" w:hAnsi="Calibri" w:cs="Calibri"/>
          <w:b w:val="0"/>
          <w:bCs w:val="0"/>
          <w:sz w:val="22"/>
          <w:szCs w:val="22"/>
        </w:rPr>
        <w:t>samen</w:t>
      </w:r>
      <w:r>
        <w:rPr>
          <w:rFonts w:ascii="Calibri" w:hAnsi="Calibri" w:cs="Calibri"/>
          <w:b w:val="0"/>
          <w:bCs w:val="0"/>
          <w:sz w:val="22"/>
          <w:szCs w:val="22"/>
        </w:rPr>
        <w:t xml:space="preserve"> met het IROJ bekijken hoe het traject van de Oost-Vlaamse ingekantelde onderwijsinternaten </w:t>
      </w:r>
      <w:r w:rsidR="00D57AB3">
        <w:rPr>
          <w:rFonts w:ascii="Calibri" w:hAnsi="Calibri" w:cs="Calibri"/>
          <w:b w:val="0"/>
          <w:bCs w:val="0"/>
          <w:sz w:val="22"/>
          <w:szCs w:val="22"/>
        </w:rPr>
        <w:t>momenteel</w:t>
      </w:r>
      <w:r w:rsidR="00DA4428">
        <w:rPr>
          <w:rFonts w:ascii="Calibri" w:hAnsi="Calibri" w:cs="Calibri"/>
          <w:b w:val="0"/>
          <w:bCs w:val="0"/>
          <w:sz w:val="22"/>
          <w:szCs w:val="22"/>
        </w:rPr>
        <w:t xml:space="preserve"> </w:t>
      </w:r>
      <w:r w:rsidR="00D57AB3">
        <w:rPr>
          <w:rFonts w:ascii="Calibri" w:hAnsi="Calibri" w:cs="Calibri"/>
          <w:b w:val="0"/>
          <w:bCs w:val="0"/>
          <w:sz w:val="22"/>
          <w:szCs w:val="22"/>
        </w:rPr>
        <w:t>ver</w:t>
      </w:r>
      <w:r w:rsidR="00DA4428">
        <w:rPr>
          <w:rFonts w:ascii="Calibri" w:hAnsi="Calibri" w:cs="Calibri"/>
          <w:b w:val="0"/>
          <w:bCs w:val="0"/>
          <w:sz w:val="22"/>
          <w:szCs w:val="22"/>
        </w:rPr>
        <w:t xml:space="preserve">loopt. </w:t>
      </w:r>
    </w:p>
    <w:p w14:paraId="11B2C578" w14:textId="77777777" w:rsidR="008E489A" w:rsidRDefault="008E489A"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p>
    <w:p w14:paraId="40A804BE" w14:textId="2551F3B9" w:rsidR="00A371A6" w:rsidRDefault="003001E5"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Pr>
          <w:rFonts w:ascii="Calibri" w:hAnsi="Calibri" w:cs="Calibri"/>
          <w:b w:val="0"/>
          <w:bCs w:val="0"/>
          <w:sz w:val="22"/>
          <w:szCs w:val="22"/>
        </w:rPr>
        <w:t xml:space="preserve">Er wordt toegelicht dat de </w:t>
      </w:r>
      <w:r w:rsidR="00D57AB3">
        <w:rPr>
          <w:rFonts w:ascii="Calibri" w:hAnsi="Calibri" w:cs="Calibri"/>
          <w:b w:val="0"/>
          <w:bCs w:val="0"/>
          <w:sz w:val="22"/>
          <w:szCs w:val="22"/>
        </w:rPr>
        <w:t>organisatiestructuur van de ingekantelde voorzieningen verschilt van die van a</w:t>
      </w:r>
      <w:r w:rsidR="003E401C">
        <w:rPr>
          <w:rFonts w:ascii="Calibri" w:hAnsi="Calibri" w:cs="Calibri"/>
          <w:b w:val="0"/>
          <w:bCs w:val="0"/>
          <w:sz w:val="22"/>
          <w:szCs w:val="22"/>
        </w:rPr>
        <w:t xml:space="preserve">ndere voorzieningen. </w:t>
      </w:r>
      <w:r w:rsidR="00356E2B">
        <w:rPr>
          <w:rFonts w:ascii="Calibri" w:hAnsi="Calibri" w:cs="Calibri"/>
          <w:b w:val="0"/>
          <w:bCs w:val="0"/>
          <w:sz w:val="22"/>
          <w:szCs w:val="22"/>
        </w:rPr>
        <w:t xml:space="preserve">Deze MFC’s </w:t>
      </w:r>
      <w:r w:rsidR="003E401C">
        <w:rPr>
          <w:rFonts w:ascii="Calibri" w:hAnsi="Calibri" w:cs="Calibri"/>
          <w:b w:val="0"/>
          <w:bCs w:val="0"/>
          <w:sz w:val="22"/>
          <w:szCs w:val="22"/>
        </w:rPr>
        <w:t>blijven</w:t>
      </w:r>
      <w:r w:rsidR="00356E2B">
        <w:rPr>
          <w:rFonts w:ascii="Calibri" w:hAnsi="Calibri" w:cs="Calibri"/>
          <w:b w:val="0"/>
          <w:bCs w:val="0"/>
          <w:sz w:val="22"/>
          <w:szCs w:val="22"/>
        </w:rPr>
        <w:t xml:space="preserve"> immers</w:t>
      </w:r>
      <w:r w:rsidR="003E401C">
        <w:rPr>
          <w:rFonts w:ascii="Calibri" w:hAnsi="Calibri" w:cs="Calibri"/>
          <w:b w:val="0"/>
          <w:bCs w:val="0"/>
          <w:sz w:val="22"/>
          <w:szCs w:val="22"/>
        </w:rPr>
        <w:t xml:space="preserve"> </w:t>
      </w:r>
      <w:r w:rsidR="00356E2B">
        <w:rPr>
          <w:rFonts w:ascii="Calibri" w:hAnsi="Calibri" w:cs="Calibri"/>
          <w:b w:val="0"/>
          <w:bCs w:val="0"/>
          <w:sz w:val="22"/>
          <w:szCs w:val="22"/>
        </w:rPr>
        <w:t>deel uitmaken v</w:t>
      </w:r>
      <w:r w:rsidR="003E401C">
        <w:rPr>
          <w:rFonts w:ascii="Calibri" w:hAnsi="Calibri" w:cs="Calibri"/>
          <w:b w:val="0"/>
          <w:bCs w:val="0"/>
          <w:sz w:val="22"/>
          <w:szCs w:val="22"/>
        </w:rPr>
        <w:t>an een scholengroep</w:t>
      </w:r>
      <w:r w:rsidR="00356E2B">
        <w:rPr>
          <w:rFonts w:ascii="Calibri" w:hAnsi="Calibri" w:cs="Calibri"/>
          <w:b w:val="0"/>
          <w:bCs w:val="0"/>
          <w:sz w:val="22"/>
          <w:szCs w:val="22"/>
        </w:rPr>
        <w:t>,</w:t>
      </w:r>
      <w:r w:rsidR="003E401C">
        <w:rPr>
          <w:rFonts w:ascii="Calibri" w:hAnsi="Calibri" w:cs="Calibri"/>
          <w:b w:val="0"/>
          <w:bCs w:val="0"/>
          <w:sz w:val="22"/>
          <w:szCs w:val="22"/>
        </w:rPr>
        <w:t xml:space="preserve"> die de inrichtende macht </w:t>
      </w:r>
      <w:r w:rsidR="007A6B36">
        <w:rPr>
          <w:rFonts w:ascii="Calibri" w:hAnsi="Calibri" w:cs="Calibri"/>
          <w:b w:val="0"/>
          <w:bCs w:val="0"/>
          <w:sz w:val="22"/>
          <w:szCs w:val="22"/>
        </w:rPr>
        <w:t>vormt</w:t>
      </w:r>
      <w:r w:rsidR="003E401C">
        <w:rPr>
          <w:rFonts w:ascii="Calibri" w:hAnsi="Calibri" w:cs="Calibri"/>
          <w:b w:val="0"/>
          <w:bCs w:val="0"/>
          <w:sz w:val="22"/>
          <w:szCs w:val="22"/>
        </w:rPr>
        <w:t xml:space="preserve">. </w:t>
      </w:r>
      <w:r w:rsidR="009A7000">
        <w:rPr>
          <w:rFonts w:ascii="Calibri" w:hAnsi="Calibri" w:cs="Calibri"/>
          <w:b w:val="0"/>
          <w:bCs w:val="0"/>
          <w:sz w:val="22"/>
          <w:szCs w:val="22"/>
        </w:rPr>
        <w:t xml:space="preserve"> </w:t>
      </w:r>
    </w:p>
    <w:p w14:paraId="4044645B" w14:textId="77777777" w:rsidR="007B252F" w:rsidRDefault="007B252F"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p>
    <w:p w14:paraId="00717B73" w14:textId="0D43807C" w:rsidR="000A1660" w:rsidRDefault="007A6B36"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Pr>
          <w:rFonts w:ascii="Calibri" w:hAnsi="Calibri" w:cs="Calibri"/>
          <w:b w:val="0"/>
          <w:bCs w:val="0"/>
          <w:sz w:val="22"/>
          <w:szCs w:val="22"/>
        </w:rPr>
        <w:t>De</w:t>
      </w:r>
      <w:r w:rsidR="007B252F">
        <w:rPr>
          <w:rFonts w:ascii="Calibri" w:hAnsi="Calibri" w:cs="Calibri"/>
          <w:b w:val="0"/>
          <w:bCs w:val="0"/>
          <w:sz w:val="22"/>
          <w:szCs w:val="22"/>
        </w:rPr>
        <w:t xml:space="preserve"> nieuwe MFC’s hebben ondertussen v</w:t>
      </w:r>
      <w:r w:rsidR="000A1660">
        <w:rPr>
          <w:rFonts w:ascii="Calibri" w:hAnsi="Calibri" w:cs="Calibri"/>
          <w:b w:val="0"/>
          <w:bCs w:val="0"/>
          <w:sz w:val="22"/>
          <w:szCs w:val="22"/>
        </w:rPr>
        <w:t>erschillende inspectierondes</w:t>
      </w:r>
      <w:r w:rsidR="007B252F">
        <w:rPr>
          <w:rFonts w:ascii="Calibri" w:hAnsi="Calibri" w:cs="Calibri"/>
          <w:b w:val="0"/>
          <w:bCs w:val="0"/>
          <w:sz w:val="22"/>
          <w:szCs w:val="22"/>
        </w:rPr>
        <w:t xml:space="preserve"> </w:t>
      </w:r>
      <w:r>
        <w:rPr>
          <w:rFonts w:ascii="Calibri" w:hAnsi="Calibri" w:cs="Calibri"/>
          <w:b w:val="0"/>
          <w:bCs w:val="0"/>
          <w:sz w:val="22"/>
          <w:szCs w:val="22"/>
        </w:rPr>
        <w:t>doorlopen</w:t>
      </w:r>
      <w:r w:rsidR="007B252F">
        <w:rPr>
          <w:rFonts w:ascii="Calibri" w:hAnsi="Calibri" w:cs="Calibri"/>
          <w:b w:val="0"/>
          <w:bCs w:val="0"/>
          <w:sz w:val="22"/>
          <w:szCs w:val="22"/>
        </w:rPr>
        <w:t xml:space="preserve"> en zijn sinds </w:t>
      </w:r>
      <w:r w:rsidR="000A1660">
        <w:rPr>
          <w:rFonts w:ascii="Calibri" w:hAnsi="Calibri" w:cs="Calibri"/>
          <w:b w:val="0"/>
          <w:bCs w:val="0"/>
          <w:sz w:val="22"/>
          <w:szCs w:val="22"/>
        </w:rPr>
        <w:t xml:space="preserve">eind vorig jaar allemaal </w:t>
      </w:r>
      <w:r>
        <w:rPr>
          <w:rFonts w:ascii="Calibri" w:hAnsi="Calibri" w:cs="Calibri"/>
          <w:b w:val="0"/>
          <w:bCs w:val="0"/>
          <w:sz w:val="22"/>
          <w:szCs w:val="22"/>
        </w:rPr>
        <w:t xml:space="preserve">erkend als </w:t>
      </w:r>
      <w:r w:rsidR="00DD20DC">
        <w:rPr>
          <w:rFonts w:ascii="Calibri" w:hAnsi="Calibri" w:cs="Calibri"/>
          <w:b w:val="0"/>
          <w:bCs w:val="0"/>
          <w:sz w:val="22"/>
          <w:szCs w:val="22"/>
        </w:rPr>
        <w:t xml:space="preserve">volwaardige </w:t>
      </w:r>
      <w:r w:rsidR="007B252F">
        <w:rPr>
          <w:rFonts w:ascii="Calibri" w:hAnsi="Calibri" w:cs="Calibri"/>
          <w:b w:val="0"/>
          <w:bCs w:val="0"/>
          <w:sz w:val="22"/>
          <w:szCs w:val="22"/>
        </w:rPr>
        <w:t>MFC-</w:t>
      </w:r>
      <w:r w:rsidR="00DD20DC">
        <w:rPr>
          <w:rFonts w:ascii="Calibri" w:hAnsi="Calibri" w:cs="Calibri"/>
          <w:b w:val="0"/>
          <w:bCs w:val="0"/>
          <w:sz w:val="22"/>
          <w:szCs w:val="22"/>
        </w:rPr>
        <w:t xml:space="preserve">voorziening. </w:t>
      </w:r>
    </w:p>
    <w:p w14:paraId="669FFFB1" w14:textId="0DC5ED83" w:rsidR="00981AD7" w:rsidRDefault="008F1CA3"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Pr>
          <w:rFonts w:ascii="Calibri" w:hAnsi="Calibri" w:cs="Calibri"/>
          <w:b w:val="0"/>
          <w:bCs w:val="0"/>
          <w:sz w:val="22"/>
          <w:szCs w:val="22"/>
        </w:rPr>
        <w:t xml:space="preserve">Op infrastructureel vlak zijn er nog verschillende uitdagingen. </w:t>
      </w:r>
      <w:r w:rsidR="007B252F">
        <w:rPr>
          <w:rFonts w:ascii="Calibri" w:hAnsi="Calibri" w:cs="Calibri"/>
          <w:b w:val="0"/>
          <w:bCs w:val="0"/>
          <w:sz w:val="22"/>
          <w:szCs w:val="22"/>
        </w:rPr>
        <w:t>MFC ‘t P</w:t>
      </w:r>
      <w:r w:rsidR="00981AD7">
        <w:rPr>
          <w:rFonts w:ascii="Calibri" w:hAnsi="Calibri" w:cs="Calibri"/>
          <w:b w:val="0"/>
          <w:bCs w:val="0"/>
          <w:sz w:val="22"/>
          <w:szCs w:val="22"/>
        </w:rPr>
        <w:t xml:space="preserve">unt en </w:t>
      </w:r>
      <w:r w:rsidR="007B252F">
        <w:rPr>
          <w:rFonts w:ascii="Calibri" w:hAnsi="Calibri" w:cs="Calibri"/>
          <w:b w:val="0"/>
          <w:bCs w:val="0"/>
          <w:sz w:val="22"/>
          <w:szCs w:val="22"/>
        </w:rPr>
        <w:t>MFC ‘t</w:t>
      </w:r>
      <w:r w:rsidR="00981AD7">
        <w:rPr>
          <w:rFonts w:ascii="Calibri" w:hAnsi="Calibri" w:cs="Calibri"/>
          <w:b w:val="0"/>
          <w:bCs w:val="0"/>
          <w:sz w:val="22"/>
          <w:szCs w:val="22"/>
        </w:rPr>
        <w:t xml:space="preserve"> </w:t>
      </w:r>
      <w:r w:rsidR="007B252F">
        <w:rPr>
          <w:rFonts w:ascii="Calibri" w:hAnsi="Calibri" w:cs="Calibri"/>
          <w:b w:val="0"/>
          <w:bCs w:val="0"/>
          <w:sz w:val="22"/>
          <w:szCs w:val="22"/>
        </w:rPr>
        <w:t>K</w:t>
      </w:r>
      <w:r w:rsidR="00981AD7">
        <w:rPr>
          <w:rFonts w:ascii="Calibri" w:hAnsi="Calibri" w:cs="Calibri"/>
          <w:b w:val="0"/>
          <w:bCs w:val="0"/>
          <w:sz w:val="22"/>
          <w:szCs w:val="22"/>
        </w:rPr>
        <w:t xml:space="preserve">asteeltje </w:t>
      </w:r>
      <w:r>
        <w:rPr>
          <w:rFonts w:ascii="Calibri" w:hAnsi="Calibri" w:cs="Calibri"/>
          <w:b w:val="0"/>
          <w:bCs w:val="0"/>
          <w:sz w:val="22"/>
          <w:szCs w:val="22"/>
        </w:rPr>
        <w:t>zullen</w:t>
      </w:r>
      <w:r w:rsidR="005B4642">
        <w:rPr>
          <w:rFonts w:ascii="Calibri" w:hAnsi="Calibri" w:cs="Calibri"/>
          <w:b w:val="0"/>
          <w:bCs w:val="0"/>
          <w:sz w:val="22"/>
          <w:szCs w:val="22"/>
        </w:rPr>
        <w:t xml:space="preserve"> </w:t>
      </w:r>
      <w:r w:rsidR="007B252F">
        <w:rPr>
          <w:rFonts w:ascii="Calibri" w:hAnsi="Calibri" w:cs="Calibri"/>
          <w:b w:val="0"/>
          <w:bCs w:val="0"/>
          <w:sz w:val="22"/>
          <w:szCs w:val="22"/>
        </w:rPr>
        <w:t>binnen</w:t>
      </w:r>
      <w:r w:rsidR="00981AD7">
        <w:rPr>
          <w:rFonts w:ascii="Calibri" w:hAnsi="Calibri" w:cs="Calibri"/>
          <w:b w:val="0"/>
          <w:bCs w:val="0"/>
          <w:sz w:val="22"/>
          <w:szCs w:val="22"/>
        </w:rPr>
        <w:t xml:space="preserve"> </w:t>
      </w:r>
      <w:r w:rsidR="005B4642">
        <w:rPr>
          <w:rFonts w:ascii="Calibri" w:hAnsi="Calibri" w:cs="Calibri"/>
          <w:b w:val="0"/>
          <w:bCs w:val="0"/>
          <w:sz w:val="22"/>
          <w:szCs w:val="22"/>
        </w:rPr>
        <w:t>enkele</w:t>
      </w:r>
      <w:r w:rsidR="00981AD7">
        <w:rPr>
          <w:rFonts w:ascii="Calibri" w:hAnsi="Calibri" w:cs="Calibri"/>
          <w:b w:val="0"/>
          <w:bCs w:val="0"/>
          <w:sz w:val="22"/>
          <w:szCs w:val="22"/>
        </w:rPr>
        <w:t xml:space="preserve"> ja</w:t>
      </w:r>
      <w:r w:rsidR="005B4642">
        <w:rPr>
          <w:rFonts w:ascii="Calibri" w:hAnsi="Calibri" w:cs="Calibri"/>
          <w:b w:val="0"/>
          <w:bCs w:val="0"/>
          <w:sz w:val="22"/>
          <w:szCs w:val="22"/>
        </w:rPr>
        <w:t>ren</w:t>
      </w:r>
      <w:r w:rsidR="00981AD7">
        <w:rPr>
          <w:rFonts w:ascii="Calibri" w:hAnsi="Calibri" w:cs="Calibri"/>
          <w:b w:val="0"/>
          <w:bCs w:val="0"/>
          <w:sz w:val="22"/>
          <w:szCs w:val="22"/>
        </w:rPr>
        <w:t xml:space="preserve"> een nieuwbouw </w:t>
      </w:r>
      <w:r w:rsidR="005B4642">
        <w:rPr>
          <w:rFonts w:ascii="Calibri" w:hAnsi="Calibri" w:cs="Calibri"/>
          <w:b w:val="0"/>
          <w:bCs w:val="0"/>
          <w:sz w:val="22"/>
          <w:szCs w:val="22"/>
        </w:rPr>
        <w:t>moeten realiseren</w:t>
      </w:r>
      <w:r w:rsidR="00981AD7">
        <w:rPr>
          <w:rFonts w:ascii="Calibri" w:hAnsi="Calibri" w:cs="Calibri"/>
          <w:b w:val="0"/>
          <w:bCs w:val="0"/>
          <w:sz w:val="22"/>
          <w:szCs w:val="22"/>
        </w:rPr>
        <w:t xml:space="preserve">. </w:t>
      </w:r>
      <w:r w:rsidR="005B4642">
        <w:rPr>
          <w:rFonts w:ascii="Calibri" w:hAnsi="Calibri" w:cs="Calibri"/>
          <w:b w:val="0"/>
          <w:bCs w:val="0"/>
          <w:sz w:val="22"/>
          <w:szCs w:val="22"/>
        </w:rPr>
        <w:t>Daarnaast</w:t>
      </w:r>
      <w:r w:rsidR="00F82FD9">
        <w:rPr>
          <w:rFonts w:ascii="Calibri" w:hAnsi="Calibri" w:cs="Calibri"/>
          <w:b w:val="0"/>
          <w:bCs w:val="0"/>
          <w:sz w:val="22"/>
          <w:szCs w:val="22"/>
        </w:rPr>
        <w:t xml:space="preserve"> </w:t>
      </w:r>
      <w:r w:rsidR="007B252F">
        <w:rPr>
          <w:rFonts w:ascii="Calibri" w:hAnsi="Calibri" w:cs="Calibri"/>
          <w:b w:val="0"/>
          <w:bCs w:val="0"/>
          <w:sz w:val="22"/>
          <w:szCs w:val="22"/>
        </w:rPr>
        <w:t xml:space="preserve">waren </w:t>
      </w:r>
      <w:r w:rsidR="00F82FD9">
        <w:rPr>
          <w:rFonts w:ascii="Calibri" w:hAnsi="Calibri" w:cs="Calibri"/>
          <w:b w:val="0"/>
          <w:bCs w:val="0"/>
          <w:sz w:val="22"/>
          <w:szCs w:val="22"/>
        </w:rPr>
        <w:t>de bestaande</w:t>
      </w:r>
      <w:r w:rsidR="00A46C7E">
        <w:rPr>
          <w:rFonts w:ascii="Calibri" w:hAnsi="Calibri" w:cs="Calibri"/>
          <w:b w:val="0"/>
          <w:bCs w:val="0"/>
          <w:sz w:val="22"/>
          <w:szCs w:val="22"/>
        </w:rPr>
        <w:t xml:space="preserve"> infrastructure</w:t>
      </w:r>
      <w:r w:rsidR="00F82FD9">
        <w:rPr>
          <w:rFonts w:ascii="Calibri" w:hAnsi="Calibri" w:cs="Calibri"/>
          <w:b w:val="0"/>
          <w:bCs w:val="0"/>
          <w:sz w:val="22"/>
          <w:szCs w:val="22"/>
        </w:rPr>
        <w:t>n</w:t>
      </w:r>
      <w:r w:rsidR="007B252F">
        <w:rPr>
          <w:rFonts w:ascii="Calibri" w:hAnsi="Calibri" w:cs="Calibri"/>
          <w:b w:val="0"/>
          <w:bCs w:val="0"/>
          <w:sz w:val="22"/>
          <w:szCs w:val="22"/>
        </w:rPr>
        <w:t xml:space="preserve"> niet voorzien </w:t>
      </w:r>
      <w:r w:rsidR="00A46C7E">
        <w:rPr>
          <w:rFonts w:ascii="Calibri" w:hAnsi="Calibri" w:cs="Calibri"/>
          <w:b w:val="0"/>
          <w:bCs w:val="0"/>
          <w:sz w:val="22"/>
          <w:szCs w:val="22"/>
        </w:rPr>
        <w:t xml:space="preserve">op </w:t>
      </w:r>
      <w:r w:rsidR="00F82FD9">
        <w:rPr>
          <w:rFonts w:ascii="Calibri" w:hAnsi="Calibri" w:cs="Calibri"/>
          <w:b w:val="0"/>
          <w:bCs w:val="0"/>
          <w:sz w:val="22"/>
          <w:szCs w:val="22"/>
        </w:rPr>
        <w:t xml:space="preserve">de bijkomende noden die gepaard gaan met de werking als MFC, zoals </w:t>
      </w:r>
      <w:r w:rsidR="00A46C7E">
        <w:rPr>
          <w:rFonts w:ascii="Calibri" w:hAnsi="Calibri" w:cs="Calibri"/>
          <w:b w:val="0"/>
          <w:bCs w:val="0"/>
          <w:sz w:val="22"/>
          <w:szCs w:val="22"/>
        </w:rPr>
        <w:t>extra</w:t>
      </w:r>
      <w:r w:rsidR="00981AD7">
        <w:rPr>
          <w:rFonts w:ascii="Calibri" w:hAnsi="Calibri" w:cs="Calibri"/>
          <w:b w:val="0"/>
          <w:bCs w:val="0"/>
          <w:sz w:val="22"/>
          <w:szCs w:val="22"/>
        </w:rPr>
        <w:t xml:space="preserve"> bureaus, vergaderzalen, </w:t>
      </w:r>
      <w:r w:rsidR="00F82FD9">
        <w:rPr>
          <w:rFonts w:ascii="Calibri" w:hAnsi="Calibri" w:cs="Calibri"/>
          <w:b w:val="0"/>
          <w:bCs w:val="0"/>
          <w:sz w:val="22"/>
          <w:szCs w:val="22"/>
        </w:rPr>
        <w:t xml:space="preserve">en </w:t>
      </w:r>
      <w:r w:rsidR="00981AD7">
        <w:rPr>
          <w:rFonts w:ascii="Calibri" w:hAnsi="Calibri" w:cs="Calibri"/>
          <w:b w:val="0"/>
          <w:bCs w:val="0"/>
          <w:sz w:val="22"/>
          <w:szCs w:val="22"/>
        </w:rPr>
        <w:t>gespreksruimtes</w:t>
      </w:r>
      <w:r w:rsidR="00F82FD9">
        <w:rPr>
          <w:rFonts w:ascii="Calibri" w:hAnsi="Calibri" w:cs="Calibri"/>
          <w:b w:val="0"/>
          <w:bCs w:val="0"/>
          <w:sz w:val="22"/>
          <w:szCs w:val="22"/>
        </w:rPr>
        <w:t>. In de praktijk vraagt</w:t>
      </w:r>
      <w:r w:rsidR="00C55BE6">
        <w:rPr>
          <w:rFonts w:ascii="Calibri" w:hAnsi="Calibri" w:cs="Calibri"/>
          <w:b w:val="0"/>
          <w:bCs w:val="0"/>
          <w:sz w:val="22"/>
          <w:szCs w:val="22"/>
        </w:rPr>
        <w:t xml:space="preserve"> dit een grote mate van flexibiliteit</w:t>
      </w:r>
      <w:r w:rsidR="00160B15">
        <w:rPr>
          <w:rFonts w:ascii="Calibri" w:hAnsi="Calibri" w:cs="Calibri"/>
          <w:b w:val="0"/>
          <w:bCs w:val="0"/>
          <w:sz w:val="22"/>
          <w:szCs w:val="22"/>
        </w:rPr>
        <w:t>.</w:t>
      </w:r>
    </w:p>
    <w:p w14:paraId="18967062" w14:textId="77777777" w:rsidR="00647BF7" w:rsidRDefault="00647BF7"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p>
    <w:p w14:paraId="775CAB93" w14:textId="49BE4156" w:rsidR="00647BF7" w:rsidRDefault="00C55BE6"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Pr>
          <w:rFonts w:ascii="Calibri" w:hAnsi="Calibri" w:cs="Calibri"/>
          <w:b w:val="0"/>
          <w:bCs w:val="0"/>
          <w:sz w:val="22"/>
          <w:szCs w:val="22"/>
        </w:rPr>
        <w:t>Ook inhoudelijk zijn er nieuwe</w:t>
      </w:r>
      <w:r w:rsidR="00647BF7">
        <w:rPr>
          <w:rFonts w:ascii="Calibri" w:hAnsi="Calibri" w:cs="Calibri"/>
          <w:b w:val="0"/>
          <w:bCs w:val="0"/>
          <w:sz w:val="22"/>
          <w:szCs w:val="22"/>
        </w:rPr>
        <w:t xml:space="preserve"> uitdagingen</w:t>
      </w:r>
      <w:r>
        <w:rPr>
          <w:rFonts w:ascii="Calibri" w:hAnsi="Calibri" w:cs="Calibri"/>
          <w:b w:val="0"/>
          <w:bCs w:val="0"/>
          <w:sz w:val="22"/>
          <w:szCs w:val="22"/>
        </w:rPr>
        <w:t>. Zo wordt er meer gewerkt binnen een</w:t>
      </w:r>
      <w:r w:rsidR="00647BF7">
        <w:rPr>
          <w:rFonts w:ascii="Calibri" w:hAnsi="Calibri" w:cs="Calibri"/>
          <w:b w:val="0"/>
          <w:bCs w:val="0"/>
          <w:sz w:val="22"/>
          <w:szCs w:val="22"/>
        </w:rPr>
        <w:t xml:space="preserve"> gedwongen kader</w:t>
      </w:r>
      <w:r>
        <w:rPr>
          <w:rFonts w:ascii="Calibri" w:hAnsi="Calibri" w:cs="Calibri"/>
          <w:b w:val="0"/>
          <w:bCs w:val="0"/>
          <w:sz w:val="22"/>
          <w:szCs w:val="22"/>
        </w:rPr>
        <w:t xml:space="preserve"> en worden, door de sterkere contextwerking,</w:t>
      </w:r>
      <w:r w:rsidR="00145AA1">
        <w:rPr>
          <w:rFonts w:ascii="Calibri" w:hAnsi="Calibri" w:cs="Calibri"/>
          <w:b w:val="0"/>
          <w:bCs w:val="0"/>
          <w:sz w:val="22"/>
          <w:szCs w:val="22"/>
        </w:rPr>
        <w:t xml:space="preserve"> problematieken in de thuis</w:t>
      </w:r>
      <w:r>
        <w:rPr>
          <w:rFonts w:ascii="Calibri" w:hAnsi="Calibri" w:cs="Calibri"/>
          <w:b w:val="0"/>
          <w:bCs w:val="0"/>
          <w:sz w:val="22"/>
          <w:szCs w:val="22"/>
        </w:rPr>
        <w:t>situatie</w:t>
      </w:r>
      <w:r w:rsidR="00145AA1">
        <w:rPr>
          <w:rFonts w:ascii="Calibri" w:hAnsi="Calibri" w:cs="Calibri"/>
          <w:b w:val="0"/>
          <w:bCs w:val="0"/>
          <w:sz w:val="22"/>
          <w:szCs w:val="22"/>
        </w:rPr>
        <w:t xml:space="preserve"> meer zichtbaar</w:t>
      </w:r>
      <w:r w:rsidR="00447838">
        <w:rPr>
          <w:rFonts w:ascii="Calibri" w:hAnsi="Calibri" w:cs="Calibri"/>
          <w:b w:val="0"/>
          <w:bCs w:val="0"/>
          <w:sz w:val="22"/>
          <w:szCs w:val="22"/>
        </w:rPr>
        <w:t>. Tegelijkertijd is er nood aan verdere ondersteuning en input over hoe de voorzieningen hiermee aan</w:t>
      </w:r>
      <w:r w:rsidR="003900C1">
        <w:rPr>
          <w:rFonts w:ascii="Calibri" w:hAnsi="Calibri" w:cs="Calibri"/>
          <w:b w:val="0"/>
          <w:bCs w:val="0"/>
          <w:sz w:val="22"/>
          <w:szCs w:val="22"/>
        </w:rPr>
        <w:t xml:space="preserve"> de slag kunnen </w:t>
      </w:r>
      <w:r w:rsidR="00CB199D">
        <w:rPr>
          <w:rFonts w:ascii="Calibri" w:hAnsi="Calibri" w:cs="Calibri"/>
          <w:b w:val="0"/>
          <w:bCs w:val="0"/>
          <w:sz w:val="22"/>
          <w:szCs w:val="22"/>
        </w:rPr>
        <w:t>gaan en hoe ze kunnen bijdragen aan een goede uitstroom.</w:t>
      </w:r>
    </w:p>
    <w:p w14:paraId="22A4747B" w14:textId="77777777" w:rsidR="00CB199D" w:rsidRDefault="00CB199D"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p>
    <w:p w14:paraId="08070092" w14:textId="6591756E" w:rsidR="00A22140" w:rsidRDefault="00A22140"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Pr>
          <w:rFonts w:ascii="Calibri" w:hAnsi="Calibri" w:cs="Calibri"/>
          <w:b w:val="0"/>
          <w:bCs w:val="0"/>
          <w:sz w:val="22"/>
          <w:szCs w:val="22"/>
        </w:rPr>
        <w:t>Waar jongeren</w:t>
      </w:r>
      <w:r w:rsidR="00CB199D">
        <w:rPr>
          <w:rFonts w:ascii="Calibri" w:hAnsi="Calibri" w:cs="Calibri"/>
          <w:b w:val="0"/>
          <w:bCs w:val="0"/>
          <w:sz w:val="22"/>
          <w:szCs w:val="22"/>
        </w:rPr>
        <w:t xml:space="preserve"> vroeger vooral</w:t>
      </w:r>
      <w:r>
        <w:rPr>
          <w:rFonts w:ascii="Calibri" w:hAnsi="Calibri" w:cs="Calibri"/>
          <w:b w:val="0"/>
          <w:bCs w:val="0"/>
          <w:sz w:val="22"/>
          <w:szCs w:val="22"/>
        </w:rPr>
        <w:t xml:space="preserve"> op internaat verbleven o</w:t>
      </w:r>
      <w:r w:rsidR="00CB199D">
        <w:rPr>
          <w:rFonts w:ascii="Calibri" w:hAnsi="Calibri" w:cs="Calibri"/>
          <w:b w:val="0"/>
          <w:bCs w:val="0"/>
          <w:sz w:val="22"/>
          <w:szCs w:val="22"/>
        </w:rPr>
        <w:t>mdat</w:t>
      </w:r>
      <w:r>
        <w:rPr>
          <w:rFonts w:ascii="Calibri" w:hAnsi="Calibri" w:cs="Calibri"/>
          <w:b w:val="0"/>
          <w:bCs w:val="0"/>
          <w:sz w:val="22"/>
          <w:szCs w:val="22"/>
        </w:rPr>
        <w:t xml:space="preserve"> </w:t>
      </w:r>
      <w:r w:rsidR="00A15284">
        <w:rPr>
          <w:rFonts w:ascii="Calibri" w:hAnsi="Calibri" w:cs="Calibri"/>
          <w:b w:val="0"/>
          <w:bCs w:val="0"/>
          <w:sz w:val="22"/>
          <w:szCs w:val="22"/>
        </w:rPr>
        <w:t>de afstand tussen</w:t>
      </w:r>
      <w:r w:rsidR="00CB199D">
        <w:rPr>
          <w:rFonts w:ascii="Calibri" w:hAnsi="Calibri" w:cs="Calibri"/>
          <w:b w:val="0"/>
          <w:bCs w:val="0"/>
          <w:sz w:val="22"/>
          <w:szCs w:val="22"/>
        </w:rPr>
        <w:t xml:space="preserve"> hun</w:t>
      </w:r>
      <w:r w:rsidR="00A15284">
        <w:rPr>
          <w:rFonts w:ascii="Calibri" w:hAnsi="Calibri" w:cs="Calibri"/>
          <w:b w:val="0"/>
          <w:bCs w:val="0"/>
          <w:sz w:val="22"/>
          <w:szCs w:val="22"/>
        </w:rPr>
        <w:t xml:space="preserve"> woonplaats en </w:t>
      </w:r>
      <w:r w:rsidR="00CB199D">
        <w:rPr>
          <w:rFonts w:ascii="Calibri" w:hAnsi="Calibri" w:cs="Calibri"/>
          <w:b w:val="0"/>
          <w:bCs w:val="0"/>
          <w:sz w:val="22"/>
          <w:szCs w:val="22"/>
        </w:rPr>
        <w:t xml:space="preserve">de </w:t>
      </w:r>
      <w:r w:rsidR="00A15284">
        <w:rPr>
          <w:rFonts w:ascii="Calibri" w:hAnsi="Calibri" w:cs="Calibri"/>
          <w:b w:val="0"/>
          <w:bCs w:val="0"/>
          <w:sz w:val="22"/>
          <w:szCs w:val="22"/>
        </w:rPr>
        <w:t>school</w:t>
      </w:r>
      <w:r w:rsidR="00CB199D">
        <w:rPr>
          <w:rFonts w:ascii="Calibri" w:hAnsi="Calibri" w:cs="Calibri"/>
          <w:b w:val="0"/>
          <w:bCs w:val="0"/>
          <w:sz w:val="22"/>
          <w:szCs w:val="22"/>
        </w:rPr>
        <w:t xml:space="preserve"> te groot was</w:t>
      </w:r>
      <w:r w:rsidR="00A15284">
        <w:rPr>
          <w:rFonts w:ascii="Calibri" w:hAnsi="Calibri" w:cs="Calibri"/>
          <w:b w:val="0"/>
          <w:bCs w:val="0"/>
          <w:sz w:val="22"/>
          <w:szCs w:val="22"/>
        </w:rPr>
        <w:t xml:space="preserve">, zien </w:t>
      </w:r>
      <w:r w:rsidR="00CB199D">
        <w:rPr>
          <w:rFonts w:ascii="Calibri" w:hAnsi="Calibri" w:cs="Calibri"/>
          <w:b w:val="0"/>
          <w:bCs w:val="0"/>
          <w:sz w:val="22"/>
          <w:szCs w:val="22"/>
        </w:rPr>
        <w:t xml:space="preserve">de MFC’s nu vaker jongeren die owv hun ondersteuningsnoden </w:t>
      </w:r>
      <w:r w:rsidR="004A5C94">
        <w:rPr>
          <w:rFonts w:ascii="Calibri" w:hAnsi="Calibri" w:cs="Calibri"/>
          <w:b w:val="0"/>
          <w:bCs w:val="0"/>
          <w:sz w:val="22"/>
          <w:szCs w:val="22"/>
        </w:rPr>
        <w:t xml:space="preserve">binnen de voorziening </w:t>
      </w:r>
      <w:r w:rsidR="004A5C94">
        <w:rPr>
          <w:rFonts w:ascii="Calibri" w:hAnsi="Calibri" w:cs="Calibri"/>
          <w:b w:val="0"/>
          <w:bCs w:val="0"/>
          <w:sz w:val="22"/>
          <w:szCs w:val="22"/>
        </w:rPr>
        <w:lastRenderedPageBreak/>
        <w:t xml:space="preserve">moeten verblijven. Ook de problematieken waarmee deze jongeren en hun context geconfronteerd worden, zijn breder dan louter schoolse problematieken. </w:t>
      </w:r>
    </w:p>
    <w:p w14:paraId="13CC1177" w14:textId="77777777" w:rsidR="00160B15" w:rsidRDefault="00160B15"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p>
    <w:p w14:paraId="48B2124C" w14:textId="67664DC9" w:rsidR="0051209D" w:rsidRDefault="002733B7"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Pr>
          <w:rFonts w:ascii="Calibri" w:hAnsi="Calibri" w:cs="Calibri"/>
          <w:b w:val="0"/>
          <w:bCs w:val="0"/>
          <w:sz w:val="22"/>
          <w:szCs w:val="22"/>
        </w:rPr>
        <w:t xml:space="preserve">De 5 nieuwe MFC’s hebben </w:t>
      </w:r>
      <w:r w:rsidR="00A7421F">
        <w:rPr>
          <w:rFonts w:ascii="Calibri" w:hAnsi="Calibri" w:cs="Calibri"/>
          <w:b w:val="0"/>
          <w:bCs w:val="0"/>
          <w:sz w:val="22"/>
          <w:szCs w:val="22"/>
        </w:rPr>
        <w:t xml:space="preserve">momenteel </w:t>
      </w:r>
      <w:r>
        <w:rPr>
          <w:rFonts w:ascii="Calibri" w:hAnsi="Calibri" w:cs="Calibri"/>
          <w:b w:val="0"/>
          <w:bCs w:val="0"/>
          <w:sz w:val="22"/>
          <w:szCs w:val="22"/>
        </w:rPr>
        <w:t>een</w:t>
      </w:r>
      <w:r w:rsidR="00A7421F">
        <w:rPr>
          <w:rFonts w:ascii="Calibri" w:hAnsi="Calibri" w:cs="Calibri"/>
          <w:b w:val="0"/>
          <w:bCs w:val="0"/>
          <w:sz w:val="22"/>
          <w:szCs w:val="22"/>
        </w:rPr>
        <w:t xml:space="preserve"> gezamenlijke</w:t>
      </w:r>
      <w:r>
        <w:rPr>
          <w:rFonts w:ascii="Calibri" w:hAnsi="Calibri" w:cs="Calibri"/>
          <w:b w:val="0"/>
          <w:bCs w:val="0"/>
          <w:sz w:val="22"/>
          <w:szCs w:val="22"/>
        </w:rPr>
        <w:t xml:space="preserve"> intervisiewerking </w:t>
      </w:r>
      <w:r w:rsidR="00A7421F">
        <w:rPr>
          <w:rFonts w:ascii="Calibri" w:hAnsi="Calibri" w:cs="Calibri"/>
          <w:b w:val="0"/>
          <w:bCs w:val="0"/>
          <w:sz w:val="22"/>
          <w:szCs w:val="22"/>
        </w:rPr>
        <w:t>m</w:t>
      </w:r>
      <w:r>
        <w:rPr>
          <w:rFonts w:ascii="Calibri" w:hAnsi="Calibri" w:cs="Calibri"/>
          <w:b w:val="0"/>
          <w:bCs w:val="0"/>
          <w:sz w:val="22"/>
          <w:szCs w:val="22"/>
        </w:rPr>
        <w:t>et het GO</w:t>
      </w:r>
      <w:r w:rsidR="0094548A">
        <w:rPr>
          <w:rFonts w:ascii="Calibri" w:hAnsi="Calibri" w:cs="Calibri"/>
          <w:b w:val="0"/>
          <w:bCs w:val="0"/>
          <w:sz w:val="22"/>
          <w:szCs w:val="22"/>
        </w:rPr>
        <w:t xml:space="preserve">! Onderwijs. </w:t>
      </w:r>
      <w:r w:rsidR="00182B4E">
        <w:rPr>
          <w:rFonts w:ascii="Calibri" w:hAnsi="Calibri" w:cs="Calibri"/>
          <w:b w:val="0"/>
          <w:bCs w:val="0"/>
          <w:sz w:val="22"/>
          <w:szCs w:val="22"/>
        </w:rPr>
        <w:t>Vanuit de voorzieningen wordt aange</w:t>
      </w:r>
      <w:r w:rsidR="006B2F4C">
        <w:rPr>
          <w:rFonts w:ascii="Calibri" w:hAnsi="Calibri" w:cs="Calibri"/>
          <w:b w:val="0"/>
          <w:bCs w:val="0"/>
          <w:sz w:val="22"/>
          <w:szCs w:val="22"/>
        </w:rPr>
        <w:t xml:space="preserve">geven dat </w:t>
      </w:r>
      <w:r w:rsidR="00FD5915">
        <w:rPr>
          <w:rFonts w:ascii="Calibri" w:hAnsi="Calibri" w:cs="Calibri"/>
          <w:b w:val="0"/>
          <w:bCs w:val="0"/>
          <w:sz w:val="22"/>
          <w:szCs w:val="22"/>
        </w:rPr>
        <w:t xml:space="preserve">er </w:t>
      </w:r>
      <w:r w:rsidR="00B35BF7">
        <w:rPr>
          <w:rFonts w:ascii="Calibri" w:hAnsi="Calibri" w:cs="Calibri"/>
          <w:b w:val="0"/>
          <w:bCs w:val="0"/>
          <w:sz w:val="22"/>
          <w:szCs w:val="22"/>
        </w:rPr>
        <w:t xml:space="preserve">daarnaast nood is aan uitwisseling met MFC’s die al langer ervaring hebben met deze werking. Een dergelijke uitwisseling kan helpen om inzichten te delen, de verdere maturiteit van de werking te ondersteunen en ervaringen uit te wisselen over het </w:t>
      </w:r>
      <w:r w:rsidR="005D52BC">
        <w:rPr>
          <w:rFonts w:ascii="Calibri" w:hAnsi="Calibri" w:cs="Calibri"/>
          <w:b w:val="0"/>
          <w:bCs w:val="0"/>
          <w:sz w:val="22"/>
          <w:szCs w:val="22"/>
        </w:rPr>
        <w:t>omgaan met</w:t>
      </w:r>
      <w:r w:rsidR="00BB48BB">
        <w:rPr>
          <w:rFonts w:ascii="Calibri" w:hAnsi="Calibri" w:cs="Calibri"/>
          <w:b w:val="0"/>
          <w:bCs w:val="0"/>
          <w:sz w:val="22"/>
          <w:szCs w:val="22"/>
        </w:rPr>
        <w:t xml:space="preserve"> de verschillende</w:t>
      </w:r>
      <w:r w:rsidR="005D52BC">
        <w:rPr>
          <w:rFonts w:ascii="Calibri" w:hAnsi="Calibri" w:cs="Calibri"/>
          <w:b w:val="0"/>
          <w:bCs w:val="0"/>
          <w:sz w:val="22"/>
          <w:szCs w:val="22"/>
        </w:rPr>
        <w:t xml:space="preserve"> uitdagingen.</w:t>
      </w:r>
      <w:r w:rsidR="00677280">
        <w:rPr>
          <w:rFonts w:ascii="Calibri" w:hAnsi="Calibri" w:cs="Calibri"/>
          <w:b w:val="0"/>
          <w:bCs w:val="0"/>
          <w:sz w:val="22"/>
          <w:szCs w:val="22"/>
        </w:rPr>
        <w:t xml:space="preserve"> </w:t>
      </w:r>
    </w:p>
    <w:p w14:paraId="407CAD38" w14:textId="77777777" w:rsidR="005D52BC" w:rsidRDefault="005D52BC"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p>
    <w:p w14:paraId="59403BE2" w14:textId="1FE41651" w:rsidR="005D52BC" w:rsidRDefault="005D52BC"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Pr>
          <w:rFonts w:ascii="Calibri" w:hAnsi="Calibri" w:cs="Calibri"/>
          <w:b w:val="0"/>
          <w:bCs w:val="0"/>
          <w:sz w:val="22"/>
          <w:szCs w:val="22"/>
        </w:rPr>
        <w:t xml:space="preserve">Tijdens de bespreking wordt het aanbod gedaan om hier </w:t>
      </w:r>
      <w:r w:rsidR="00BB48BB">
        <w:rPr>
          <w:rFonts w:ascii="Calibri" w:hAnsi="Calibri" w:cs="Calibri"/>
          <w:b w:val="0"/>
          <w:bCs w:val="0"/>
          <w:sz w:val="22"/>
          <w:szCs w:val="22"/>
        </w:rPr>
        <w:t>binnen het</w:t>
      </w:r>
      <w:r>
        <w:rPr>
          <w:rFonts w:ascii="Calibri" w:hAnsi="Calibri" w:cs="Calibri"/>
          <w:b w:val="0"/>
          <w:bCs w:val="0"/>
          <w:sz w:val="22"/>
          <w:szCs w:val="22"/>
        </w:rPr>
        <w:t xml:space="preserve"> Platform Minderjarigen bij stil te staan</w:t>
      </w:r>
      <w:r w:rsidR="00B30683">
        <w:rPr>
          <w:rFonts w:ascii="Calibri" w:hAnsi="Calibri" w:cs="Calibri"/>
          <w:b w:val="0"/>
          <w:bCs w:val="0"/>
          <w:sz w:val="22"/>
          <w:szCs w:val="22"/>
        </w:rPr>
        <w:t xml:space="preserve"> hoe aan deze nood tegemoet </w:t>
      </w:r>
      <w:r w:rsidR="00BB48BB">
        <w:rPr>
          <w:rFonts w:ascii="Calibri" w:hAnsi="Calibri" w:cs="Calibri"/>
          <w:b w:val="0"/>
          <w:bCs w:val="0"/>
          <w:sz w:val="22"/>
          <w:szCs w:val="22"/>
        </w:rPr>
        <w:t>kan gekomen worden</w:t>
      </w:r>
      <w:r w:rsidR="00B30683">
        <w:rPr>
          <w:rFonts w:ascii="Calibri" w:hAnsi="Calibri" w:cs="Calibri"/>
          <w:b w:val="0"/>
          <w:bCs w:val="0"/>
          <w:sz w:val="22"/>
          <w:szCs w:val="22"/>
        </w:rPr>
        <w:t xml:space="preserve">. </w:t>
      </w:r>
    </w:p>
    <w:p w14:paraId="06FC009F" w14:textId="406771F3" w:rsidR="00CA58A3" w:rsidRDefault="00077F59"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Pr>
          <w:rFonts w:ascii="Calibri" w:hAnsi="Calibri" w:cs="Calibri"/>
          <w:b w:val="0"/>
          <w:bCs w:val="0"/>
          <w:sz w:val="22"/>
          <w:szCs w:val="22"/>
        </w:rPr>
        <w:t xml:space="preserve">Er wordt daarbij aangegeven dat het waardevol kan zijn om intervisie of uitwisseling te organiseren met MFC’s die al langer ervaring hebben, aangezien de huidige intervisie vooral vertrekt vanuit gelijkaardige problematieken en oplossingen. </w:t>
      </w:r>
    </w:p>
    <w:p w14:paraId="71C6E78D" w14:textId="77777777" w:rsidR="003E54DF" w:rsidRDefault="003E54DF"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p>
    <w:p w14:paraId="0103A5AF" w14:textId="7663D973" w:rsidR="00A8087D" w:rsidRDefault="00F24C51"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r w:rsidRPr="00F24C51">
        <w:rPr>
          <w:rFonts w:ascii="Calibri" w:hAnsi="Calibri" w:cs="Calibri"/>
          <w:b w:val="0"/>
          <w:bCs w:val="0"/>
          <w:sz w:val="22"/>
          <w:szCs w:val="22"/>
        </w:rPr>
        <w:t>Vanuit de leden wordt tot slot waardering uitgesproken voor de manier waarop de nieuwe MFC’s, ondanks de vele uitdagingen, hun werking verder uitbouwen. Er wordt benadrukt dat er ook veel positieve ontwikkelingen en mooie initiatieven zichtbaar zijn en dat de voorzieningen veel realiseren voor de jongeren en hun context.</w:t>
      </w:r>
    </w:p>
    <w:p w14:paraId="08667816" w14:textId="77777777" w:rsidR="00F24C51" w:rsidRPr="00FB3828" w:rsidRDefault="00F24C51" w:rsidP="003E0656">
      <w:pPr>
        <w:pStyle w:val="Titelverslag"/>
        <w:tabs>
          <w:tab w:val="left" w:pos="284"/>
          <w:tab w:val="left" w:pos="425"/>
          <w:tab w:val="left" w:pos="567"/>
          <w:tab w:val="left" w:pos="709"/>
          <w:tab w:val="left" w:pos="851"/>
        </w:tabs>
        <w:spacing w:before="0"/>
        <w:rPr>
          <w:rFonts w:ascii="Calibri" w:hAnsi="Calibri" w:cs="Calibri"/>
          <w:b w:val="0"/>
          <w:bCs w:val="0"/>
          <w:sz w:val="22"/>
          <w:szCs w:val="22"/>
        </w:rPr>
      </w:pPr>
    </w:p>
    <w:p w14:paraId="731A28B0" w14:textId="77777777" w:rsidR="00334E4A" w:rsidRPr="006C5187" w:rsidRDefault="00334E4A" w:rsidP="00C9468A">
      <w:pPr>
        <w:pStyle w:val="Titelverslag"/>
        <w:tabs>
          <w:tab w:val="left" w:pos="284"/>
          <w:tab w:val="left" w:pos="425"/>
          <w:tab w:val="left" w:pos="567"/>
          <w:tab w:val="left" w:pos="709"/>
          <w:tab w:val="left" w:pos="851"/>
        </w:tabs>
        <w:spacing w:before="0"/>
        <w:rPr>
          <w:rFonts w:ascii="Calibri" w:eastAsia="Times" w:hAnsi="Calibri" w:cs="Calibri"/>
          <w:b w:val="0"/>
          <w:bCs w:val="0"/>
          <w:color w:val="auto"/>
          <w:sz w:val="22"/>
          <w:szCs w:val="22"/>
          <w:lang w:eastAsia="nl-BE"/>
        </w:rPr>
      </w:pPr>
    </w:p>
    <w:p w14:paraId="58718AD0" w14:textId="77777777" w:rsidR="005B5D64" w:rsidRDefault="003B606A" w:rsidP="00EF73A5">
      <w:pPr>
        <w:pStyle w:val="Titelverslag"/>
        <w:numPr>
          <w:ilvl w:val="0"/>
          <w:numId w:val="15"/>
        </w:numPr>
        <w:tabs>
          <w:tab w:val="left" w:pos="284"/>
          <w:tab w:val="left" w:pos="425"/>
          <w:tab w:val="left" w:pos="567"/>
          <w:tab w:val="left" w:pos="709"/>
          <w:tab w:val="left" w:pos="851"/>
        </w:tabs>
        <w:spacing w:before="0" w:after="240" w:line="276" w:lineRule="auto"/>
        <w:rPr>
          <w:rFonts w:ascii="Calibri" w:eastAsia="Calibri" w:hAnsi="Calibri" w:cs="Calibri"/>
          <w:b w:val="0"/>
          <w:bCs w:val="0"/>
          <w:color w:val="6CC24A"/>
          <w:sz w:val="32"/>
          <w:szCs w:val="32"/>
        </w:rPr>
      </w:pPr>
      <w:r>
        <w:rPr>
          <w:rFonts w:ascii="Calibri" w:eastAsia="Calibri" w:hAnsi="Calibri" w:cs="Calibri"/>
          <w:b w:val="0"/>
          <w:bCs w:val="0"/>
          <w:color w:val="6CC24A"/>
          <w:sz w:val="32"/>
          <w:szCs w:val="32"/>
        </w:rPr>
        <w:t>Regionaal actieplan IROJ</w:t>
      </w:r>
    </w:p>
    <w:p w14:paraId="243AD6A6" w14:textId="2A3EEA29" w:rsidR="00E33085" w:rsidRPr="0024010C" w:rsidRDefault="00131A6A" w:rsidP="00E33085">
      <w:pPr>
        <w:spacing w:after="0" w:line="240" w:lineRule="auto"/>
        <w:rPr>
          <w:rFonts w:ascii="Calibri" w:hAnsi="Calibri" w:cs="Calibri"/>
        </w:rPr>
      </w:pPr>
      <w:r w:rsidRPr="0024010C">
        <w:rPr>
          <w:rFonts w:ascii="Calibri" w:eastAsia="Times" w:hAnsi="Calibri" w:cs="Calibri"/>
          <w:color w:val="auto"/>
          <w:lang w:eastAsia="nl-BE"/>
        </w:rPr>
        <w:t xml:space="preserve"> </w:t>
      </w:r>
      <w:r w:rsidR="00E33085" w:rsidRPr="0024010C">
        <w:rPr>
          <w:rFonts w:ascii="Calibri" w:hAnsi="Calibri" w:cs="Calibri"/>
        </w:rPr>
        <w:t>Overzicht middelen 2026</w:t>
      </w:r>
      <w:r w:rsidR="006428F1" w:rsidRPr="0024010C">
        <w:rPr>
          <w:rFonts w:ascii="Calibri" w:hAnsi="Calibri" w:cs="Calibri"/>
        </w:rPr>
        <w:t>: toelichting bij de stand van zaken.</w:t>
      </w:r>
    </w:p>
    <w:p w14:paraId="5189FAE8" w14:textId="77777777" w:rsidR="00FD78C9" w:rsidRPr="0024010C" w:rsidRDefault="00FD78C9" w:rsidP="00E33085">
      <w:pPr>
        <w:spacing w:after="0" w:line="240" w:lineRule="auto"/>
        <w:rPr>
          <w:rFonts w:ascii="Calibri" w:hAnsi="Calibri" w:cs="Calibri"/>
        </w:rPr>
      </w:pPr>
    </w:p>
    <w:p w14:paraId="57B7F648" w14:textId="77777777" w:rsidR="00F24C51" w:rsidRPr="0024010C" w:rsidRDefault="006428F1">
      <w:pPr>
        <w:pStyle w:val="Lijstalinea"/>
        <w:numPr>
          <w:ilvl w:val="0"/>
          <w:numId w:val="20"/>
        </w:numPr>
        <w:spacing w:after="0" w:line="240" w:lineRule="auto"/>
        <w:rPr>
          <w:rFonts w:ascii="Calibri" w:hAnsi="Calibri" w:cs="Calibri"/>
        </w:rPr>
      </w:pPr>
      <w:r w:rsidRPr="0024010C">
        <w:rPr>
          <w:rFonts w:ascii="Calibri" w:hAnsi="Calibri" w:cs="Calibri"/>
        </w:rPr>
        <w:t>Nieuwe aanvraag</w:t>
      </w:r>
      <w:r w:rsidR="00F24C51" w:rsidRPr="0024010C">
        <w:rPr>
          <w:rFonts w:ascii="Calibri" w:hAnsi="Calibri" w:cs="Calibri"/>
        </w:rPr>
        <w:t xml:space="preserve"> voor 2026</w:t>
      </w:r>
      <w:r w:rsidR="00927296" w:rsidRPr="0024010C">
        <w:rPr>
          <w:rFonts w:ascii="Calibri" w:hAnsi="Calibri" w:cs="Calibri"/>
        </w:rPr>
        <w:t>:</w:t>
      </w:r>
    </w:p>
    <w:p w14:paraId="29980694" w14:textId="77777777" w:rsidR="005F5EA0" w:rsidRDefault="005F5EA0" w:rsidP="005F5EA0">
      <w:pPr>
        <w:pStyle w:val="Lijstalinea"/>
        <w:spacing w:after="0" w:line="240" w:lineRule="auto"/>
        <w:ind w:left="1440"/>
        <w:rPr>
          <w:rFonts w:ascii="Calibri" w:hAnsi="Calibri" w:cs="Calibri"/>
          <w:sz w:val="20"/>
          <w:szCs w:val="20"/>
        </w:rPr>
      </w:pPr>
    </w:p>
    <w:p w14:paraId="0615C5FE" w14:textId="77777777" w:rsidR="005F5EA0" w:rsidRPr="005F5EA0" w:rsidRDefault="003E79DD" w:rsidP="005F5EA0">
      <w:pPr>
        <w:spacing w:after="160" w:line="259" w:lineRule="auto"/>
        <w:rPr>
          <w:rFonts w:ascii="Calibri" w:hAnsi="Calibri" w:cs="Calibri"/>
        </w:rPr>
      </w:pPr>
      <w:r w:rsidRPr="00FD78C9">
        <w:rPr>
          <w:rFonts w:ascii="Calibri" w:hAnsi="Calibri" w:cs="Calibri"/>
          <w:b/>
          <w:bCs/>
          <w:sz w:val="20"/>
          <w:szCs w:val="20"/>
        </w:rPr>
        <w:t xml:space="preserve">- </w:t>
      </w:r>
      <w:r w:rsidR="00927296" w:rsidRPr="00FD78C9">
        <w:rPr>
          <w:rFonts w:ascii="Calibri" w:hAnsi="Calibri" w:cs="Calibri"/>
          <w:b/>
          <w:bCs/>
          <w:sz w:val="20"/>
          <w:szCs w:val="20"/>
        </w:rPr>
        <w:t xml:space="preserve"> </w:t>
      </w:r>
      <w:r w:rsidR="00927296" w:rsidRPr="00FD78C9">
        <w:rPr>
          <w:rFonts w:ascii="Calibri" w:hAnsi="Calibri" w:cs="Calibri"/>
          <w:b/>
          <w:bCs/>
        </w:rPr>
        <w:t>A Way Home Waas &amp; Dender</w:t>
      </w:r>
      <w:r w:rsidRPr="00FD78C9">
        <w:rPr>
          <w:rFonts w:ascii="Calibri" w:hAnsi="Calibri" w:cs="Calibri"/>
          <w:b/>
          <w:bCs/>
        </w:rPr>
        <w:t>:</w:t>
      </w:r>
      <w:r w:rsidRPr="005F5EA0">
        <w:rPr>
          <w:rFonts w:ascii="Calibri" w:hAnsi="Calibri" w:cs="Calibri"/>
        </w:rPr>
        <w:t xml:space="preserve"> </w:t>
      </w:r>
      <w:r w:rsidR="005F5EA0" w:rsidRPr="005F5EA0">
        <w:rPr>
          <w:rFonts w:ascii="Calibri" w:hAnsi="Calibri" w:cs="Calibri"/>
        </w:rPr>
        <w:t xml:space="preserve">Sinds vijf jaar organiseert A Way Home Waas en Dender jaarlijks een inspiratiebeurs voor hulpverleners die werken met jongvolwassenen in (dreigende) dak- en thuisloosheid. </w:t>
      </w:r>
    </w:p>
    <w:p w14:paraId="0C594B29" w14:textId="77777777" w:rsidR="005F5EA0" w:rsidRPr="005F5EA0" w:rsidRDefault="005F5EA0" w:rsidP="005F5EA0">
      <w:pPr>
        <w:spacing w:after="160" w:line="259" w:lineRule="auto"/>
        <w:rPr>
          <w:rFonts w:ascii="Calibri" w:hAnsi="Calibri" w:cs="Calibri"/>
        </w:rPr>
      </w:pPr>
      <w:r w:rsidRPr="005F5EA0">
        <w:rPr>
          <w:rFonts w:ascii="Calibri" w:hAnsi="Calibri" w:cs="Calibri"/>
        </w:rPr>
        <w:t xml:space="preserve">Dit jaar richten we ons rechtstreeks naar jongvolwassenen in de transitieleeftijd zelf. Jongvolwassenen die vragen hebben over wonen, activering, mentaal welzijn, relaties en gezondheid. </w:t>
      </w:r>
    </w:p>
    <w:p w14:paraId="58A52BF9" w14:textId="1F06B71A" w:rsidR="005F5EA0" w:rsidRDefault="005F5EA0" w:rsidP="005F5EA0">
      <w:pPr>
        <w:rPr>
          <w:rFonts w:ascii="Calibri" w:hAnsi="Calibri" w:cs="Calibri"/>
        </w:rPr>
      </w:pPr>
      <w:r w:rsidRPr="005F5EA0">
        <w:rPr>
          <w:rFonts w:ascii="Calibri" w:hAnsi="Calibri" w:cs="Calibri"/>
        </w:rPr>
        <w:t xml:space="preserve">Met de jongerenbeurs willen we jongvolwassenen op een laagdrempelige en toegankelijke manier laten kennismaken met organisaties en diensten die hen kunnen ondersteunen. We willen op die manier helpen de </w:t>
      </w:r>
      <w:r w:rsidR="003C36B1" w:rsidRPr="003C36B1">
        <w:rPr>
          <w:rFonts w:ascii="Calibri" w:hAnsi="Calibri" w:cs="Calibri"/>
        </w:rPr>
        <w:t>weg te vinden in een vaak complex en versnipperd ondersteuningslandschap.</w:t>
      </w:r>
    </w:p>
    <w:p w14:paraId="4569D94B" w14:textId="77777777" w:rsidR="00E64272" w:rsidRPr="00E64272" w:rsidRDefault="00E64272" w:rsidP="00E64272">
      <w:pPr>
        <w:spacing w:after="160" w:line="259" w:lineRule="auto"/>
        <w:rPr>
          <w:rFonts w:ascii="Calibri" w:hAnsi="Calibri" w:cs="Calibri"/>
        </w:rPr>
      </w:pPr>
      <w:r w:rsidRPr="00E64272">
        <w:rPr>
          <w:rFonts w:ascii="Calibri" w:hAnsi="Calibri" w:cs="Calibri"/>
        </w:rPr>
        <w:t xml:space="preserve">We bieden een combinatie van workshops en een standenbeurs waar jongvolwassenen de kans krijgen om rechtstreeks in gesprek te gaan met organisaties en vragen te stellen over het beschikbare aanbod. </w:t>
      </w:r>
    </w:p>
    <w:p w14:paraId="48FFCCDE" w14:textId="77777777" w:rsidR="00AC55C0" w:rsidRPr="00AC55C0" w:rsidRDefault="00AC55C0" w:rsidP="00AC55C0">
      <w:pPr>
        <w:pStyle w:val="Default"/>
        <w:rPr>
          <w:color w:val="1D1B14" w:themeColor="background2" w:themeShade="1A"/>
          <w:sz w:val="22"/>
          <w:szCs w:val="22"/>
          <w14:ligatures w14:val="none"/>
        </w:rPr>
      </w:pPr>
      <w:r w:rsidRPr="00AC55C0">
        <w:rPr>
          <w:color w:val="1D1B14" w:themeColor="background2" w:themeShade="1A"/>
          <w:sz w:val="22"/>
          <w:szCs w:val="22"/>
          <w14:ligatures w14:val="none"/>
        </w:rPr>
        <w:t xml:space="preserve">De ‘Jongerenbeurs’ gaat door op </w:t>
      </w:r>
      <w:r w:rsidRPr="00AC55C0">
        <w:rPr>
          <w:b/>
          <w:bCs/>
          <w:color w:val="1D1B14" w:themeColor="background2" w:themeShade="1A"/>
          <w:sz w:val="22"/>
          <w:szCs w:val="22"/>
          <w14:ligatures w14:val="none"/>
        </w:rPr>
        <w:t>woensdag 18 november 2026 tussen 12u00 en 16u00.</w:t>
      </w:r>
      <w:r w:rsidRPr="00AC55C0">
        <w:rPr>
          <w:color w:val="1D1B14" w:themeColor="background2" w:themeShade="1A"/>
          <w:sz w:val="22"/>
          <w:szCs w:val="22"/>
          <w14:ligatures w14:val="none"/>
        </w:rPr>
        <w:t xml:space="preserve"> </w:t>
      </w:r>
    </w:p>
    <w:p w14:paraId="18633AF1" w14:textId="77777777" w:rsidR="00AC55C0" w:rsidRPr="00AC55C0" w:rsidRDefault="00AC55C0" w:rsidP="00AC55C0">
      <w:pPr>
        <w:pStyle w:val="Default"/>
        <w:rPr>
          <w:color w:val="1D1B14" w:themeColor="background2" w:themeShade="1A"/>
          <w:sz w:val="22"/>
          <w:szCs w:val="22"/>
          <w14:ligatures w14:val="none"/>
        </w:rPr>
      </w:pPr>
      <w:r w:rsidRPr="00AC55C0">
        <w:rPr>
          <w:color w:val="1D1B14" w:themeColor="background2" w:themeShade="1A"/>
          <w:sz w:val="22"/>
          <w:szCs w:val="22"/>
          <w14:ligatures w14:val="none"/>
        </w:rPr>
        <w:t xml:space="preserve">De jongerenbeurs wordt georganiseerd door de Actiegroep Aanbod vanuit A Way Home Waas en Dender. </w:t>
      </w:r>
    </w:p>
    <w:p w14:paraId="4BAFEC29" w14:textId="313A4B09" w:rsidR="00FD78C9" w:rsidRDefault="00FD78C9" w:rsidP="00FD78C9">
      <w:pPr>
        <w:spacing w:after="0" w:line="259" w:lineRule="auto"/>
        <w:rPr>
          <w:rFonts w:ascii="Calibri" w:hAnsi="Calibri" w:cs="Calibri"/>
        </w:rPr>
      </w:pPr>
      <w:r w:rsidRPr="00FD78C9">
        <w:rPr>
          <w:rFonts w:ascii="Calibri" w:hAnsi="Calibri" w:cs="Calibri"/>
        </w:rPr>
        <w:t>De organisatoren van de workshops zijn partners van het collectief A Way Home, en</w:t>
      </w:r>
      <w:r w:rsidR="00C12E0B">
        <w:rPr>
          <w:rFonts w:ascii="Calibri" w:hAnsi="Calibri" w:cs="Calibri"/>
        </w:rPr>
        <w:t xml:space="preserve"> </w:t>
      </w:r>
      <w:r w:rsidRPr="00FD78C9">
        <w:rPr>
          <w:rFonts w:ascii="Calibri" w:hAnsi="Calibri" w:cs="Calibri"/>
        </w:rPr>
        <w:t>zullen daarom hun workshop gratis aanbieden.</w:t>
      </w:r>
    </w:p>
    <w:p w14:paraId="0F189A36" w14:textId="77777777" w:rsidR="00BF0A24" w:rsidRDefault="00BF0A24" w:rsidP="00FD78C9">
      <w:pPr>
        <w:spacing w:after="0" w:line="259" w:lineRule="auto"/>
        <w:rPr>
          <w:rFonts w:ascii="Calibri" w:hAnsi="Calibri" w:cs="Calibri"/>
        </w:rPr>
      </w:pPr>
    </w:p>
    <w:p w14:paraId="74DC6FB2" w14:textId="6F494D5A" w:rsidR="00BF0A24" w:rsidRPr="00FD78C9" w:rsidRDefault="00BF0A24" w:rsidP="00FD78C9">
      <w:pPr>
        <w:spacing w:after="0" w:line="259" w:lineRule="auto"/>
        <w:rPr>
          <w:rFonts w:ascii="Calibri" w:hAnsi="Calibri" w:cs="Calibri"/>
        </w:rPr>
      </w:pPr>
      <w:r>
        <w:rPr>
          <w:rFonts w:ascii="Calibri" w:hAnsi="Calibri" w:cs="Calibri"/>
        </w:rPr>
        <w:t xml:space="preserve">Er wordt een </w:t>
      </w:r>
      <w:r w:rsidR="001A0054">
        <w:rPr>
          <w:rFonts w:ascii="Calibri" w:hAnsi="Calibri" w:cs="Calibri"/>
        </w:rPr>
        <w:t xml:space="preserve">en bedrag gevraagd van 2000 euro maximum om alle kosten te dekken. Dit is afhankelijk van het aantal deelnemers. </w:t>
      </w:r>
    </w:p>
    <w:p w14:paraId="23270535" w14:textId="77777777" w:rsidR="00FD78C9" w:rsidRPr="00AC55C0" w:rsidRDefault="00FD78C9" w:rsidP="00FD78C9">
      <w:pPr>
        <w:pStyle w:val="Default"/>
        <w:rPr>
          <w:color w:val="1D1B14" w:themeColor="background2" w:themeShade="1A"/>
          <w:sz w:val="22"/>
          <w:szCs w:val="22"/>
          <w14:ligatures w14:val="none"/>
        </w:rPr>
      </w:pPr>
    </w:p>
    <w:p w14:paraId="6FCE3A81" w14:textId="545FCCE3" w:rsidR="005376D3" w:rsidRPr="007B742E" w:rsidRDefault="00C12E0B" w:rsidP="007B742E">
      <w:pPr>
        <w:rPr>
          <w:b/>
          <w:bCs/>
        </w:rPr>
      </w:pPr>
      <w:r w:rsidRPr="00B132A4">
        <w:rPr>
          <w:b/>
          <w:bCs/>
        </w:rPr>
        <w:lastRenderedPageBreak/>
        <w:t xml:space="preserve">IROJ </w:t>
      </w:r>
      <w:r>
        <w:rPr>
          <w:b/>
          <w:bCs/>
        </w:rPr>
        <w:t>Oost-Vlaanderen</w:t>
      </w:r>
      <w:r w:rsidRPr="00B132A4">
        <w:rPr>
          <w:b/>
          <w:bCs/>
        </w:rPr>
        <w:t xml:space="preserve"> gaat akkoord met voorstel van inhoud en </w:t>
      </w:r>
      <w:r>
        <w:rPr>
          <w:b/>
          <w:bCs/>
        </w:rPr>
        <w:t xml:space="preserve">het </w:t>
      </w:r>
      <w:r w:rsidRPr="00B132A4">
        <w:rPr>
          <w:b/>
          <w:bCs/>
        </w:rPr>
        <w:t>gevraagde budget: het gaat om een belangrijk thema, en de vraag kadert binnen de opgestelde criteria en is budgettair haalbaar.</w:t>
      </w:r>
    </w:p>
    <w:p w14:paraId="0ED9CF01" w14:textId="77777777" w:rsidR="005376D3" w:rsidRPr="00D66402" w:rsidRDefault="005376D3" w:rsidP="00E33085">
      <w:pPr>
        <w:spacing w:after="0" w:line="240" w:lineRule="auto"/>
        <w:rPr>
          <w:rFonts w:ascii="Calibri" w:hAnsi="Calibri" w:cs="Calibri"/>
          <w:sz w:val="20"/>
          <w:szCs w:val="20"/>
        </w:rPr>
      </w:pPr>
    </w:p>
    <w:p w14:paraId="00496438" w14:textId="77777777" w:rsidR="00E33085" w:rsidRDefault="00E33085">
      <w:pPr>
        <w:pStyle w:val="Lijstalinea"/>
        <w:numPr>
          <w:ilvl w:val="0"/>
          <w:numId w:val="19"/>
        </w:numPr>
        <w:spacing w:after="0" w:line="240" w:lineRule="auto"/>
        <w:rPr>
          <w:rFonts w:ascii="Calibri" w:hAnsi="Calibri" w:cs="Calibri"/>
          <w:sz w:val="20"/>
          <w:szCs w:val="20"/>
        </w:rPr>
      </w:pPr>
      <w:r>
        <w:rPr>
          <w:rFonts w:ascii="Calibri" w:hAnsi="Calibri" w:cs="Calibri"/>
          <w:sz w:val="20"/>
          <w:szCs w:val="20"/>
        </w:rPr>
        <w:t>Nieuwe aanvragen 2027:</w:t>
      </w:r>
    </w:p>
    <w:p w14:paraId="2FA409AF" w14:textId="77777777" w:rsidR="00C12E0B" w:rsidRDefault="00C12E0B" w:rsidP="00C12E0B">
      <w:pPr>
        <w:pStyle w:val="Lijstalinea"/>
        <w:spacing w:after="0" w:line="240" w:lineRule="auto"/>
        <w:ind w:left="720"/>
        <w:rPr>
          <w:rFonts w:ascii="Calibri" w:hAnsi="Calibri" w:cs="Calibri"/>
          <w:sz w:val="20"/>
          <w:szCs w:val="20"/>
        </w:rPr>
      </w:pPr>
    </w:p>
    <w:p w14:paraId="1A965784" w14:textId="77777777" w:rsidR="00E33085" w:rsidRPr="0024010C" w:rsidRDefault="00E33085">
      <w:pPr>
        <w:pStyle w:val="Lijstalinea"/>
        <w:numPr>
          <w:ilvl w:val="0"/>
          <w:numId w:val="20"/>
        </w:numPr>
        <w:spacing w:after="0" w:line="240" w:lineRule="auto"/>
        <w:rPr>
          <w:rFonts w:ascii="Calibri" w:hAnsi="Calibri" w:cs="Calibri"/>
          <w:b/>
          <w:bCs/>
        </w:rPr>
      </w:pPr>
      <w:r w:rsidRPr="0024010C">
        <w:rPr>
          <w:rFonts w:ascii="Calibri" w:hAnsi="Calibri" w:cs="Calibri"/>
          <w:b/>
          <w:bCs/>
        </w:rPr>
        <w:t>Inspiratiedag crisis</w:t>
      </w:r>
    </w:p>
    <w:p w14:paraId="344F9DB4" w14:textId="77777777" w:rsidR="00A93725" w:rsidRDefault="00A93725" w:rsidP="00A93725">
      <w:pPr>
        <w:spacing w:after="0" w:line="240" w:lineRule="auto"/>
        <w:rPr>
          <w:rFonts w:ascii="Calibri" w:hAnsi="Calibri" w:cs="Calibri"/>
          <w:sz w:val="20"/>
          <w:szCs w:val="20"/>
        </w:rPr>
      </w:pPr>
    </w:p>
    <w:p w14:paraId="215550A4" w14:textId="7410D203" w:rsidR="00A93725" w:rsidRPr="00172C0B" w:rsidRDefault="00A93725" w:rsidP="00A93725">
      <w:pPr>
        <w:spacing w:after="0" w:line="240" w:lineRule="auto"/>
        <w:rPr>
          <w:rFonts w:ascii="Calibri" w:hAnsi="Calibri" w:cs="Calibri"/>
        </w:rPr>
      </w:pPr>
      <w:r w:rsidRPr="00172C0B">
        <w:rPr>
          <w:rFonts w:ascii="Calibri" w:hAnsi="Calibri" w:cs="Calibri"/>
        </w:rPr>
        <w:t xml:space="preserve">Zoals de vorige jaren wordt opnieuw de vraag gesteld naar </w:t>
      </w:r>
      <w:r w:rsidR="00A260AC" w:rsidRPr="00172C0B">
        <w:rPr>
          <w:rFonts w:ascii="Calibri" w:hAnsi="Calibri" w:cs="Calibri"/>
        </w:rPr>
        <w:t>het organiseren van een dag rond a</w:t>
      </w:r>
      <w:r w:rsidRPr="00172C0B">
        <w:rPr>
          <w:rFonts w:ascii="Calibri" w:hAnsi="Calibri" w:cs="Calibri"/>
        </w:rPr>
        <w:t>anbod van infosessies en workshops voor en door praktijkwerkers crisis.</w:t>
      </w:r>
    </w:p>
    <w:p w14:paraId="7623BEFE" w14:textId="77777777" w:rsidR="00A260AC" w:rsidRPr="00172C0B" w:rsidRDefault="00A260AC" w:rsidP="00A93725">
      <w:pPr>
        <w:spacing w:after="0" w:line="240" w:lineRule="auto"/>
        <w:rPr>
          <w:rFonts w:ascii="Calibri" w:hAnsi="Calibri" w:cs="Calibri"/>
        </w:rPr>
      </w:pPr>
    </w:p>
    <w:p w14:paraId="7839D9E0" w14:textId="72E883E5" w:rsidR="00A260AC" w:rsidRPr="00172C0B" w:rsidRDefault="001A7BDC" w:rsidP="00A93725">
      <w:pPr>
        <w:spacing w:after="0" w:line="240" w:lineRule="auto"/>
        <w:rPr>
          <w:rFonts w:ascii="Calibri" w:hAnsi="Calibri" w:cs="Calibri"/>
        </w:rPr>
      </w:pPr>
      <w:r w:rsidRPr="00172C0B">
        <w:rPr>
          <w:rFonts w:ascii="Calibri" w:hAnsi="Calibri" w:cs="Calibri"/>
        </w:rPr>
        <w:t xml:space="preserve">De dag zal doorgaan op </w:t>
      </w:r>
      <w:r w:rsidR="00577768" w:rsidRPr="00172C0B">
        <w:rPr>
          <w:rFonts w:ascii="Calibri" w:hAnsi="Calibri" w:cs="Calibri"/>
          <w:b/>
          <w:bCs/>
        </w:rPr>
        <w:t>4 maart 2027 in het VAC Gent</w:t>
      </w:r>
    </w:p>
    <w:p w14:paraId="5C937331" w14:textId="77777777" w:rsidR="00A93725" w:rsidRPr="00172C0B" w:rsidRDefault="00A93725" w:rsidP="00A93725">
      <w:pPr>
        <w:spacing w:after="0" w:line="240" w:lineRule="auto"/>
        <w:rPr>
          <w:rFonts w:ascii="Calibri" w:hAnsi="Calibri" w:cs="Calibri"/>
        </w:rPr>
      </w:pPr>
    </w:p>
    <w:p w14:paraId="49595E28" w14:textId="1AF422E3" w:rsidR="00A93725" w:rsidRPr="00172C0B" w:rsidRDefault="008905DE" w:rsidP="00A93725">
      <w:pPr>
        <w:spacing w:after="0" w:line="240" w:lineRule="auto"/>
        <w:rPr>
          <w:rFonts w:ascii="Calibri" w:hAnsi="Calibri" w:cs="Calibri"/>
        </w:rPr>
      </w:pPr>
      <w:r w:rsidRPr="00172C0B">
        <w:rPr>
          <w:rFonts w:ascii="Calibri" w:hAnsi="Calibri" w:cs="Calibri"/>
        </w:rPr>
        <w:t xml:space="preserve">Er wordt een budget van maximum 1300 euro gevraagd die de catering </w:t>
      </w:r>
      <w:r w:rsidR="00E44A69">
        <w:rPr>
          <w:rFonts w:ascii="Calibri" w:hAnsi="Calibri" w:cs="Calibri"/>
        </w:rPr>
        <w:t>behelst.</w:t>
      </w:r>
    </w:p>
    <w:p w14:paraId="670AAD36" w14:textId="77777777" w:rsidR="00083A41" w:rsidRDefault="00083A41" w:rsidP="00A93725">
      <w:pPr>
        <w:spacing w:after="0" w:line="240" w:lineRule="auto"/>
        <w:rPr>
          <w:rFonts w:ascii="Calibri" w:hAnsi="Calibri" w:cs="Calibri"/>
          <w:sz w:val="20"/>
          <w:szCs w:val="20"/>
        </w:rPr>
      </w:pPr>
    </w:p>
    <w:p w14:paraId="6C8EBA29" w14:textId="77777777" w:rsidR="00083A41" w:rsidRDefault="00083A41" w:rsidP="00A93725">
      <w:pPr>
        <w:spacing w:after="0" w:line="240" w:lineRule="auto"/>
        <w:rPr>
          <w:rFonts w:ascii="Calibri" w:hAnsi="Calibri" w:cs="Calibri"/>
          <w:sz w:val="20"/>
          <w:szCs w:val="20"/>
        </w:rPr>
      </w:pPr>
    </w:p>
    <w:p w14:paraId="0211AFB3" w14:textId="05A0F282" w:rsidR="0024010C" w:rsidRPr="0024010C" w:rsidRDefault="00083A41" w:rsidP="0024010C">
      <w:pPr>
        <w:rPr>
          <w:b/>
          <w:bCs/>
        </w:rPr>
      </w:pPr>
      <w:r w:rsidRPr="0024010C">
        <w:rPr>
          <w:b/>
          <w:bCs/>
        </w:rPr>
        <w:t xml:space="preserve">IROJ Oost-Vlaanderen gaat akkoord met </w:t>
      </w:r>
      <w:r w:rsidR="0024010C" w:rsidRPr="0024010C">
        <w:rPr>
          <w:b/>
          <w:bCs/>
        </w:rPr>
        <w:t>voorstel van inhoud en het gevraagde budget.</w:t>
      </w:r>
    </w:p>
    <w:p w14:paraId="161BF40A" w14:textId="77777777" w:rsidR="0024010C" w:rsidRPr="00A93725" w:rsidRDefault="0024010C" w:rsidP="00A93725">
      <w:pPr>
        <w:spacing w:after="0" w:line="240" w:lineRule="auto"/>
        <w:rPr>
          <w:rFonts w:ascii="Calibri" w:hAnsi="Calibri" w:cs="Calibri"/>
          <w:sz w:val="20"/>
          <w:szCs w:val="20"/>
        </w:rPr>
      </w:pPr>
    </w:p>
    <w:p w14:paraId="1429408C" w14:textId="0D9DED70" w:rsidR="00927296" w:rsidRPr="00E44A69" w:rsidRDefault="00927296">
      <w:pPr>
        <w:pStyle w:val="Lijstalinea"/>
        <w:numPr>
          <w:ilvl w:val="0"/>
          <w:numId w:val="20"/>
        </w:numPr>
        <w:spacing w:after="0" w:line="240" w:lineRule="auto"/>
        <w:rPr>
          <w:rFonts w:ascii="Calibri" w:hAnsi="Calibri" w:cs="Calibri"/>
        </w:rPr>
      </w:pPr>
      <w:r w:rsidRPr="00E44A69">
        <w:rPr>
          <w:rFonts w:ascii="Calibri" w:hAnsi="Calibri" w:cs="Calibri"/>
        </w:rPr>
        <w:t xml:space="preserve">Organisatie van een </w:t>
      </w:r>
      <w:r w:rsidRPr="00E44A69">
        <w:rPr>
          <w:rFonts w:ascii="Calibri" w:hAnsi="Calibri" w:cs="Calibri"/>
          <w:b/>
          <w:bCs/>
        </w:rPr>
        <w:t>inspiratiedag rond jongvolwassenen in de transitieleeftijd</w:t>
      </w:r>
      <w:r w:rsidRPr="00E44A69">
        <w:rPr>
          <w:rFonts w:ascii="Calibri" w:hAnsi="Calibri" w:cs="Calibri"/>
        </w:rPr>
        <w:t xml:space="preserve"> (04/02/2027)</w:t>
      </w:r>
    </w:p>
    <w:p w14:paraId="5DC77897" w14:textId="77777777" w:rsidR="0024010C" w:rsidRDefault="0024010C" w:rsidP="0024010C">
      <w:pPr>
        <w:spacing w:after="0" w:line="240" w:lineRule="auto"/>
        <w:rPr>
          <w:rFonts w:ascii="Calibri" w:hAnsi="Calibri" w:cs="Calibri"/>
          <w:sz w:val="20"/>
          <w:szCs w:val="20"/>
        </w:rPr>
      </w:pPr>
    </w:p>
    <w:p w14:paraId="0DB3B8AE" w14:textId="77777777" w:rsidR="0062436C" w:rsidRPr="00172C0B" w:rsidRDefault="0062436C" w:rsidP="0062436C">
      <w:pPr>
        <w:spacing w:after="160" w:line="259" w:lineRule="auto"/>
        <w:rPr>
          <w:rFonts w:ascii="Calibri" w:hAnsi="Calibri" w:cs="Calibri"/>
        </w:rPr>
      </w:pPr>
      <w:r w:rsidRPr="00172C0B">
        <w:rPr>
          <w:rFonts w:ascii="Calibri" w:hAnsi="Calibri" w:cs="Calibri"/>
        </w:rPr>
        <w:t xml:space="preserve">Op 4 februari 2027 organiseert een intersectorale groep van partners uit de jeugdhulp (Compañero Zuid-Oost Vlaanderen &amp; Waas en Dender, ACT), VAPH (Hagewinde, Tanderuis, Fiola) en GGZ (RADAR, ADS, Het Pakt) een inspiratiedag rond jongvolwassenen in de transitieleeftijd. </w:t>
      </w:r>
    </w:p>
    <w:p w14:paraId="42C093F9" w14:textId="77777777" w:rsidR="0062436C" w:rsidRPr="00172C0B" w:rsidRDefault="0062436C" w:rsidP="0062436C">
      <w:pPr>
        <w:spacing w:after="160" w:line="259" w:lineRule="auto"/>
        <w:rPr>
          <w:rFonts w:ascii="Calibri" w:hAnsi="Calibri" w:cs="Calibri"/>
        </w:rPr>
      </w:pPr>
      <w:r w:rsidRPr="00172C0B">
        <w:rPr>
          <w:rFonts w:ascii="Calibri" w:hAnsi="Calibri" w:cs="Calibri"/>
        </w:rPr>
        <w:t xml:space="preserve">Het programma bestaat uit een combinatie van: </w:t>
      </w:r>
    </w:p>
    <w:p w14:paraId="70F98A1A" w14:textId="4C8DD2A1" w:rsidR="0062436C" w:rsidRPr="00172C0B" w:rsidRDefault="00172C0B" w:rsidP="00BF0A24">
      <w:pPr>
        <w:numPr>
          <w:ilvl w:val="0"/>
          <w:numId w:val="29"/>
        </w:numPr>
        <w:tabs>
          <w:tab w:val="clear" w:pos="3686"/>
        </w:tabs>
        <w:spacing w:after="0" w:line="259" w:lineRule="auto"/>
        <w:rPr>
          <w:rFonts w:ascii="Calibri" w:hAnsi="Calibri" w:cs="Calibri"/>
        </w:rPr>
      </w:pPr>
      <w:r>
        <w:rPr>
          <w:rFonts w:ascii="Calibri" w:hAnsi="Calibri" w:cs="Calibri"/>
        </w:rPr>
        <w:t xml:space="preserve">- </w:t>
      </w:r>
      <w:r w:rsidR="0062436C" w:rsidRPr="00172C0B">
        <w:rPr>
          <w:rFonts w:ascii="Calibri" w:hAnsi="Calibri" w:cs="Calibri"/>
        </w:rPr>
        <w:t xml:space="preserve">Een plenaire sessie rond jongvolwassenen in transitieleeftijd </w:t>
      </w:r>
    </w:p>
    <w:p w14:paraId="3033EEB3" w14:textId="72CB9364" w:rsidR="0062436C" w:rsidRPr="00172C0B" w:rsidRDefault="00172C0B" w:rsidP="00BF0A24">
      <w:pPr>
        <w:numPr>
          <w:ilvl w:val="0"/>
          <w:numId w:val="29"/>
        </w:numPr>
        <w:tabs>
          <w:tab w:val="clear" w:pos="3686"/>
        </w:tabs>
        <w:spacing w:after="0" w:line="259" w:lineRule="auto"/>
        <w:rPr>
          <w:rFonts w:ascii="Calibri" w:hAnsi="Calibri" w:cs="Calibri"/>
        </w:rPr>
      </w:pPr>
      <w:r>
        <w:rPr>
          <w:rFonts w:ascii="Calibri" w:hAnsi="Calibri" w:cs="Calibri"/>
        </w:rPr>
        <w:t xml:space="preserve">- </w:t>
      </w:r>
      <w:r w:rsidR="0062436C" w:rsidRPr="00172C0B">
        <w:rPr>
          <w:rFonts w:ascii="Calibri" w:hAnsi="Calibri" w:cs="Calibri"/>
        </w:rPr>
        <w:t xml:space="preserve">Getuigenissen van ervaringsdeskundigen </w:t>
      </w:r>
    </w:p>
    <w:p w14:paraId="53590831" w14:textId="34453ED9" w:rsidR="0062436C" w:rsidRPr="00172C0B" w:rsidRDefault="00172C0B" w:rsidP="00BF0A24">
      <w:pPr>
        <w:numPr>
          <w:ilvl w:val="0"/>
          <w:numId w:val="29"/>
        </w:numPr>
        <w:tabs>
          <w:tab w:val="clear" w:pos="3686"/>
        </w:tabs>
        <w:spacing w:after="0" w:line="259" w:lineRule="auto"/>
        <w:rPr>
          <w:rFonts w:ascii="Calibri" w:hAnsi="Calibri" w:cs="Calibri"/>
        </w:rPr>
      </w:pPr>
      <w:r>
        <w:rPr>
          <w:rFonts w:ascii="Calibri" w:hAnsi="Calibri" w:cs="Calibri"/>
        </w:rPr>
        <w:t xml:space="preserve">- </w:t>
      </w:r>
      <w:r w:rsidR="0062436C" w:rsidRPr="00172C0B">
        <w:rPr>
          <w:rFonts w:ascii="Calibri" w:hAnsi="Calibri" w:cs="Calibri"/>
        </w:rPr>
        <w:t xml:space="preserve">Inspiratiesessies rond verschillende thema’s zoals wonen, activering, mentaal welzijn, hulp op maat,... </w:t>
      </w:r>
    </w:p>
    <w:p w14:paraId="7145E2A5" w14:textId="3376778A" w:rsidR="00144725" w:rsidRDefault="00172C0B" w:rsidP="00BF0A24">
      <w:pPr>
        <w:numPr>
          <w:ilvl w:val="0"/>
          <w:numId w:val="29"/>
        </w:numPr>
        <w:tabs>
          <w:tab w:val="clear" w:pos="3686"/>
        </w:tabs>
        <w:spacing w:after="0" w:line="259" w:lineRule="auto"/>
        <w:rPr>
          <w:rFonts w:ascii="Calibri" w:hAnsi="Calibri" w:cs="Calibri"/>
        </w:rPr>
      </w:pPr>
      <w:r>
        <w:rPr>
          <w:rFonts w:ascii="Calibri" w:hAnsi="Calibri" w:cs="Calibri"/>
        </w:rPr>
        <w:t xml:space="preserve">- </w:t>
      </w:r>
      <w:r w:rsidR="00144725" w:rsidRPr="00172C0B">
        <w:rPr>
          <w:rFonts w:ascii="Calibri" w:hAnsi="Calibri" w:cs="Calibri"/>
        </w:rPr>
        <w:t xml:space="preserve">Dialoogsessies waar deelnemers actiegericht aan de slag gaan met de inzichten van de dag </w:t>
      </w:r>
    </w:p>
    <w:p w14:paraId="13842BBE" w14:textId="77777777" w:rsidR="00BF0A24" w:rsidRPr="007726AB" w:rsidRDefault="00BF0A24" w:rsidP="00BF0A24">
      <w:pPr>
        <w:numPr>
          <w:ilvl w:val="0"/>
          <w:numId w:val="29"/>
        </w:numPr>
        <w:tabs>
          <w:tab w:val="clear" w:pos="3686"/>
        </w:tabs>
        <w:spacing w:after="0" w:line="259" w:lineRule="auto"/>
        <w:rPr>
          <w:rFonts w:ascii="Calibri" w:hAnsi="Calibri" w:cs="Calibri"/>
        </w:rPr>
      </w:pPr>
    </w:p>
    <w:p w14:paraId="0F150185" w14:textId="1F65E4A7" w:rsidR="00172C0B" w:rsidRPr="00BF0A24" w:rsidRDefault="00144725" w:rsidP="00BF0A24">
      <w:pPr>
        <w:spacing w:after="160" w:line="259" w:lineRule="auto"/>
        <w:rPr>
          <w:rFonts w:ascii="Calibri" w:hAnsi="Calibri" w:cs="Calibri"/>
        </w:rPr>
      </w:pPr>
      <w:r w:rsidRPr="00172C0B">
        <w:rPr>
          <w:rFonts w:ascii="Calibri" w:hAnsi="Calibri" w:cs="Calibri"/>
        </w:rPr>
        <w:t xml:space="preserve">De focus ligt op het verzamelen van concrete handvaten, het uitwisselen van succesvolle praktijkvoorbeelden en het formuleren van signalen en aanbevelingen voor praktijk en beleid. </w:t>
      </w:r>
    </w:p>
    <w:p w14:paraId="4A650926" w14:textId="0D7F9DCA" w:rsidR="00172C0B" w:rsidRPr="00172C0B" w:rsidRDefault="00172C0B" w:rsidP="00172C0B">
      <w:pPr>
        <w:pStyle w:val="Default"/>
        <w:rPr>
          <w:color w:val="1D1B14" w:themeColor="background2" w:themeShade="1A"/>
          <w:sz w:val="22"/>
          <w:szCs w:val="22"/>
          <w14:ligatures w14:val="none"/>
        </w:rPr>
      </w:pPr>
      <w:r>
        <w:rPr>
          <w:color w:val="1D1B14" w:themeColor="background2" w:themeShade="1A"/>
          <w:sz w:val="22"/>
          <w:szCs w:val="22"/>
          <w14:ligatures w14:val="none"/>
        </w:rPr>
        <w:t xml:space="preserve">Er wordt een bedrag gevraagd van </w:t>
      </w:r>
      <w:r w:rsidR="007726AB">
        <w:rPr>
          <w:color w:val="1D1B14" w:themeColor="background2" w:themeShade="1A"/>
          <w:sz w:val="22"/>
          <w:szCs w:val="22"/>
          <w14:ligatures w14:val="none"/>
        </w:rPr>
        <w:t>maximum 2250</w:t>
      </w:r>
      <w:r w:rsidR="00E44A69">
        <w:rPr>
          <w:color w:val="1D1B14" w:themeColor="background2" w:themeShade="1A"/>
          <w:sz w:val="22"/>
          <w:szCs w:val="22"/>
          <w14:ligatures w14:val="none"/>
        </w:rPr>
        <w:t xml:space="preserve"> euro</w:t>
      </w:r>
      <w:r w:rsidR="007726AB">
        <w:rPr>
          <w:color w:val="1D1B14" w:themeColor="background2" w:themeShade="1A"/>
          <w:sz w:val="22"/>
          <w:szCs w:val="22"/>
          <w14:ligatures w14:val="none"/>
        </w:rPr>
        <w:t xml:space="preserve"> (en dit op basis van 150 deelnemers).</w:t>
      </w:r>
      <w:r w:rsidRPr="00172C0B">
        <w:rPr>
          <w:color w:val="1D1B14" w:themeColor="background2" w:themeShade="1A"/>
          <w:sz w:val="22"/>
          <w:szCs w:val="22"/>
          <w14:ligatures w14:val="none"/>
        </w:rPr>
        <w:t xml:space="preserve"> </w:t>
      </w:r>
    </w:p>
    <w:p w14:paraId="211CE387" w14:textId="77777777" w:rsidR="00172C0B" w:rsidRDefault="00172C0B" w:rsidP="00172C0B">
      <w:pPr>
        <w:spacing w:after="160" w:line="259" w:lineRule="auto"/>
        <w:rPr>
          <w:rFonts w:ascii="Calibri" w:hAnsi="Calibri" w:cs="Calibri"/>
        </w:rPr>
      </w:pPr>
    </w:p>
    <w:p w14:paraId="672E43E6" w14:textId="52DD4457" w:rsidR="0024010C" w:rsidRPr="007726AB" w:rsidRDefault="007726AB" w:rsidP="007726AB">
      <w:pPr>
        <w:rPr>
          <w:b/>
          <w:bCs/>
        </w:rPr>
      </w:pPr>
      <w:r w:rsidRPr="00B132A4">
        <w:rPr>
          <w:b/>
          <w:bCs/>
        </w:rPr>
        <w:t xml:space="preserve">IROJ </w:t>
      </w:r>
      <w:r>
        <w:rPr>
          <w:b/>
          <w:bCs/>
        </w:rPr>
        <w:t>Oost-Vlaanderen</w:t>
      </w:r>
      <w:r w:rsidRPr="00B132A4">
        <w:rPr>
          <w:b/>
          <w:bCs/>
        </w:rPr>
        <w:t xml:space="preserve"> gaat akkoord met voorstel van inhoud en </w:t>
      </w:r>
      <w:r>
        <w:rPr>
          <w:b/>
          <w:bCs/>
        </w:rPr>
        <w:t xml:space="preserve">het </w:t>
      </w:r>
      <w:r w:rsidRPr="00B132A4">
        <w:rPr>
          <w:b/>
          <w:bCs/>
        </w:rPr>
        <w:t>gevraagde budget: het gaat om een belangrijk thema, en de vraag kadert binnen de opgestelde criteria en is budgettair haalbaar.</w:t>
      </w:r>
    </w:p>
    <w:p w14:paraId="2BF8FB63" w14:textId="77777777" w:rsidR="0024010C" w:rsidRPr="0024010C" w:rsidRDefault="0024010C" w:rsidP="0024010C">
      <w:pPr>
        <w:spacing w:after="0" w:line="240" w:lineRule="auto"/>
        <w:rPr>
          <w:rFonts w:ascii="Calibri" w:hAnsi="Calibri" w:cs="Calibri"/>
          <w:sz w:val="20"/>
          <w:szCs w:val="20"/>
        </w:rPr>
      </w:pPr>
    </w:p>
    <w:p w14:paraId="53297E6E" w14:textId="7016F08D" w:rsidR="006428F1" w:rsidRPr="00E44A69" w:rsidRDefault="006428F1">
      <w:pPr>
        <w:pStyle w:val="Lijstalinea"/>
        <w:numPr>
          <w:ilvl w:val="0"/>
          <w:numId w:val="20"/>
        </w:numPr>
        <w:spacing w:after="0" w:line="240" w:lineRule="auto"/>
        <w:rPr>
          <w:rFonts w:ascii="Calibri" w:hAnsi="Calibri" w:cs="Calibri"/>
          <w:b/>
          <w:bCs/>
        </w:rPr>
      </w:pPr>
      <w:r w:rsidRPr="00E44A69">
        <w:rPr>
          <w:rFonts w:ascii="Calibri" w:hAnsi="Calibri" w:cs="Calibri"/>
          <w:b/>
          <w:bCs/>
        </w:rPr>
        <w:t>Vorming rond sociale isolatie/hikikomori</w:t>
      </w:r>
    </w:p>
    <w:p w14:paraId="5B064C00" w14:textId="77777777" w:rsidR="007726AB" w:rsidRDefault="007726AB" w:rsidP="007726AB">
      <w:pPr>
        <w:spacing w:after="0" w:line="240" w:lineRule="auto"/>
        <w:rPr>
          <w:rFonts w:ascii="Calibri" w:hAnsi="Calibri" w:cs="Calibri"/>
        </w:rPr>
      </w:pPr>
    </w:p>
    <w:p w14:paraId="1A61A6CD" w14:textId="77777777" w:rsidR="00063E3A" w:rsidRPr="00E44A69" w:rsidRDefault="00063E3A" w:rsidP="00E44A69">
      <w:pPr>
        <w:spacing w:after="160" w:line="259" w:lineRule="auto"/>
        <w:rPr>
          <w:rFonts w:ascii="Calibri" w:hAnsi="Calibri" w:cs="Calibri"/>
        </w:rPr>
      </w:pPr>
      <w:r w:rsidRPr="00E44A69">
        <w:rPr>
          <w:rFonts w:ascii="Calibri" w:hAnsi="Calibri" w:cs="Calibri"/>
        </w:rPr>
        <w:t>RADAR Crosslink wil, samen met een tijdelijke werkgroep van partners uit verschillende sectoren, een studiedag rond hikikomori/sociale isolatie organiseren.</w:t>
      </w:r>
    </w:p>
    <w:p w14:paraId="2F48D021" w14:textId="77777777" w:rsidR="00063E3A" w:rsidRPr="00E44A69" w:rsidRDefault="00063E3A" w:rsidP="00E44A69">
      <w:pPr>
        <w:spacing w:after="160" w:line="259" w:lineRule="auto"/>
        <w:rPr>
          <w:rFonts w:ascii="Calibri" w:hAnsi="Calibri" w:cs="Calibri"/>
        </w:rPr>
      </w:pPr>
      <w:r w:rsidRPr="00E44A69">
        <w:rPr>
          <w:rFonts w:ascii="Calibri" w:hAnsi="Calibri" w:cs="Calibri"/>
        </w:rPr>
        <w:t>De studiedag heeft als doel:</w:t>
      </w:r>
    </w:p>
    <w:p w14:paraId="17654AAC" w14:textId="61FBB4F6" w:rsidR="00063E3A" w:rsidRPr="00E44A69" w:rsidRDefault="00063E3A" w:rsidP="00E44A69">
      <w:pPr>
        <w:pStyle w:val="Lijstalinea"/>
        <w:numPr>
          <w:ilvl w:val="0"/>
          <w:numId w:val="19"/>
        </w:numPr>
        <w:spacing w:after="0" w:line="259" w:lineRule="auto"/>
        <w:ind w:left="714" w:hanging="357"/>
        <w:rPr>
          <w:rFonts w:ascii="Calibri" w:hAnsi="Calibri" w:cs="Calibri"/>
        </w:rPr>
      </w:pPr>
      <w:r w:rsidRPr="00E44A69">
        <w:rPr>
          <w:rFonts w:ascii="Calibri" w:hAnsi="Calibri" w:cs="Calibri"/>
        </w:rPr>
        <w:lastRenderedPageBreak/>
        <w:t>kennis en expertise rond de doelgroep te versterken;</w:t>
      </w:r>
    </w:p>
    <w:p w14:paraId="23EE634E" w14:textId="19C5B821" w:rsidR="00063E3A" w:rsidRPr="00E44A69" w:rsidRDefault="00063E3A" w:rsidP="00E44A69">
      <w:pPr>
        <w:pStyle w:val="Lijstalinea"/>
        <w:numPr>
          <w:ilvl w:val="0"/>
          <w:numId w:val="19"/>
        </w:numPr>
        <w:spacing w:after="0" w:line="259" w:lineRule="auto"/>
        <w:ind w:left="714" w:hanging="357"/>
        <w:rPr>
          <w:rFonts w:ascii="Calibri" w:hAnsi="Calibri" w:cs="Calibri"/>
        </w:rPr>
      </w:pPr>
      <w:r w:rsidRPr="00E44A69">
        <w:rPr>
          <w:rFonts w:ascii="Calibri" w:hAnsi="Calibri" w:cs="Calibri"/>
        </w:rPr>
        <w:t>jongeren, ouders en hun ervaringen meer onder de aandacht te brengen;</w:t>
      </w:r>
    </w:p>
    <w:p w14:paraId="0B64715E" w14:textId="4B743E91" w:rsidR="00063E3A" w:rsidRPr="00E44A69" w:rsidRDefault="00063E3A" w:rsidP="00E44A69">
      <w:pPr>
        <w:pStyle w:val="Lijstalinea"/>
        <w:numPr>
          <w:ilvl w:val="0"/>
          <w:numId w:val="19"/>
        </w:numPr>
        <w:spacing w:after="0" w:line="259" w:lineRule="auto"/>
        <w:ind w:left="714" w:hanging="357"/>
        <w:rPr>
          <w:rFonts w:ascii="Calibri" w:hAnsi="Calibri" w:cs="Calibri"/>
        </w:rPr>
      </w:pPr>
      <w:r w:rsidRPr="00E44A69">
        <w:rPr>
          <w:rFonts w:ascii="Calibri" w:hAnsi="Calibri" w:cs="Calibri"/>
        </w:rPr>
        <w:t>hulpverleners concrete handelingsmogelijkheden aan te reiken;</w:t>
      </w:r>
    </w:p>
    <w:p w14:paraId="275DE84F" w14:textId="784BC7C2" w:rsidR="00063E3A" w:rsidRPr="00E44A69" w:rsidRDefault="00063E3A" w:rsidP="00E44A69">
      <w:pPr>
        <w:pStyle w:val="Lijstalinea"/>
        <w:numPr>
          <w:ilvl w:val="0"/>
          <w:numId w:val="19"/>
        </w:numPr>
        <w:spacing w:after="0" w:line="259" w:lineRule="auto"/>
        <w:ind w:left="714" w:hanging="357"/>
        <w:rPr>
          <w:rFonts w:ascii="Calibri" w:hAnsi="Calibri" w:cs="Calibri"/>
        </w:rPr>
      </w:pPr>
      <w:r w:rsidRPr="00E44A69">
        <w:rPr>
          <w:rFonts w:ascii="Calibri" w:hAnsi="Calibri" w:cs="Calibri"/>
        </w:rPr>
        <w:t>bestaande good practices en expertise te delen;</w:t>
      </w:r>
    </w:p>
    <w:p w14:paraId="58A5EB46" w14:textId="5108D5F1" w:rsidR="00063E3A" w:rsidRPr="00E44A69" w:rsidRDefault="00063E3A" w:rsidP="00E44A69">
      <w:pPr>
        <w:pStyle w:val="Lijstalinea"/>
        <w:numPr>
          <w:ilvl w:val="0"/>
          <w:numId w:val="19"/>
        </w:numPr>
        <w:spacing w:after="0" w:line="259" w:lineRule="auto"/>
        <w:ind w:left="714" w:hanging="357"/>
        <w:rPr>
          <w:rFonts w:ascii="Calibri" w:hAnsi="Calibri" w:cs="Calibri"/>
        </w:rPr>
      </w:pPr>
      <w:r w:rsidRPr="00E44A69">
        <w:rPr>
          <w:rFonts w:ascii="Calibri" w:hAnsi="Calibri" w:cs="Calibri"/>
        </w:rPr>
        <w:t>samenwerking tussen verschillende sectoren te stimuleren;</w:t>
      </w:r>
    </w:p>
    <w:p w14:paraId="113E9C10" w14:textId="64CC0728" w:rsidR="007726AB" w:rsidRPr="00E44A69" w:rsidRDefault="00063E3A" w:rsidP="00E44A69">
      <w:pPr>
        <w:pStyle w:val="Lijstalinea"/>
        <w:numPr>
          <w:ilvl w:val="0"/>
          <w:numId w:val="19"/>
        </w:numPr>
        <w:spacing w:after="0" w:line="240" w:lineRule="auto"/>
        <w:ind w:left="714" w:hanging="357"/>
        <w:rPr>
          <w:rFonts w:eastAsia="Times New Roman" w:cs="Times New Roman"/>
          <w:color w:val="000000"/>
          <w:sz w:val="20"/>
          <w:szCs w:val="20"/>
          <w:lang w:eastAsia="nl-BE"/>
        </w:rPr>
      </w:pPr>
      <w:r w:rsidRPr="00E44A69">
        <w:rPr>
          <w:rFonts w:eastAsia="Times New Roman" w:cs="Times New Roman"/>
          <w:color w:val="000000"/>
          <w:sz w:val="20"/>
          <w:szCs w:val="20"/>
          <w:lang w:eastAsia="nl-BE"/>
        </w:rPr>
        <w:t>deelnemers handvatten te geven om hiermee in hun eigen praktijk aan de slag te gaan.</w:t>
      </w:r>
    </w:p>
    <w:p w14:paraId="64A29EFE" w14:textId="77777777" w:rsidR="00F53016" w:rsidRDefault="00F53016" w:rsidP="00063E3A">
      <w:pPr>
        <w:spacing w:after="0" w:line="240" w:lineRule="auto"/>
        <w:rPr>
          <w:rFonts w:eastAsia="Times New Roman" w:cs="Times New Roman"/>
          <w:color w:val="000000"/>
          <w:sz w:val="20"/>
          <w:szCs w:val="20"/>
          <w:lang w:eastAsia="nl-BE"/>
        </w:rPr>
      </w:pPr>
    </w:p>
    <w:p w14:paraId="26902716" w14:textId="2119A5DF" w:rsidR="00F53016" w:rsidRPr="00E44A69" w:rsidRDefault="00F53016" w:rsidP="00063E3A">
      <w:pPr>
        <w:spacing w:after="0" w:line="240" w:lineRule="auto"/>
        <w:rPr>
          <w:rFonts w:ascii="Calibri" w:hAnsi="Calibri" w:cs="Calibri"/>
        </w:rPr>
      </w:pPr>
      <w:r w:rsidRPr="00E44A69">
        <w:rPr>
          <w:rFonts w:ascii="Calibri" w:hAnsi="Calibri" w:cs="Calibri"/>
        </w:rPr>
        <w:t>De kosten worden gedeeld door het IROJ en RADAR en zullen in totaal 7000 euro (maximum) bedragen.</w:t>
      </w:r>
      <w:r w:rsidR="00DB4E5A" w:rsidRPr="00E44A69">
        <w:rPr>
          <w:rFonts w:ascii="Calibri" w:hAnsi="Calibri" w:cs="Calibri"/>
        </w:rPr>
        <w:t xml:space="preserve"> De cateringprijs dient nog verder te bekeken worden, evenals de inschrijfkost dient nog in mindering gebracht te worden.  </w:t>
      </w:r>
    </w:p>
    <w:p w14:paraId="1F086CC2" w14:textId="77777777" w:rsidR="00BF0A24" w:rsidRPr="007726AB" w:rsidRDefault="00BF0A24" w:rsidP="00063E3A">
      <w:pPr>
        <w:spacing w:after="0" w:line="240" w:lineRule="auto"/>
        <w:rPr>
          <w:rFonts w:ascii="Calibri" w:hAnsi="Calibri" w:cs="Calibri"/>
        </w:rPr>
      </w:pPr>
    </w:p>
    <w:p w14:paraId="6C3AD8CB" w14:textId="17E3A684" w:rsidR="00927296" w:rsidRPr="00BF0A24" w:rsidRDefault="00BF0A24" w:rsidP="00BF0A24">
      <w:pPr>
        <w:rPr>
          <w:b/>
          <w:bCs/>
        </w:rPr>
      </w:pPr>
      <w:r w:rsidRPr="00B132A4">
        <w:rPr>
          <w:b/>
          <w:bCs/>
        </w:rPr>
        <w:t xml:space="preserve">IROJ </w:t>
      </w:r>
      <w:r>
        <w:rPr>
          <w:b/>
          <w:bCs/>
        </w:rPr>
        <w:t>Oost-Vlaanderen</w:t>
      </w:r>
      <w:r w:rsidRPr="00B132A4">
        <w:rPr>
          <w:b/>
          <w:bCs/>
        </w:rPr>
        <w:t xml:space="preserve"> gaat akkoord met voorstel van inhoud en </w:t>
      </w:r>
      <w:r>
        <w:rPr>
          <w:b/>
          <w:bCs/>
        </w:rPr>
        <w:t xml:space="preserve">het </w:t>
      </w:r>
      <w:r w:rsidRPr="00B132A4">
        <w:rPr>
          <w:b/>
          <w:bCs/>
        </w:rPr>
        <w:t>gevraagde budget: het gaat om een belangrijk thema, en de vraag kadert binnen de opgestelde criteria en is budgettair haalbaar.</w:t>
      </w:r>
    </w:p>
    <w:p w14:paraId="1D325265" w14:textId="77777777" w:rsidR="00347B25" w:rsidRPr="00DE1334" w:rsidRDefault="00EF73A5" w:rsidP="00EF73A5">
      <w:pPr>
        <w:pStyle w:val="Titelverslag"/>
        <w:numPr>
          <w:ilvl w:val="0"/>
          <w:numId w:val="15"/>
        </w:numPr>
        <w:tabs>
          <w:tab w:val="left" w:pos="284"/>
          <w:tab w:val="left" w:pos="425"/>
          <w:tab w:val="left" w:pos="567"/>
          <w:tab w:val="left" w:pos="709"/>
          <w:tab w:val="left" w:pos="851"/>
        </w:tabs>
        <w:rPr>
          <w:rFonts w:ascii="Calibri" w:eastAsia="Calibri" w:hAnsi="Calibri" w:cs="Calibri"/>
          <w:b w:val="0"/>
          <w:bCs w:val="0"/>
          <w:color w:val="6CC24A"/>
          <w:sz w:val="32"/>
          <w:szCs w:val="32"/>
        </w:rPr>
      </w:pPr>
      <w:r w:rsidRPr="00DE1334">
        <w:rPr>
          <w:rFonts w:ascii="Calibri" w:eastAsia="Calibri" w:hAnsi="Calibri" w:cs="Calibri"/>
          <w:b w:val="0"/>
          <w:bCs w:val="0"/>
          <w:color w:val="6CC24A"/>
          <w:sz w:val="32"/>
          <w:szCs w:val="32"/>
        </w:rPr>
        <w:t xml:space="preserve"> </w:t>
      </w:r>
      <w:r w:rsidR="00347B25" w:rsidRPr="00DE1334">
        <w:rPr>
          <w:rFonts w:ascii="Calibri" w:eastAsia="Calibri" w:hAnsi="Calibri" w:cs="Calibri"/>
          <w:b w:val="0"/>
          <w:bCs w:val="0"/>
          <w:color w:val="6CC24A"/>
          <w:sz w:val="32"/>
          <w:szCs w:val="32"/>
        </w:rPr>
        <w:t>Varia:</w:t>
      </w:r>
    </w:p>
    <w:p w14:paraId="45B3DC8F" w14:textId="1C39E307" w:rsidR="001B6AB1" w:rsidRDefault="00347B25" w:rsidP="001B6AB1">
      <w:pPr>
        <w:pStyle w:val="Titelverslag"/>
        <w:numPr>
          <w:ilvl w:val="0"/>
          <w:numId w:val="32"/>
        </w:numPr>
        <w:tabs>
          <w:tab w:val="left" w:pos="284"/>
          <w:tab w:val="left" w:pos="425"/>
          <w:tab w:val="left" w:pos="567"/>
          <w:tab w:val="left" w:pos="709"/>
          <w:tab w:val="left" w:pos="851"/>
        </w:tabs>
        <w:rPr>
          <w:rFonts w:ascii="Calibri" w:eastAsia="Times" w:hAnsi="Calibri" w:cs="Calibri"/>
          <w:b w:val="0"/>
          <w:color w:val="auto"/>
          <w:sz w:val="22"/>
          <w:lang w:eastAsia="nl-BE"/>
        </w:rPr>
      </w:pPr>
      <w:r w:rsidRPr="00DE1334">
        <w:rPr>
          <w:rFonts w:ascii="Calibri" w:eastAsia="Times" w:hAnsi="Calibri" w:cs="Calibri"/>
          <w:b w:val="0"/>
          <w:color w:val="auto"/>
          <w:sz w:val="22"/>
          <w:lang w:eastAsia="nl-BE"/>
        </w:rPr>
        <w:t>Governance RADAR</w:t>
      </w:r>
    </w:p>
    <w:p w14:paraId="03E82DA7" w14:textId="77777777" w:rsidR="002F6044" w:rsidRDefault="002F6044" w:rsidP="003D7E7F">
      <w:pPr>
        <w:autoSpaceDE w:val="0"/>
        <w:autoSpaceDN w:val="0"/>
        <w:adjustRightInd w:val="0"/>
        <w:spacing w:after="0" w:line="240" w:lineRule="auto"/>
        <w:rPr>
          <w:rFonts w:ascii="Calibri" w:hAnsi="Calibri" w:cs="Calibri"/>
        </w:rPr>
      </w:pPr>
    </w:p>
    <w:p w14:paraId="62F69AD4" w14:textId="2DC89AD2" w:rsidR="003D7E7F" w:rsidRPr="00870B60" w:rsidRDefault="003D7E7F" w:rsidP="003D7E7F">
      <w:pPr>
        <w:autoSpaceDE w:val="0"/>
        <w:autoSpaceDN w:val="0"/>
        <w:adjustRightInd w:val="0"/>
        <w:spacing w:after="0" w:line="240" w:lineRule="auto"/>
        <w:rPr>
          <w:rFonts w:ascii="Calibri" w:hAnsi="Calibri" w:cs="Calibri"/>
        </w:rPr>
      </w:pPr>
      <w:r w:rsidRPr="00870B60">
        <w:rPr>
          <w:rFonts w:ascii="Calibri" w:hAnsi="Calibri" w:cs="Calibri"/>
        </w:rPr>
        <w:t>Netwerk RADAR is een regionaal samenwerkingsverband dat zich richt op het</w:t>
      </w:r>
      <w:r>
        <w:rPr>
          <w:rFonts w:ascii="Calibri" w:hAnsi="Calibri" w:cs="Calibri"/>
        </w:rPr>
        <w:t xml:space="preserve"> </w:t>
      </w:r>
      <w:r w:rsidRPr="00870B60">
        <w:rPr>
          <w:rFonts w:ascii="Calibri" w:hAnsi="Calibri" w:cs="Calibri"/>
        </w:rPr>
        <w:t>versterken van de geestelijke gezondheid en geestelijke gezondheidszorg voor kinderen,</w:t>
      </w:r>
      <w:r>
        <w:rPr>
          <w:rFonts w:ascii="Calibri" w:hAnsi="Calibri" w:cs="Calibri"/>
        </w:rPr>
        <w:t xml:space="preserve"> </w:t>
      </w:r>
      <w:r w:rsidRPr="00870B60">
        <w:rPr>
          <w:rFonts w:ascii="Calibri" w:hAnsi="Calibri" w:cs="Calibri"/>
        </w:rPr>
        <w:t>jongeren en hun context. Het netwerk opereert in een complexe context waarin zorg,</w:t>
      </w:r>
      <w:r>
        <w:rPr>
          <w:rFonts w:ascii="Calibri" w:hAnsi="Calibri" w:cs="Calibri"/>
        </w:rPr>
        <w:t xml:space="preserve"> </w:t>
      </w:r>
      <w:r w:rsidRPr="00870B60">
        <w:rPr>
          <w:rFonts w:ascii="Calibri" w:hAnsi="Calibri" w:cs="Calibri"/>
        </w:rPr>
        <w:t>welzijn, onderwijs, justitie en samenleving elkaar raken.</w:t>
      </w:r>
    </w:p>
    <w:p w14:paraId="299EA40A" w14:textId="77777777" w:rsidR="003D7E7F" w:rsidRPr="00870B60" w:rsidRDefault="003D7E7F" w:rsidP="003D7E7F">
      <w:pPr>
        <w:autoSpaceDE w:val="0"/>
        <w:autoSpaceDN w:val="0"/>
        <w:adjustRightInd w:val="0"/>
        <w:spacing w:after="0" w:line="240" w:lineRule="auto"/>
        <w:rPr>
          <w:rFonts w:ascii="Calibri" w:hAnsi="Calibri" w:cs="Calibri"/>
        </w:rPr>
      </w:pPr>
      <w:r w:rsidRPr="00870B60">
        <w:rPr>
          <w:rFonts w:ascii="Calibri" w:hAnsi="Calibri" w:cs="Calibri"/>
        </w:rPr>
        <w:t>De governance van netwerk RADAR heeft als doel:</w:t>
      </w:r>
    </w:p>
    <w:p w14:paraId="4607D21F" w14:textId="77777777" w:rsidR="003D7E7F" w:rsidRPr="00870B60" w:rsidRDefault="003D7E7F" w:rsidP="003D7E7F">
      <w:pPr>
        <w:autoSpaceDE w:val="0"/>
        <w:autoSpaceDN w:val="0"/>
        <w:adjustRightInd w:val="0"/>
        <w:spacing w:after="0" w:line="240" w:lineRule="auto"/>
        <w:rPr>
          <w:rFonts w:ascii="Calibri" w:hAnsi="Calibri" w:cs="Calibri"/>
        </w:rPr>
      </w:pPr>
      <w:r w:rsidRPr="00870B60">
        <w:rPr>
          <w:rFonts w:ascii="Calibri" w:eastAsia="SymbolMT" w:hAnsi="Calibri" w:cs="Calibri"/>
        </w:rPr>
        <w:t xml:space="preserve">• </w:t>
      </w:r>
      <w:r w:rsidRPr="00870B60">
        <w:rPr>
          <w:rFonts w:ascii="Calibri" w:hAnsi="Calibri" w:cs="Calibri"/>
        </w:rPr>
        <w:t>duidelijke richting te geven,</w:t>
      </w:r>
    </w:p>
    <w:p w14:paraId="3514DBD5" w14:textId="77777777" w:rsidR="003D7E7F" w:rsidRPr="00870B60" w:rsidRDefault="003D7E7F" w:rsidP="003D7E7F">
      <w:pPr>
        <w:autoSpaceDE w:val="0"/>
        <w:autoSpaceDN w:val="0"/>
        <w:adjustRightInd w:val="0"/>
        <w:spacing w:after="0" w:line="240" w:lineRule="auto"/>
        <w:rPr>
          <w:rFonts w:ascii="Calibri" w:hAnsi="Calibri" w:cs="Calibri"/>
        </w:rPr>
      </w:pPr>
      <w:r w:rsidRPr="00870B60">
        <w:rPr>
          <w:rFonts w:ascii="Calibri" w:eastAsia="SymbolMT" w:hAnsi="Calibri" w:cs="Calibri"/>
        </w:rPr>
        <w:t xml:space="preserve">• </w:t>
      </w:r>
      <w:r w:rsidRPr="00870B60">
        <w:rPr>
          <w:rFonts w:ascii="Calibri" w:hAnsi="Calibri" w:cs="Calibri"/>
        </w:rPr>
        <w:t>samenhang te bewaken,</w:t>
      </w:r>
    </w:p>
    <w:p w14:paraId="7C425BC8" w14:textId="77777777" w:rsidR="003D7E7F" w:rsidRPr="00870B60" w:rsidRDefault="003D7E7F" w:rsidP="003D7E7F">
      <w:pPr>
        <w:autoSpaceDE w:val="0"/>
        <w:autoSpaceDN w:val="0"/>
        <w:adjustRightInd w:val="0"/>
        <w:spacing w:after="0" w:line="240" w:lineRule="auto"/>
        <w:rPr>
          <w:rFonts w:ascii="Calibri" w:hAnsi="Calibri" w:cs="Calibri"/>
        </w:rPr>
      </w:pPr>
      <w:r w:rsidRPr="00870B60">
        <w:rPr>
          <w:rFonts w:ascii="Calibri" w:eastAsia="SymbolMT" w:hAnsi="Calibri" w:cs="Calibri"/>
        </w:rPr>
        <w:t xml:space="preserve">• </w:t>
      </w:r>
      <w:r w:rsidRPr="00870B60">
        <w:rPr>
          <w:rFonts w:ascii="Calibri" w:hAnsi="Calibri" w:cs="Calibri"/>
        </w:rPr>
        <w:t>besluitvorming transparant en gedragen te organiseren,</w:t>
      </w:r>
    </w:p>
    <w:p w14:paraId="18C80CF5" w14:textId="77777777" w:rsidR="003D7E7F" w:rsidRPr="00870B60" w:rsidRDefault="003D7E7F" w:rsidP="003D7E7F">
      <w:pPr>
        <w:autoSpaceDE w:val="0"/>
        <w:autoSpaceDN w:val="0"/>
        <w:adjustRightInd w:val="0"/>
        <w:spacing w:after="0" w:line="240" w:lineRule="auto"/>
        <w:rPr>
          <w:rFonts w:ascii="Calibri" w:hAnsi="Calibri" w:cs="Calibri"/>
        </w:rPr>
      </w:pPr>
      <w:r w:rsidRPr="00870B60">
        <w:rPr>
          <w:rFonts w:ascii="Calibri" w:eastAsia="SymbolMT" w:hAnsi="Calibri" w:cs="Calibri"/>
        </w:rPr>
        <w:t xml:space="preserve">• </w:t>
      </w:r>
      <w:r w:rsidRPr="00870B60">
        <w:rPr>
          <w:rFonts w:ascii="Calibri" w:hAnsi="Calibri" w:cs="Calibri"/>
        </w:rPr>
        <w:t>en verantwoordelijkheid expliciet te beleggen.</w:t>
      </w:r>
    </w:p>
    <w:p w14:paraId="57133A36" w14:textId="3BCF9ED6" w:rsidR="001C4792" w:rsidRDefault="00294887" w:rsidP="001C4792">
      <w:pPr>
        <w:pStyle w:val="Titelverslag"/>
        <w:tabs>
          <w:tab w:val="left" w:pos="284"/>
          <w:tab w:val="left" w:pos="425"/>
          <w:tab w:val="left" w:pos="567"/>
          <w:tab w:val="left" w:pos="709"/>
          <w:tab w:val="left" w:pos="851"/>
        </w:tabs>
        <w:ind w:left="1004"/>
        <w:rPr>
          <w:rFonts w:ascii="Calibri" w:eastAsia="Times" w:hAnsi="Calibri" w:cs="Calibri"/>
          <w:b w:val="0"/>
          <w:color w:val="auto"/>
          <w:sz w:val="22"/>
          <w:lang w:eastAsia="nl-BE"/>
        </w:rPr>
      </w:pPr>
      <w:r>
        <w:rPr>
          <w:rFonts w:ascii="Calibri" w:eastAsia="Times" w:hAnsi="Calibri" w:cs="Calibri"/>
          <w:b w:val="0"/>
          <w:color w:val="auto"/>
          <w:sz w:val="22"/>
          <w:lang w:eastAsia="nl-BE"/>
        </w:rPr>
        <w:t xml:space="preserve">Het nieuwe governancemodel gaat van start in 2027. </w:t>
      </w:r>
      <w:r w:rsidR="001C4792">
        <w:rPr>
          <w:rFonts w:ascii="Calibri" w:eastAsia="Times" w:hAnsi="Calibri" w:cs="Calibri"/>
          <w:b w:val="0"/>
          <w:color w:val="auto"/>
          <w:sz w:val="22"/>
          <w:lang w:eastAsia="nl-BE"/>
        </w:rPr>
        <w:t xml:space="preserve">Een informatiemoment wordt voorzien midden oktober om meer toelichting te geven. Tevens zal er een oproep </w:t>
      </w:r>
      <w:r w:rsidR="005A46EA">
        <w:rPr>
          <w:rFonts w:ascii="Calibri" w:eastAsia="Times" w:hAnsi="Calibri" w:cs="Calibri"/>
          <w:b w:val="0"/>
          <w:color w:val="auto"/>
          <w:sz w:val="22"/>
          <w:lang w:eastAsia="nl-BE"/>
        </w:rPr>
        <w:t>gedaan worden aan de verschillende sectoren om na te gaan wie hen kan vertegenwoordigen.</w:t>
      </w:r>
    </w:p>
    <w:p w14:paraId="0A037912" w14:textId="611BA25F" w:rsidR="002F6044" w:rsidRPr="00DE1334" w:rsidRDefault="002F6044" w:rsidP="0033263B">
      <w:pPr>
        <w:pStyle w:val="Titelverslag"/>
        <w:tabs>
          <w:tab w:val="left" w:pos="284"/>
          <w:tab w:val="left" w:pos="425"/>
          <w:tab w:val="left" w:pos="567"/>
          <w:tab w:val="left" w:pos="709"/>
          <w:tab w:val="left" w:pos="851"/>
        </w:tabs>
        <w:ind w:left="1004"/>
        <w:rPr>
          <w:rFonts w:ascii="Calibri" w:eastAsia="Times" w:hAnsi="Calibri" w:cs="Calibri"/>
          <w:b w:val="0"/>
          <w:color w:val="auto"/>
          <w:sz w:val="22"/>
          <w:lang w:eastAsia="nl-BE"/>
        </w:rPr>
      </w:pPr>
      <w:r>
        <w:rPr>
          <w:rFonts w:ascii="Calibri" w:eastAsia="Times" w:hAnsi="Calibri" w:cs="Calibri"/>
          <w:b w:val="0"/>
          <w:color w:val="auto"/>
          <w:sz w:val="22"/>
          <w:lang w:eastAsia="nl-BE"/>
        </w:rPr>
        <w:t>Men wil zo bekijken hoe het netwerkcomité verder kan evolueren en waar men binnen 3 tot 5 jaar wil staan.</w:t>
      </w:r>
    </w:p>
    <w:p w14:paraId="1E70E3C3" w14:textId="77777777" w:rsidR="00347B25" w:rsidRPr="00DE1334" w:rsidRDefault="00347B25" w:rsidP="00E44A69">
      <w:pPr>
        <w:pStyle w:val="Titelverslag"/>
        <w:numPr>
          <w:ilvl w:val="0"/>
          <w:numId w:val="32"/>
        </w:numPr>
        <w:tabs>
          <w:tab w:val="left" w:pos="284"/>
          <w:tab w:val="left" w:pos="425"/>
          <w:tab w:val="left" w:pos="567"/>
          <w:tab w:val="left" w:pos="709"/>
          <w:tab w:val="left" w:pos="851"/>
        </w:tabs>
        <w:rPr>
          <w:rFonts w:ascii="Calibri" w:eastAsia="Times" w:hAnsi="Calibri" w:cs="Calibri"/>
          <w:b w:val="0"/>
          <w:color w:val="auto"/>
          <w:sz w:val="22"/>
          <w:lang w:eastAsia="nl-BE"/>
        </w:rPr>
      </w:pPr>
      <w:r w:rsidRPr="00DE1334">
        <w:rPr>
          <w:rFonts w:ascii="Calibri" w:eastAsia="Times" w:hAnsi="Calibri" w:cs="Calibri"/>
          <w:b w:val="0"/>
          <w:color w:val="auto"/>
          <w:sz w:val="22"/>
          <w:lang w:eastAsia="nl-BE"/>
        </w:rPr>
        <w:t>Data IROJ 2027</w:t>
      </w:r>
    </w:p>
    <w:p w14:paraId="39E517E2" w14:textId="14377286" w:rsidR="007D0017" w:rsidRDefault="00E44A69" w:rsidP="00E44A69">
      <w:pPr>
        <w:pStyle w:val="Titelverslag"/>
        <w:tabs>
          <w:tab w:val="left" w:pos="284"/>
          <w:tab w:val="left" w:pos="425"/>
          <w:tab w:val="left" w:pos="567"/>
          <w:tab w:val="left" w:pos="709"/>
          <w:tab w:val="left" w:pos="851"/>
        </w:tabs>
        <w:ind w:left="1440"/>
        <w:rPr>
          <w:rFonts w:ascii="Calibri" w:eastAsia="Times" w:hAnsi="Calibri" w:cs="Calibri"/>
          <w:b w:val="0"/>
          <w:color w:val="auto"/>
          <w:sz w:val="22"/>
          <w:lang w:eastAsia="nl-BE"/>
        </w:rPr>
      </w:pPr>
      <w:r>
        <w:rPr>
          <w:rFonts w:ascii="Calibri" w:eastAsia="Times" w:hAnsi="Calibri" w:cs="Calibri"/>
          <w:b w:val="0"/>
          <w:color w:val="auto"/>
          <w:sz w:val="22"/>
          <w:lang w:eastAsia="nl-BE"/>
        </w:rPr>
        <w:t xml:space="preserve">29 </w:t>
      </w:r>
      <w:r w:rsidR="00ED6948" w:rsidRPr="00DE1334">
        <w:rPr>
          <w:rFonts w:ascii="Calibri" w:eastAsia="Times" w:hAnsi="Calibri" w:cs="Calibri"/>
          <w:b w:val="0"/>
          <w:color w:val="auto"/>
          <w:sz w:val="22"/>
          <w:lang w:eastAsia="nl-BE"/>
        </w:rPr>
        <w:t>januari</w:t>
      </w:r>
      <w:r>
        <w:rPr>
          <w:rFonts w:ascii="Calibri" w:eastAsia="Times" w:hAnsi="Calibri" w:cs="Calibri"/>
          <w:b w:val="0"/>
          <w:color w:val="auto"/>
          <w:sz w:val="22"/>
          <w:lang w:eastAsia="nl-BE"/>
        </w:rPr>
        <w:t xml:space="preserve">, </w:t>
      </w:r>
      <w:r w:rsidR="00ED6948" w:rsidRPr="00DE1334">
        <w:rPr>
          <w:rFonts w:ascii="Calibri" w:eastAsia="Times" w:hAnsi="Calibri" w:cs="Calibri"/>
          <w:b w:val="0"/>
          <w:color w:val="auto"/>
          <w:sz w:val="22"/>
          <w:lang w:eastAsia="nl-BE"/>
        </w:rPr>
        <w:t>12 maart</w:t>
      </w:r>
      <w:r>
        <w:rPr>
          <w:rFonts w:ascii="Calibri" w:eastAsia="Times" w:hAnsi="Calibri" w:cs="Calibri"/>
          <w:b w:val="0"/>
          <w:color w:val="auto"/>
          <w:sz w:val="22"/>
          <w:lang w:eastAsia="nl-BE"/>
        </w:rPr>
        <w:t xml:space="preserve">, </w:t>
      </w:r>
      <w:r w:rsidR="00ED6948" w:rsidRPr="00DE1334">
        <w:rPr>
          <w:rFonts w:ascii="Calibri" w:eastAsia="Times" w:hAnsi="Calibri" w:cs="Calibri"/>
          <w:b w:val="0"/>
          <w:color w:val="auto"/>
          <w:sz w:val="22"/>
          <w:lang w:eastAsia="nl-BE"/>
        </w:rPr>
        <w:t>30 april</w:t>
      </w:r>
      <w:r>
        <w:rPr>
          <w:rFonts w:ascii="Calibri" w:eastAsia="Times" w:hAnsi="Calibri" w:cs="Calibri"/>
          <w:b w:val="0"/>
          <w:color w:val="auto"/>
          <w:sz w:val="22"/>
          <w:lang w:eastAsia="nl-BE"/>
        </w:rPr>
        <w:t xml:space="preserve">, </w:t>
      </w:r>
      <w:r w:rsidR="00ED6948" w:rsidRPr="00DE1334">
        <w:rPr>
          <w:rFonts w:ascii="Calibri" w:eastAsia="Times" w:hAnsi="Calibri" w:cs="Calibri"/>
          <w:b w:val="0"/>
          <w:color w:val="auto"/>
          <w:sz w:val="22"/>
          <w:lang w:eastAsia="nl-BE"/>
        </w:rPr>
        <w:t>18 juni</w:t>
      </w:r>
      <w:r>
        <w:rPr>
          <w:rFonts w:ascii="Calibri" w:eastAsia="Times" w:hAnsi="Calibri" w:cs="Calibri"/>
          <w:b w:val="0"/>
          <w:color w:val="auto"/>
          <w:sz w:val="22"/>
          <w:lang w:eastAsia="nl-BE"/>
        </w:rPr>
        <w:t xml:space="preserve">, </w:t>
      </w:r>
      <w:r w:rsidR="00ED6948" w:rsidRPr="00DE1334">
        <w:rPr>
          <w:rFonts w:ascii="Calibri" w:eastAsia="Times" w:hAnsi="Calibri" w:cs="Calibri"/>
          <w:b w:val="0"/>
          <w:color w:val="auto"/>
          <w:sz w:val="22"/>
          <w:lang w:eastAsia="nl-BE"/>
        </w:rPr>
        <w:t>17 september</w:t>
      </w:r>
      <w:r>
        <w:rPr>
          <w:rFonts w:ascii="Calibri" w:eastAsia="Times" w:hAnsi="Calibri" w:cs="Calibri"/>
          <w:b w:val="0"/>
          <w:color w:val="auto"/>
          <w:sz w:val="22"/>
          <w:lang w:eastAsia="nl-BE"/>
        </w:rPr>
        <w:t xml:space="preserve">, </w:t>
      </w:r>
      <w:r w:rsidR="00ED6948" w:rsidRPr="00DE1334">
        <w:rPr>
          <w:rFonts w:ascii="Calibri" w:eastAsia="Times" w:hAnsi="Calibri" w:cs="Calibri"/>
          <w:b w:val="0"/>
          <w:color w:val="auto"/>
          <w:sz w:val="22"/>
          <w:lang w:eastAsia="nl-BE"/>
        </w:rPr>
        <w:t>29 oktober</w:t>
      </w:r>
      <w:r>
        <w:rPr>
          <w:rFonts w:ascii="Calibri" w:eastAsia="Times" w:hAnsi="Calibri" w:cs="Calibri"/>
          <w:b w:val="0"/>
          <w:color w:val="auto"/>
          <w:sz w:val="22"/>
          <w:lang w:eastAsia="nl-BE"/>
        </w:rPr>
        <w:t xml:space="preserve">, </w:t>
      </w:r>
      <w:r w:rsidR="00DE1334" w:rsidRPr="00DE1334">
        <w:rPr>
          <w:rFonts w:ascii="Calibri" w:eastAsia="Times" w:hAnsi="Calibri" w:cs="Calibri"/>
          <w:b w:val="0"/>
          <w:color w:val="auto"/>
          <w:sz w:val="22"/>
          <w:lang w:eastAsia="nl-BE"/>
        </w:rPr>
        <w:t>17 december</w:t>
      </w:r>
      <w:r w:rsidR="002F56D1">
        <w:rPr>
          <w:rFonts w:ascii="Calibri" w:eastAsia="Times" w:hAnsi="Calibri" w:cs="Calibri"/>
          <w:b w:val="0"/>
          <w:color w:val="auto"/>
          <w:sz w:val="22"/>
          <w:lang w:eastAsia="nl-BE"/>
        </w:rPr>
        <w:t xml:space="preserve"> 2027</w:t>
      </w:r>
    </w:p>
    <w:p w14:paraId="7EE2E2F2" w14:textId="0E2529EF" w:rsidR="0033263B" w:rsidRDefault="0033263B" w:rsidP="00E44A69">
      <w:pPr>
        <w:pStyle w:val="Titelverslag"/>
        <w:tabs>
          <w:tab w:val="left" w:pos="284"/>
          <w:tab w:val="left" w:pos="425"/>
          <w:tab w:val="left" w:pos="567"/>
          <w:tab w:val="left" w:pos="709"/>
          <w:tab w:val="left" w:pos="851"/>
        </w:tabs>
        <w:ind w:left="1440"/>
        <w:rPr>
          <w:rFonts w:ascii="Calibri" w:eastAsia="Times" w:hAnsi="Calibri" w:cs="Calibri"/>
          <w:b w:val="0"/>
          <w:color w:val="auto"/>
          <w:sz w:val="22"/>
          <w:lang w:eastAsia="nl-BE"/>
        </w:rPr>
      </w:pPr>
      <w:r>
        <w:rPr>
          <w:rFonts w:ascii="Calibri" w:eastAsia="Times" w:hAnsi="Calibri" w:cs="Calibri"/>
          <w:b w:val="0"/>
          <w:color w:val="auto"/>
          <w:sz w:val="22"/>
          <w:lang w:eastAsia="nl-BE"/>
        </w:rPr>
        <w:t xml:space="preserve">Vergaderverzoeken zullen </w:t>
      </w:r>
      <w:r w:rsidR="00D030D1">
        <w:rPr>
          <w:rFonts w:ascii="Calibri" w:eastAsia="Times" w:hAnsi="Calibri" w:cs="Calibri"/>
          <w:b w:val="0"/>
          <w:color w:val="auto"/>
          <w:sz w:val="22"/>
          <w:lang w:eastAsia="nl-BE"/>
        </w:rPr>
        <w:t>worden bezorgd.</w:t>
      </w:r>
    </w:p>
    <w:p w14:paraId="49FAD575" w14:textId="77777777" w:rsidR="0033263B" w:rsidRPr="00E934FC" w:rsidRDefault="0033263B" w:rsidP="005376D3">
      <w:pPr>
        <w:pStyle w:val="Titelverslag"/>
        <w:tabs>
          <w:tab w:val="left" w:pos="284"/>
          <w:tab w:val="left" w:pos="425"/>
          <w:tab w:val="left" w:pos="567"/>
          <w:tab w:val="left" w:pos="709"/>
          <w:tab w:val="left" w:pos="851"/>
        </w:tabs>
        <w:rPr>
          <w:rFonts w:ascii="Calibri" w:eastAsia="Times" w:hAnsi="Calibri" w:cs="Calibri"/>
          <w:bCs w:val="0"/>
          <w:color w:val="auto"/>
          <w:sz w:val="22"/>
          <w:lang w:eastAsia="nl-BE"/>
        </w:rPr>
      </w:pPr>
    </w:p>
    <w:sectPr w:rsidR="0033263B" w:rsidRPr="00E934FC" w:rsidSect="005413E5">
      <w:headerReference w:type="even" r:id="rId20"/>
      <w:headerReference w:type="default" r:id="rId21"/>
      <w:footerReference w:type="even" r:id="rId22"/>
      <w:headerReference w:type="first" r:id="rId23"/>
      <w:type w:val="continuous"/>
      <w:pgSz w:w="11906" w:h="16838"/>
      <w:pgMar w:top="851" w:right="851" w:bottom="2268" w:left="1134"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C0D97" w14:textId="77777777" w:rsidR="003C3A32" w:rsidRDefault="003C3A32" w:rsidP="003D7175">
      <w:pPr>
        <w:spacing w:after="0" w:line="240" w:lineRule="auto"/>
      </w:pPr>
      <w:r>
        <w:separator/>
      </w:r>
    </w:p>
  </w:endnote>
  <w:endnote w:type="continuationSeparator" w:id="0">
    <w:p w14:paraId="0A41F6CC" w14:textId="77777777" w:rsidR="003C3A32" w:rsidRDefault="003C3A32" w:rsidP="003D7175">
      <w:pPr>
        <w:spacing w:after="0" w:line="240" w:lineRule="auto"/>
      </w:pPr>
      <w:r>
        <w:continuationSeparator/>
      </w:r>
    </w:p>
  </w:endnote>
  <w:endnote w:type="continuationNotice" w:id="1">
    <w:p w14:paraId="335302B4" w14:textId="77777777" w:rsidR="003C3A32" w:rsidRDefault="003C3A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landers Art Sans">
    <w:panose1 w:val="000005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1" w:fontKey="{72FDCB0D-A1D5-4655-82E4-D6EE731449FF}"/>
    <w:embedBold r:id="rId2" w:fontKey="{5664799C-5683-4D73-AD39-CA078228BC1A}"/>
    <w:embedItalic r:id="rId3" w:fontKey="{5A27527E-EE6E-42D9-86AD-C5DBF1EFA767}"/>
  </w:font>
  <w:font w:name="Flanders Art Serif">
    <w:panose1 w:val="000005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FlandersArtSans-Regular">
    <w:altName w:val="Calibri"/>
    <w:panose1 w:val="00000500000000000000"/>
    <w:charset w:val="00"/>
    <w:family w:val="auto"/>
    <w:pitch w:val="variable"/>
    <w:sig w:usb0="00000007" w:usb1="00000000" w:usb2="00000000" w:usb3="00000000" w:csb0="00000093" w:csb1="00000000"/>
  </w:font>
  <w:font w:name="Flanders Art Serif Medium">
    <w:panose1 w:val="000006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landers Art Sans Medium">
    <w:panose1 w:val="00000600000000000000"/>
    <w:charset w:val="00"/>
    <w:family w:val="modern"/>
    <w:notTrueType/>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embedBold r:id="rId4" w:subsetted="1" w:fontKey="{59F09344-2711-4796-B1F7-ECA4CBE692E8}"/>
  </w:font>
  <w:font w:name="SymbolMT">
    <w:altName w:val="Microsoft JhengHei"/>
    <w:panose1 w:val="00000000000000000000"/>
    <w:charset w:val="88"/>
    <w:family w:val="auto"/>
    <w:notTrueType/>
    <w:pitch w:val="default"/>
    <w:sig w:usb0="00000001" w:usb1="08080000" w:usb2="00000010" w:usb3="00000000" w:csb0="0010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5CE2" w14:textId="0FD5A1A3" w:rsidR="003D7175" w:rsidRPr="003D7175" w:rsidRDefault="003D7175" w:rsidP="003D7175">
    <w:pPr>
      <w:pStyle w:val="Voettekst"/>
    </w:pPr>
    <w:r>
      <w:t xml:space="preserve">pagina </w:t>
    </w:r>
    <w:r>
      <w:fldChar w:fldCharType="begin"/>
    </w:r>
    <w:r>
      <w:instrText xml:space="preserve"> PAGE   \* MERGEFORMAT </w:instrText>
    </w:r>
    <w:r>
      <w:fldChar w:fldCharType="separate"/>
    </w:r>
    <w:r>
      <w:t>2</w:t>
    </w:r>
    <w:r>
      <w:rPr>
        <w:noProof/>
      </w:rPr>
      <w:fldChar w:fldCharType="end"/>
    </w:r>
    <w:r>
      <w:t xml:space="preserve"> van </w:t>
    </w:r>
    <w:fldSimple w:instr="NUMPAGES   \* MERGEFORMAT">
      <w:r>
        <w:t>2</w:t>
      </w:r>
    </w:fldSimple>
    <w:r>
      <w:tab/>
      <w:t>Titel van het document invullen</w:t>
    </w:r>
    <w:r>
      <w:tab/>
    </w:r>
    <w:r>
      <w:fldChar w:fldCharType="begin"/>
    </w:r>
    <w:r>
      <w:instrText xml:space="preserve"> DATE  \@ "d.MM.yyyy" </w:instrText>
    </w:r>
    <w:r>
      <w:fldChar w:fldCharType="separate"/>
    </w:r>
    <w:r w:rsidR="006936AD">
      <w:rPr>
        <w:noProof/>
      </w:rPr>
      <w:t>22.09.2026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039F" w14:textId="77777777" w:rsidR="003D7175" w:rsidRPr="00664F02" w:rsidRDefault="00664F02" w:rsidP="00C547AB">
    <w:pPr>
      <w:pStyle w:val="Voettekst"/>
    </w:pPr>
    <w:r>
      <w:ptab w:relativeTo="margin" w:alignment="right" w:leader="none"/>
    </w:r>
    <w:r w:rsidR="00C547AB" w:rsidRPr="009E05E2">
      <w:t xml:space="preserve">pagina </w:t>
    </w:r>
    <w:r w:rsidR="00C547AB" w:rsidRPr="009E05E2">
      <w:fldChar w:fldCharType="begin"/>
    </w:r>
    <w:r w:rsidR="00C547AB" w:rsidRPr="009E05E2">
      <w:instrText xml:space="preserve"> PAGE  \* Arabic  \* MERGEFORMAT </w:instrText>
    </w:r>
    <w:r w:rsidR="00C547AB" w:rsidRPr="009E05E2">
      <w:fldChar w:fldCharType="separate"/>
    </w:r>
    <w:r w:rsidR="00C547AB">
      <w:t>3</w:t>
    </w:r>
    <w:r w:rsidR="00C547AB" w:rsidRPr="009E05E2">
      <w:fldChar w:fldCharType="end"/>
    </w:r>
    <w:r w:rsidR="00C547AB" w:rsidRPr="009E05E2">
      <w:t xml:space="preserve"> van </w:t>
    </w:r>
    <w:fldSimple w:instr="NUMPAGES  \* Arabic  \* MERGEFORMAT">
      <w:r w:rsidR="00C547AB">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6F9B" w14:textId="77777777" w:rsidR="003D7175" w:rsidRPr="00193EF3" w:rsidRDefault="003D7175" w:rsidP="003D7175">
    <w:pPr>
      <w:pStyle w:val="paginering"/>
      <w:tabs>
        <w:tab w:val="left" w:pos="9639"/>
      </w:tabs>
      <w:rPr>
        <w:color w:val="000000" w:themeColor="text1"/>
      </w:rPr>
    </w:pPr>
    <w:r w:rsidRPr="00193EF3">
      <w:rPr>
        <w:color w:val="000000" w:themeColor="text1"/>
      </w:rPr>
      <w:drawing>
        <wp:anchor distT="0" distB="0" distL="114300" distR="114300" simplePos="0" relativeHeight="251658240" behindDoc="1" locked="0" layoutInCell="1" allowOverlap="1" wp14:anchorId="4F99DE3C" wp14:editId="3A0F7FE9">
          <wp:simplePos x="0" y="0"/>
          <wp:positionH relativeFrom="page">
            <wp:posOffset>714375</wp:posOffset>
          </wp:positionH>
          <wp:positionV relativeFrom="page">
            <wp:posOffset>9764700</wp:posOffset>
          </wp:positionV>
          <wp:extent cx="1282305" cy="5368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ma_overheid.jpg"/>
                  <pic:cNvPicPr/>
                </pic:nvPicPr>
                <pic:blipFill>
                  <a:blip r:embed="rId1">
                    <a:extLst>
                      <a:ext uri="{28A0092B-C50C-407E-A947-70E740481C1C}">
                        <a14:useLocalDpi xmlns:a14="http://schemas.microsoft.com/office/drawing/2010/main" val="0"/>
                      </a:ext>
                    </a:extLst>
                  </a:blip>
                  <a:stretch>
                    <a:fillRect/>
                  </a:stretch>
                </pic:blipFill>
                <pic:spPr>
                  <a:xfrm>
                    <a:off x="0" y="0"/>
                    <a:ext cx="1282305" cy="53685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B16B" w14:textId="77777777" w:rsidR="003D7175" w:rsidRPr="00C547AB" w:rsidRDefault="00664F02" w:rsidP="00C547AB">
    <w:pPr>
      <w:pStyle w:val="Voettekst"/>
    </w:pPr>
    <w:r>
      <w:ptab w:relativeTo="margin" w:alignment="right" w:leader="none"/>
    </w:r>
    <w:r w:rsidR="00C547AB" w:rsidRPr="009E05E2">
      <w:t xml:space="preserve">pagina </w:t>
    </w:r>
    <w:r w:rsidR="00C547AB" w:rsidRPr="009E05E2">
      <w:fldChar w:fldCharType="begin"/>
    </w:r>
    <w:r w:rsidR="00C547AB" w:rsidRPr="009E05E2">
      <w:instrText xml:space="preserve"> PAGE  \* Arabic  \* MERGEFORMAT </w:instrText>
    </w:r>
    <w:r w:rsidR="00C547AB" w:rsidRPr="009E05E2">
      <w:fldChar w:fldCharType="separate"/>
    </w:r>
    <w:r w:rsidR="00C547AB">
      <w:t>2</w:t>
    </w:r>
    <w:r w:rsidR="00C547AB" w:rsidRPr="009E05E2">
      <w:fldChar w:fldCharType="end"/>
    </w:r>
    <w:r w:rsidR="00C547AB" w:rsidRPr="009E05E2">
      <w:t xml:space="preserve"> van </w:t>
    </w:r>
    <w:fldSimple w:instr="NUMPAGES  \* Arabic  \* MERGEFORMAT">
      <w:r w:rsidR="00C547AB">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16993" w14:textId="77777777" w:rsidR="003C3A32" w:rsidRDefault="003C3A32" w:rsidP="003D7175">
      <w:pPr>
        <w:spacing w:after="0" w:line="240" w:lineRule="auto"/>
      </w:pPr>
      <w:r>
        <w:separator/>
      </w:r>
    </w:p>
  </w:footnote>
  <w:footnote w:type="continuationSeparator" w:id="0">
    <w:p w14:paraId="7C670091" w14:textId="77777777" w:rsidR="003C3A32" w:rsidRDefault="003C3A32" w:rsidP="003D7175">
      <w:pPr>
        <w:spacing w:after="0" w:line="240" w:lineRule="auto"/>
      </w:pPr>
      <w:r>
        <w:continuationSeparator/>
      </w:r>
    </w:p>
  </w:footnote>
  <w:footnote w:type="continuationNotice" w:id="1">
    <w:p w14:paraId="53D197BB" w14:textId="77777777" w:rsidR="003C3A32" w:rsidRDefault="003C3A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2B2B" w14:textId="53CD2200" w:rsidR="00796251" w:rsidRDefault="0079625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6FCD" w14:textId="7F9E3E53" w:rsidR="00796251" w:rsidRDefault="0079625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58EF" w14:textId="3924CCAF" w:rsidR="00796251" w:rsidRDefault="00796251">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AF744" w14:textId="043BE487" w:rsidR="003D7175" w:rsidRDefault="003D7175">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0AAE" w14:textId="08BAD302" w:rsidR="00796251" w:rsidRDefault="00796251">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3187F" w14:textId="74C9FEAB" w:rsidR="00796251" w:rsidRDefault="0079625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4BDB1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1F668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59239E"/>
    <w:multiLevelType w:val="hybridMultilevel"/>
    <w:tmpl w:val="4D484E22"/>
    <w:lvl w:ilvl="0" w:tplc="E1F64E5C">
      <w:start w:val="1"/>
      <w:numFmt w:val="bullet"/>
      <w:pStyle w:val="Lijstopsomteken5"/>
      <w:lvlText w:val="+"/>
      <w:lvlJc w:val="left"/>
      <w:pPr>
        <w:ind w:left="1800" w:hanging="360"/>
      </w:pPr>
      <w:rPr>
        <w:rFonts w:ascii="Flanders Art Sans" w:hAnsi="Flanders Art Sans" w:hint="default"/>
        <w:color w:val="auto"/>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3" w15:restartNumberingAfterBreak="0">
    <w:nsid w:val="043A5C18"/>
    <w:multiLevelType w:val="hybridMultilevel"/>
    <w:tmpl w:val="B4245DDE"/>
    <w:lvl w:ilvl="0" w:tplc="B1D831FA">
      <w:start w:val="11"/>
      <w:numFmt w:val="bullet"/>
      <w:lvlText w:val=""/>
      <w:lvlJc w:val="left"/>
      <w:pPr>
        <w:ind w:left="1004" w:hanging="360"/>
      </w:pPr>
      <w:rPr>
        <w:rFonts w:ascii="Wingdings" w:eastAsia="Times" w:hAnsi="Wingdings" w:cs="Calibri"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4" w15:restartNumberingAfterBreak="0">
    <w:nsid w:val="050551BC"/>
    <w:multiLevelType w:val="hybridMultilevel"/>
    <w:tmpl w:val="FD6A8E1A"/>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5" w15:restartNumberingAfterBreak="0">
    <w:nsid w:val="0D774DC4"/>
    <w:multiLevelType w:val="multilevel"/>
    <w:tmpl w:val="397A8F68"/>
    <w:styleLink w:val="Lijststijljeugdhulpcijfers"/>
    <w:lvl w:ilvl="0">
      <w:start w:val="1"/>
      <w:numFmt w:val="decimal"/>
      <w:pStyle w:val="Opsommingcijfers"/>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bullet"/>
      <w:lvlText w:val=""/>
      <w:lvlJc w:val="left"/>
      <w:pPr>
        <w:ind w:left="680" w:hanging="226"/>
      </w:pPr>
      <w:rPr>
        <w:rFonts w:ascii="Symbol" w:hAnsi="Symbol" w:hint="default"/>
      </w:rPr>
    </w:lvl>
    <w:lvl w:ilvl="3">
      <w:start w:val="1"/>
      <w:numFmt w:val="bullet"/>
      <w:lvlText w:val=""/>
      <w:lvlJc w:val="left"/>
      <w:pPr>
        <w:ind w:left="907" w:hanging="227"/>
      </w:pPr>
      <w:rPr>
        <w:rFonts w:ascii="Wingdings" w:hAnsi="Wingdings" w:hint="default"/>
      </w:rPr>
    </w:lvl>
    <w:lvl w:ilvl="4">
      <w:start w:val="1"/>
      <w:numFmt w:val="decimal"/>
      <w:lvlText w:val="%5."/>
      <w:lvlJc w:val="left"/>
      <w:pPr>
        <w:ind w:left="1134" w:hanging="227"/>
      </w:pPr>
      <w:rPr>
        <w:rFonts w:hint="default"/>
      </w:rPr>
    </w:lvl>
    <w:lvl w:ilvl="5">
      <w:start w:val="1"/>
      <w:numFmt w:val="lowerLetter"/>
      <w:lvlText w:val="%6."/>
      <w:lvlJc w:val="left"/>
      <w:pPr>
        <w:ind w:left="1361" w:hanging="227"/>
      </w:pPr>
      <w:rPr>
        <w:rFonts w:hint="default"/>
      </w:rPr>
    </w:lvl>
    <w:lvl w:ilvl="6">
      <w:start w:val="1"/>
      <w:numFmt w:val="bullet"/>
      <w:lvlText w:val=""/>
      <w:lvlJc w:val="left"/>
      <w:pPr>
        <w:ind w:left="1588" w:hanging="227"/>
      </w:pPr>
      <w:rPr>
        <w:rFonts w:ascii="Symbol" w:hAnsi="Symbol" w:hint="default"/>
      </w:rPr>
    </w:lvl>
    <w:lvl w:ilvl="7">
      <w:start w:val="1"/>
      <w:numFmt w:val="bullet"/>
      <w:lvlText w:val=""/>
      <w:lvlJc w:val="left"/>
      <w:pPr>
        <w:ind w:left="1814" w:hanging="226"/>
      </w:pPr>
      <w:rPr>
        <w:rFonts w:ascii="Wingdings" w:hAnsi="Wingdings" w:hint="default"/>
      </w:rPr>
    </w:lvl>
    <w:lvl w:ilvl="8">
      <w:start w:val="1"/>
      <w:numFmt w:val="decimal"/>
      <w:lvlText w:val="%9."/>
      <w:lvlJc w:val="left"/>
      <w:pPr>
        <w:ind w:left="2041" w:hanging="227"/>
      </w:pPr>
      <w:rPr>
        <w:rFonts w:hint="default"/>
      </w:rPr>
    </w:lvl>
  </w:abstractNum>
  <w:abstractNum w:abstractNumId="6" w15:restartNumberingAfterBreak="0">
    <w:nsid w:val="155229B7"/>
    <w:multiLevelType w:val="hybridMultilevel"/>
    <w:tmpl w:val="341A508A"/>
    <w:lvl w:ilvl="0" w:tplc="9A288C26">
      <w:start w:val="9"/>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5993B7B"/>
    <w:multiLevelType w:val="multilevel"/>
    <w:tmpl w:val="F41C8E82"/>
    <w:lvl w:ilvl="0">
      <w:start w:val="1"/>
      <w:numFmt w:val="bullet"/>
      <w:lvlText w:val=""/>
      <w:lvlJc w:val="left"/>
      <w:pPr>
        <w:tabs>
          <w:tab w:val="num" w:pos="720"/>
        </w:tabs>
        <w:ind w:left="720" w:hanging="360"/>
      </w:pPr>
      <w:rPr>
        <w:rFonts w:ascii="Symbol" w:hAnsi="Symbol" w:hint="default"/>
        <w:sz w:val="20"/>
      </w:rPr>
    </w:lvl>
    <w:lvl w:ilvl="1">
      <w:start w:val="2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505352"/>
    <w:multiLevelType w:val="hybridMultilevel"/>
    <w:tmpl w:val="F7703CF2"/>
    <w:lvl w:ilvl="0" w:tplc="59C65FEA">
      <w:start w:val="29"/>
      <w:numFmt w:val="bullet"/>
      <w:lvlText w:val=""/>
      <w:lvlJc w:val="left"/>
      <w:pPr>
        <w:ind w:left="648" w:hanging="360"/>
      </w:pPr>
      <w:rPr>
        <w:rFonts w:ascii="Wingdings" w:eastAsia="Times" w:hAnsi="Wingdings" w:cs="Calibri" w:hint="default"/>
      </w:rPr>
    </w:lvl>
    <w:lvl w:ilvl="1" w:tplc="08130003" w:tentative="1">
      <w:start w:val="1"/>
      <w:numFmt w:val="bullet"/>
      <w:lvlText w:val="o"/>
      <w:lvlJc w:val="left"/>
      <w:pPr>
        <w:ind w:left="1368" w:hanging="360"/>
      </w:pPr>
      <w:rPr>
        <w:rFonts w:ascii="Courier New" w:hAnsi="Courier New" w:cs="Courier New" w:hint="default"/>
      </w:rPr>
    </w:lvl>
    <w:lvl w:ilvl="2" w:tplc="08130005" w:tentative="1">
      <w:start w:val="1"/>
      <w:numFmt w:val="bullet"/>
      <w:lvlText w:val=""/>
      <w:lvlJc w:val="left"/>
      <w:pPr>
        <w:ind w:left="2088" w:hanging="360"/>
      </w:pPr>
      <w:rPr>
        <w:rFonts w:ascii="Wingdings" w:hAnsi="Wingdings" w:hint="default"/>
      </w:rPr>
    </w:lvl>
    <w:lvl w:ilvl="3" w:tplc="08130001" w:tentative="1">
      <w:start w:val="1"/>
      <w:numFmt w:val="bullet"/>
      <w:lvlText w:val=""/>
      <w:lvlJc w:val="left"/>
      <w:pPr>
        <w:ind w:left="2808" w:hanging="360"/>
      </w:pPr>
      <w:rPr>
        <w:rFonts w:ascii="Symbol" w:hAnsi="Symbol" w:hint="default"/>
      </w:rPr>
    </w:lvl>
    <w:lvl w:ilvl="4" w:tplc="08130003" w:tentative="1">
      <w:start w:val="1"/>
      <w:numFmt w:val="bullet"/>
      <w:lvlText w:val="o"/>
      <w:lvlJc w:val="left"/>
      <w:pPr>
        <w:ind w:left="3528" w:hanging="360"/>
      </w:pPr>
      <w:rPr>
        <w:rFonts w:ascii="Courier New" w:hAnsi="Courier New" w:cs="Courier New" w:hint="default"/>
      </w:rPr>
    </w:lvl>
    <w:lvl w:ilvl="5" w:tplc="08130005" w:tentative="1">
      <w:start w:val="1"/>
      <w:numFmt w:val="bullet"/>
      <w:lvlText w:val=""/>
      <w:lvlJc w:val="left"/>
      <w:pPr>
        <w:ind w:left="4248" w:hanging="360"/>
      </w:pPr>
      <w:rPr>
        <w:rFonts w:ascii="Wingdings" w:hAnsi="Wingdings" w:hint="default"/>
      </w:rPr>
    </w:lvl>
    <w:lvl w:ilvl="6" w:tplc="08130001" w:tentative="1">
      <w:start w:val="1"/>
      <w:numFmt w:val="bullet"/>
      <w:lvlText w:val=""/>
      <w:lvlJc w:val="left"/>
      <w:pPr>
        <w:ind w:left="4968" w:hanging="360"/>
      </w:pPr>
      <w:rPr>
        <w:rFonts w:ascii="Symbol" w:hAnsi="Symbol" w:hint="default"/>
      </w:rPr>
    </w:lvl>
    <w:lvl w:ilvl="7" w:tplc="08130003" w:tentative="1">
      <w:start w:val="1"/>
      <w:numFmt w:val="bullet"/>
      <w:lvlText w:val="o"/>
      <w:lvlJc w:val="left"/>
      <w:pPr>
        <w:ind w:left="5688" w:hanging="360"/>
      </w:pPr>
      <w:rPr>
        <w:rFonts w:ascii="Courier New" w:hAnsi="Courier New" w:cs="Courier New" w:hint="default"/>
      </w:rPr>
    </w:lvl>
    <w:lvl w:ilvl="8" w:tplc="08130005" w:tentative="1">
      <w:start w:val="1"/>
      <w:numFmt w:val="bullet"/>
      <w:lvlText w:val=""/>
      <w:lvlJc w:val="left"/>
      <w:pPr>
        <w:ind w:left="6408" w:hanging="360"/>
      </w:pPr>
      <w:rPr>
        <w:rFonts w:ascii="Wingdings" w:hAnsi="Wingdings" w:hint="default"/>
      </w:rPr>
    </w:lvl>
  </w:abstractNum>
  <w:abstractNum w:abstractNumId="9" w15:restartNumberingAfterBreak="0">
    <w:nsid w:val="2C34108F"/>
    <w:multiLevelType w:val="hybridMultilevel"/>
    <w:tmpl w:val="D26C1F04"/>
    <w:lvl w:ilvl="0" w:tplc="E64C83D4">
      <w:start w:val="1"/>
      <w:numFmt w:val="decimal"/>
      <w:pStyle w:val="Lijstnummering4"/>
      <w:lvlText w:val="%1)"/>
      <w:lvlJc w:val="left"/>
      <w:pPr>
        <w:ind w:left="143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520868"/>
    <w:multiLevelType w:val="hybridMultilevel"/>
    <w:tmpl w:val="75B881D4"/>
    <w:lvl w:ilvl="0" w:tplc="17D4A39A">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61487F"/>
    <w:multiLevelType w:val="multilevel"/>
    <w:tmpl w:val="F47E0EF8"/>
    <w:lvl w:ilvl="0">
      <w:start w:val="1"/>
      <w:numFmt w:val="bullet"/>
      <w:pStyle w:val="Opsomming"/>
      <w:lvlText w:val=""/>
      <w:lvlJc w:val="left"/>
      <w:pPr>
        <w:ind w:left="227" w:hanging="227"/>
      </w:pPr>
      <w:rPr>
        <w:rFonts w:ascii="Symbol" w:hAnsi="Symbol" w:hint="default"/>
      </w:rPr>
    </w:lvl>
    <w:lvl w:ilvl="1">
      <w:start w:val="1"/>
      <w:numFmt w:val="bullet"/>
      <w:lvlText w:val="o"/>
      <w:lvlJc w:val="left"/>
      <w:pPr>
        <w:ind w:left="-964" w:hanging="227"/>
      </w:pPr>
      <w:rPr>
        <w:rFonts w:ascii="Courier New" w:hAnsi="Courier New" w:hint="default"/>
      </w:rPr>
    </w:lvl>
    <w:lvl w:ilvl="2">
      <w:start w:val="1"/>
      <w:numFmt w:val="bullet"/>
      <w:lvlText w:val=""/>
      <w:lvlJc w:val="left"/>
      <w:pPr>
        <w:ind w:left="-738" w:hanging="226"/>
      </w:pPr>
      <w:rPr>
        <w:rFonts w:ascii="Wingdings" w:hAnsi="Wingdings" w:hint="default"/>
      </w:rPr>
    </w:lvl>
    <w:lvl w:ilvl="3">
      <w:start w:val="1"/>
      <w:numFmt w:val="bullet"/>
      <w:lvlText w:val=""/>
      <w:lvlJc w:val="left"/>
      <w:pPr>
        <w:ind w:left="-511" w:hanging="227"/>
      </w:pPr>
      <w:rPr>
        <w:rFonts w:ascii="Symbol" w:hAnsi="Symbol" w:hint="default"/>
      </w:rPr>
    </w:lvl>
    <w:lvl w:ilvl="4">
      <w:start w:val="1"/>
      <w:numFmt w:val="bullet"/>
      <w:lvlText w:val=""/>
      <w:lvlJc w:val="left"/>
      <w:pPr>
        <w:ind w:left="-284" w:hanging="227"/>
      </w:pPr>
      <w:rPr>
        <w:rFonts w:ascii="Symbol" w:hAnsi="Symbol" w:hint="default"/>
      </w:rPr>
    </w:lvl>
    <w:lvl w:ilvl="5">
      <w:start w:val="1"/>
      <w:numFmt w:val="bullet"/>
      <w:lvlText w:val="o"/>
      <w:lvlJc w:val="left"/>
      <w:pPr>
        <w:ind w:left="-57" w:hanging="227"/>
      </w:pPr>
      <w:rPr>
        <w:rFonts w:ascii="Courier New" w:hAnsi="Courier New" w:hint="default"/>
      </w:rPr>
    </w:lvl>
    <w:lvl w:ilvl="6">
      <w:start w:val="1"/>
      <w:numFmt w:val="bullet"/>
      <w:lvlText w:val=""/>
      <w:lvlJc w:val="left"/>
      <w:pPr>
        <w:ind w:left="170" w:hanging="227"/>
      </w:pPr>
      <w:rPr>
        <w:rFonts w:ascii="Wingdings" w:hAnsi="Wingdings" w:hint="default"/>
      </w:rPr>
    </w:lvl>
    <w:lvl w:ilvl="7">
      <w:start w:val="1"/>
      <w:numFmt w:val="bullet"/>
      <w:lvlText w:val=""/>
      <w:lvlJc w:val="left"/>
      <w:pPr>
        <w:ind w:left="396" w:hanging="226"/>
      </w:pPr>
      <w:rPr>
        <w:rFonts w:ascii="Symbol" w:hAnsi="Symbol" w:hint="default"/>
      </w:rPr>
    </w:lvl>
    <w:lvl w:ilvl="8">
      <w:start w:val="1"/>
      <w:numFmt w:val="bullet"/>
      <w:lvlText w:val=""/>
      <w:lvlJc w:val="left"/>
      <w:pPr>
        <w:ind w:left="623" w:hanging="227"/>
      </w:pPr>
      <w:rPr>
        <w:rFonts w:ascii="Symbol" w:hAnsi="Symbol" w:hint="default"/>
      </w:rPr>
    </w:lvl>
  </w:abstractNum>
  <w:abstractNum w:abstractNumId="12" w15:restartNumberingAfterBreak="0">
    <w:nsid w:val="373D6689"/>
    <w:multiLevelType w:val="hybridMultilevel"/>
    <w:tmpl w:val="A9C0BA76"/>
    <w:lvl w:ilvl="0" w:tplc="2D36F0A0">
      <w:start w:val="1"/>
      <w:numFmt w:val="lowerRoman"/>
      <w:pStyle w:val="Lijstnummering3"/>
      <w:lvlText w:val="%1"/>
      <w:lvlJc w:val="left"/>
      <w:pPr>
        <w:ind w:left="108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6C577B"/>
    <w:multiLevelType w:val="multilevel"/>
    <w:tmpl w:val="F47E0EF8"/>
    <w:styleLink w:val="Lijsstijljeugdhulp"/>
    <w:lvl w:ilvl="0">
      <w:start w:val="1"/>
      <w:numFmt w:val="bullet"/>
      <w:lvlText w:val=""/>
      <w:lvlJc w:val="left"/>
      <w:pPr>
        <w:ind w:left="369" w:hanging="227"/>
      </w:pPr>
      <w:rPr>
        <w:rFonts w:ascii="Symbol" w:hAnsi="Symbol" w:hint="default"/>
      </w:rPr>
    </w:lvl>
    <w:lvl w:ilvl="1">
      <w:start w:val="1"/>
      <w:numFmt w:val="bullet"/>
      <w:lvlText w:val="o"/>
      <w:lvlJc w:val="left"/>
      <w:pPr>
        <w:ind w:left="454" w:hanging="227"/>
      </w:pPr>
      <w:rPr>
        <w:rFonts w:ascii="Courier New" w:hAnsi="Courier New" w:hint="default"/>
      </w:rPr>
    </w:lvl>
    <w:lvl w:ilvl="2">
      <w:start w:val="1"/>
      <w:numFmt w:val="bullet"/>
      <w:lvlText w:val=""/>
      <w:lvlJc w:val="left"/>
      <w:pPr>
        <w:ind w:left="680" w:hanging="226"/>
      </w:pPr>
      <w:rPr>
        <w:rFonts w:ascii="Wingdings" w:hAnsi="Wingdings" w:hint="default"/>
      </w:rPr>
    </w:lvl>
    <w:lvl w:ilvl="3">
      <w:start w:val="1"/>
      <w:numFmt w:val="bullet"/>
      <w:lvlText w:val=""/>
      <w:lvlJc w:val="left"/>
      <w:pPr>
        <w:ind w:left="907" w:hanging="227"/>
      </w:pPr>
      <w:rPr>
        <w:rFonts w:ascii="Symbol" w:hAnsi="Symbol" w:hint="default"/>
      </w:rPr>
    </w:lvl>
    <w:lvl w:ilvl="4">
      <w:start w:val="1"/>
      <w:numFmt w:val="bullet"/>
      <w:lvlText w:val=""/>
      <w:lvlJc w:val="left"/>
      <w:pPr>
        <w:ind w:left="1134" w:hanging="227"/>
      </w:pPr>
      <w:rPr>
        <w:rFonts w:ascii="Symbol" w:hAnsi="Symbol" w:hint="default"/>
      </w:rPr>
    </w:lvl>
    <w:lvl w:ilvl="5">
      <w:start w:val="1"/>
      <w:numFmt w:val="bullet"/>
      <w:lvlText w:val="o"/>
      <w:lvlJc w:val="left"/>
      <w:pPr>
        <w:ind w:left="1361" w:hanging="227"/>
      </w:pPr>
      <w:rPr>
        <w:rFonts w:ascii="Courier New" w:hAnsi="Courier New" w:hint="default"/>
      </w:rPr>
    </w:lvl>
    <w:lvl w:ilvl="6">
      <w:start w:val="1"/>
      <w:numFmt w:val="bullet"/>
      <w:lvlText w:val=""/>
      <w:lvlJc w:val="left"/>
      <w:pPr>
        <w:ind w:left="1588" w:hanging="227"/>
      </w:pPr>
      <w:rPr>
        <w:rFonts w:ascii="Wingdings" w:hAnsi="Wingdings" w:hint="default"/>
      </w:rPr>
    </w:lvl>
    <w:lvl w:ilvl="7">
      <w:start w:val="1"/>
      <w:numFmt w:val="bullet"/>
      <w:lvlText w:val=""/>
      <w:lvlJc w:val="left"/>
      <w:pPr>
        <w:ind w:left="1814" w:hanging="226"/>
      </w:pPr>
      <w:rPr>
        <w:rFonts w:ascii="Symbol" w:hAnsi="Symbol" w:hint="default"/>
      </w:rPr>
    </w:lvl>
    <w:lvl w:ilvl="8">
      <w:start w:val="1"/>
      <w:numFmt w:val="bullet"/>
      <w:lvlText w:val=""/>
      <w:lvlJc w:val="left"/>
      <w:pPr>
        <w:ind w:left="2041" w:hanging="227"/>
      </w:pPr>
      <w:rPr>
        <w:rFonts w:ascii="Symbol" w:hAnsi="Symbol" w:hint="default"/>
      </w:rPr>
    </w:lvl>
  </w:abstractNum>
  <w:abstractNum w:abstractNumId="14" w15:restartNumberingAfterBreak="0">
    <w:nsid w:val="3D312F61"/>
    <w:multiLevelType w:val="hybridMultilevel"/>
    <w:tmpl w:val="AECE8C0A"/>
    <w:lvl w:ilvl="0" w:tplc="056E9966">
      <w:start w:val="1"/>
      <w:numFmt w:val="lowerLetter"/>
      <w:pStyle w:val="Lijstnummering2"/>
      <w:lvlText w:val="%1"/>
      <w:lvlJc w:val="left"/>
      <w:pPr>
        <w:ind w:left="71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3B3E83"/>
    <w:multiLevelType w:val="hybridMultilevel"/>
    <w:tmpl w:val="FD8A2240"/>
    <w:lvl w:ilvl="0" w:tplc="9A288C26">
      <w:start w:val="9"/>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8539D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B4C5A6A"/>
    <w:multiLevelType w:val="hybridMultilevel"/>
    <w:tmpl w:val="AE00CF02"/>
    <w:lvl w:ilvl="0" w:tplc="08130001">
      <w:start w:val="1"/>
      <w:numFmt w:val="bullet"/>
      <w:lvlText w:val=""/>
      <w:lvlJc w:val="left"/>
      <w:pPr>
        <w:ind w:left="1724" w:hanging="360"/>
      </w:pPr>
      <w:rPr>
        <w:rFonts w:ascii="Symbol" w:hAnsi="Symbol" w:hint="default"/>
      </w:rPr>
    </w:lvl>
    <w:lvl w:ilvl="1" w:tplc="08130003" w:tentative="1">
      <w:start w:val="1"/>
      <w:numFmt w:val="bullet"/>
      <w:lvlText w:val="o"/>
      <w:lvlJc w:val="left"/>
      <w:pPr>
        <w:ind w:left="2444" w:hanging="360"/>
      </w:pPr>
      <w:rPr>
        <w:rFonts w:ascii="Courier New" w:hAnsi="Courier New" w:cs="Courier New" w:hint="default"/>
      </w:rPr>
    </w:lvl>
    <w:lvl w:ilvl="2" w:tplc="08130005" w:tentative="1">
      <w:start w:val="1"/>
      <w:numFmt w:val="bullet"/>
      <w:lvlText w:val=""/>
      <w:lvlJc w:val="left"/>
      <w:pPr>
        <w:ind w:left="3164" w:hanging="360"/>
      </w:pPr>
      <w:rPr>
        <w:rFonts w:ascii="Wingdings" w:hAnsi="Wingdings" w:hint="default"/>
      </w:rPr>
    </w:lvl>
    <w:lvl w:ilvl="3" w:tplc="08130001" w:tentative="1">
      <w:start w:val="1"/>
      <w:numFmt w:val="bullet"/>
      <w:lvlText w:val=""/>
      <w:lvlJc w:val="left"/>
      <w:pPr>
        <w:ind w:left="3884" w:hanging="360"/>
      </w:pPr>
      <w:rPr>
        <w:rFonts w:ascii="Symbol" w:hAnsi="Symbol" w:hint="default"/>
      </w:rPr>
    </w:lvl>
    <w:lvl w:ilvl="4" w:tplc="08130003" w:tentative="1">
      <w:start w:val="1"/>
      <w:numFmt w:val="bullet"/>
      <w:lvlText w:val="o"/>
      <w:lvlJc w:val="left"/>
      <w:pPr>
        <w:ind w:left="4604" w:hanging="360"/>
      </w:pPr>
      <w:rPr>
        <w:rFonts w:ascii="Courier New" w:hAnsi="Courier New" w:cs="Courier New" w:hint="default"/>
      </w:rPr>
    </w:lvl>
    <w:lvl w:ilvl="5" w:tplc="08130005" w:tentative="1">
      <w:start w:val="1"/>
      <w:numFmt w:val="bullet"/>
      <w:lvlText w:val=""/>
      <w:lvlJc w:val="left"/>
      <w:pPr>
        <w:ind w:left="5324" w:hanging="360"/>
      </w:pPr>
      <w:rPr>
        <w:rFonts w:ascii="Wingdings" w:hAnsi="Wingdings" w:hint="default"/>
      </w:rPr>
    </w:lvl>
    <w:lvl w:ilvl="6" w:tplc="08130001" w:tentative="1">
      <w:start w:val="1"/>
      <w:numFmt w:val="bullet"/>
      <w:lvlText w:val=""/>
      <w:lvlJc w:val="left"/>
      <w:pPr>
        <w:ind w:left="6044" w:hanging="360"/>
      </w:pPr>
      <w:rPr>
        <w:rFonts w:ascii="Symbol" w:hAnsi="Symbol" w:hint="default"/>
      </w:rPr>
    </w:lvl>
    <w:lvl w:ilvl="7" w:tplc="08130003" w:tentative="1">
      <w:start w:val="1"/>
      <w:numFmt w:val="bullet"/>
      <w:lvlText w:val="o"/>
      <w:lvlJc w:val="left"/>
      <w:pPr>
        <w:ind w:left="6764" w:hanging="360"/>
      </w:pPr>
      <w:rPr>
        <w:rFonts w:ascii="Courier New" w:hAnsi="Courier New" w:cs="Courier New" w:hint="default"/>
      </w:rPr>
    </w:lvl>
    <w:lvl w:ilvl="8" w:tplc="08130005" w:tentative="1">
      <w:start w:val="1"/>
      <w:numFmt w:val="bullet"/>
      <w:lvlText w:val=""/>
      <w:lvlJc w:val="left"/>
      <w:pPr>
        <w:ind w:left="7484" w:hanging="360"/>
      </w:pPr>
      <w:rPr>
        <w:rFonts w:ascii="Wingdings" w:hAnsi="Wingdings" w:hint="default"/>
      </w:rPr>
    </w:lvl>
  </w:abstractNum>
  <w:abstractNum w:abstractNumId="18" w15:restartNumberingAfterBreak="0">
    <w:nsid w:val="4E3B7CB4"/>
    <w:multiLevelType w:val="hybridMultilevel"/>
    <w:tmpl w:val="E30AAB6C"/>
    <w:lvl w:ilvl="0" w:tplc="2C808788">
      <w:start w:val="1"/>
      <w:numFmt w:val="lowerLetter"/>
      <w:pStyle w:val="Lijstnummering5"/>
      <w:lvlText w:val="%1)"/>
      <w:lvlJc w:val="left"/>
      <w:pPr>
        <w:ind w:left="180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285613"/>
    <w:multiLevelType w:val="multilevel"/>
    <w:tmpl w:val="296ED4CC"/>
    <w:lvl w:ilvl="0">
      <w:start w:val="1"/>
      <w:numFmt w:val="decimal"/>
      <w:pStyle w:val="Lijstnummering"/>
      <w:lvlText w:val="%1"/>
      <w:lvlJc w:val="left"/>
      <w:pPr>
        <w:ind w:left="360" w:hanging="360"/>
      </w:pPr>
      <w:rPr>
        <w:rFonts w:ascii="Flanders Art Sans" w:hAnsi="Flanders Art Sans" w:hint="default"/>
        <w:b w:val="0"/>
        <w:i w:val="0"/>
        <w:sz w:val="19"/>
        <w:u w:color="424242" w:themeColor="text2"/>
      </w:rPr>
    </w:lvl>
    <w:lvl w:ilvl="1">
      <w:start w:val="1"/>
      <w:numFmt w:val="lowerLetter"/>
      <w:lvlText w:val="%2"/>
      <w:lvlJc w:val="left"/>
      <w:pPr>
        <w:ind w:left="720" w:hanging="360"/>
      </w:pPr>
      <w:rPr>
        <w:rFonts w:hint="default"/>
        <w:u w:color="424242" w:themeColor="text2"/>
      </w:rPr>
    </w:lvl>
    <w:lvl w:ilvl="2">
      <w:start w:val="1"/>
      <w:numFmt w:val="lowerRoman"/>
      <w:lvlText w:val="%3"/>
      <w:lvlJc w:val="left"/>
      <w:pPr>
        <w:ind w:left="1080" w:hanging="360"/>
      </w:pPr>
      <w:rPr>
        <w:rFonts w:hint="default"/>
        <w:u w:color="424242"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3353E0F"/>
    <w:multiLevelType w:val="multilevel"/>
    <w:tmpl w:val="EE7CA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5E5E6E"/>
    <w:multiLevelType w:val="hybridMultilevel"/>
    <w:tmpl w:val="EE8AE9F8"/>
    <w:lvl w:ilvl="0" w:tplc="08130005">
      <w:start w:val="1"/>
      <w:numFmt w:val="bullet"/>
      <w:lvlText w:val=""/>
      <w:lvlJc w:val="left"/>
      <w:pPr>
        <w:ind w:left="1364" w:hanging="360"/>
      </w:pPr>
      <w:rPr>
        <w:rFonts w:ascii="Wingdings" w:hAnsi="Wingdings" w:hint="default"/>
      </w:rPr>
    </w:lvl>
    <w:lvl w:ilvl="1" w:tplc="08130003" w:tentative="1">
      <w:start w:val="1"/>
      <w:numFmt w:val="bullet"/>
      <w:lvlText w:val="o"/>
      <w:lvlJc w:val="left"/>
      <w:pPr>
        <w:ind w:left="2084" w:hanging="360"/>
      </w:pPr>
      <w:rPr>
        <w:rFonts w:ascii="Courier New" w:hAnsi="Courier New" w:cs="Courier New" w:hint="default"/>
      </w:rPr>
    </w:lvl>
    <w:lvl w:ilvl="2" w:tplc="08130005" w:tentative="1">
      <w:start w:val="1"/>
      <w:numFmt w:val="bullet"/>
      <w:lvlText w:val=""/>
      <w:lvlJc w:val="left"/>
      <w:pPr>
        <w:ind w:left="2804" w:hanging="360"/>
      </w:pPr>
      <w:rPr>
        <w:rFonts w:ascii="Wingdings" w:hAnsi="Wingdings" w:hint="default"/>
      </w:rPr>
    </w:lvl>
    <w:lvl w:ilvl="3" w:tplc="08130001" w:tentative="1">
      <w:start w:val="1"/>
      <w:numFmt w:val="bullet"/>
      <w:lvlText w:val=""/>
      <w:lvlJc w:val="left"/>
      <w:pPr>
        <w:ind w:left="3524" w:hanging="360"/>
      </w:pPr>
      <w:rPr>
        <w:rFonts w:ascii="Symbol" w:hAnsi="Symbol" w:hint="default"/>
      </w:rPr>
    </w:lvl>
    <w:lvl w:ilvl="4" w:tplc="08130003" w:tentative="1">
      <w:start w:val="1"/>
      <w:numFmt w:val="bullet"/>
      <w:lvlText w:val="o"/>
      <w:lvlJc w:val="left"/>
      <w:pPr>
        <w:ind w:left="4244" w:hanging="360"/>
      </w:pPr>
      <w:rPr>
        <w:rFonts w:ascii="Courier New" w:hAnsi="Courier New" w:cs="Courier New" w:hint="default"/>
      </w:rPr>
    </w:lvl>
    <w:lvl w:ilvl="5" w:tplc="08130005" w:tentative="1">
      <w:start w:val="1"/>
      <w:numFmt w:val="bullet"/>
      <w:lvlText w:val=""/>
      <w:lvlJc w:val="left"/>
      <w:pPr>
        <w:ind w:left="4964" w:hanging="360"/>
      </w:pPr>
      <w:rPr>
        <w:rFonts w:ascii="Wingdings" w:hAnsi="Wingdings" w:hint="default"/>
      </w:rPr>
    </w:lvl>
    <w:lvl w:ilvl="6" w:tplc="08130001" w:tentative="1">
      <w:start w:val="1"/>
      <w:numFmt w:val="bullet"/>
      <w:lvlText w:val=""/>
      <w:lvlJc w:val="left"/>
      <w:pPr>
        <w:ind w:left="5684" w:hanging="360"/>
      </w:pPr>
      <w:rPr>
        <w:rFonts w:ascii="Symbol" w:hAnsi="Symbol" w:hint="default"/>
      </w:rPr>
    </w:lvl>
    <w:lvl w:ilvl="7" w:tplc="08130003" w:tentative="1">
      <w:start w:val="1"/>
      <w:numFmt w:val="bullet"/>
      <w:lvlText w:val="o"/>
      <w:lvlJc w:val="left"/>
      <w:pPr>
        <w:ind w:left="6404" w:hanging="360"/>
      </w:pPr>
      <w:rPr>
        <w:rFonts w:ascii="Courier New" w:hAnsi="Courier New" w:cs="Courier New" w:hint="default"/>
      </w:rPr>
    </w:lvl>
    <w:lvl w:ilvl="8" w:tplc="08130005" w:tentative="1">
      <w:start w:val="1"/>
      <w:numFmt w:val="bullet"/>
      <w:lvlText w:val=""/>
      <w:lvlJc w:val="left"/>
      <w:pPr>
        <w:ind w:left="7124" w:hanging="360"/>
      </w:pPr>
      <w:rPr>
        <w:rFonts w:ascii="Wingdings" w:hAnsi="Wingdings" w:hint="default"/>
      </w:rPr>
    </w:lvl>
  </w:abstractNum>
  <w:abstractNum w:abstractNumId="22" w15:restartNumberingAfterBreak="0">
    <w:nsid w:val="664C4CC1"/>
    <w:multiLevelType w:val="hybridMultilevel"/>
    <w:tmpl w:val="C54472DA"/>
    <w:lvl w:ilvl="0" w:tplc="B352D602">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B561CEA"/>
    <w:multiLevelType w:val="hybridMultilevel"/>
    <w:tmpl w:val="A9B2C5FA"/>
    <w:lvl w:ilvl="0" w:tplc="3C98F020">
      <w:start w:val="11"/>
      <w:numFmt w:val="bullet"/>
      <w:lvlText w:val="-"/>
      <w:lvlJc w:val="left"/>
      <w:pPr>
        <w:ind w:left="644" w:hanging="360"/>
      </w:pPr>
      <w:rPr>
        <w:rFonts w:ascii="Calibri" w:eastAsia="Times" w:hAnsi="Calibri" w:cs="Calibri" w:hint="default"/>
      </w:rPr>
    </w:lvl>
    <w:lvl w:ilvl="1" w:tplc="08130003">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24" w15:restartNumberingAfterBreak="0">
    <w:nsid w:val="6CD87B2F"/>
    <w:multiLevelType w:val="hybridMultilevel"/>
    <w:tmpl w:val="27C2BF7A"/>
    <w:lvl w:ilvl="0" w:tplc="08130001">
      <w:start w:val="1"/>
      <w:numFmt w:val="bullet"/>
      <w:lvlText w:val=""/>
      <w:lvlJc w:val="left"/>
      <w:pPr>
        <w:ind w:left="1008" w:hanging="360"/>
      </w:pPr>
      <w:rPr>
        <w:rFonts w:ascii="Symbol" w:hAnsi="Symbol" w:hint="default"/>
      </w:rPr>
    </w:lvl>
    <w:lvl w:ilvl="1" w:tplc="08130003" w:tentative="1">
      <w:start w:val="1"/>
      <w:numFmt w:val="bullet"/>
      <w:lvlText w:val="o"/>
      <w:lvlJc w:val="left"/>
      <w:pPr>
        <w:ind w:left="1728" w:hanging="360"/>
      </w:pPr>
      <w:rPr>
        <w:rFonts w:ascii="Courier New" w:hAnsi="Courier New" w:cs="Courier New" w:hint="default"/>
      </w:rPr>
    </w:lvl>
    <w:lvl w:ilvl="2" w:tplc="08130005" w:tentative="1">
      <w:start w:val="1"/>
      <w:numFmt w:val="bullet"/>
      <w:lvlText w:val=""/>
      <w:lvlJc w:val="left"/>
      <w:pPr>
        <w:ind w:left="2448" w:hanging="360"/>
      </w:pPr>
      <w:rPr>
        <w:rFonts w:ascii="Wingdings" w:hAnsi="Wingdings" w:hint="default"/>
      </w:rPr>
    </w:lvl>
    <w:lvl w:ilvl="3" w:tplc="08130001" w:tentative="1">
      <w:start w:val="1"/>
      <w:numFmt w:val="bullet"/>
      <w:lvlText w:val=""/>
      <w:lvlJc w:val="left"/>
      <w:pPr>
        <w:ind w:left="3168" w:hanging="360"/>
      </w:pPr>
      <w:rPr>
        <w:rFonts w:ascii="Symbol" w:hAnsi="Symbol" w:hint="default"/>
      </w:rPr>
    </w:lvl>
    <w:lvl w:ilvl="4" w:tplc="08130003" w:tentative="1">
      <w:start w:val="1"/>
      <w:numFmt w:val="bullet"/>
      <w:lvlText w:val="o"/>
      <w:lvlJc w:val="left"/>
      <w:pPr>
        <w:ind w:left="3888" w:hanging="360"/>
      </w:pPr>
      <w:rPr>
        <w:rFonts w:ascii="Courier New" w:hAnsi="Courier New" w:cs="Courier New" w:hint="default"/>
      </w:rPr>
    </w:lvl>
    <w:lvl w:ilvl="5" w:tplc="08130005" w:tentative="1">
      <w:start w:val="1"/>
      <w:numFmt w:val="bullet"/>
      <w:lvlText w:val=""/>
      <w:lvlJc w:val="left"/>
      <w:pPr>
        <w:ind w:left="4608" w:hanging="360"/>
      </w:pPr>
      <w:rPr>
        <w:rFonts w:ascii="Wingdings" w:hAnsi="Wingdings" w:hint="default"/>
      </w:rPr>
    </w:lvl>
    <w:lvl w:ilvl="6" w:tplc="08130001" w:tentative="1">
      <w:start w:val="1"/>
      <w:numFmt w:val="bullet"/>
      <w:lvlText w:val=""/>
      <w:lvlJc w:val="left"/>
      <w:pPr>
        <w:ind w:left="5328" w:hanging="360"/>
      </w:pPr>
      <w:rPr>
        <w:rFonts w:ascii="Symbol" w:hAnsi="Symbol" w:hint="default"/>
      </w:rPr>
    </w:lvl>
    <w:lvl w:ilvl="7" w:tplc="08130003" w:tentative="1">
      <w:start w:val="1"/>
      <w:numFmt w:val="bullet"/>
      <w:lvlText w:val="o"/>
      <w:lvlJc w:val="left"/>
      <w:pPr>
        <w:ind w:left="6048" w:hanging="360"/>
      </w:pPr>
      <w:rPr>
        <w:rFonts w:ascii="Courier New" w:hAnsi="Courier New" w:cs="Courier New" w:hint="default"/>
      </w:rPr>
    </w:lvl>
    <w:lvl w:ilvl="8" w:tplc="08130005" w:tentative="1">
      <w:start w:val="1"/>
      <w:numFmt w:val="bullet"/>
      <w:lvlText w:val=""/>
      <w:lvlJc w:val="left"/>
      <w:pPr>
        <w:ind w:left="6768" w:hanging="360"/>
      </w:pPr>
      <w:rPr>
        <w:rFonts w:ascii="Wingdings" w:hAnsi="Wingdings" w:hint="default"/>
      </w:rPr>
    </w:lvl>
  </w:abstractNum>
  <w:abstractNum w:abstractNumId="25" w15:restartNumberingAfterBreak="0">
    <w:nsid w:val="6EAA4CC9"/>
    <w:multiLevelType w:val="hybridMultilevel"/>
    <w:tmpl w:val="04EE5BF2"/>
    <w:lvl w:ilvl="0" w:tplc="C11CF176">
      <w:start w:val="1"/>
      <w:numFmt w:val="bullet"/>
      <w:pStyle w:val="Lijstopsomteken3"/>
      <w:lvlText w:val=""/>
      <w:lvlJc w:val="left"/>
      <w:pPr>
        <w:ind w:left="1080" w:hanging="360"/>
      </w:pPr>
      <w:rPr>
        <w:rFonts w:ascii="Wingdings 3" w:hAnsi="Wingdings 3" w:hint="default"/>
        <w:b w:val="0"/>
        <w:i w:val="0"/>
        <w:color w:val="auto"/>
        <w:sz w:val="18"/>
        <w:u w:val="none"/>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26" w15:restartNumberingAfterBreak="0">
    <w:nsid w:val="70B472DD"/>
    <w:multiLevelType w:val="multilevel"/>
    <w:tmpl w:val="08130025"/>
    <w:lvl w:ilvl="0">
      <w:start w:val="1"/>
      <w:numFmt w:val="decimal"/>
      <w:pStyle w:val="Kop1"/>
      <w:lvlText w:val="%1"/>
      <w:lvlJc w:val="left"/>
      <w:pPr>
        <w:ind w:left="432" w:hanging="432"/>
      </w:pPr>
      <w:rPr>
        <w:rFonts w:hint="default"/>
        <w:b/>
        <w:i w:val="0"/>
        <w:sz w:val="36"/>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7242235D"/>
    <w:multiLevelType w:val="hybridMultilevel"/>
    <w:tmpl w:val="0E6A39F2"/>
    <w:lvl w:ilvl="0" w:tplc="1EBA21DC">
      <w:numFmt w:val="bullet"/>
      <w:lvlText w:val="-"/>
      <w:lvlJc w:val="left"/>
      <w:pPr>
        <w:ind w:left="720" w:hanging="360"/>
      </w:pPr>
      <w:rPr>
        <w:rFonts w:ascii="Flanders Art Sans" w:eastAsia="Times New Roman" w:hAnsi="Flanders Art San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2EC115B"/>
    <w:multiLevelType w:val="multilevel"/>
    <w:tmpl w:val="397A8F68"/>
    <w:numStyleLink w:val="Lijststijljeugdhulpcijfers"/>
  </w:abstractNum>
  <w:abstractNum w:abstractNumId="29" w15:restartNumberingAfterBreak="0">
    <w:nsid w:val="7646322C"/>
    <w:multiLevelType w:val="hybridMultilevel"/>
    <w:tmpl w:val="E070D7A0"/>
    <w:lvl w:ilvl="0" w:tplc="9AA88C54">
      <w:start w:val="1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6CC3FF8"/>
    <w:multiLevelType w:val="hybridMultilevel"/>
    <w:tmpl w:val="B3D8FCDA"/>
    <w:lvl w:ilvl="0" w:tplc="E8E09BFE">
      <w:start w:val="1"/>
      <w:numFmt w:val="bullet"/>
      <w:pStyle w:val="Lijstopsomteken2"/>
      <w:lvlText w:val="•"/>
      <w:lvlJc w:val="left"/>
      <w:pPr>
        <w:ind w:left="1004" w:hanging="360"/>
      </w:pPr>
      <w:rPr>
        <w:rFonts w:ascii="FlandersArtSans-Regular" w:hAnsi="FlandersArtSans-Regular"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31" w15:restartNumberingAfterBreak="0">
    <w:nsid w:val="778D22F3"/>
    <w:multiLevelType w:val="hybridMultilevel"/>
    <w:tmpl w:val="8F8EE6C8"/>
    <w:lvl w:ilvl="0" w:tplc="08130005">
      <w:start w:val="1"/>
      <w:numFmt w:val="bullet"/>
      <w:lvlText w:val=""/>
      <w:lvlJc w:val="left"/>
      <w:pPr>
        <w:ind w:left="1440" w:hanging="360"/>
      </w:pPr>
      <w:rPr>
        <w:rFonts w:ascii="Wingdings" w:hAnsi="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2" w15:restartNumberingAfterBreak="0">
    <w:nsid w:val="7D4E5ECE"/>
    <w:multiLevelType w:val="hybridMultilevel"/>
    <w:tmpl w:val="5D20290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015837603">
    <w:abstractNumId w:val="26"/>
  </w:num>
  <w:num w:numId="2" w16cid:durableId="1978876729">
    <w:abstractNumId w:val="30"/>
  </w:num>
  <w:num w:numId="3" w16cid:durableId="402222777">
    <w:abstractNumId w:val="25"/>
  </w:num>
  <w:num w:numId="4" w16cid:durableId="1628899303">
    <w:abstractNumId w:val="10"/>
  </w:num>
  <w:num w:numId="5" w16cid:durableId="1450514817">
    <w:abstractNumId w:val="2"/>
  </w:num>
  <w:num w:numId="6" w16cid:durableId="515073787">
    <w:abstractNumId w:val="19"/>
  </w:num>
  <w:num w:numId="7" w16cid:durableId="616133502">
    <w:abstractNumId w:val="14"/>
  </w:num>
  <w:num w:numId="8" w16cid:durableId="1354575831">
    <w:abstractNumId w:val="12"/>
  </w:num>
  <w:num w:numId="9" w16cid:durableId="1185168675">
    <w:abstractNumId w:val="9"/>
  </w:num>
  <w:num w:numId="10" w16cid:durableId="450976894">
    <w:abstractNumId w:val="18"/>
  </w:num>
  <w:num w:numId="11" w16cid:durableId="562832715">
    <w:abstractNumId w:val="11"/>
  </w:num>
  <w:num w:numId="12" w16cid:durableId="1369601156">
    <w:abstractNumId w:val="13"/>
  </w:num>
  <w:num w:numId="13" w16cid:durableId="141967778">
    <w:abstractNumId w:val="28"/>
  </w:num>
  <w:num w:numId="14" w16cid:durableId="712731320">
    <w:abstractNumId w:val="5"/>
  </w:num>
  <w:num w:numId="15" w16cid:durableId="120347085">
    <w:abstractNumId w:val="32"/>
  </w:num>
  <w:num w:numId="16" w16cid:durableId="1132752884">
    <w:abstractNumId w:val="7"/>
  </w:num>
  <w:num w:numId="17" w16cid:durableId="566460351">
    <w:abstractNumId w:val="23"/>
  </w:num>
  <w:num w:numId="18" w16cid:durableId="557473817">
    <w:abstractNumId w:val="3"/>
  </w:num>
  <w:num w:numId="19" w16cid:durableId="1519661064">
    <w:abstractNumId w:val="15"/>
  </w:num>
  <w:num w:numId="20" w16cid:durableId="1233348003">
    <w:abstractNumId w:val="31"/>
  </w:num>
  <w:num w:numId="21" w16cid:durableId="818687369">
    <w:abstractNumId w:val="8"/>
  </w:num>
  <w:num w:numId="22" w16cid:durableId="1630553904">
    <w:abstractNumId w:val="29"/>
  </w:num>
  <w:num w:numId="23" w16cid:durableId="774012592">
    <w:abstractNumId w:val="24"/>
  </w:num>
  <w:num w:numId="24" w16cid:durableId="422722887">
    <w:abstractNumId w:val="4"/>
  </w:num>
  <w:num w:numId="25" w16cid:durableId="515582640">
    <w:abstractNumId w:val="21"/>
  </w:num>
  <w:num w:numId="26" w16cid:durableId="1812821578">
    <w:abstractNumId w:val="17"/>
  </w:num>
  <w:num w:numId="27" w16cid:durableId="2103450367">
    <w:abstractNumId w:val="20"/>
  </w:num>
  <w:num w:numId="28" w16cid:durableId="341470394">
    <w:abstractNumId w:val="16"/>
  </w:num>
  <w:num w:numId="29" w16cid:durableId="1596740404">
    <w:abstractNumId w:val="1"/>
  </w:num>
  <w:num w:numId="30" w16cid:durableId="429399739">
    <w:abstractNumId w:val="0"/>
  </w:num>
  <w:num w:numId="31" w16cid:durableId="1472364022">
    <w:abstractNumId w:val="27"/>
  </w:num>
  <w:num w:numId="32" w16cid:durableId="1219703874">
    <w:abstractNumId w:val="6"/>
  </w:num>
  <w:num w:numId="33" w16cid:durableId="847330973">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mirrorMargins/>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ocumentProtection w:edit="forms" w:enforcement="0"/>
  <w:defaultTabStop w:val="709"/>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E83"/>
    <w:rsid w:val="00000495"/>
    <w:rsid w:val="00000D7A"/>
    <w:rsid w:val="00000DA3"/>
    <w:rsid w:val="00001066"/>
    <w:rsid w:val="000017AB"/>
    <w:rsid w:val="000017C4"/>
    <w:rsid w:val="000018BA"/>
    <w:rsid w:val="00001BDD"/>
    <w:rsid w:val="00001C54"/>
    <w:rsid w:val="00001F51"/>
    <w:rsid w:val="00002243"/>
    <w:rsid w:val="000022B0"/>
    <w:rsid w:val="000022F3"/>
    <w:rsid w:val="000024C0"/>
    <w:rsid w:val="00002883"/>
    <w:rsid w:val="000029CE"/>
    <w:rsid w:val="00002CB7"/>
    <w:rsid w:val="00002EA0"/>
    <w:rsid w:val="00003024"/>
    <w:rsid w:val="000031F6"/>
    <w:rsid w:val="000033FF"/>
    <w:rsid w:val="00003431"/>
    <w:rsid w:val="000034D6"/>
    <w:rsid w:val="00003BA4"/>
    <w:rsid w:val="00003EBD"/>
    <w:rsid w:val="00003ED8"/>
    <w:rsid w:val="00003F62"/>
    <w:rsid w:val="0000422A"/>
    <w:rsid w:val="00004659"/>
    <w:rsid w:val="000047E9"/>
    <w:rsid w:val="000049B5"/>
    <w:rsid w:val="00004B5E"/>
    <w:rsid w:val="00004C40"/>
    <w:rsid w:val="00004DA4"/>
    <w:rsid w:val="00004E61"/>
    <w:rsid w:val="00004ED3"/>
    <w:rsid w:val="00004F44"/>
    <w:rsid w:val="00004FC1"/>
    <w:rsid w:val="00005026"/>
    <w:rsid w:val="00005345"/>
    <w:rsid w:val="000055D1"/>
    <w:rsid w:val="0000562D"/>
    <w:rsid w:val="00005660"/>
    <w:rsid w:val="000056CA"/>
    <w:rsid w:val="00005747"/>
    <w:rsid w:val="000059E0"/>
    <w:rsid w:val="00005A1A"/>
    <w:rsid w:val="00005AD3"/>
    <w:rsid w:val="00005B33"/>
    <w:rsid w:val="00005B86"/>
    <w:rsid w:val="00005F69"/>
    <w:rsid w:val="00005FBC"/>
    <w:rsid w:val="000061F3"/>
    <w:rsid w:val="00006590"/>
    <w:rsid w:val="00006B05"/>
    <w:rsid w:val="00006E14"/>
    <w:rsid w:val="00007034"/>
    <w:rsid w:val="0000718F"/>
    <w:rsid w:val="00007228"/>
    <w:rsid w:val="0000747B"/>
    <w:rsid w:val="00007494"/>
    <w:rsid w:val="00007738"/>
    <w:rsid w:val="00007949"/>
    <w:rsid w:val="00010545"/>
    <w:rsid w:val="00010758"/>
    <w:rsid w:val="00010807"/>
    <w:rsid w:val="00010B86"/>
    <w:rsid w:val="00010C8B"/>
    <w:rsid w:val="00010EE8"/>
    <w:rsid w:val="00010EF8"/>
    <w:rsid w:val="00010FB9"/>
    <w:rsid w:val="000110A8"/>
    <w:rsid w:val="00011262"/>
    <w:rsid w:val="000113A2"/>
    <w:rsid w:val="000116CC"/>
    <w:rsid w:val="0001171A"/>
    <w:rsid w:val="000119FB"/>
    <w:rsid w:val="00011BCE"/>
    <w:rsid w:val="00011C8D"/>
    <w:rsid w:val="00011E89"/>
    <w:rsid w:val="00011F2B"/>
    <w:rsid w:val="00012311"/>
    <w:rsid w:val="000125DB"/>
    <w:rsid w:val="000129DA"/>
    <w:rsid w:val="00012FA8"/>
    <w:rsid w:val="000130BC"/>
    <w:rsid w:val="00013166"/>
    <w:rsid w:val="000133C0"/>
    <w:rsid w:val="0001372A"/>
    <w:rsid w:val="000139A9"/>
    <w:rsid w:val="00013F9F"/>
    <w:rsid w:val="000143B6"/>
    <w:rsid w:val="00014423"/>
    <w:rsid w:val="000145BA"/>
    <w:rsid w:val="000145E7"/>
    <w:rsid w:val="000146A2"/>
    <w:rsid w:val="00014847"/>
    <w:rsid w:val="00014941"/>
    <w:rsid w:val="00015110"/>
    <w:rsid w:val="00015910"/>
    <w:rsid w:val="00015AFE"/>
    <w:rsid w:val="00016582"/>
    <w:rsid w:val="00016695"/>
    <w:rsid w:val="0001684B"/>
    <w:rsid w:val="00016962"/>
    <w:rsid w:val="000169EA"/>
    <w:rsid w:val="00016C0C"/>
    <w:rsid w:val="00016F98"/>
    <w:rsid w:val="000172CE"/>
    <w:rsid w:val="0001735E"/>
    <w:rsid w:val="000173A0"/>
    <w:rsid w:val="00017534"/>
    <w:rsid w:val="00017895"/>
    <w:rsid w:val="00017980"/>
    <w:rsid w:val="00017DB1"/>
    <w:rsid w:val="00017DC3"/>
    <w:rsid w:val="0002046C"/>
    <w:rsid w:val="00020531"/>
    <w:rsid w:val="00020A53"/>
    <w:rsid w:val="00020AE5"/>
    <w:rsid w:val="00020D39"/>
    <w:rsid w:val="00020DF5"/>
    <w:rsid w:val="00020E3D"/>
    <w:rsid w:val="00020EE8"/>
    <w:rsid w:val="00021215"/>
    <w:rsid w:val="00021351"/>
    <w:rsid w:val="00021687"/>
    <w:rsid w:val="00021699"/>
    <w:rsid w:val="000219CE"/>
    <w:rsid w:val="00021ACF"/>
    <w:rsid w:val="00021B1C"/>
    <w:rsid w:val="00021DC0"/>
    <w:rsid w:val="000223B9"/>
    <w:rsid w:val="000224EB"/>
    <w:rsid w:val="00022913"/>
    <w:rsid w:val="000229B1"/>
    <w:rsid w:val="000229B7"/>
    <w:rsid w:val="000229D5"/>
    <w:rsid w:val="00022E12"/>
    <w:rsid w:val="00022E85"/>
    <w:rsid w:val="00022E89"/>
    <w:rsid w:val="00022EDC"/>
    <w:rsid w:val="0002308A"/>
    <w:rsid w:val="0002316C"/>
    <w:rsid w:val="000232A7"/>
    <w:rsid w:val="00023B92"/>
    <w:rsid w:val="00024081"/>
    <w:rsid w:val="0002434B"/>
    <w:rsid w:val="00024783"/>
    <w:rsid w:val="00024B42"/>
    <w:rsid w:val="00024ED6"/>
    <w:rsid w:val="00025016"/>
    <w:rsid w:val="0002517D"/>
    <w:rsid w:val="00025328"/>
    <w:rsid w:val="0002543D"/>
    <w:rsid w:val="00025579"/>
    <w:rsid w:val="00025ADC"/>
    <w:rsid w:val="00025D83"/>
    <w:rsid w:val="000264CE"/>
    <w:rsid w:val="00026AFA"/>
    <w:rsid w:val="00026BAC"/>
    <w:rsid w:val="00026FB4"/>
    <w:rsid w:val="000270CC"/>
    <w:rsid w:val="00027107"/>
    <w:rsid w:val="000275B3"/>
    <w:rsid w:val="00027664"/>
    <w:rsid w:val="000276FE"/>
    <w:rsid w:val="00027836"/>
    <w:rsid w:val="00027952"/>
    <w:rsid w:val="00027B7A"/>
    <w:rsid w:val="00027D53"/>
    <w:rsid w:val="00027EBA"/>
    <w:rsid w:val="00027F4B"/>
    <w:rsid w:val="0003012A"/>
    <w:rsid w:val="00030169"/>
    <w:rsid w:val="0003020E"/>
    <w:rsid w:val="000303DD"/>
    <w:rsid w:val="00030463"/>
    <w:rsid w:val="000304DC"/>
    <w:rsid w:val="00030578"/>
    <w:rsid w:val="00030588"/>
    <w:rsid w:val="000307A8"/>
    <w:rsid w:val="0003082B"/>
    <w:rsid w:val="000308B3"/>
    <w:rsid w:val="00030AE1"/>
    <w:rsid w:val="00030C62"/>
    <w:rsid w:val="00030C65"/>
    <w:rsid w:val="0003131D"/>
    <w:rsid w:val="000313C5"/>
    <w:rsid w:val="00031888"/>
    <w:rsid w:val="00031F51"/>
    <w:rsid w:val="00032A3F"/>
    <w:rsid w:val="00032AE0"/>
    <w:rsid w:val="00032D18"/>
    <w:rsid w:val="00032D55"/>
    <w:rsid w:val="00032E30"/>
    <w:rsid w:val="00032F00"/>
    <w:rsid w:val="0003321E"/>
    <w:rsid w:val="0003332C"/>
    <w:rsid w:val="00033CA6"/>
    <w:rsid w:val="00033E2F"/>
    <w:rsid w:val="0003406A"/>
    <w:rsid w:val="00034126"/>
    <w:rsid w:val="0003417F"/>
    <w:rsid w:val="00034700"/>
    <w:rsid w:val="0003503A"/>
    <w:rsid w:val="0003510C"/>
    <w:rsid w:val="00035167"/>
    <w:rsid w:val="00035EC4"/>
    <w:rsid w:val="00035EC8"/>
    <w:rsid w:val="00036065"/>
    <w:rsid w:val="000363B2"/>
    <w:rsid w:val="000365F2"/>
    <w:rsid w:val="0003689E"/>
    <w:rsid w:val="0003706C"/>
    <w:rsid w:val="0003751D"/>
    <w:rsid w:val="00037979"/>
    <w:rsid w:val="000379E7"/>
    <w:rsid w:val="00037A65"/>
    <w:rsid w:val="00037D81"/>
    <w:rsid w:val="00037FD3"/>
    <w:rsid w:val="00040132"/>
    <w:rsid w:val="00040325"/>
    <w:rsid w:val="000403E9"/>
    <w:rsid w:val="00040707"/>
    <w:rsid w:val="00040966"/>
    <w:rsid w:val="00040ED6"/>
    <w:rsid w:val="0004100C"/>
    <w:rsid w:val="00041102"/>
    <w:rsid w:val="000411E4"/>
    <w:rsid w:val="00041487"/>
    <w:rsid w:val="000417AE"/>
    <w:rsid w:val="00041B15"/>
    <w:rsid w:val="00041B2B"/>
    <w:rsid w:val="0004256C"/>
    <w:rsid w:val="0004260D"/>
    <w:rsid w:val="00042617"/>
    <w:rsid w:val="00042A03"/>
    <w:rsid w:val="00042B86"/>
    <w:rsid w:val="00042C90"/>
    <w:rsid w:val="00042E27"/>
    <w:rsid w:val="00043406"/>
    <w:rsid w:val="00043598"/>
    <w:rsid w:val="0004366A"/>
    <w:rsid w:val="00043FB7"/>
    <w:rsid w:val="000440F6"/>
    <w:rsid w:val="00044154"/>
    <w:rsid w:val="00044204"/>
    <w:rsid w:val="000443A7"/>
    <w:rsid w:val="0004442C"/>
    <w:rsid w:val="00044524"/>
    <w:rsid w:val="00044622"/>
    <w:rsid w:val="00044745"/>
    <w:rsid w:val="0004496A"/>
    <w:rsid w:val="00044AFD"/>
    <w:rsid w:val="00044F2B"/>
    <w:rsid w:val="00045218"/>
    <w:rsid w:val="000453E3"/>
    <w:rsid w:val="00045538"/>
    <w:rsid w:val="0004594E"/>
    <w:rsid w:val="000459A0"/>
    <w:rsid w:val="00045A92"/>
    <w:rsid w:val="00045AF4"/>
    <w:rsid w:val="00045C24"/>
    <w:rsid w:val="00045E82"/>
    <w:rsid w:val="000461FE"/>
    <w:rsid w:val="00046433"/>
    <w:rsid w:val="000466FF"/>
    <w:rsid w:val="00046767"/>
    <w:rsid w:val="000467F5"/>
    <w:rsid w:val="000467FE"/>
    <w:rsid w:val="00046961"/>
    <w:rsid w:val="000475F4"/>
    <w:rsid w:val="00047CDD"/>
    <w:rsid w:val="00047DC0"/>
    <w:rsid w:val="00047F6B"/>
    <w:rsid w:val="0005034D"/>
    <w:rsid w:val="000503DC"/>
    <w:rsid w:val="0005046D"/>
    <w:rsid w:val="000505D3"/>
    <w:rsid w:val="00050829"/>
    <w:rsid w:val="000508FB"/>
    <w:rsid w:val="00050FD3"/>
    <w:rsid w:val="000514CB"/>
    <w:rsid w:val="00051597"/>
    <w:rsid w:val="000515F2"/>
    <w:rsid w:val="00051CD1"/>
    <w:rsid w:val="00051FAF"/>
    <w:rsid w:val="00051FFA"/>
    <w:rsid w:val="0005212F"/>
    <w:rsid w:val="000526B1"/>
    <w:rsid w:val="0005276A"/>
    <w:rsid w:val="0005280E"/>
    <w:rsid w:val="00052824"/>
    <w:rsid w:val="00052B4F"/>
    <w:rsid w:val="00052CD1"/>
    <w:rsid w:val="0005332F"/>
    <w:rsid w:val="00053357"/>
    <w:rsid w:val="00053441"/>
    <w:rsid w:val="00053755"/>
    <w:rsid w:val="0005378B"/>
    <w:rsid w:val="00053919"/>
    <w:rsid w:val="00053AA0"/>
    <w:rsid w:val="00053BB7"/>
    <w:rsid w:val="00053EDA"/>
    <w:rsid w:val="0005410B"/>
    <w:rsid w:val="00054543"/>
    <w:rsid w:val="0005454B"/>
    <w:rsid w:val="000549A9"/>
    <w:rsid w:val="00054BF8"/>
    <w:rsid w:val="00054E85"/>
    <w:rsid w:val="00055072"/>
    <w:rsid w:val="00055076"/>
    <w:rsid w:val="000550E5"/>
    <w:rsid w:val="00055368"/>
    <w:rsid w:val="00055619"/>
    <w:rsid w:val="00055880"/>
    <w:rsid w:val="00055C9E"/>
    <w:rsid w:val="00055DB0"/>
    <w:rsid w:val="00055FBA"/>
    <w:rsid w:val="00056095"/>
    <w:rsid w:val="00056163"/>
    <w:rsid w:val="00056BF1"/>
    <w:rsid w:val="000570D0"/>
    <w:rsid w:val="000571C8"/>
    <w:rsid w:val="00057643"/>
    <w:rsid w:val="00057721"/>
    <w:rsid w:val="000579DE"/>
    <w:rsid w:val="00057B3B"/>
    <w:rsid w:val="00057C93"/>
    <w:rsid w:val="00057DF8"/>
    <w:rsid w:val="00057E87"/>
    <w:rsid w:val="00057F72"/>
    <w:rsid w:val="00060198"/>
    <w:rsid w:val="00060247"/>
    <w:rsid w:val="0006025A"/>
    <w:rsid w:val="000603C8"/>
    <w:rsid w:val="00060744"/>
    <w:rsid w:val="00060902"/>
    <w:rsid w:val="00060959"/>
    <w:rsid w:val="00060DBD"/>
    <w:rsid w:val="00061176"/>
    <w:rsid w:val="00061446"/>
    <w:rsid w:val="00061606"/>
    <w:rsid w:val="00061708"/>
    <w:rsid w:val="000617FC"/>
    <w:rsid w:val="000619F0"/>
    <w:rsid w:val="00061A17"/>
    <w:rsid w:val="00061CD0"/>
    <w:rsid w:val="00061ECA"/>
    <w:rsid w:val="00061F25"/>
    <w:rsid w:val="00061F74"/>
    <w:rsid w:val="00062522"/>
    <w:rsid w:val="0006258F"/>
    <w:rsid w:val="000625BC"/>
    <w:rsid w:val="000626C9"/>
    <w:rsid w:val="00062B67"/>
    <w:rsid w:val="000633B3"/>
    <w:rsid w:val="000634D9"/>
    <w:rsid w:val="0006361B"/>
    <w:rsid w:val="0006374A"/>
    <w:rsid w:val="000637C0"/>
    <w:rsid w:val="0006389A"/>
    <w:rsid w:val="00063A68"/>
    <w:rsid w:val="00063BB0"/>
    <w:rsid w:val="00063BC1"/>
    <w:rsid w:val="00063E3A"/>
    <w:rsid w:val="00064117"/>
    <w:rsid w:val="000641A8"/>
    <w:rsid w:val="000648BE"/>
    <w:rsid w:val="00064902"/>
    <w:rsid w:val="000649DD"/>
    <w:rsid w:val="00064A8C"/>
    <w:rsid w:val="00064AD1"/>
    <w:rsid w:val="00064C35"/>
    <w:rsid w:val="00064CA8"/>
    <w:rsid w:val="00064D28"/>
    <w:rsid w:val="00064E7C"/>
    <w:rsid w:val="000650BA"/>
    <w:rsid w:val="000651F1"/>
    <w:rsid w:val="000652F7"/>
    <w:rsid w:val="00065317"/>
    <w:rsid w:val="000654EF"/>
    <w:rsid w:val="00065D35"/>
    <w:rsid w:val="00065D93"/>
    <w:rsid w:val="00065F95"/>
    <w:rsid w:val="00066088"/>
    <w:rsid w:val="00066110"/>
    <w:rsid w:val="0006623A"/>
    <w:rsid w:val="000662A3"/>
    <w:rsid w:val="000669DF"/>
    <w:rsid w:val="00066BC0"/>
    <w:rsid w:val="00066DCF"/>
    <w:rsid w:val="00066ED0"/>
    <w:rsid w:val="000679CB"/>
    <w:rsid w:val="00067F93"/>
    <w:rsid w:val="00067F9E"/>
    <w:rsid w:val="0007004B"/>
    <w:rsid w:val="00070242"/>
    <w:rsid w:val="00070265"/>
    <w:rsid w:val="000703BD"/>
    <w:rsid w:val="000704DF"/>
    <w:rsid w:val="000704FA"/>
    <w:rsid w:val="00070963"/>
    <w:rsid w:val="00070AAB"/>
    <w:rsid w:val="00070CB3"/>
    <w:rsid w:val="00071100"/>
    <w:rsid w:val="000714BE"/>
    <w:rsid w:val="000717EF"/>
    <w:rsid w:val="00071A70"/>
    <w:rsid w:val="00071DE2"/>
    <w:rsid w:val="00072114"/>
    <w:rsid w:val="000722DD"/>
    <w:rsid w:val="000723F1"/>
    <w:rsid w:val="000725AA"/>
    <w:rsid w:val="0007262E"/>
    <w:rsid w:val="0007383B"/>
    <w:rsid w:val="00073944"/>
    <w:rsid w:val="00073BD5"/>
    <w:rsid w:val="00073CDE"/>
    <w:rsid w:val="00073D2E"/>
    <w:rsid w:val="00073F2E"/>
    <w:rsid w:val="000741F8"/>
    <w:rsid w:val="00074234"/>
    <w:rsid w:val="000743A6"/>
    <w:rsid w:val="0007495A"/>
    <w:rsid w:val="00074B6A"/>
    <w:rsid w:val="00074C81"/>
    <w:rsid w:val="00074E53"/>
    <w:rsid w:val="00074F42"/>
    <w:rsid w:val="0007536E"/>
    <w:rsid w:val="0007537A"/>
    <w:rsid w:val="000753F6"/>
    <w:rsid w:val="000754CC"/>
    <w:rsid w:val="00075585"/>
    <w:rsid w:val="000756F2"/>
    <w:rsid w:val="00075799"/>
    <w:rsid w:val="000757CE"/>
    <w:rsid w:val="00075889"/>
    <w:rsid w:val="00075A57"/>
    <w:rsid w:val="00075BC2"/>
    <w:rsid w:val="00075BF9"/>
    <w:rsid w:val="00076194"/>
    <w:rsid w:val="000761CA"/>
    <w:rsid w:val="00076280"/>
    <w:rsid w:val="000762C4"/>
    <w:rsid w:val="000763B0"/>
    <w:rsid w:val="00076532"/>
    <w:rsid w:val="00076554"/>
    <w:rsid w:val="0007658C"/>
    <w:rsid w:val="0007671C"/>
    <w:rsid w:val="0007674B"/>
    <w:rsid w:val="000768E9"/>
    <w:rsid w:val="00076B59"/>
    <w:rsid w:val="00076C45"/>
    <w:rsid w:val="0007703C"/>
    <w:rsid w:val="0007749F"/>
    <w:rsid w:val="00077726"/>
    <w:rsid w:val="000777CE"/>
    <w:rsid w:val="00077A44"/>
    <w:rsid w:val="00077BDA"/>
    <w:rsid w:val="00077F59"/>
    <w:rsid w:val="0008050A"/>
    <w:rsid w:val="0008051D"/>
    <w:rsid w:val="0008063E"/>
    <w:rsid w:val="000808ED"/>
    <w:rsid w:val="000808EE"/>
    <w:rsid w:val="000809DA"/>
    <w:rsid w:val="00080A2A"/>
    <w:rsid w:val="00080C14"/>
    <w:rsid w:val="00080D76"/>
    <w:rsid w:val="00080E61"/>
    <w:rsid w:val="00081013"/>
    <w:rsid w:val="00081424"/>
    <w:rsid w:val="00081632"/>
    <w:rsid w:val="000816EB"/>
    <w:rsid w:val="000816FA"/>
    <w:rsid w:val="00081737"/>
    <w:rsid w:val="00081786"/>
    <w:rsid w:val="00081A38"/>
    <w:rsid w:val="00082293"/>
    <w:rsid w:val="000823A0"/>
    <w:rsid w:val="00082784"/>
    <w:rsid w:val="000829E6"/>
    <w:rsid w:val="00082B70"/>
    <w:rsid w:val="00082DBA"/>
    <w:rsid w:val="00083005"/>
    <w:rsid w:val="000836F2"/>
    <w:rsid w:val="000837A0"/>
    <w:rsid w:val="0008398D"/>
    <w:rsid w:val="00083A41"/>
    <w:rsid w:val="00083D21"/>
    <w:rsid w:val="00083DF5"/>
    <w:rsid w:val="00084296"/>
    <w:rsid w:val="000842A8"/>
    <w:rsid w:val="00084551"/>
    <w:rsid w:val="00084B93"/>
    <w:rsid w:val="00084C4C"/>
    <w:rsid w:val="000850B9"/>
    <w:rsid w:val="000852A7"/>
    <w:rsid w:val="000853D4"/>
    <w:rsid w:val="000854E8"/>
    <w:rsid w:val="000855FE"/>
    <w:rsid w:val="0008566F"/>
    <w:rsid w:val="00085881"/>
    <w:rsid w:val="0008589D"/>
    <w:rsid w:val="000858DE"/>
    <w:rsid w:val="00085B02"/>
    <w:rsid w:val="00085B41"/>
    <w:rsid w:val="00086306"/>
    <w:rsid w:val="00086555"/>
    <w:rsid w:val="00086C96"/>
    <w:rsid w:val="00086DF7"/>
    <w:rsid w:val="00086E7D"/>
    <w:rsid w:val="00087AF6"/>
    <w:rsid w:val="00087B10"/>
    <w:rsid w:val="00087BC2"/>
    <w:rsid w:val="00087D66"/>
    <w:rsid w:val="00090208"/>
    <w:rsid w:val="00090474"/>
    <w:rsid w:val="00090A1E"/>
    <w:rsid w:val="00090AC6"/>
    <w:rsid w:val="00090ED9"/>
    <w:rsid w:val="00090F51"/>
    <w:rsid w:val="0009119C"/>
    <w:rsid w:val="000912E8"/>
    <w:rsid w:val="000916DB"/>
    <w:rsid w:val="00091957"/>
    <w:rsid w:val="00091996"/>
    <w:rsid w:val="00091F20"/>
    <w:rsid w:val="00091F42"/>
    <w:rsid w:val="000921C4"/>
    <w:rsid w:val="000923B4"/>
    <w:rsid w:val="000926E0"/>
    <w:rsid w:val="00092B38"/>
    <w:rsid w:val="00092BB5"/>
    <w:rsid w:val="00092C77"/>
    <w:rsid w:val="00092DED"/>
    <w:rsid w:val="00092E62"/>
    <w:rsid w:val="000934D7"/>
    <w:rsid w:val="00093524"/>
    <w:rsid w:val="000936CA"/>
    <w:rsid w:val="000936F8"/>
    <w:rsid w:val="000937AD"/>
    <w:rsid w:val="00093881"/>
    <w:rsid w:val="000939DA"/>
    <w:rsid w:val="00093E0E"/>
    <w:rsid w:val="00093E3B"/>
    <w:rsid w:val="00093E9A"/>
    <w:rsid w:val="00094326"/>
    <w:rsid w:val="000943F6"/>
    <w:rsid w:val="00094419"/>
    <w:rsid w:val="00094E5F"/>
    <w:rsid w:val="000951EF"/>
    <w:rsid w:val="00095817"/>
    <w:rsid w:val="00095ECC"/>
    <w:rsid w:val="00095EEC"/>
    <w:rsid w:val="00095F3C"/>
    <w:rsid w:val="000964B6"/>
    <w:rsid w:val="0009654A"/>
    <w:rsid w:val="0009660D"/>
    <w:rsid w:val="0009684E"/>
    <w:rsid w:val="00096889"/>
    <w:rsid w:val="00096AEC"/>
    <w:rsid w:val="00096D9C"/>
    <w:rsid w:val="0009714C"/>
    <w:rsid w:val="000971FF"/>
    <w:rsid w:val="00097471"/>
    <w:rsid w:val="00097485"/>
    <w:rsid w:val="0009758D"/>
    <w:rsid w:val="00097609"/>
    <w:rsid w:val="00097E2E"/>
    <w:rsid w:val="000A0110"/>
    <w:rsid w:val="000A06A9"/>
    <w:rsid w:val="000A0A4A"/>
    <w:rsid w:val="000A0D84"/>
    <w:rsid w:val="000A1170"/>
    <w:rsid w:val="000A12AA"/>
    <w:rsid w:val="000A1660"/>
    <w:rsid w:val="000A18AF"/>
    <w:rsid w:val="000A1A4E"/>
    <w:rsid w:val="000A1B34"/>
    <w:rsid w:val="000A2368"/>
    <w:rsid w:val="000A24DF"/>
    <w:rsid w:val="000A26B6"/>
    <w:rsid w:val="000A273B"/>
    <w:rsid w:val="000A2B0C"/>
    <w:rsid w:val="000A2B66"/>
    <w:rsid w:val="000A2B84"/>
    <w:rsid w:val="000A2C93"/>
    <w:rsid w:val="000A2D45"/>
    <w:rsid w:val="000A315E"/>
    <w:rsid w:val="000A3DCC"/>
    <w:rsid w:val="000A409C"/>
    <w:rsid w:val="000A4442"/>
    <w:rsid w:val="000A4B9D"/>
    <w:rsid w:val="000A4C0D"/>
    <w:rsid w:val="000A4DD0"/>
    <w:rsid w:val="000A509B"/>
    <w:rsid w:val="000A5332"/>
    <w:rsid w:val="000A5595"/>
    <w:rsid w:val="000A573D"/>
    <w:rsid w:val="000A593B"/>
    <w:rsid w:val="000A5FFE"/>
    <w:rsid w:val="000A6072"/>
    <w:rsid w:val="000A60B7"/>
    <w:rsid w:val="000A61AB"/>
    <w:rsid w:val="000A6389"/>
    <w:rsid w:val="000A6479"/>
    <w:rsid w:val="000A67F7"/>
    <w:rsid w:val="000A690C"/>
    <w:rsid w:val="000A6C21"/>
    <w:rsid w:val="000A6CF1"/>
    <w:rsid w:val="000A6D5E"/>
    <w:rsid w:val="000A6E51"/>
    <w:rsid w:val="000A6FBE"/>
    <w:rsid w:val="000A6FFD"/>
    <w:rsid w:val="000A7108"/>
    <w:rsid w:val="000A729F"/>
    <w:rsid w:val="000A72D8"/>
    <w:rsid w:val="000A75C3"/>
    <w:rsid w:val="000A7610"/>
    <w:rsid w:val="000A7621"/>
    <w:rsid w:val="000A7697"/>
    <w:rsid w:val="000A76A3"/>
    <w:rsid w:val="000A7B68"/>
    <w:rsid w:val="000A7E28"/>
    <w:rsid w:val="000A7E84"/>
    <w:rsid w:val="000B047D"/>
    <w:rsid w:val="000B05BF"/>
    <w:rsid w:val="000B0648"/>
    <w:rsid w:val="000B06E4"/>
    <w:rsid w:val="000B07D5"/>
    <w:rsid w:val="000B0A21"/>
    <w:rsid w:val="000B0C27"/>
    <w:rsid w:val="000B1303"/>
    <w:rsid w:val="000B13A7"/>
    <w:rsid w:val="000B1901"/>
    <w:rsid w:val="000B199E"/>
    <w:rsid w:val="000B1A47"/>
    <w:rsid w:val="000B21FD"/>
    <w:rsid w:val="000B2556"/>
    <w:rsid w:val="000B26C1"/>
    <w:rsid w:val="000B2ACC"/>
    <w:rsid w:val="000B2D5E"/>
    <w:rsid w:val="000B315C"/>
    <w:rsid w:val="000B3164"/>
    <w:rsid w:val="000B382D"/>
    <w:rsid w:val="000B3941"/>
    <w:rsid w:val="000B39F5"/>
    <w:rsid w:val="000B3B08"/>
    <w:rsid w:val="000B3B3D"/>
    <w:rsid w:val="000B3D32"/>
    <w:rsid w:val="000B3E65"/>
    <w:rsid w:val="000B3F15"/>
    <w:rsid w:val="000B42B3"/>
    <w:rsid w:val="000B43B8"/>
    <w:rsid w:val="000B4BB6"/>
    <w:rsid w:val="000B4BF7"/>
    <w:rsid w:val="000B4C15"/>
    <w:rsid w:val="000B4DB5"/>
    <w:rsid w:val="000B4E2F"/>
    <w:rsid w:val="000B52EB"/>
    <w:rsid w:val="000B5405"/>
    <w:rsid w:val="000B5691"/>
    <w:rsid w:val="000B57DA"/>
    <w:rsid w:val="000B5B20"/>
    <w:rsid w:val="000B5E3E"/>
    <w:rsid w:val="000B5F99"/>
    <w:rsid w:val="000B6052"/>
    <w:rsid w:val="000B607F"/>
    <w:rsid w:val="000B60DA"/>
    <w:rsid w:val="000B62AA"/>
    <w:rsid w:val="000B6563"/>
    <w:rsid w:val="000B663F"/>
    <w:rsid w:val="000B66F4"/>
    <w:rsid w:val="000B71E8"/>
    <w:rsid w:val="000B736F"/>
    <w:rsid w:val="000B761E"/>
    <w:rsid w:val="000B76C7"/>
    <w:rsid w:val="000B77AC"/>
    <w:rsid w:val="000B7F85"/>
    <w:rsid w:val="000C0158"/>
    <w:rsid w:val="000C029E"/>
    <w:rsid w:val="000C0358"/>
    <w:rsid w:val="000C0A6A"/>
    <w:rsid w:val="000C0B3F"/>
    <w:rsid w:val="000C1241"/>
    <w:rsid w:val="000C1AF7"/>
    <w:rsid w:val="000C1B03"/>
    <w:rsid w:val="000C1B70"/>
    <w:rsid w:val="000C1E3E"/>
    <w:rsid w:val="000C1FD3"/>
    <w:rsid w:val="000C2103"/>
    <w:rsid w:val="000C2232"/>
    <w:rsid w:val="000C228A"/>
    <w:rsid w:val="000C23DA"/>
    <w:rsid w:val="000C24E9"/>
    <w:rsid w:val="000C276D"/>
    <w:rsid w:val="000C27EC"/>
    <w:rsid w:val="000C2A2E"/>
    <w:rsid w:val="000C2CE8"/>
    <w:rsid w:val="000C2D7B"/>
    <w:rsid w:val="000C2F61"/>
    <w:rsid w:val="000C3D6D"/>
    <w:rsid w:val="000C3E09"/>
    <w:rsid w:val="000C4333"/>
    <w:rsid w:val="000C44AA"/>
    <w:rsid w:val="000C4B7D"/>
    <w:rsid w:val="000C4BD0"/>
    <w:rsid w:val="000C4C92"/>
    <w:rsid w:val="000C5485"/>
    <w:rsid w:val="000C5709"/>
    <w:rsid w:val="000C5882"/>
    <w:rsid w:val="000C5A56"/>
    <w:rsid w:val="000C5CF3"/>
    <w:rsid w:val="000C5D81"/>
    <w:rsid w:val="000C61E1"/>
    <w:rsid w:val="000C64F4"/>
    <w:rsid w:val="000C66EB"/>
    <w:rsid w:val="000C6703"/>
    <w:rsid w:val="000C6968"/>
    <w:rsid w:val="000C6B87"/>
    <w:rsid w:val="000C7095"/>
    <w:rsid w:val="000C71B2"/>
    <w:rsid w:val="000C7251"/>
    <w:rsid w:val="000C73BA"/>
    <w:rsid w:val="000C7596"/>
    <w:rsid w:val="000C770E"/>
    <w:rsid w:val="000C79DF"/>
    <w:rsid w:val="000C7A0E"/>
    <w:rsid w:val="000C7C2C"/>
    <w:rsid w:val="000C7CCB"/>
    <w:rsid w:val="000C7EA5"/>
    <w:rsid w:val="000C7F9F"/>
    <w:rsid w:val="000D0150"/>
    <w:rsid w:val="000D02D2"/>
    <w:rsid w:val="000D02F7"/>
    <w:rsid w:val="000D06FD"/>
    <w:rsid w:val="000D0919"/>
    <w:rsid w:val="000D0920"/>
    <w:rsid w:val="000D0BDF"/>
    <w:rsid w:val="000D0CFD"/>
    <w:rsid w:val="000D0F39"/>
    <w:rsid w:val="000D1007"/>
    <w:rsid w:val="000D1391"/>
    <w:rsid w:val="000D13A2"/>
    <w:rsid w:val="000D151B"/>
    <w:rsid w:val="000D1963"/>
    <w:rsid w:val="000D1BE1"/>
    <w:rsid w:val="000D223C"/>
    <w:rsid w:val="000D224B"/>
    <w:rsid w:val="000D26D8"/>
    <w:rsid w:val="000D2790"/>
    <w:rsid w:val="000D27EA"/>
    <w:rsid w:val="000D2867"/>
    <w:rsid w:val="000D289B"/>
    <w:rsid w:val="000D2B30"/>
    <w:rsid w:val="000D2C61"/>
    <w:rsid w:val="000D3971"/>
    <w:rsid w:val="000D3988"/>
    <w:rsid w:val="000D3995"/>
    <w:rsid w:val="000D39C2"/>
    <w:rsid w:val="000D3A41"/>
    <w:rsid w:val="000D3F27"/>
    <w:rsid w:val="000D4290"/>
    <w:rsid w:val="000D43B0"/>
    <w:rsid w:val="000D47D4"/>
    <w:rsid w:val="000D4A40"/>
    <w:rsid w:val="000D4A48"/>
    <w:rsid w:val="000D4C5B"/>
    <w:rsid w:val="000D4C89"/>
    <w:rsid w:val="000D5214"/>
    <w:rsid w:val="000D53FC"/>
    <w:rsid w:val="000D545B"/>
    <w:rsid w:val="000D553B"/>
    <w:rsid w:val="000D5813"/>
    <w:rsid w:val="000D587E"/>
    <w:rsid w:val="000D597F"/>
    <w:rsid w:val="000D5B98"/>
    <w:rsid w:val="000D5C07"/>
    <w:rsid w:val="000D60B3"/>
    <w:rsid w:val="000D624C"/>
    <w:rsid w:val="000D627F"/>
    <w:rsid w:val="000D65F2"/>
    <w:rsid w:val="000D6683"/>
    <w:rsid w:val="000D6792"/>
    <w:rsid w:val="000D68AD"/>
    <w:rsid w:val="000D6A96"/>
    <w:rsid w:val="000D6CB0"/>
    <w:rsid w:val="000D6CFB"/>
    <w:rsid w:val="000D6DBD"/>
    <w:rsid w:val="000D764E"/>
    <w:rsid w:val="000D7C7E"/>
    <w:rsid w:val="000D7D85"/>
    <w:rsid w:val="000D7DC3"/>
    <w:rsid w:val="000D7DD0"/>
    <w:rsid w:val="000E00B4"/>
    <w:rsid w:val="000E0195"/>
    <w:rsid w:val="000E01FB"/>
    <w:rsid w:val="000E0323"/>
    <w:rsid w:val="000E05E3"/>
    <w:rsid w:val="000E06B4"/>
    <w:rsid w:val="000E0714"/>
    <w:rsid w:val="000E08A4"/>
    <w:rsid w:val="000E08C7"/>
    <w:rsid w:val="000E0A75"/>
    <w:rsid w:val="000E0B2A"/>
    <w:rsid w:val="000E10E0"/>
    <w:rsid w:val="000E1299"/>
    <w:rsid w:val="000E14A5"/>
    <w:rsid w:val="000E1895"/>
    <w:rsid w:val="000E1D88"/>
    <w:rsid w:val="000E1E29"/>
    <w:rsid w:val="000E1EB8"/>
    <w:rsid w:val="000E2104"/>
    <w:rsid w:val="000E238C"/>
    <w:rsid w:val="000E2444"/>
    <w:rsid w:val="000E282E"/>
    <w:rsid w:val="000E2C17"/>
    <w:rsid w:val="000E2D3E"/>
    <w:rsid w:val="000E327F"/>
    <w:rsid w:val="000E3BD9"/>
    <w:rsid w:val="000E3BF7"/>
    <w:rsid w:val="000E4656"/>
    <w:rsid w:val="000E4799"/>
    <w:rsid w:val="000E481F"/>
    <w:rsid w:val="000E4988"/>
    <w:rsid w:val="000E4D60"/>
    <w:rsid w:val="000E523E"/>
    <w:rsid w:val="000E5696"/>
    <w:rsid w:val="000E58C3"/>
    <w:rsid w:val="000E5A2A"/>
    <w:rsid w:val="000E5CFA"/>
    <w:rsid w:val="000E5E86"/>
    <w:rsid w:val="000E631C"/>
    <w:rsid w:val="000E6468"/>
    <w:rsid w:val="000E653C"/>
    <w:rsid w:val="000E6588"/>
    <w:rsid w:val="000E6B78"/>
    <w:rsid w:val="000E6BB6"/>
    <w:rsid w:val="000E712F"/>
    <w:rsid w:val="000E734C"/>
    <w:rsid w:val="000E734E"/>
    <w:rsid w:val="000E7455"/>
    <w:rsid w:val="000E7649"/>
    <w:rsid w:val="000E7807"/>
    <w:rsid w:val="000E7884"/>
    <w:rsid w:val="000E7C36"/>
    <w:rsid w:val="000E7D97"/>
    <w:rsid w:val="000F009C"/>
    <w:rsid w:val="000F0393"/>
    <w:rsid w:val="000F0444"/>
    <w:rsid w:val="000F0562"/>
    <w:rsid w:val="000F071E"/>
    <w:rsid w:val="000F09BE"/>
    <w:rsid w:val="000F0C79"/>
    <w:rsid w:val="000F0E9B"/>
    <w:rsid w:val="000F1167"/>
    <w:rsid w:val="000F1365"/>
    <w:rsid w:val="000F13D7"/>
    <w:rsid w:val="000F158F"/>
    <w:rsid w:val="000F16E1"/>
    <w:rsid w:val="000F1715"/>
    <w:rsid w:val="000F1D43"/>
    <w:rsid w:val="000F215E"/>
    <w:rsid w:val="000F21F2"/>
    <w:rsid w:val="000F2469"/>
    <w:rsid w:val="000F28D2"/>
    <w:rsid w:val="000F2A21"/>
    <w:rsid w:val="000F2FAC"/>
    <w:rsid w:val="000F30E4"/>
    <w:rsid w:val="000F346C"/>
    <w:rsid w:val="000F391C"/>
    <w:rsid w:val="000F39C3"/>
    <w:rsid w:val="000F3F47"/>
    <w:rsid w:val="000F432D"/>
    <w:rsid w:val="000F4AFC"/>
    <w:rsid w:val="000F4BA2"/>
    <w:rsid w:val="000F4D15"/>
    <w:rsid w:val="000F4D5C"/>
    <w:rsid w:val="000F4EC0"/>
    <w:rsid w:val="000F5750"/>
    <w:rsid w:val="000F5764"/>
    <w:rsid w:val="000F5941"/>
    <w:rsid w:val="000F59FB"/>
    <w:rsid w:val="000F5F7C"/>
    <w:rsid w:val="000F60FA"/>
    <w:rsid w:val="000F621B"/>
    <w:rsid w:val="000F64EE"/>
    <w:rsid w:val="000F664F"/>
    <w:rsid w:val="000F672E"/>
    <w:rsid w:val="000F69BA"/>
    <w:rsid w:val="000F6A5E"/>
    <w:rsid w:val="000F7201"/>
    <w:rsid w:val="000F7482"/>
    <w:rsid w:val="000F76BC"/>
    <w:rsid w:val="000F77E7"/>
    <w:rsid w:val="000F797C"/>
    <w:rsid w:val="000F7D07"/>
    <w:rsid w:val="000F7D77"/>
    <w:rsid w:val="000F7EAA"/>
    <w:rsid w:val="000F7FF5"/>
    <w:rsid w:val="0010020F"/>
    <w:rsid w:val="001002A8"/>
    <w:rsid w:val="00100480"/>
    <w:rsid w:val="00100729"/>
    <w:rsid w:val="001008DC"/>
    <w:rsid w:val="001009DF"/>
    <w:rsid w:val="00100D6C"/>
    <w:rsid w:val="00101163"/>
    <w:rsid w:val="00101183"/>
    <w:rsid w:val="0010120B"/>
    <w:rsid w:val="0010196C"/>
    <w:rsid w:val="00101AE5"/>
    <w:rsid w:val="00101B34"/>
    <w:rsid w:val="00101BCE"/>
    <w:rsid w:val="00101C8E"/>
    <w:rsid w:val="00101D7F"/>
    <w:rsid w:val="00101E15"/>
    <w:rsid w:val="00101FEE"/>
    <w:rsid w:val="00102964"/>
    <w:rsid w:val="00102A00"/>
    <w:rsid w:val="00102EE6"/>
    <w:rsid w:val="0010304A"/>
    <w:rsid w:val="00103065"/>
    <w:rsid w:val="00103227"/>
    <w:rsid w:val="001032F3"/>
    <w:rsid w:val="001037E3"/>
    <w:rsid w:val="00103811"/>
    <w:rsid w:val="001039F7"/>
    <w:rsid w:val="00103A3D"/>
    <w:rsid w:val="00103B2F"/>
    <w:rsid w:val="0010438E"/>
    <w:rsid w:val="001044BD"/>
    <w:rsid w:val="00104872"/>
    <w:rsid w:val="001049A5"/>
    <w:rsid w:val="00104A8E"/>
    <w:rsid w:val="00104C04"/>
    <w:rsid w:val="00104C4D"/>
    <w:rsid w:val="00104CD0"/>
    <w:rsid w:val="00104EEC"/>
    <w:rsid w:val="00105289"/>
    <w:rsid w:val="00105365"/>
    <w:rsid w:val="00105513"/>
    <w:rsid w:val="00105761"/>
    <w:rsid w:val="00105961"/>
    <w:rsid w:val="00105C14"/>
    <w:rsid w:val="00105E33"/>
    <w:rsid w:val="00105EF8"/>
    <w:rsid w:val="00105F52"/>
    <w:rsid w:val="00106066"/>
    <w:rsid w:val="001061F3"/>
    <w:rsid w:val="0010656D"/>
    <w:rsid w:val="001065A9"/>
    <w:rsid w:val="00106869"/>
    <w:rsid w:val="00106B24"/>
    <w:rsid w:val="00106C8C"/>
    <w:rsid w:val="00106FA8"/>
    <w:rsid w:val="001073B4"/>
    <w:rsid w:val="0010779E"/>
    <w:rsid w:val="00107873"/>
    <w:rsid w:val="00107C80"/>
    <w:rsid w:val="001100F4"/>
    <w:rsid w:val="001103BB"/>
    <w:rsid w:val="001104F6"/>
    <w:rsid w:val="001107DC"/>
    <w:rsid w:val="00110817"/>
    <w:rsid w:val="0011101C"/>
    <w:rsid w:val="00111397"/>
    <w:rsid w:val="0011164E"/>
    <w:rsid w:val="001116AB"/>
    <w:rsid w:val="001116D3"/>
    <w:rsid w:val="00111701"/>
    <w:rsid w:val="00111771"/>
    <w:rsid w:val="0011191C"/>
    <w:rsid w:val="00111A50"/>
    <w:rsid w:val="00111B39"/>
    <w:rsid w:val="00111D75"/>
    <w:rsid w:val="00111DF0"/>
    <w:rsid w:val="00111FD1"/>
    <w:rsid w:val="00111FD7"/>
    <w:rsid w:val="001121AC"/>
    <w:rsid w:val="00112338"/>
    <w:rsid w:val="00112400"/>
    <w:rsid w:val="0011241B"/>
    <w:rsid w:val="00112811"/>
    <w:rsid w:val="001129EA"/>
    <w:rsid w:val="00112AEF"/>
    <w:rsid w:val="00112C79"/>
    <w:rsid w:val="00112F88"/>
    <w:rsid w:val="0011349D"/>
    <w:rsid w:val="0011351D"/>
    <w:rsid w:val="0011383F"/>
    <w:rsid w:val="00113A21"/>
    <w:rsid w:val="00113ADB"/>
    <w:rsid w:val="00113C2E"/>
    <w:rsid w:val="00113FA4"/>
    <w:rsid w:val="001141F8"/>
    <w:rsid w:val="0011439C"/>
    <w:rsid w:val="00114535"/>
    <w:rsid w:val="0011460C"/>
    <w:rsid w:val="00114AA8"/>
    <w:rsid w:val="00114B69"/>
    <w:rsid w:val="00114BD7"/>
    <w:rsid w:val="00114DDE"/>
    <w:rsid w:val="001150DF"/>
    <w:rsid w:val="001152AE"/>
    <w:rsid w:val="00115708"/>
    <w:rsid w:val="00115779"/>
    <w:rsid w:val="001158F7"/>
    <w:rsid w:val="001159D1"/>
    <w:rsid w:val="00115AB8"/>
    <w:rsid w:val="00115B59"/>
    <w:rsid w:val="00115D20"/>
    <w:rsid w:val="001163B1"/>
    <w:rsid w:val="0011655B"/>
    <w:rsid w:val="00116564"/>
    <w:rsid w:val="00116575"/>
    <w:rsid w:val="00116665"/>
    <w:rsid w:val="001166F4"/>
    <w:rsid w:val="001169F2"/>
    <w:rsid w:val="00116C57"/>
    <w:rsid w:val="00117261"/>
    <w:rsid w:val="0011729E"/>
    <w:rsid w:val="001172DB"/>
    <w:rsid w:val="001174C0"/>
    <w:rsid w:val="00117658"/>
    <w:rsid w:val="00117929"/>
    <w:rsid w:val="0011794F"/>
    <w:rsid w:val="00117E90"/>
    <w:rsid w:val="001203C6"/>
    <w:rsid w:val="001204E7"/>
    <w:rsid w:val="001207C6"/>
    <w:rsid w:val="00120897"/>
    <w:rsid w:val="00121163"/>
    <w:rsid w:val="00121184"/>
    <w:rsid w:val="00121224"/>
    <w:rsid w:val="00121661"/>
    <w:rsid w:val="00121975"/>
    <w:rsid w:val="00121A8B"/>
    <w:rsid w:val="00121C86"/>
    <w:rsid w:val="00121D86"/>
    <w:rsid w:val="00121F7F"/>
    <w:rsid w:val="001220DF"/>
    <w:rsid w:val="0012229C"/>
    <w:rsid w:val="00122648"/>
    <w:rsid w:val="00122764"/>
    <w:rsid w:val="00122ABC"/>
    <w:rsid w:val="00122E94"/>
    <w:rsid w:val="001230D0"/>
    <w:rsid w:val="001231AF"/>
    <w:rsid w:val="00123358"/>
    <w:rsid w:val="001237DF"/>
    <w:rsid w:val="0012392E"/>
    <w:rsid w:val="00123931"/>
    <w:rsid w:val="00123C38"/>
    <w:rsid w:val="0012410B"/>
    <w:rsid w:val="0012412F"/>
    <w:rsid w:val="001241BC"/>
    <w:rsid w:val="001242BB"/>
    <w:rsid w:val="0012436F"/>
    <w:rsid w:val="001243D1"/>
    <w:rsid w:val="001248E8"/>
    <w:rsid w:val="0012497C"/>
    <w:rsid w:val="001250BF"/>
    <w:rsid w:val="00125436"/>
    <w:rsid w:val="001254E6"/>
    <w:rsid w:val="0012553B"/>
    <w:rsid w:val="0012554F"/>
    <w:rsid w:val="001255B9"/>
    <w:rsid w:val="001257CB"/>
    <w:rsid w:val="00125ABB"/>
    <w:rsid w:val="00125F7C"/>
    <w:rsid w:val="001263E2"/>
    <w:rsid w:val="00126747"/>
    <w:rsid w:val="00126788"/>
    <w:rsid w:val="00126895"/>
    <w:rsid w:val="00126A1F"/>
    <w:rsid w:val="00126CC6"/>
    <w:rsid w:val="00126FF3"/>
    <w:rsid w:val="00127454"/>
    <w:rsid w:val="0012767B"/>
    <w:rsid w:val="0012780A"/>
    <w:rsid w:val="00127A49"/>
    <w:rsid w:val="00127A9B"/>
    <w:rsid w:val="00127C8E"/>
    <w:rsid w:val="00127D60"/>
    <w:rsid w:val="00127D70"/>
    <w:rsid w:val="001300A7"/>
    <w:rsid w:val="001302E2"/>
    <w:rsid w:val="001304E8"/>
    <w:rsid w:val="001306FD"/>
    <w:rsid w:val="00130DEC"/>
    <w:rsid w:val="00130F50"/>
    <w:rsid w:val="0013105B"/>
    <w:rsid w:val="001313E3"/>
    <w:rsid w:val="001316CD"/>
    <w:rsid w:val="001316D4"/>
    <w:rsid w:val="00131A4E"/>
    <w:rsid w:val="00131A6A"/>
    <w:rsid w:val="00131BFE"/>
    <w:rsid w:val="00131ECA"/>
    <w:rsid w:val="0013202B"/>
    <w:rsid w:val="0013216F"/>
    <w:rsid w:val="001322E6"/>
    <w:rsid w:val="0013236F"/>
    <w:rsid w:val="001325B7"/>
    <w:rsid w:val="00132698"/>
    <w:rsid w:val="001327DC"/>
    <w:rsid w:val="001328BD"/>
    <w:rsid w:val="00132AD6"/>
    <w:rsid w:val="0013306B"/>
    <w:rsid w:val="00133120"/>
    <w:rsid w:val="001331AD"/>
    <w:rsid w:val="00133487"/>
    <w:rsid w:val="0013372D"/>
    <w:rsid w:val="00133A30"/>
    <w:rsid w:val="00133B57"/>
    <w:rsid w:val="00133FC5"/>
    <w:rsid w:val="00134110"/>
    <w:rsid w:val="001342AC"/>
    <w:rsid w:val="00134418"/>
    <w:rsid w:val="00134560"/>
    <w:rsid w:val="001346F6"/>
    <w:rsid w:val="0013470A"/>
    <w:rsid w:val="00134CD9"/>
    <w:rsid w:val="00134DEC"/>
    <w:rsid w:val="00134E72"/>
    <w:rsid w:val="00134FE4"/>
    <w:rsid w:val="00135080"/>
    <w:rsid w:val="00135250"/>
    <w:rsid w:val="00135544"/>
    <w:rsid w:val="0013595E"/>
    <w:rsid w:val="00135969"/>
    <w:rsid w:val="00135E70"/>
    <w:rsid w:val="00135F35"/>
    <w:rsid w:val="00135FD2"/>
    <w:rsid w:val="0013602F"/>
    <w:rsid w:val="0013664D"/>
    <w:rsid w:val="0013667D"/>
    <w:rsid w:val="001366A7"/>
    <w:rsid w:val="00136714"/>
    <w:rsid w:val="00136EC5"/>
    <w:rsid w:val="001371B0"/>
    <w:rsid w:val="00137547"/>
    <w:rsid w:val="00137B5A"/>
    <w:rsid w:val="00137DA2"/>
    <w:rsid w:val="00137EA1"/>
    <w:rsid w:val="001403CE"/>
    <w:rsid w:val="0014041D"/>
    <w:rsid w:val="00140670"/>
    <w:rsid w:val="00141089"/>
    <w:rsid w:val="001415C4"/>
    <w:rsid w:val="00141639"/>
    <w:rsid w:val="00141705"/>
    <w:rsid w:val="0014187F"/>
    <w:rsid w:val="00141962"/>
    <w:rsid w:val="00141B96"/>
    <w:rsid w:val="00141CAF"/>
    <w:rsid w:val="00141F93"/>
    <w:rsid w:val="00142002"/>
    <w:rsid w:val="001420E7"/>
    <w:rsid w:val="0014228D"/>
    <w:rsid w:val="001422F8"/>
    <w:rsid w:val="001423D0"/>
    <w:rsid w:val="001424AF"/>
    <w:rsid w:val="001424B2"/>
    <w:rsid w:val="00142532"/>
    <w:rsid w:val="0014285B"/>
    <w:rsid w:val="00142C59"/>
    <w:rsid w:val="001430ED"/>
    <w:rsid w:val="001431FD"/>
    <w:rsid w:val="0014337F"/>
    <w:rsid w:val="0014379A"/>
    <w:rsid w:val="0014388D"/>
    <w:rsid w:val="001438CE"/>
    <w:rsid w:val="0014394D"/>
    <w:rsid w:val="00143B81"/>
    <w:rsid w:val="00143C12"/>
    <w:rsid w:val="00143DA3"/>
    <w:rsid w:val="001442A8"/>
    <w:rsid w:val="00144665"/>
    <w:rsid w:val="00144725"/>
    <w:rsid w:val="00144913"/>
    <w:rsid w:val="001449A0"/>
    <w:rsid w:val="00144BE3"/>
    <w:rsid w:val="00144C8A"/>
    <w:rsid w:val="00144D8C"/>
    <w:rsid w:val="001450EE"/>
    <w:rsid w:val="0014568C"/>
    <w:rsid w:val="001459D0"/>
    <w:rsid w:val="00145A16"/>
    <w:rsid w:val="00145AA1"/>
    <w:rsid w:val="00145AAD"/>
    <w:rsid w:val="00145BDB"/>
    <w:rsid w:val="00145D07"/>
    <w:rsid w:val="00145DEE"/>
    <w:rsid w:val="0014603A"/>
    <w:rsid w:val="00146047"/>
    <w:rsid w:val="00146159"/>
    <w:rsid w:val="00146322"/>
    <w:rsid w:val="00146349"/>
    <w:rsid w:val="001463D3"/>
    <w:rsid w:val="001466F1"/>
    <w:rsid w:val="00146980"/>
    <w:rsid w:val="00146C3B"/>
    <w:rsid w:val="00146CB3"/>
    <w:rsid w:val="00146DBE"/>
    <w:rsid w:val="00146DEF"/>
    <w:rsid w:val="00146E62"/>
    <w:rsid w:val="00146EEC"/>
    <w:rsid w:val="0014733C"/>
    <w:rsid w:val="0014744E"/>
    <w:rsid w:val="0014757F"/>
    <w:rsid w:val="001476E4"/>
    <w:rsid w:val="00147837"/>
    <w:rsid w:val="001479BA"/>
    <w:rsid w:val="00147D28"/>
    <w:rsid w:val="00147D88"/>
    <w:rsid w:val="00147F43"/>
    <w:rsid w:val="0015003C"/>
    <w:rsid w:val="001501ED"/>
    <w:rsid w:val="00150258"/>
    <w:rsid w:val="0015039F"/>
    <w:rsid w:val="001503D3"/>
    <w:rsid w:val="00150641"/>
    <w:rsid w:val="001506BD"/>
    <w:rsid w:val="00150737"/>
    <w:rsid w:val="00150761"/>
    <w:rsid w:val="001509ED"/>
    <w:rsid w:val="00150BBB"/>
    <w:rsid w:val="001510C2"/>
    <w:rsid w:val="001515CB"/>
    <w:rsid w:val="0015194E"/>
    <w:rsid w:val="00151B26"/>
    <w:rsid w:val="00152031"/>
    <w:rsid w:val="00152632"/>
    <w:rsid w:val="00152701"/>
    <w:rsid w:val="00152767"/>
    <w:rsid w:val="0015278E"/>
    <w:rsid w:val="001527DA"/>
    <w:rsid w:val="0015280F"/>
    <w:rsid w:val="0015288A"/>
    <w:rsid w:val="00152BF6"/>
    <w:rsid w:val="00153207"/>
    <w:rsid w:val="00153396"/>
    <w:rsid w:val="00153DAB"/>
    <w:rsid w:val="00153F37"/>
    <w:rsid w:val="00154583"/>
    <w:rsid w:val="00154B6A"/>
    <w:rsid w:val="00154B93"/>
    <w:rsid w:val="00154C8D"/>
    <w:rsid w:val="00154CBE"/>
    <w:rsid w:val="00154E90"/>
    <w:rsid w:val="001550A4"/>
    <w:rsid w:val="001552A3"/>
    <w:rsid w:val="001552FE"/>
    <w:rsid w:val="001554ED"/>
    <w:rsid w:val="001558F6"/>
    <w:rsid w:val="00155B10"/>
    <w:rsid w:val="00155C9A"/>
    <w:rsid w:val="00155CF9"/>
    <w:rsid w:val="00155D28"/>
    <w:rsid w:val="00155D9F"/>
    <w:rsid w:val="00155DE4"/>
    <w:rsid w:val="00156321"/>
    <w:rsid w:val="00156355"/>
    <w:rsid w:val="001563DF"/>
    <w:rsid w:val="00156A54"/>
    <w:rsid w:val="00156CB5"/>
    <w:rsid w:val="00156D1C"/>
    <w:rsid w:val="00156F83"/>
    <w:rsid w:val="001570D1"/>
    <w:rsid w:val="0015714F"/>
    <w:rsid w:val="0015722D"/>
    <w:rsid w:val="001573FB"/>
    <w:rsid w:val="00157941"/>
    <w:rsid w:val="00157B56"/>
    <w:rsid w:val="00157CEA"/>
    <w:rsid w:val="00157EC6"/>
    <w:rsid w:val="00157F1C"/>
    <w:rsid w:val="00157FDB"/>
    <w:rsid w:val="00160228"/>
    <w:rsid w:val="0016048B"/>
    <w:rsid w:val="00160749"/>
    <w:rsid w:val="001607FB"/>
    <w:rsid w:val="00160B15"/>
    <w:rsid w:val="00160CF7"/>
    <w:rsid w:val="00160E90"/>
    <w:rsid w:val="0016109C"/>
    <w:rsid w:val="00161213"/>
    <w:rsid w:val="00161358"/>
    <w:rsid w:val="00161689"/>
    <w:rsid w:val="00161781"/>
    <w:rsid w:val="0016191B"/>
    <w:rsid w:val="00161A96"/>
    <w:rsid w:val="00161B10"/>
    <w:rsid w:val="00161E2A"/>
    <w:rsid w:val="00162250"/>
    <w:rsid w:val="0016230C"/>
    <w:rsid w:val="00162519"/>
    <w:rsid w:val="00162537"/>
    <w:rsid w:val="00162697"/>
    <w:rsid w:val="00162705"/>
    <w:rsid w:val="00162A30"/>
    <w:rsid w:val="00162BCB"/>
    <w:rsid w:val="00162D4F"/>
    <w:rsid w:val="00162E0D"/>
    <w:rsid w:val="00162ECB"/>
    <w:rsid w:val="00162F6E"/>
    <w:rsid w:val="001630CC"/>
    <w:rsid w:val="00163600"/>
    <w:rsid w:val="00163717"/>
    <w:rsid w:val="00163803"/>
    <w:rsid w:val="0016387F"/>
    <w:rsid w:val="00163AB3"/>
    <w:rsid w:val="00163B8B"/>
    <w:rsid w:val="00163DA1"/>
    <w:rsid w:val="00163FD9"/>
    <w:rsid w:val="001641A5"/>
    <w:rsid w:val="0016442F"/>
    <w:rsid w:val="00164553"/>
    <w:rsid w:val="00164883"/>
    <w:rsid w:val="00164D3D"/>
    <w:rsid w:val="00164FBF"/>
    <w:rsid w:val="0016516F"/>
    <w:rsid w:val="001653DD"/>
    <w:rsid w:val="0016540E"/>
    <w:rsid w:val="00165E28"/>
    <w:rsid w:val="00166192"/>
    <w:rsid w:val="00166409"/>
    <w:rsid w:val="0016652A"/>
    <w:rsid w:val="001665E6"/>
    <w:rsid w:val="00166601"/>
    <w:rsid w:val="001667EA"/>
    <w:rsid w:val="00166963"/>
    <w:rsid w:val="00166ADB"/>
    <w:rsid w:val="00166DC8"/>
    <w:rsid w:val="0016706B"/>
    <w:rsid w:val="00167390"/>
    <w:rsid w:val="001675A7"/>
    <w:rsid w:val="001677C4"/>
    <w:rsid w:val="001677D8"/>
    <w:rsid w:val="00167801"/>
    <w:rsid w:val="001679E9"/>
    <w:rsid w:val="00167C1A"/>
    <w:rsid w:val="001702E2"/>
    <w:rsid w:val="00170945"/>
    <w:rsid w:val="00170C72"/>
    <w:rsid w:val="00170D7A"/>
    <w:rsid w:val="00171983"/>
    <w:rsid w:val="001719D9"/>
    <w:rsid w:val="00171CEE"/>
    <w:rsid w:val="00171D0F"/>
    <w:rsid w:val="00171DED"/>
    <w:rsid w:val="0017252A"/>
    <w:rsid w:val="0017253A"/>
    <w:rsid w:val="00172841"/>
    <w:rsid w:val="00172899"/>
    <w:rsid w:val="00172A93"/>
    <w:rsid w:val="00172C0B"/>
    <w:rsid w:val="0017306E"/>
    <w:rsid w:val="001732C9"/>
    <w:rsid w:val="00173BA5"/>
    <w:rsid w:val="00173C23"/>
    <w:rsid w:val="00173C63"/>
    <w:rsid w:val="00173C8D"/>
    <w:rsid w:val="001741E0"/>
    <w:rsid w:val="00174691"/>
    <w:rsid w:val="00174765"/>
    <w:rsid w:val="001747A6"/>
    <w:rsid w:val="0017498E"/>
    <w:rsid w:val="00174A33"/>
    <w:rsid w:val="00174B1E"/>
    <w:rsid w:val="00174EEC"/>
    <w:rsid w:val="00175142"/>
    <w:rsid w:val="00175261"/>
    <w:rsid w:val="00175274"/>
    <w:rsid w:val="00175470"/>
    <w:rsid w:val="00175526"/>
    <w:rsid w:val="0017570D"/>
    <w:rsid w:val="001757BE"/>
    <w:rsid w:val="00175B7A"/>
    <w:rsid w:val="00175BE0"/>
    <w:rsid w:val="00175D45"/>
    <w:rsid w:val="0017628D"/>
    <w:rsid w:val="001762B2"/>
    <w:rsid w:val="0017656C"/>
    <w:rsid w:val="00176641"/>
    <w:rsid w:val="00176A9B"/>
    <w:rsid w:val="00176AA6"/>
    <w:rsid w:val="00176D55"/>
    <w:rsid w:val="00176E26"/>
    <w:rsid w:val="00176FCB"/>
    <w:rsid w:val="001772C5"/>
    <w:rsid w:val="00177500"/>
    <w:rsid w:val="001775B7"/>
    <w:rsid w:val="00177A6F"/>
    <w:rsid w:val="001802F8"/>
    <w:rsid w:val="001804B0"/>
    <w:rsid w:val="001805FD"/>
    <w:rsid w:val="001807C5"/>
    <w:rsid w:val="00180A78"/>
    <w:rsid w:val="001816C0"/>
    <w:rsid w:val="001817F9"/>
    <w:rsid w:val="0018191F"/>
    <w:rsid w:val="0018194C"/>
    <w:rsid w:val="00181BBF"/>
    <w:rsid w:val="00181CCA"/>
    <w:rsid w:val="0018216D"/>
    <w:rsid w:val="0018219A"/>
    <w:rsid w:val="0018246F"/>
    <w:rsid w:val="001824A4"/>
    <w:rsid w:val="0018258F"/>
    <w:rsid w:val="001825E3"/>
    <w:rsid w:val="00182759"/>
    <w:rsid w:val="001827D0"/>
    <w:rsid w:val="001827D7"/>
    <w:rsid w:val="00182932"/>
    <w:rsid w:val="001829A4"/>
    <w:rsid w:val="001829DA"/>
    <w:rsid w:val="00182B4E"/>
    <w:rsid w:val="0018300E"/>
    <w:rsid w:val="00183416"/>
    <w:rsid w:val="001834B6"/>
    <w:rsid w:val="001836C0"/>
    <w:rsid w:val="00183700"/>
    <w:rsid w:val="001837FB"/>
    <w:rsid w:val="00183B28"/>
    <w:rsid w:val="00183CC3"/>
    <w:rsid w:val="00184123"/>
    <w:rsid w:val="0018429B"/>
    <w:rsid w:val="001842F6"/>
    <w:rsid w:val="0018432A"/>
    <w:rsid w:val="00184506"/>
    <w:rsid w:val="00184837"/>
    <w:rsid w:val="00184D5E"/>
    <w:rsid w:val="00184FB1"/>
    <w:rsid w:val="001850F0"/>
    <w:rsid w:val="00185172"/>
    <w:rsid w:val="0018535A"/>
    <w:rsid w:val="00185633"/>
    <w:rsid w:val="00185BB6"/>
    <w:rsid w:val="00185E23"/>
    <w:rsid w:val="00185E4C"/>
    <w:rsid w:val="00185FEB"/>
    <w:rsid w:val="0018602C"/>
    <w:rsid w:val="001865BF"/>
    <w:rsid w:val="00186638"/>
    <w:rsid w:val="00186929"/>
    <w:rsid w:val="00186DE1"/>
    <w:rsid w:val="00186FD0"/>
    <w:rsid w:val="001873BA"/>
    <w:rsid w:val="00187543"/>
    <w:rsid w:val="00187581"/>
    <w:rsid w:val="00187685"/>
    <w:rsid w:val="001877AF"/>
    <w:rsid w:val="001878AE"/>
    <w:rsid w:val="00187B25"/>
    <w:rsid w:val="00187B2E"/>
    <w:rsid w:val="00187C6F"/>
    <w:rsid w:val="00187DAF"/>
    <w:rsid w:val="00187E43"/>
    <w:rsid w:val="00190053"/>
    <w:rsid w:val="00190086"/>
    <w:rsid w:val="001900D5"/>
    <w:rsid w:val="001905C1"/>
    <w:rsid w:val="00190636"/>
    <w:rsid w:val="00190807"/>
    <w:rsid w:val="00190F88"/>
    <w:rsid w:val="001910E2"/>
    <w:rsid w:val="00191182"/>
    <w:rsid w:val="00191639"/>
    <w:rsid w:val="0019176D"/>
    <w:rsid w:val="001918FE"/>
    <w:rsid w:val="00191918"/>
    <w:rsid w:val="00191A40"/>
    <w:rsid w:val="00191FB3"/>
    <w:rsid w:val="00192284"/>
    <w:rsid w:val="0019257B"/>
    <w:rsid w:val="001925D0"/>
    <w:rsid w:val="00192E02"/>
    <w:rsid w:val="001930DD"/>
    <w:rsid w:val="0019344A"/>
    <w:rsid w:val="001934D9"/>
    <w:rsid w:val="00193A99"/>
    <w:rsid w:val="00193B80"/>
    <w:rsid w:val="00193B93"/>
    <w:rsid w:val="00193C29"/>
    <w:rsid w:val="00193C5C"/>
    <w:rsid w:val="00193D2A"/>
    <w:rsid w:val="00193EF3"/>
    <w:rsid w:val="001940FA"/>
    <w:rsid w:val="001944D0"/>
    <w:rsid w:val="00194671"/>
    <w:rsid w:val="0019472C"/>
    <w:rsid w:val="0019481A"/>
    <w:rsid w:val="00194A17"/>
    <w:rsid w:val="00194E4E"/>
    <w:rsid w:val="0019512B"/>
    <w:rsid w:val="001952F7"/>
    <w:rsid w:val="001954A5"/>
    <w:rsid w:val="001959CD"/>
    <w:rsid w:val="00195BB8"/>
    <w:rsid w:val="00195CF2"/>
    <w:rsid w:val="00195E12"/>
    <w:rsid w:val="00195F4C"/>
    <w:rsid w:val="00196109"/>
    <w:rsid w:val="00196201"/>
    <w:rsid w:val="00196235"/>
    <w:rsid w:val="001966C6"/>
    <w:rsid w:val="001969FB"/>
    <w:rsid w:val="00196BCC"/>
    <w:rsid w:val="00196CAB"/>
    <w:rsid w:val="00196D2F"/>
    <w:rsid w:val="00197104"/>
    <w:rsid w:val="00197390"/>
    <w:rsid w:val="00197827"/>
    <w:rsid w:val="00197831"/>
    <w:rsid w:val="00197946"/>
    <w:rsid w:val="00197D83"/>
    <w:rsid w:val="00197DD3"/>
    <w:rsid w:val="00197E99"/>
    <w:rsid w:val="00197EA7"/>
    <w:rsid w:val="001A0054"/>
    <w:rsid w:val="001A017E"/>
    <w:rsid w:val="001A029A"/>
    <w:rsid w:val="001A033D"/>
    <w:rsid w:val="001A03D5"/>
    <w:rsid w:val="001A0842"/>
    <w:rsid w:val="001A09D4"/>
    <w:rsid w:val="001A0A9E"/>
    <w:rsid w:val="001A0C5E"/>
    <w:rsid w:val="001A0E4C"/>
    <w:rsid w:val="001A0FB4"/>
    <w:rsid w:val="001A1057"/>
    <w:rsid w:val="001A118E"/>
    <w:rsid w:val="001A13C0"/>
    <w:rsid w:val="001A1970"/>
    <w:rsid w:val="001A19A7"/>
    <w:rsid w:val="001A1C1E"/>
    <w:rsid w:val="001A1CD5"/>
    <w:rsid w:val="001A1CE7"/>
    <w:rsid w:val="001A2049"/>
    <w:rsid w:val="001A23D8"/>
    <w:rsid w:val="001A2435"/>
    <w:rsid w:val="001A28F7"/>
    <w:rsid w:val="001A2B59"/>
    <w:rsid w:val="001A2B77"/>
    <w:rsid w:val="001A2DB8"/>
    <w:rsid w:val="001A2E1D"/>
    <w:rsid w:val="001A308F"/>
    <w:rsid w:val="001A3200"/>
    <w:rsid w:val="001A3296"/>
    <w:rsid w:val="001A35D8"/>
    <w:rsid w:val="001A4029"/>
    <w:rsid w:val="001A460A"/>
    <w:rsid w:val="001A469E"/>
    <w:rsid w:val="001A4C39"/>
    <w:rsid w:val="001A4F2F"/>
    <w:rsid w:val="001A51FC"/>
    <w:rsid w:val="001A5456"/>
    <w:rsid w:val="001A54DE"/>
    <w:rsid w:val="001A5623"/>
    <w:rsid w:val="001A6454"/>
    <w:rsid w:val="001A6A48"/>
    <w:rsid w:val="001A6A81"/>
    <w:rsid w:val="001A6B23"/>
    <w:rsid w:val="001A6F4F"/>
    <w:rsid w:val="001A7205"/>
    <w:rsid w:val="001A73D3"/>
    <w:rsid w:val="001A743E"/>
    <w:rsid w:val="001A74B0"/>
    <w:rsid w:val="001A7A6F"/>
    <w:rsid w:val="001A7BDC"/>
    <w:rsid w:val="001A7C98"/>
    <w:rsid w:val="001A7E03"/>
    <w:rsid w:val="001B058D"/>
    <w:rsid w:val="001B08E0"/>
    <w:rsid w:val="001B0A48"/>
    <w:rsid w:val="001B0C17"/>
    <w:rsid w:val="001B0E32"/>
    <w:rsid w:val="001B0FCE"/>
    <w:rsid w:val="001B16F6"/>
    <w:rsid w:val="001B173C"/>
    <w:rsid w:val="001B177F"/>
    <w:rsid w:val="001B191D"/>
    <w:rsid w:val="001B1ABA"/>
    <w:rsid w:val="001B1D69"/>
    <w:rsid w:val="001B2241"/>
    <w:rsid w:val="001B23BC"/>
    <w:rsid w:val="001B27E5"/>
    <w:rsid w:val="001B2927"/>
    <w:rsid w:val="001B29D2"/>
    <w:rsid w:val="001B2FF3"/>
    <w:rsid w:val="001B3055"/>
    <w:rsid w:val="001B30B1"/>
    <w:rsid w:val="001B3285"/>
    <w:rsid w:val="001B330A"/>
    <w:rsid w:val="001B3331"/>
    <w:rsid w:val="001B3790"/>
    <w:rsid w:val="001B37A1"/>
    <w:rsid w:val="001B3AA1"/>
    <w:rsid w:val="001B3C02"/>
    <w:rsid w:val="001B3E5B"/>
    <w:rsid w:val="001B3FD4"/>
    <w:rsid w:val="001B4073"/>
    <w:rsid w:val="001B4106"/>
    <w:rsid w:val="001B4536"/>
    <w:rsid w:val="001B4600"/>
    <w:rsid w:val="001B463E"/>
    <w:rsid w:val="001B4D3C"/>
    <w:rsid w:val="001B513F"/>
    <w:rsid w:val="001B52CA"/>
    <w:rsid w:val="001B5531"/>
    <w:rsid w:val="001B5AFD"/>
    <w:rsid w:val="001B5FD3"/>
    <w:rsid w:val="001B628B"/>
    <w:rsid w:val="001B6AB1"/>
    <w:rsid w:val="001B6E03"/>
    <w:rsid w:val="001B6EFC"/>
    <w:rsid w:val="001B6FA5"/>
    <w:rsid w:val="001B7595"/>
    <w:rsid w:val="001B77A4"/>
    <w:rsid w:val="001B7844"/>
    <w:rsid w:val="001B7C3E"/>
    <w:rsid w:val="001B7C74"/>
    <w:rsid w:val="001B7CB5"/>
    <w:rsid w:val="001B7F18"/>
    <w:rsid w:val="001B7FE7"/>
    <w:rsid w:val="001C023B"/>
    <w:rsid w:val="001C0337"/>
    <w:rsid w:val="001C052D"/>
    <w:rsid w:val="001C0639"/>
    <w:rsid w:val="001C0651"/>
    <w:rsid w:val="001C0671"/>
    <w:rsid w:val="001C0B40"/>
    <w:rsid w:val="001C0C5C"/>
    <w:rsid w:val="001C0FEA"/>
    <w:rsid w:val="001C0FFF"/>
    <w:rsid w:val="001C1059"/>
    <w:rsid w:val="001C11DC"/>
    <w:rsid w:val="001C14E7"/>
    <w:rsid w:val="001C199D"/>
    <w:rsid w:val="001C1D23"/>
    <w:rsid w:val="001C1D69"/>
    <w:rsid w:val="001C1E5B"/>
    <w:rsid w:val="001C1F6D"/>
    <w:rsid w:val="001C218A"/>
    <w:rsid w:val="001C23A6"/>
    <w:rsid w:val="001C240E"/>
    <w:rsid w:val="001C2CB1"/>
    <w:rsid w:val="001C2E40"/>
    <w:rsid w:val="001C30B2"/>
    <w:rsid w:val="001C33E7"/>
    <w:rsid w:val="001C3844"/>
    <w:rsid w:val="001C3986"/>
    <w:rsid w:val="001C39EE"/>
    <w:rsid w:val="001C3ED8"/>
    <w:rsid w:val="001C44B3"/>
    <w:rsid w:val="001C44E7"/>
    <w:rsid w:val="001C4649"/>
    <w:rsid w:val="001C4792"/>
    <w:rsid w:val="001C47C3"/>
    <w:rsid w:val="001C498F"/>
    <w:rsid w:val="001C4D73"/>
    <w:rsid w:val="001C5551"/>
    <w:rsid w:val="001C5581"/>
    <w:rsid w:val="001C55DA"/>
    <w:rsid w:val="001C5A9B"/>
    <w:rsid w:val="001C5D9E"/>
    <w:rsid w:val="001C5F83"/>
    <w:rsid w:val="001C5F97"/>
    <w:rsid w:val="001C5FB3"/>
    <w:rsid w:val="001C5FB6"/>
    <w:rsid w:val="001C5FF7"/>
    <w:rsid w:val="001C62CA"/>
    <w:rsid w:val="001C653B"/>
    <w:rsid w:val="001C6A62"/>
    <w:rsid w:val="001C6AAD"/>
    <w:rsid w:val="001C6C4B"/>
    <w:rsid w:val="001C6F48"/>
    <w:rsid w:val="001C70A5"/>
    <w:rsid w:val="001C7556"/>
    <w:rsid w:val="001C7D7D"/>
    <w:rsid w:val="001C7E15"/>
    <w:rsid w:val="001C7EA9"/>
    <w:rsid w:val="001C7EDC"/>
    <w:rsid w:val="001C7F17"/>
    <w:rsid w:val="001D0557"/>
    <w:rsid w:val="001D0732"/>
    <w:rsid w:val="001D0DA8"/>
    <w:rsid w:val="001D0FAC"/>
    <w:rsid w:val="001D114F"/>
    <w:rsid w:val="001D12D1"/>
    <w:rsid w:val="001D14BD"/>
    <w:rsid w:val="001D151B"/>
    <w:rsid w:val="001D1711"/>
    <w:rsid w:val="001D197E"/>
    <w:rsid w:val="001D1C97"/>
    <w:rsid w:val="001D1CAA"/>
    <w:rsid w:val="001D1D59"/>
    <w:rsid w:val="001D2081"/>
    <w:rsid w:val="001D2193"/>
    <w:rsid w:val="001D2263"/>
    <w:rsid w:val="001D28A0"/>
    <w:rsid w:val="001D2B78"/>
    <w:rsid w:val="001D2C59"/>
    <w:rsid w:val="001D2CA5"/>
    <w:rsid w:val="001D2D2A"/>
    <w:rsid w:val="001D2F09"/>
    <w:rsid w:val="001D3226"/>
    <w:rsid w:val="001D379E"/>
    <w:rsid w:val="001D3CD5"/>
    <w:rsid w:val="001D3E11"/>
    <w:rsid w:val="001D3EAF"/>
    <w:rsid w:val="001D3FCE"/>
    <w:rsid w:val="001D41A8"/>
    <w:rsid w:val="001D4374"/>
    <w:rsid w:val="001D495D"/>
    <w:rsid w:val="001D507F"/>
    <w:rsid w:val="001D52AA"/>
    <w:rsid w:val="001D57F6"/>
    <w:rsid w:val="001D5922"/>
    <w:rsid w:val="001D5BD3"/>
    <w:rsid w:val="001D5C52"/>
    <w:rsid w:val="001D5EE3"/>
    <w:rsid w:val="001D5F83"/>
    <w:rsid w:val="001D5F9A"/>
    <w:rsid w:val="001D6505"/>
    <w:rsid w:val="001D6665"/>
    <w:rsid w:val="001D6693"/>
    <w:rsid w:val="001D68AA"/>
    <w:rsid w:val="001D6BCE"/>
    <w:rsid w:val="001D6CDE"/>
    <w:rsid w:val="001D6D47"/>
    <w:rsid w:val="001D6E6F"/>
    <w:rsid w:val="001D7031"/>
    <w:rsid w:val="001D709D"/>
    <w:rsid w:val="001D73EF"/>
    <w:rsid w:val="001D779C"/>
    <w:rsid w:val="001D7CC0"/>
    <w:rsid w:val="001E016C"/>
    <w:rsid w:val="001E028D"/>
    <w:rsid w:val="001E03EE"/>
    <w:rsid w:val="001E0436"/>
    <w:rsid w:val="001E0488"/>
    <w:rsid w:val="001E0577"/>
    <w:rsid w:val="001E06B1"/>
    <w:rsid w:val="001E077E"/>
    <w:rsid w:val="001E0C7E"/>
    <w:rsid w:val="001E10C1"/>
    <w:rsid w:val="001E1663"/>
    <w:rsid w:val="001E19EC"/>
    <w:rsid w:val="001E1C4E"/>
    <w:rsid w:val="001E1F08"/>
    <w:rsid w:val="001E2088"/>
    <w:rsid w:val="001E2101"/>
    <w:rsid w:val="001E2163"/>
    <w:rsid w:val="001E218E"/>
    <w:rsid w:val="001E2250"/>
    <w:rsid w:val="001E2419"/>
    <w:rsid w:val="001E264E"/>
    <w:rsid w:val="001E2B39"/>
    <w:rsid w:val="001E2E22"/>
    <w:rsid w:val="001E32DA"/>
    <w:rsid w:val="001E390A"/>
    <w:rsid w:val="001E39B8"/>
    <w:rsid w:val="001E3A3B"/>
    <w:rsid w:val="001E3AD9"/>
    <w:rsid w:val="001E3BD2"/>
    <w:rsid w:val="001E41B1"/>
    <w:rsid w:val="001E46B3"/>
    <w:rsid w:val="001E4A97"/>
    <w:rsid w:val="001E4AD8"/>
    <w:rsid w:val="001E4F24"/>
    <w:rsid w:val="001E5040"/>
    <w:rsid w:val="001E50C8"/>
    <w:rsid w:val="001E5147"/>
    <w:rsid w:val="001E519F"/>
    <w:rsid w:val="001E51CC"/>
    <w:rsid w:val="001E52C7"/>
    <w:rsid w:val="001E55DF"/>
    <w:rsid w:val="001E5652"/>
    <w:rsid w:val="001E56A5"/>
    <w:rsid w:val="001E56DC"/>
    <w:rsid w:val="001E5970"/>
    <w:rsid w:val="001E5C3D"/>
    <w:rsid w:val="001E5F1E"/>
    <w:rsid w:val="001E6135"/>
    <w:rsid w:val="001E6268"/>
    <w:rsid w:val="001E6312"/>
    <w:rsid w:val="001E6484"/>
    <w:rsid w:val="001E6516"/>
    <w:rsid w:val="001E671F"/>
    <w:rsid w:val="001E6749"/>
    <w:rsid w:val="001E69E7"/>
    <w:rsid w:val="001E6BD4"/>
    <w:rsid w:val="001E6DCA"/>
    <w:rsid w:val="001E6E44"/>
    <w:rsid w:val="001E6F1B"/>
    <w:rsid w:val="001E7058"/>
    <w:rsid w:val="001E7328"/>
    <w:rsid w:val="001E77D8"/>
    <w:rsid w:val="001E7B5A"/>
    <w:rsid w:val="001E7B93"/>
    <w:rsid w:val="001E7C14"/>
    <w:rsid w:val="001E7D18"/>
    <w:rsid w:val="001F00A2"/>
    <w:rsid w:val="001F0519"/>
    <w:rsid w:val="001F0ABE"/>
    <w:rsid w:val="001F0EB6"/>
    <w:rsid w:val="001F0ED4"/>
    <w:rsid w:val="001F12E0"/>
    <w:rsid w:val="001F153A"/>
    <w:rsid w:val="001F17D2"/>
    <w:rsid w:val="001F191D"/>
    <w:rsid w:val="001F1B2D"/>
    <w:rsid w:val="001F1C14"/>
    <w:rsid w:val="001F1E29"/>
    <w:rsid w:val="001F1E64"/>
    <w:rsid w:val="001F1EC3"/>
    <w:rsid w:val="001F1F96"/>
    <w:rsid w:val="001F22F6"/>
    <w:rsid w:val="001F2368"/>
    <w:rsid w:val="001F23C1"/>
    <w:rsid w:val="001F24D6"/>
    <w:rsid w:val="001F296B"/>
    <w:rsid w:val="001F2F77"/>
    <w:rsid w:val="001F2F80"/>
    <w:rsid w:val="001F3248"/>
    <w:rsid w:val="001F37A9"/>
    <w:rsid w:val="001F37FB"/>
    <w:rsid w:val="001F3947"/>
    <w:rsid w:val="001F3B1F"/>
    <w:rsid w:val="001F3C67"/>
    <w:rsid w:val="001F3D9D"/>
    <w:rsid w:val="001F3ED5"/>
    <w:rsid w:val="001F40DB"/>
    <w:rsid w:val="001F42FE"/>
    <w:rsid w:val="001F4568"/>
    <w:rsid w:val="001F4C91"/>
    <w:rsid w:val="001F519E"/>
    <w:rsid w:val="001F5631"/>
    <w:rsid w:val="001F5E07"/>
    <w:rsid w:val="001F60BD"/>
    <w:rsid w:val="001F644B"/>
    <w:rsid w:val="001F650B"/>
    <w:rsid w:val="001F6840"/>
    <w:rsid w:val="001F69B5"/>
    <w:rsid w:val="001F6CE1"/>
    <w:rsid w:val="001F6E0B"/>
    <w:rsid w:val="001F6E75"/>
    <w:rsid w:val="001F6E94"/>
    <w:rsid w:val="001F767C"/>
    <w:rsid w:val="001F7693"/>
    <w:rsid w:val="001F782A"/>
    <w:rsid w:val="001F7CFA"/>
    <w:rsid w:val="001F7D7A"/>
    <w:rsid w:val="001F7F71"/>
    <w:rsid w:val="002000E9"/>
    <w:rsid w:val="00200557"/>
    <w:rsid w:val="00200AD6"/>
    <w:rsid w:val="00200D92"/>
    <w:rsid w:val="00200EDC"/>
    <w:rsid w:val="00200FCD"/>
    <w:rsid w:val="00201162"/>
    <w:rsid w:val="002012AF"/>
    <w:rsid w:val="00201462"/>
    <w:rsid w:val="002014D7"/>
    <w:rsid w:val="00201547"/>
    <w:rsid w:val="002017F5"/>
    <w:rsid w:val="002019B7"/>
    <w:rsid w:val="00201BF6"/>
    <w:rsid w:val="00201D8F"/>
    <w:rsid w:val="00201FC7"/>
    <w:rsid w:val="00202555"/>
    <w:rsid w:val="00202667"/>
    <w:rsid w:val="0020273C"/>
    <w:rsid w:val="002029BD"/>
    <w:rsid w:val="0020345B"/>
    <w:rsid w:val="00203A7D"/>
    <w:rsid w:val="00203EC3"/>
    <w:rsid w:val="00204143"/>
    <w:rsid w:val="00204176"/>
    <w:rsid w:val="002044C9"/>
    <w:rsid w:val="00204592"/>
    <w:rsid w:val="00204600"/>
    <w:rsid w:val="00204740"/>
    <w:rsid w:val="00204AB0"/>
    <w:rsid w:val="00204B2A"/>
    <w:rsid w:val="00204B7A"/>
    <w:rsid w:val="00204DDB"/>
    <w:rsid w:val="00205408"/>
    <w:rsid w:val="002054E5"/>
    <w:rsid w:val="0020559A"/>
    <w:rsid w:val="00205688"/>
    <w:rsid w:val="0020579A"/>
    <w:rsid w:val="00205825"/>
    <w:rsid w:val="00205998"/>
    <w:rsid w:val="00205A5E"/>
    <w:rsid w:val="00205AA1"/>
    <w:rsid w:val="00205B92"/>
    <w:rsid w:val="00205BF9"/>
    <w:rsid w:val="00205E3C"/>
    <w:rsid w:val="00206016"/>
    <w:rsid w:val="002061B8"/>
    <w:rsid w:val="0020638D"/>
    <w:rsid w:val="00206456"/>
    <w:rsid w:val="00206714"/>
    <w:rsid w:val="00206823"/>
    <w:rsid w:val="00206E60"/>
    <w:rsid w:val="002071C0"/>
    <w:rsid w:val="002072E4"/>
    <w:rsid w:val="002076BF"/>
    <w:rsid w:val="00207780"/>
    <w:rsid w:val="00207A85"/>
    <w:rsid w:val="00207EA2"/>
    <w:rsid w:val="00210073"/>
    <w:rsid w:val="002103E8"/>
    <w:rsid w:val="0021073D"/>
    <w:rsid w:val="002107D6"/>
    <w:rsid w:val="0021088D"/>
    <w:rsid w:val="002108CA"/>
    <w:rsid w:val="00210993"/>
    <w:rsid w:val="00210A9A"/>
    <w:rsid w:val="00210BB0"/>
    <w:rsid w:val="00210BFA"/>
    <w:rsid w:val="00211188"/>
    <w:rsid w:val="0021164E"/>
    <w:rsid w:val="00211877"/>
    <w:rsid w:val="00211B1F"/>
    <w:rsid w:val="00211F37"/>
    <w:rsid w:val="00211FD4"/>
    <w:rsid w:val="00211FFB"/>
    <w:rsid w:val="00212198"/>
    <w:rsid w:val="002125B7"/>
    <w:rsid w:val="0021260C"/>
    <w:rsid w:val="002128C6"/>
    <w:rsid w:val="00212FD8"/>
    <w:rsid w:val="002131F6"/>
    <w:rsid w:val="00213230"/>
    <w:rsid w:val="002132F0"/>
    <w:rsid w:val="00213367"/>
    <w:rsid w:val="00213428"/>
    <w:rsid w:val="0021346D"/>
    <w:rsid w:val="0021348A"/>
    <w:rsid w:val="00213698"/>
    <w:rsid w:val="002136BA"/>
    <w:rsid w:val="002137E0"/>
    <w:rsid w:val="00213C40"/>
    <w:rsid w:val="00213D97"/>
    <w:rsid w:val="00213E87"/>
    <w:rsid w:val="002143AA"/>
    <w:rsid w:val="0021440D"/>
    <w:rsid w:val="002144F0"/>
    <w:rsid w:val="00214530"/>
    <w:rsid w:val="00214D89"/>
    <w:rsid w:val="00214ED5"/>
    <w:rsid w:val="00215216"/>
    <w:rsid w:val="0021535B"/>
    <w:rsid w:val="002153A0"/>
    <w:rsid w:val="002155A6"/>
    <w:rsid w:val="002156A7"/>
    <w:rsid w:val="002156EE"/>
    <w:rsid w:val="00215718"/>
    <w:rsid w:val="00215EA6"/>
    <w:rsid w:val="00216153"/>
    <w:rsid w:val="002162FA"/>
    <w:rsid w:val="002164A1"/>
    <w:rsid w:val="00216546"/>
    <w:rsid w:val="002167E4"/>
    <w:rsid w:val="00216833"/>
    <w:rsid w:val="00216B67"/>
    <w:rsid w:val="00216DB9"/>
    <w:rsid w:val="00216DF2"/>
    <w:rsid w:val="00216ED8"/>
    <w:rsid w:val="0021752C"/>
    <w:rsid w:val="0021789D"/>
    <w:rsid w:val="00217994"/>
    <w:rsid w:val="00217EA1"/>
    <w:rsid w:val="00217F11"/>
    <w:rsid w:val="0022004E"/>
    <w:rsid w:val="00220273"/>
    <w:rsid w:val="00220348"/>
    <w:rsid w:val="0022034E"/>
    <w:rsid w:val="00220475"/>
    <w:rsid w:val="002205BC"/>
    <w:rsid w:val="0022090D"/>
    <w:rsid w:val="00220B04"/>
    <w:rsid w:val="00220C31"/>
    <w:rsid w:val="002210CF"/>
    <w:rsid w:val="0022117E"/>
    <w:rsid w:val="00221512"/>
    <w:rsid w:val="00221571"/>
    <w:rsid w:val="0022162A"/>
    <w:rsid w:val="002219E9"/>
    <w:rsid w:val="00221C3D"/>
    <w:rsid w:val="00221E4D"/>
    <w:rsid w:val="00221E9A"/>
    <w:rsid w:val="0022209F"/>
    <w:rsid w:val="00222547"/>
    <w:rsid w:val="002225E3"/>
    <w:rsid w:val="0022286B"/>
    <w:rsid w:val="00222891"/>
    <w:rsid w:val="00222B00"/>
    <w:rsid w:val="0022327A"/>
    <w:rsid w:val="002235FB"/>
    <w:rsid w:val="00223747"/>
    <w:rsid w:val="0022384D"/>
    <w:rsid w:val="00223A98"/>
    <w:rsid w:val="00223B82"/>
    <w:rsid w:val="00223F32"/>
    <w:rsid w:val="00224099"/>
    <w:rsid w:val="002243F9"/>
    <w:rsid w:val="00224418"/>
    <w:rsid w:val="002244DE"/>
    <w:rsid w:val="002245C4"/>
    <w:rsid w:val="00224753"/>
    <w:rsid w:val="00224835"/>
    <w:rsid w:val="00224A51"/>
    <w:rsid w:val="00224C52"/>
    <w:rsid w:val="00224E80"/>
    <w:rsid w:val="002254ED"/>
    <w:rsid w:val="00225629"/>
    <w:rsid w:val="002256AC"/>
    <w:rsid w:val="00225947"/>
    <w:rsid w:val="0022594B"/>
    <w:rsid w:val="00225A08"/>
    <w:rsid w:val="00225A12"/>
    <w:rsid w:val="00225BBD"/>
    <w:rsid w:val="00225C80"/>
    <w:rsid w:val="002260C4"/>
    <w:rsid w:val="00226168"/>
    <w:rsid w:val="0022623F"/>
    <w:rsid w:val="00226611"/>
    <w:rsid w:val="0022688F"/>
    <w:rsid w:val="0022696E"/>
    <w:rsid w:val="002269FB"/>
    <w:rsid w:val="002269FD"/>
    <w:rsid w:val="00226C86"/>
    <w:rsid w:val="00226D24"/>
    <w:rsid w:val="00226D56"/>
    <w:rsid w:val="00227095"/>
    <w:rsid w:val="002270A3"/>
    <w:rsid w:val="0022714A"/>
    <w:rsid w:val="00227893"/>
    <w:rsid w:val="00227CBA"/>
    <w:rsid w:val="00227CC3"/>
    <w:rsid w:val="00227E39"/>
    <w:rsid w:val="00227F66"/>
    <w:rsid w:val="002301F0"/>
    <w:rsid w:val="0023021A"/>
    <w:rsid w:val="0023086D"/>
    <w:rsid w:val="00230C9B"/>
    <w:rsid w:val="00230E4F"/>
    <w:rsid w:val="00230F06"/>
    <w:rsid w:val="00230F6E"/>
    <w:rsid w:val="0023137B"/>
    <w:rsid w:val="0023196D"/>
    <w:rsid w:val="00231C90"/>
    <w:rsid w:val="00231FA0"/>
    <w:rsid w:val="00232082"/>
    <w:rsid w:val="002320B9"/>
    <w:rsid w:val="00232453"/>
    <w:rsid w:val="0023263C"/>
    <w:rsid w:val="002327CC"/>
    <w:rsid w:val="00232896"/>
    <w:rsid w:val="00232A28"/>
    <w:rsid w:val="00232B78"/>
    <w:rsid w:val="00232CC6"/>
    <w:rsid w:val="00233287"/>
    <w:rsid w:val="0023364D"/>
    <w:rsid w:val="00233AA0"/>
    <w:rsid w:val="00233F5B"/>
    <w:rsid w:val="002340E8"/>
    <w:rsid w:val="0023413A"/>
    <w:rsid w:val="002341B7"/>
    <w:rsid w:val="00234695"/>
    <w:rsid w:val="002346E6"/>
    <w:rsid w:val="00234A05"/>
    <w:rsid w:val="00234A51"/>
    <w:rsid w:val="00234A52"/>
    <w:rsid w:val="00234C2D"/>
    <w:rsid w:val="00234E33"/>
    <w:rsid w:val="00234FFA"/>
    <w:rsid w:val="00235561"/>
    <w:rsid w:val="00235AD5"/>
    <w:rsid w:val="00236039"/>
    <w:rsid w:val="002367D1"/>
    <w:rsid w:val="00236F05"/>
    <w:rsid w:val="0023709F"/>
    <w:rsid w:val="0023718A"/>
    <w:rsid w:val="00237233"/>
    <w:rsid w:val="0023743E"/>
    <w:rsid w:val="00237612"/>
    <w:rsid w:val="00237667"/>
    <w:rsid w:val="00237688"/>
    <w:rsid w:val="00237711"/>
    <w:rsid w:val="00237CAE"/>
    <w:rsid w:val="00237D20"/>
    <w:rsid w:val="00237F29"/>
    <w:rsid w:val="0024010C"/>
    <w:rsid w:val="00240249"/>
    <w:rsid w:val="002406AD"/>
    <w:rsid w:val="002406E0"/>
    <w:rsid w:val="002409FC"/>
    <w:rsid w:val="00240B1A"/>
    <w:rsid w:val="00240BBC"/>
    <w:rsid w:val="00240D06"/>
    <w:rsid w:val="00240D38"/>
    <w:rsid w:val="00240F40"/>
    <w:rsid w:val="00240F6E"/>
    <w:rsid w:val="002412EC"/>
    <w:rsid w:val="002414AA"/>
    <w:rsid w:val="002416D2"/>
    <w:rsid w:val="002418FF"/>
    <w:rsid w:val="00241A6E"/>
    <w:rsid w:val="00241E6E"/>
    <w:rsid w:val="002421C0"/>
    <w:rsid w:val="00242256"/>
    <w:rsid w:val="002422E8"/>
    <w:rsid w:val="00242B42"/>
    <w:rsid w:val="00242F52"/>
    <w:rsid w:val="00242FC7"/>
    <w:rsid w:val="00243669"/>
    <w:rsid w:val="002438D5"/>
    <w:rsid w:val="002439A6"/>
    <w:rsid w:val="00243B22"/>
    <w:rsid w:val="00243F9F"/>
    <w:rsid w:val="00244028"/>
    <w:rsid w:val="00244133"/>
    <w:rsid w:val="002441E6"/>
    <w:rsid w:val="00244517"/>
    <w:rsid w:val="002446DF"/>
    <w:rsid w:val="00244955"/>
    <w:rsid w:val="00244B49"/>
    <w:rsid w:val="00244C18"/>
    <w:rsid w:val="00244C7C"/>
    <w:rsid w:val="00244D58"/>
    <w:rsid w:val="00244FE5"/>
    <w:rsid w:val="00245087"/>
    <w:rsid w:val="002450E3"/>
    <w:rsid w:val="002452CC"/>
    <w:rsid w:val="00245421"/>
    <w:rsid w:val="0024553D"/>
    <w:rsid w:val="00245617"/>
    <w:rsid w:val="002456E4"/>
    <w:rsid w:val="00245715"/>
    <w:rsid w:val="00245AF3"/>
    <w:rsid w:val="00245BA2"/>
    <w:rsid w:val="00245CC3"/>
    <w:rsid w:val="00245F3B"/>
    <w:rsid w:val="002462D0"/>
    <w:rsid w:val="0024657E"/>
    <w:rsid w:val="00246597"/>
    <w:rsid w:val="002469D1"/>
    <w:rsid w:val="00246DBA"/>
    <w:rsid w:val="00246E11"/>
    <w:rsid w:val="00247093"/>
    <w:rsid w:val="00247109"/>
    <w:rsid w:val="00247182"/>
    <w:rsid w:val="0024734E"/>
    <w:rsid w:val="002475C8"/>
    <w:rsid w:val="00247923"/>
    <w:rsid w:val="002479A0"/>
    <w:rsid w:val="00247F37"/>
    <w:rsid w:val="0025035E"/>
    <w:rsid w:val="00250934"/>
    <w:rsid w:val="00250B49"/>
    <w:rsid w:val="00250C84"/>
    <w:rsid w:val="0025108B"/>
    <w:rsid w:val="0025117C"/>
    <w:rsid w:val="00251517"/>
    <w:rsid w:val="002519B7"/>
    <w:rsid w:val="002519E2"/>
    <w:rsid w:val="00251A27"/>
    <w:rsid w:val="00251A57"/>
    <w:rsid w:val="00251D71"/>
    <w:rsid w:val="00251E20"/>
    <w:rsid w:val="002520A0"/>
    <w:rsid w:val="00252763"/>
    <w:rsid w:val="0025290C"/>
    <w:rsid w:val="00252A70"/>
    <w:rsid w:val="00252B53"/>
    <w:rsid w:val="00252E43"/>
    <w:rsid w:val="00252ECC"/>
    <w:rsid w:val="00252FC9"/>
    <w:rsid w:val="002530C5"/>
    <w:rsid w:val="00253136"/>
    <w:rsid w:val="00253622"/>
    <w:rsid w:val="002539E8"/>
    <w:rsid w:val="00253D8D"/>
    <w:rsid w:val="00253E36"/>
    <w:rsid w:val="00253E85"/>
    <w:rsid w:val="00253EAA"/>
    <w:rsid w:val="002543E3"/>
    <w:rsid w:val="00254736"/>
    <w:rsid w:val="00254EDC"/>
    <w:rsid w:val="00255042"/>
    <w:rsid w:val="002550C9"/>
    <w:rsid w:val="0025531B"/>
    <w:rsid w:val="0025533F"/>
    <w:rsid w:val="00255795"/>
    <w:rsid w:val="00255DD7"/>
    <w:rsid w:val="00255EBB"/>
    <w:rsid w:val="00255EF3"/>
    <w:rsid w:val="00255EF6"/>
    <w:rsid w:val="00255F93"/>
    <w:rsid w:val="0025625D"/>
    <w:rsid w:val="00256460"/>
    <w:rsid w:val="002564BB"/>
    <w:rsid w:val="0025680C"/>
    <w:rsid w:val="002569BA"/>
    <w:rsid w:val="00256B9C"/>
    <w:rsid w:val="00256EFD"/>
    <w:rsid w:val="00256F19"/>
    <w:rsid w:val="0025705E"/>
    <w:rsid w:val="00257532"/>
    <w:rsid w:val="002575D4"/>
    <w:rsid w:val="00257A83"/>
    <w:rsid w:val="0026006A"/>
    <w:rsid w:val="00260165"/>
    <w:rsid w:val="0026051E"/>
    <w:rsid w:val="00260822"/>
    <w:rsid w:val="002609C9"/>
    <w:rsid w:val="00260B91"/>
    <w:rsid w:val="00260BA9"/>
    <w:rsid w:val="00260BC0"/>
    <w:rsid w:val="00260CB7"/>
    <w:rsid w:val="00260D93"/>
    <w:rsid w:val="0026117D"/>
    <w:rsid w:val="00261214"/>
    <w:rsid w:val="0026121A"/>
    <w:rsid w:val="002615C9"/>
    <w:rsid w:val="0026161A"/>
    <w:rsid w:val="00261632"/>
    <w:rsid w:val="00261AD1"/>
    <w:rsid w:val="00261B6C"/>
    <w:rsid w:val="00261CA8"/>
    <w:rsid w:val="00261FC7"/>
    <w:rsid w:val="00262399"/>
    <w:rsid w:val="002624E4"/>
    <w:rsid w:val="00262778"/>
    <w:rsid w:val="002629DF"/>
    <w:rsid w:val="00263088"/>
    <w:rsid w:val="002632DF"/>
    <w:rsid w:val="0026350B"/>
    <w:rsid w:val="00263602"/>
    <w:rsid w:val="00263967"/>
    <w:rsid w:val="00263968"/>
    <w:rsid w:val="00263B27"/>
    <w:rsid w:val="00263BA6"/>
    <w:rsid w:val="0026405E"/>
    <w:rsid w:val="00264063"/>
    <w:rsid w:val="00264509"/>
    <w:rsid w:val="0026456F"/>
    <w:rsid w:val="00264724"/>
    <w:rsid w:val="00264DAA"/>
    <w:rsid w:val="00264EF1"/>
    <w:rsid w:val="002652E9"/>
    <w:rsid w:val="002655A2"/>
    <w:rsid w:val="00265655"/>
    <w:rsid w:val="0026576D"/>
    <w:rsid w:val="00265974"/>
    <w:rsid w:val="002659B0"/>
    <w:rsid w:val="002659E3"/>
    <w:rsid w:val="00266095"/>
    <w:rsid w:val="00266156"/>
    <w:rsid w:val="00266475"/>
    <w:rsid w:val="00266887"/>
    <w:rsid w:val="00266A91"/>
    <w:rsid w:val="00266D8C"/>
    <w:rsid w:val="00266E7C"/>
    <w:rsid w:val="00266FFE"/>
    <w:rsid w:val="002677F9"/>
    <w:rsid w:val="00267F45"/>
    <w:rsid w:val="00270732"/>
    <w:rsid w:val="0027079B"/>
    <w:rsid w:val="002709F0"/>
    <w:rsid w:val="002710D4"/>
    <w:rsid w:val="002712CC"/>
    <w:rsid w:val="0027192C"/>
    <w:rsid w:val="002719CF"/>
    <w:rsid w:val="00271BC2"/>
    <w:rsid w:val="002721EF"/>
    <w:rsid w:val="002727BA"/>
    <w:rsid w:val="00272AB9"/>
    <w:rsid w:val="00272AC9"/>
    <w:rsid w:val="00272D07"/>
    <w:rsid w:val="00272D2E"/>
    <w:rsid w:val="00272D48"/>
    <w:rsid w:val="00272D60"/>
    <w:rsid w:val="00272FEF"/>
    <w:rsid w:val="002733B7"/>
    <w:rsid w:val="002737F2"/>
    <w:rsid w:val="0027426B"/>
    <w:rsid w:val="0027435D"/>
    <w:rsid w:val="00274A3C"/>
    <w:rsid w:val="00274A7B"/>
    <w:rsid w:val="00274C46"/>
    <w:rsid w:val="00274C73"/>
    <w:rsid w:val="00274E1C"/>
    <w:rsid w:val="0027502B"/>
    <w:rsid w:val="00275088"/>
    <w:rsid w:val="002750D7"/>
    <w:rsid w:val="00275243"/>
    <w:rsid w:val="0027529A"/>
    <w:rsid w:val="00275301"/>
    <w:rsid w:val="00275406"/>
    <w:rsid w:val="002757DC"/>
    <w:rsid w:val="00275896"/>
    <w:rsid w:val="002758A8"/>
    <w:rsid w:val="00275D49"/>
    <w:rsid w:val="00275F36"/>
    <w:rsid w:val="00275F47"/>
    <w:rsid w:val="00275FD6"/>
    <w:rsid w:val="00275FDF"/>
    <w:rsid w:val="002760B8"/>
    <w:rsid w:val="00276144"/>
    <w:rsid w:val="00276526"/>
    <w:rsid w:val="00276642"/>
    <w:rsid w:val="002766AD"/>
    <w:rsid w:val="0027677D"/>
    <w:rsid w:val="00276995"/>
    <w:rsid w:val="00276CA0"/>
    <w:rsid w:val="00276D85"/>
    <w:rsid w:val="00276F54"/>
    <w:rsid w:val="00277006"/>
    <w:rsid w:val="00277035"/>
    <w:rsid w:val="0027718A"/>
    <w:rsid w:val="00277342"/>
    <w:rsid w:val="0027742F"/>
    <w:rsid w:val="002774FE"/>
    <w:rsid w:val="002775D9"/>
    <w:rsid w:val="002779AB"/>
    <w:rsid w:val="00277B03"/>
    <w:rsid w:val="002800BB"/>
    <w:rsid w:val="00280410"/>
    <w:rsid w:val="0028044C"/>
    <w:rsid w:val="0028044F"/>
    <w:rsid w:val="002805D7"/>
    <w:rsid w:val="00280668"/>
    <w:rsid w:val="00280737"/>
    <w:rsid w:val="002807F8"/>
    <w:rsid w:val="00280A84"/>
    <w:rsid w:val="00280AE0"/>
    <w:rsid w:val="00280BBF"/>
    <w:rsid w:val="00280C6A"/>
    <w:rsid w:val="00280D1D"/>
    <w:rsid w:val="00280D6A"/>
    <w:rsid w:val="00280E83"/>
    <w:rsid w:val="0028112D"/>
    <w:rsid w:val="0028167F"/>
    <w:rsid w:val="00281A6F"/>
    <w:rsid w:val="00281CE9"/>
    <w:rsid w:val="00281D41"/>
    <w:rsid w:val="0028217A"/>
    <w:rsid w:val="002822F9"/>
    <w:rsid w:val="00282478"/>
    <w:rsid w:val="002825FB"/>
    <w:rsid w:val="00282710"/>
    <w:rsid w:val="00282881"/>
    <w:rsid w:val="00282B30"/>
    <w:rsid w:val="00282F5E"/>
    <w:rsid w:val="00283004"/>
    <w:rsid w:val="0028318C"/>
    <w:rsid w:val="0028342F"/>
    <w:rsid w:val="00283491"/>
    <w:rsid w:val="00283559"/>
    <w:rsid w:val="00283834"/>
    <w:rsid w:val="00283C9C"/>
    <w:rsid w:val="00283DF0"/>
    <w:rsid w:val="00284534"/>
    <w:rsid w:val="0028466C"/>
    <w:rsid w:val="002847DF"/>
    <w:rsid w:val="002848FD"/>
    <w:rsid w:val="00284970"/>
    <w:rsid w:val="00284A93"/>
    <w:rsid w:val="00284DB8"/>
    <w:rsid w:val="00285157"/>
    <w:rsid w:val="00285DE1"/>
    <w:rsid w:val="0028629C"/>
    <w:rsid w:val="0028638A"/>
    <w:rsid w:val="002864C9"/>
    <w:rsid w:val="002865B8"/>
    <w:rsid w:val="00286775"/>
    <w:rsid w:val="002867E8"/>
    <w:rsid w:val="0028682E"/>
    <w:rsid w:val="00286DAC"/>
    <w:rsid w:val="00286F2D"/>
    <w:rsid w:val="00286FCF"/>
    <w:rsid w:val="00290038"/>
    <w:rsid w:val="0029022E"/>
    <w:rsid w:val="00290284"/>
    <w:rsid w:val="00290328"/>
    <w:rsid w:val="002904E6"/>
    <w:rsid w:val="00290906"/>
    <w:rsid w:val="0029091E"/>
    <w:rsid w:val="002909FD"/>
    <w:rsid w:val="00290EAB"/>
    <w:rsid w:val="002914D8"/>
    <w:rsid w:val="002919FB"/>
    <w:rsid w:val="00291A72"/>
    <w:rsid w:val="00291BEC"/>
    <w:rsid w:val="00291C80"/>
    <w:rsid w:val="00291CB0"/>
    <w:rsid w:val="00291D6B"/>
    <w:rsid w:val="00291FA6"/>
    <w:rsid w:val="00292048"/>
    <w:rsid w:val="00292303"/>
    <w:rsid w:val="002924C0"/>
    <w:rsid w:val="00292551"/>
    <w:rsid w:val="00292726"/>
    <w:rsid w:val="00292DE1"/>
    <w:rsid w:val="00292F17"/>
    <w:rsid w:val="00293023"/>
    <w:rsid w:val="00293094"/>
    <w:rsid w:val="002931EF"/>
    <w:rsid w:val="002932EB"/>
    <w:rsid w:val="00293319"/>
    <w:rsid w:val="00293483"/>
    <w:rsid w:val="0029350B"/>
    <w:rsid w:val="00293699"/>
    <w:rsid w:val="002937A5"/>
    <w:rsid w:val="0029392C"/>
    <w:rsid w:val="00293C51"/>
    <w:rsid w:val="00293F71"/>
    <w:rsid w:val="0029416D"/>
    <w:rsid w:val="002946AE"/>
    <w:rsid w:val="00294887"/>
    <w:rsid w:val="0029493E"/>
    <w:rsid w:val="00294D87"/>
    <w:rsid w:val="00294FDB"/>
    <w:rsid w:val="002950F4"/>
    <w:rsid w:val="0029545A"/>
    <w:rsid w:val="002955D4"/>
    <w:rsid w:val="0029564B"/>
    <w:rsid w:val="0029572A"/>
    <w:rsid w:val="002958D5"/>
    <w:rsid w:val="0029595B"/>
    <w:rsid w:val="0029598B"/>
    <w:rsid w:val="00295AFF"/>
    <w:rsid w:val="00295C4D"/>
    <w:rsid w:val="00295D3E"/>
    <w:rsid w:val="00295D41"/>
    <w:rsid w:val="00295F32"/>
    <w:rsid w:val="00296545"/>
    <w:rsid w:val="00296B11"/>
    <w:rsid w:val="00297113"/>
    <w:rsid w:val="002974D2"/>
    <w:rsid w:val="00297B84"/>
    <w:rsid w:val="00297D9E"/>
    <w:rsid w:val="002A031D"/>
    <w:rsid w:val="002A05C9"/>
    <w:rsid w:val="002A06AA"/>
    <w:rsid w:val="002A0BE1"/>
    <w:rsid w:val="002A0C8D"/>
    <w:rsid w:val="002A0D91"/>
    <w:rsid w:val="002A0DFE"/>
    <w:rsid w:val="002A0E2C"/>
    <w:rsid w:val="002A0EB3"/>
    <w:rsid w:val="002A0F9D"/>
    <w:rsid w:val="002A0FF0"/>
    <w:rsid w:val="002A1612"/>
    <w:rsid w:val="002A1684"/>
    <w:rsid w:val="002A174E"/>
    <w:rsid w:val="002A1B42"/>
    <w:rsid w:val="002A1E0B"/>
    <w:rsid w:val="002A1EAA"/>
    <w:rsid w:val="002A2138"/>
    <w:rsid w:val="002A230C"/>
    <w:rsid w:val="002A2404"/>
    <w:rsid w:val="002A26ED"/>
    <w:rsid w:val="002A2766"/>
    <w:rsid w:val="002A2C5B"/>
    <w:rsid w:val="002A2C65"/>
    <w:rsid w:val="002A2DF4"/>
    <w:rsid w:val="002A2E98"/>
    <w:rsid w:val="002A2F2A"/>
    <w:rsid w:val="002A2FAD"/>
    <w:rsid w:val="002A30D9"/>
    <w:rsid w:val="002A317F"/>
    <w:rsid w:val="002A3192"/>
    <w:rsid w:val="002A38BD"/>
    <w:rsid w:val="002A3A96"/>
    <w:rsid w:val="002A3BE5"/>
    <w:rsid w:val="002A3C8B"/>
    <w:rsid w:val="002A44CA"/>
    <w:rsid w:val="002A45EB"/>
    <w:rsid w:val="002A462C"/>
    <w:rsid w:val="002A49E9"/>
    <w:rsid w:val="002A4A1E"/>
    <w:rsid w:val="002A4A5B"/>
    <w:rsid w:val="002A4BA0"/>
    <w:rsid w:val="002A4CBF"/>
    <w:rsid w:val="002A4EC6"/>
    <w:rsid w:val="002A5C7D"/>
    <w:rsid w:val="002A5CEC"/>
    <w:rsid w:val="002A601E"/>
    <w:rsid w:val="002A6020"/>
    <w:rsid w:val="002A6089"/>
    <w:rsid w:val="002A6120"/>
    <w:rsid w:val="002A6189"/>
    <w:rsid w:val="002A6315"/>
    <w:rsid w:val="002A65B5"/>
    <w:rsid w:val="002A661C"/>
    <w:rsid w:val="002A6711"/>
    <w:rsid w:val="002A680C"/>
    <w:rsid w:val="002A684D"/>
    <w:rsid w:val="002A68D2"/>
    <w:rsid w:val="002A697A"/>
    <w:rsid w:val="002A6CC3"/>
    <w:rsid w:val="002A6E5C"/>
    <w:rsid w:val="002A74AA"/>
    <w:rsid w:val="002A74D7"/>
    <w:rsid w:val="002A779D"/>
    <w:rsid w:val="002A7827"/>
    <w:rsid w:val="002A78D1"/>
    <w:rsid w:val="002A7908"/>
    <w:rsid w:val="002B009B"/>
    <w:rsid w:val="002B0212"/>
    <w:rsid w:val="002B03FC"/>
    <w:rsid w:val="002B090D"/>
    <w:rsid w:val="002B0C7B"/>
    <w:rsid w:val="002B0D0E"/>
    <w:rsid w:val="002B0DD0"/>
    <w:rsid w:val="002B0F55"/>
    <w:rsid w:val="002B11C0"/>
    <w:rsid w:val="002B13D5"/>
    <w:rsid w:val="002B1D3F"/>
    <w:rsid w:val="002B1FA7"/>
    <w:rsid w:val="002B216C"/>
    <w:rsid w:val="002B21A7"/>
    <w:rsid w:val="002B25A0"/>
    <w:rsid w:val="002B2605"/>
    <w:rsid w:val="002B2700"/>
    <w:rsid w:val="002B2B98"/>
    <w:rsid w:val="002B2C95"/>
    <w:rsid w:val="002B2D8D"/>
    <w:rsid w:val="002B2DB1"/>
    <w:rsid w:val="002B2E45"/>
    <w:rsid w:val="002B2EE1"/>
    <w:rsid w:val="002B30EB"/>
    <w:rsid w:val="002B3DAA"/>
    <w:rsid w:val="002B424E"/>
    <w:rsid w:val="002B4465"/>
    <w:rsid w:val="002B448C"/>
    <w:rsid w:val="002B453B"/>
    <w:rsid w:val="002B4B15"/>
    <w:rsid w:val="002B554C"/>
    <w:rsid w:val="002B5691"/>
    <w:rsid w:val="002B5E74"/>
    <w:rsid w:val="002B607D"/>
    <w:rsid w:val="002B615F"/>
    <w:rsid w:val="002B6218"/>
    <w:rsid w:val="002B628A"/>
    <w:rsid w:val="002B6547"/>
    <w:rsid w:val="002B6569"/>
    <w:rsid w:val="002B668E"/>
    <w:rsid w:val="002B672A"/>
    <w:rsid w:val="002B6D84"/>
    <w:rsid w:val="002B6DA5"/>
    <w:rsid w:val="002B6E1B"/>
    <w:rsid w:val="002B7097"/>
    <w:rsid w:val="002B7167"/>
    <w:rsid w:val="002B7533"/>
    <w:rsid w:val="002B76C1"/>
    <w:rsid w:val="002B7A5D"/>
    <w:rsid w:val="002B7B92"/>
    <w:rsid w:val="002B7F3C"/>
    <w:rsid w:val="002B7FD9"/>
    <w:rsid w:val="002C01A1"/>
    <w:rsid w:val="002C01CF"/>
    <w:rsid w:val="002C01D0"/>
    <w:rsid w:val="002C0774"/>
    <w:rsid w:val="002C08DC"/>
    <w:rsid w:val="002C09D1"/>
    <w:rsid w:val="002C0C0C"/>
    <w:rsid w:val="002C0C72"/>
    <w:rsid w:val="002C0D1E"/>
    <w:rsid w:val="002C0D26"/>
    <w:rsid w:val="002C0E25"/>
    <w:rsid w:val="002C0E59"/>
    <w:rsid w:val="002C0FB4"/>
    <w:rsid w:val="002C1014"/>
    <w:rsid w:val="002C10A1"/>
    <w:rsid w:val="002C1197"/>
    <w:rsid w:val="002C13C0"/>
    <w:rsid w:val="002C13FD"/>
    <w:rsid w:val="002C1430"/>
    <w:rsid w:val="002C16D2"/>
    <w:rsid w:val="002C1B4B"/>
    <w:rsid w:val="002C1F13"/>
    <w:rsid w:val="002C1FC4"/>
    <w:rsid w:val="002C25F9"/>
    <w:rsid w:val="002C2757"/>
    <w:rsid w:val="002C286F"/>
    <w:rsid w:val="002C2B27"/>
    <w:rsid w:val="002C2D43"/>
    <w:rsid w:val="002C2E72"/>
    <w:rsid w:val="002C3153"/>
    <w:rsid w:val="002C3246"/>
    <w:rsid w:val="002C341D"/>
    <w:rsid w:val="002C3867"/>
    <w:rsid w:val="002C390B"/>
    <w:rsid w:val="002C3914"/>
    <w:rsid w:val="002C3944"/>
    <w:rsid w:val="002C3D7E"/>
    <w:rsid w:val="002C43EF"/>
    <w:rsid w:val="002C442F"/>
    <w:rsid w:val="002C44A2"/>
    <w:rsid w:val="002C4687"/>
    <w:rsid w:val="002C4BA3"/>
    <w:rsid w:val="002C4C56"/>
    <w:rsid w:val="002C4E27"/>
    <w:rsid w:val="002C5072"/>
    <w:rsid w:val="002C515B"/>
    <w:rsid w:val="002C5237"/>
    <w:rsid w:val="002C523D"/>
    <w:rsid w:val="002C538B"/>
    <w:rsid w:val="002C538D"/>
    <w:rsid w:val="002C5469"/>
    <w:rsid w:val="002C549F"/>
    <w:rsid w:val="002C553E"/>
    <w:rsid w:val="002C55C7"/>
    <w:rsid w:val="002C5BF3"/>
    <w:rsid w:val="002C5C5F"/>
    <w:rsid w:val="002C5F3C"/>
    <w:rsid w:val="002C5F80"/>
    <w:rsid w:val="002C62A0"/>
    <w:rsid w:val="002C640C"/>
    <w:rsid w:val="002C6494"/>
    <w:rsid w:val="002C64B8"/>
    <w:rsid w:val="002C6716"/>
    <w:rsid w:val="002C6A4E"/>
    <w:rsid w:val="002C6D16"/>
    <w:rsid w:val="002C6D54"/>
    <w:rsid w:val="002C6D72"/>
    <w:rsid w:val="002C73D3"/>
    <w:rsid w:val="002C7624"/>
    <w:rsid w:val="002C7D95"/>
    <w:rsid w:val="002C7F92"/>
    <w:rsid w:val="002D0017"/>
    <w:rsid w:val="002D0103"/>
    <w:rsid w:val="002D0236"/>
    <w:rsid w:val="002D02E2"/>
    <w:rsid w:val="002D0693"/>
    <w:rsid w:val="002D06B5"/>
    <w:rsid w:val="002D0B85"/>
    <w:rsid w:val="002D1523"/>
    <w:rsid w:val="002D155A"/>
    <w:rsid w:val="002D158D"/>
    <w:rsid w:val="002D17B6"/>
    <w:rsid w:val="002D1B91"/>
    <w:rsid w:val="002D1BDF"/>
    <w:rsid w:val="002D1CD1"/>
    <w:rsid w:val="002D243B"/>
    <w:rsid w:val="002D2CE5"/>
    <w:rsid w:val="002D2FDF"/>
    <w:rsid w:val="002D317B"/>
    <w:rsid w:val="002D326B"/>
    <w:rsid w:val="002D3283"/>
    <w:rsid w:val="002D3550"/>
    <w:rsid w:val="002D362F"/>
    <w:rsid w:val="002D37FD"/>
    <w:rsid w:val="002D3D26"/>
    <w:rsid w:val="002D3E8A"/>
    <w:rsid w:val="002D3F12"/>
    <w:rsid w:val="002D423A"/>
    <w:rsid w:val="002D4325"/>
    <w:rsid w:val="002D48BE"/>
    <w:rsid w:val="002D4B44"/>
    <w:rsid w:val="002D506F"/>
    <w:rsid w:val="002D5F57"/>
    <w:rsid w:val="002D6114"/>
    <w:rsid w:val="002D632D"/>
    <w:rsid w:val="002D6737"/>
    <w:rsid w:val="002D6988"/>
    <w:rsid w:val="002D6F81"/>
    <w:rsid w:val="002D7085"/>
    <w:rsid w:val="002D70A9"/>
    <w:rsid w:val="002D727B"/>
    <w:rsid w:val="002D7354"/>
    <w:rsid w:val="002D7464"/>
    <w:rsid w:val="002D7631"/>
    <w:rsid w:val="002D7681"/>
    <w:rsid w:val="002D7887"/>
    <w:rsid w:val="002D7AB6"/>
    <w:rsid w:val="002D7C65"/>
    <w:rsid w:val="002D7CB1"/>
    <w:rsid w:val="002D7D47"/>
    <w:rsid w:val="002D7F27"/>
    <w:rsid w:val="002E05DE"/>
    <w:rsid w:val="002E08B6"/>
    <w:rsid w:val="002E0CAC"/>
    <w:rsid w:val="002E0F79"/>
    <w:rsid w:val="002E1389"/>
    <w:rsid w:val="002E14CE"/>
    <w:rsid w:val="002E15E2"/>
    <w:rsid w:val="002E1B23"/>
    <w:rsid w:val="002E1B49"/>
    <w:rsid w:val="002E1D86"/>
    <w:rsid w:val="002E1F4F"/>
    <w:rsid w:val="002E24BC"/>
    <w:rsid w:val="002E2518"/>
    <w:rsid w:val="002E253C"/>
    <w:rsid w:val="002E2574"/>
    <w:rsid w:val="002E2699"/>
    <w:rsid w:val="002E2782"/>
    <w:rsid w:val="002E3164"/>
    <w:rsid w:val="002E32AC"/>
    <w:rsid w:val="002E32EF"/>
    <w:rsid w:val="002E342C"/>
    <w:rsid w:val="002E3827"/>
    <w:rsid w:val="002E38D0"/>
    <w:rsid w:val="002E3C0E"/>
    <w:rsid w:val="002E4131"/>
    <w:rsid w:val="002E4755"/>
    <w:rsid w:val="002E4BD9"/>
    <w:rsid w:val="002E4E16"/>
    <w:rsid w:val="002E50C4"/>
    <w:rsid w:val="002E510D"/>
    <w:rsid w:val="002E5319"/>
    <w:rsid w:val="002E5364"/>
    <w:rsid w:val="002E55CC"/>
    <w:rsid w:val="002E5658"/>
    <w:rsid w:val="002E56CC"/>
    <w:rsid w:val="002E5711"/>
    <w:rsid w:val="002E57F3"/>
    <w:rsid w:val="002E5951"/>
    <w:rsid w:val="002E5AD8"/>
    <w:rsid w:val="002E5B62"/>
    <w:rsid w:val="002E5CF7"/>
    <w:rsid w:val="002E5D2A"/>
    <w:rsid w:val="002E5E48"/>
    <w:rsid w:val="002E619B"/>
    <w:rsid w:val="002E673B"/>
    <w:rsid w:val="002E6A31"/>
    <w:rsid w:val="002E6CFE"/>
    <w:rsid w:val="002E6F19"/>
    <w:rsid w:val="002E70A1"/>
    <w:rsid w:val="002E7147"/>
    <w:rsid w:val="002E729C"/>
    <w:rsid w:val="002E7338"/>
    <w:rsid w:val="002E749F"/>
    <w:rsid w:val="002E7945"/>
    <w:rsid w:val="002E79DF"/>
    <w:rsid w:val="002E7CE5"/>
    <w:rsid w:val="002E7DBA"/>
    <w:rsid w:val="002F0046"/>
    <w:rsid w:val="002F0189"/>
    <w:rsid w:val="002F06DA"/>
    <w:rsid w:val="002F0B4C"/>
    <w:rsid w:val="002F0ECA"/>
    <w:rsid w:val="002F0F33"/>
    <w:rsid w:val="002F1275"/>
    <w:rsid w:val="002F12EE"/>
    <w:rsid w:val="002F134C"/>
    <w:rsid w:val="002F14B4"/>
    <w:rsid w:val="002F170B"/>
    <w:rsid w:val="002F1859"/>
    <w:rsid w:val="002F192D"/>
    <w:rsid w:val="002F1B4B"/>
    <w:rsid w:val="002F1F06"/>
    <w:rsid w:val="002F227D"/>
    <w:rsid w:val="002F2302"/>
    <w:rsid w:val="002F2365"/>
    <w:rsid w:val="002F2382"/>
    <w:rsid w:val="002F2674"/>
    <w:rsid w:val="002F27E9"/>
    <w:rsid w:val="002F29CF"/>
    <w:rsid w:val="002F2EC1"/>
    <w:rsid w:val="002F36DB"/>
    <w:rsid w:val="002F3D02"/>
    <w:rsid w:val="002F3E2C"/>
    <w:rsid w:val="002F3F7E"/>
    <w:rsid w:val="002F4043"/>
    <w:rsid w:val="002F4307"/>
    <w:rsid w:val="002F4312"/>
    <w:rsid w:val="002F4428"/>
    <w:rsid w:val="002F44E8"/>
    <w:rsid w:val="002F476C"/>
    <w:rsid w:val="002F491E"/>
    <w:rsid w:val="002F4B17"/>
    <w:rsid w:val="002F5259"/>
    <w:rsid w:val="002F53A6"/>
    <w:rsid w:val="002F540D"/>
    <w:rsid w:val="002F56D1"/>
    <w:rsid w:val="002F5822"/>
    <w:rsid w:val="002F5C60"/>
    <w:rsid w:val="002F6044"/>
    <w:rsid w:val="002F613D"/>
    <w:rsid w:val="002F6459"/>
    <w:rsid w:val="002F6596"/>
    <w:rsid w:val="002F67FE"/>
    <w:rsid w:val="002F6822"/>
    <w:rsid w:val="002F68B3"/>
    <w:rsid w:val="002F75CD"/>
    <w:rsid w:val="002F7739"/>
    <w:rsid w:val="002F7B73"/>
    <w:rsid w:val="00300171"/>
    <w:rsid w:val="0030017A"/>
    <w:rsid w:val="003001E5"/>
    <w:rsid w:val="00300C18"/>
    <w:rsid w:val="00300CF7"/>
    <w:rsid w:val="00300F71"/>
    <w:rsid w:val="0030129F"/>
    <w:rsid w:val="003015C4"/>
    <w:rsid w:val="0030184B"/>
    <w:rsid w:val="003019A7"/>
    <w:rsid w:val="00301D51"/>
    <w:rsid w:val="00301E6A"/>
    <w:rsid w:val="00301E82"/>
    <w:rsid w:val="00301ECA"/>
    <w:rsid w:val="00301F30"/>
    <w:rsid w:val="003023D3"/>
    <w:rsid w:val="0030266E"/>
    <w:rsid w:val="003026CA"/>
    <w:rsid w:val="003027F4"/>
    <w:rsid w:val="00302AA9"/>
    <w:rsid w:val="00302FB0"/>
    <w:rsid w:val="00303042"/>
    <w:rsid w:val="003034C8"/>
    <w:rsid w:val="00303B7D"/>
    <w:rsid w:val="00303B9E"/>
    <w:rsid w:val="00303DDE"/>
    <w:rsid w:val="00303EE8"/>
    <w:rsid w:val="0030416D"/>
    <w:rsid w:val="00304607"/>
    <w:rsid w:val="00304A40"/>
    <w:rsid w:val="00304C99"/>
    <w:rsid w:val="00304D69"/>
    <w:rsid w:val="00304E30"/>
    <w:rsid w:val="003052C2"/>
    <w:rsid w:val="00305587"/>
    <w:rsid w:val="0030569C"/>
    <w:rsid w:val="0030571E"/>
    <w:rsid w:val="00305884"/>
    <w:rsid w:val="003059B5"/>
    <w:rsid w:val="00305B79"/>
    <w:rsid w:val="00305B97"/>
    <w:rsid w:val="00305D9F"/>
    <w:rsid w:val="00305DCA"/>
    <w:rsid w:val="00305F75"/>
    <w:rsid w:val="003060A4"/>
    <w:rsid w:val="0030619F"/>
    <w:rsid w:val="003063A8"/>
    <w:rsid w:val="00306784"/>
    <w:rsid w:val="00306DC3"/>
    <w:rsid w:val="00306DF4"/>
    <w:rsid w:val="00306F02"/>
    <w:rsid w:val="003070EC"/>
    <w:rsid w:val="003071D5"/>
    <w:rsid w:val="0030726B"/>
    <w:rsid w:val="00307546"/>
    <w:rsid w:val="00307A83"/>
    <w:rsid w:val="00307BFF"/>
    <w:rsid w:val="0031000E"/>
    <w:rsid w:val="00310770"/>
    <w:rsid w:val="00310909"/>
    <w:rsid w:val="00310982"/>
    <w:rsid w:val="00310B6B"/>
    <w:rsid w:val="00310BB0"/>
    <w:rsid w:val="00310C2F"/>
    <w:rsid w:val="00310DC1"/>
    <w:rsid w:val="00311403"/>
    <w:rsid w:val="003121F8"/>
    <w:rsid w:val="00312657"/>
    <w:rsid w:val="003129ED"/>
    <w:rsid w:val="00312A70"/>
    <w:rsid w:val="00312DA3"/>
    <w:rsid w:val="00312EA0"/>
    <w:rsid w:val="00312FBF"/>
    <w:rsid w:val="00312FFD"/>
    <w:rsid w:val="003131C0"/>
    <w:rsid w:val="003131D5"/>
    <w:rsid w:val="00313792"/>
    <w:rsid w:val="0031381E"/>
    <w:rsid w:val="00313BC4"/>
    <w:rsid w:val="00313E9C"/>
    <w:rsid w:val="00313FC6"/>
    <w:rsid w:val="00313FE4"/>
    <w:rsid w:val="0031401D"/>
    <w:rsid w:val="003141D2"/>
    <w:rsid w:val="00314236"/>
    <w:rsid w:val="003142C7"/>
    <w:rsid w:val="00314609"/>
    <w:rsid w:val="00314BC9"/>
    <w:rsid w:val="00314F2A"/>
    <w:rsid w:val="00314FC8"/>
    <w:rsid w:val="003150AC"/>
    <w:rsid w:val="0031515A"/>
    <w:rsid w:val="0031534A"/>
    <w:rsid w:val="003153E3"/>
    <w:rsid w:val="00315823"/>
    <w:rsid w:val="00315969"/>
    <w:rsid w:val="00315D7B"/>
    <w:rsid w:val="00315DC4"/>
    <w:rsid w:val="0031607C"/>
    <w:rsid w:val="003162C5"/>
    <w:rsid w:val="00316428"/>
    <w:rsid w:val="003165E4"/>
    <w:rsid w:val="0031664C"/>
    <w:rsid w:val="003167BA"/>
    <w:rsid w:val="0031692A"/>
    <w:rsid w:val="00316EAF"/>
    <w:rsid w:val="00317287"/>
    <w:rsid w:val="003173D7"/>
    <w:rsid w:val="00317400"/>
    <w:rsid w:val="0031769E"/>
    <w:rsid w:val="0031770D"/>
    <w:rsid w:val="00317B2A"/>
    <w:rsid w:val="00317DB9"/>
    <w:rsid w:val="00317F40"/>
    <w:rsid w:val="0032024D"/>
    <w:rsid w:val="003203F9"/>
    <w:rsid w:val="00320767"/>
    <w:rsid w:val="00320839"/>
    <w:rsid w:val="0032083D"/>
    <w:rsid w:val="0032088B"/>
    <w:rsid w:val="0032096B"/>
    <w:rsid w:val="00320D4B"/>
    <w:rsid w:val="00321245"/>
    <w:rsid w:val="003213E4"/>
    <w:rsid w:val="0032167E"/>
    <w:rsid w:val="00322049"/>
    <w:rsid w:val="003221C6"/>
    <w:rsid w:val="003222BF"/>
    <w:rsid w:val="00322320"/>
    <w:rsid w:val="00322B51"/>
    <w:rsid w:val="00322C23"/>
    <w:rsid w:val="00322EF4"/>
    <w:rsid w:val="00323050"/>
    <w:rsid w:val="003230BC"/>
    <w:rsid w:val="003230F3"/>
    <w:rsid w:val="0032331A"/>
    <w:rsid w:val="003238A8"/>
    <w:rsid w:val="003239FF"/>
    <w:rsid w:val="00323B18"/>
    <w:rsid w:val="00323CF9"/>
    <w:rsid w:val="0032477D"/>
    <w:rsid w:val="0032484E"/>
    <w:rsid w:val="0032487B"/>
    <w:rsid w:val="00324883"/>
    <w:rsid w:val="00324975"/>
    <w:rsid w:val="00324A63"/>
    <w:rsid w:val="00324E08"/>
    <w:rsid w:val="00325037"/>
    <w:rsid w:val="003265EE"/>
    <w:rsid w:val="00326660"/>
    <w:rsid w:val="00326911"/>
    <w:rsid w:val="00326A76"/>
    <w:rsid w:val="00326E23"/>
    <w:rsid w:val="00326E32"/>
    <w:rsid w:val="00327048"/>
    <w:rsid w:val="00327B57"/>
    <w:rsid w:val="00327DD1"/>
    <w:rsid w:val="00327DDA"/>
    <w:rsid w:val="00327DDD"/>
    <w:rsid w:val="003304E0"/>
    <w:rsid w:val="00330579"/>
    <w:rsid w:val="0033094C"/>
    <w:rsid w:val="0033097E"/>
    <w:rsid w:val="0033099E"/>
    <w:rsid w:val="00330EE2"/>
    <w:rsid w:val="00330F7B"/>
    <w:rsid w:val="00330FB0"/>
    <w:rsid w:val="003312E5"/>
    <w:rsid w:val="003316F0"/>
    <w:rsid w:val="0033170C"/>
    <w:rsid w:val="00331D83"/>
    <w:rsid w:val="00331F96"/>
    <w:rsid w:val="0033263B"/>
    <w:rsid w:val="0033284A"/>
    <w:rsid w:val="0033293E"/>
    <w:rsid w:val="00332A94"/>
    <w:rsid w:val="00332B53"/>
    <w:rsid w:val="00332C3D"/>
    <w:rsid w:val="00332D3F"/>
    <w:rsid w:val="00332D66"/>
    <w:rsid w:val="00332F4B"/>
    <w:rsid w:val="0033377A"/>
    <w:rsid w:val="00333B9A"/>
    <w:rsid w:val="00333E3F"/>
    <w:rsid w:val="00333E46"/>
    <w:rsid w:val="00334171"/>
    <w:rsid w:val="003346D0"/>
    <w:rsid w:val="003346D4"/>
    <w:rsid w:val="00334736"/>
    <w:rsid w:val="003347D8"/>
    <w:rsid w:val="00334AE5"/>
    <w:rsid w:val="00334CD0"/>
    <w:rsid w:val="00334E12"/>
    <w:rsid w:val="00334E4A"/>
    <w:rsid w:val="00335400"/>
    <w:rsid w:val="00335758"/>
    <w:rsid w:val="00335BCF"/>
    <w:rsid w:val="00335BF7"/>
    <w:rsid w:val="00335DA6"/>
    <w:rsid w:val="00335E01"/>
    <w:rsid w:val="0033638F"/>
    <w:rsid w:val="00336675"/>
    <w:rsid w:val="0033674B"/>
    <w:rsid w:val="0033682D"/>
    <w:rsid w:val="003368BB"/>
    <w:rsid w:val="00336C2A"/>
    <w:rsid w:val="00336D8C"/>
    <w:rsid w:val="00337163"/>
    <w:rsid w:val="0033734F"/>
    <w:rsid w:val="00337351"/>
    <w:rsid w:val="00337407"/>
    <w:rsid w:val="00337436"/>
    <w:rsid w:val="003375D9"/>
    <w:rsid w:val="00337811"/>
    <w:rsid w:val="003378DC"/>
    <w:rsid w:val="00337B03"/>
    <w:rsid w:val="00337D77"/>
    <w:rsid w:val="00337DA6"/>
    <w:rsid w:val="00337FC0"/>
    <w:rsid w:val="0034007A"/>
    <w:rsid w:val="003400BC"/>
    <w:rsid w:val="0034030F"/>
    <w:rsid w:val="003403F7"/>
    <w:rsid w:val="003404DE"/>
    <w:rsid w:val="003404EA"/>
    <w:rsid w:val="0034064F"/>
    <w:rsid w:val="0034096F"/>
    <w:rsid w:val="00340A85"/>
    <w:rsid w:val="00340AEB"/>
    <w:rsid w:val="00340FC4"/>
    <w:rsid w:val="00341039"/>
    <w:rsid w:val="00341279"/>
    <w:rsid w:val="00341321"/>
    <w:rsid w:val="003415D4"/>
    <w:rsid w:val="0034173A"/>
    <w:rsid w:val="00341963"/>
    <w:rsid w:val="003419C2"/>
    <w:rsid w:val="003419D7"/>
    <w:rsid w:val="003419F6"/>
    <w:rsid w:val="00341A4D"/>
    <w:rsid w:val="00341AF9"/>
    <w:rsid w:val="00341C1B"/>
    <w:rsid w:val="0034201B"/>
    <w:rsid w:val="003422DB"/>
    <w:rsid w:val="0034289A"/>
    <w:rsid w:val="00342B13"/>
    <w:rsid w:val="00342BBE"/>
    <w:rsid w:val="0034309B"/>
    <w:rsid w:val="00343965"/>
    <w:rsid w:val="00343DE1"/>
    <w:rsid w:val="00343F31"/>
    <w:rsid w:val="00343F6A"/>
    <w:rsid w:val="00343FCC"/>
    <w:rsid w:val="0034433A"/>
    <w:rsid w:val="003444A1"/>
    <w:rsid w:val="003446DF"/>
    <w:rsid w:val="00344702"/>
    <w:rsid w:val="003449E6"/>
    <w:rsid w:val="00344AEB"/>
    <w:rsid w:val="00344CE6"/>
    <w:rsid w:val="003452FF"/>
    <w:rsid w:val="00345322"/>
    <w:rsid w:val="0034547F"/>
    <w:rsid w:val="00345863"/>
    <w:rsid w:val="00345A74"/>
    <w:rsid w:val="00345BF2"/>
    <w:rsid w:val="00346005"/>
    <w:rsid w:val="00346012"/>
    <w:rsid w:val="0034604D"/>
    <w:rsid w:val="003468CF"/>
    <w:rsid w:val="00346C03"/>
    <w:rsid w:val="00346CAE"/>
    <w:rsid w:val="003471F4"/>
    <w:rsid w:val="0034736A"/>
    <w:rsid w:val="00347B04"/>
    <w:rsid w:val="00347B25"/>
    <w:rsid w:val="00347BB4"/>
    <w:rsid w:val="00347BF7"/>
    <w:rsid w:val="00347EB3"/>
    <w:rsid w:val="00347ED8"/>
    <w:rsid w:val="00350031"/>
    <w:rsid w:val="00350212"/>
    <w:rsid w:val="0035037C"/>
    <w:rsid w:val="00350589"/>
    <w:rsid w:val="0035079C"/>
    <w:rsid w:val="00350959"/>
    <w:rsid w:val="00350A91"/>
    <w:rsid w:val="00350B37"/>
    <w:rsid w:val="00350C68"/>
    <w:rsid w:val="00350D5B"/>
    <w:rsid w:val="0035118B"/>
    <w:rsid w:val="00351350"/>
    <w:rsid w:val="003515D3"/>
    <w:rsid w:val="003516B9"/>
    <w:rsid w:val="003516E3"/>
    <w:rsid w:val="00351915"/>
    <w:rsid w:val="00351BA7"/>
    <w:rsid w:val="00351D22"/>
    <w:rsid w:val="00351DC5"/>
    <w:rsid w:val="00352280"/>
    <w:rsid w:val="0035235C"/>
    <w:rsid w:val="00352402"/>
    <w:rsid w:val="00352464"/>
    <w:rsid w:val="00352548"/>
    <w:rsid w:val="003528BE"/>
    <w:rsid w:val="00352BF5"/>
    <w:rsid w:val="00352D54"/>
    <w:rsid w:val="00352FD1"/>
    <w:rsid w:val="003533DC"/>
    <w:rsid w:val="00353404"/>
    <w:rsid w:val="0035363A"/>
    <w:rsid w:val="003536E7"/>
    <w:rsid w:val="003537E1"/>
    <w:rsid w:val="0035391E"/>
    <w:rsid w:val="00353B8A"/>
    <w:rsid w:val="00353BF0"/>
    <w:rsid w:val="00353DB1"/>
    <w:rsid w:val="00353E25"/>
    <w:rsid w:val="00353ED6"/>
    <w:rsid w:val="003545A5"/>
    <w:rsid w:val="00354B58"/>
    <w:rsid w:val="00354C5B"/>
    <w:rsid w:val="00354EF7"/>
    <w:rsid w:val="003556E0"/>
    <w:rsid w:val="00355D65"/>
    <w:rsid w:val="00356201"/>
    <w:rsid w:val="00356247"/>
    <w:rsid w:val="00356497"/>
    <w:rsid w:val="003568F0"/>
    <w:rsid w:val="00356D2A"/>
    <w:rsid w:val="00356E2B"/>
    <w:rsid w:val="00356FAE"/>
    <w:rsid w:val="0035713C"/>
    <w:rsid w:val="003571D6"/>
    <w:rsid w:val="003573D5"/>
    <w:rsid w:val="00357459"/>
    <w:rsid w:val="00357497"/>
    <w:rsid w:val="00357C8F"/>
    <w:rsid w:val="003600E0"/>
    <w:rsid w:val="003601A4"/>
    <w:rsid w:val="00360531"/>
    <w:rsid w:val="00360568"/>
    <w:rsid w:val="003606E8"/>
    <w:rsid w:val="003607B7"/>
    <w:rsid w:val="00360BAB"/>
    <w:rsid w:val="00360C5F"/>
    <w:rsid w:val="00360CA1"/>
    <w:rsid w:val="00360D5B"/>
    <w:rsid w:val="00360E1E"/>
    <w:rsid w:val="00360ED4"/>
    <w:rsid w:val="003612D6"/>
    <w:rsid w:val="003616EF"/>
    <w:rsid w:val="0036188D"/>
    <w:rsid w:val="00361D77"/>
    <w:rsid w:val="0036209B"/>
    <w:rsid w:val="00362172"/>
    <w:rsid w:val="003621A2"/>
    <w:rsid w:val="00362287"/>
    <w:rsid w:val="00362497"/>
    <w:rsid w:val="0036261B"/>
    <w:rsid w:val="00362641"/>
    <w:rsid w:val="003627B2"/>
    <w:rsid w:val="0036298D"/>
    <w:rsid w:val="003629B4"/>
    <w:rsid w:val="003629C6"/>
    <w:rsid w:val="00362AF0"/>
    <w:rsid w:val="00362C97"/>
    <w:rsid w:val="00362CDF"/>
    <w:rsid w:val="003635A7"/>
    <w:rsid w:val="00363B72"/>
    <w:rsid w:val="00363CCF"/>
    <w:rsid w:val="00363D9B"/>
    <w:rsid w:val="00363ED9"/>
    <w:rsid w:val="00363F70"/>
    <w:rsid w:val="00364012"/>
    <w:rsid w:val="00364059"/>
    <w:rsid w:val="00364BB5"/>
    <w:rsid w:val="00364C1F"/>
    <w:rsid w:val="00364C5B"/>
    <w:rsid w:val="00364E0B"/>
    <w:rsid w:val="0036506F"/>
    <w:rsid w:val="003652BE"/>
    <w:rsid w:val="0036542A"/>
    <w:rsid w:val="003654AD"/>
    <w:rsid w:val="0036553F"/>
    <w:rsid w:val="00365584"/>
    <w:rsid w:val="00365804"/>
    <w:rsid w:val="00365AD2"/>
    <w:rsid w:val="00365AED"/>
    <w:rsid w:val="00365B25"/>
    <w:rsid w:val="00365D0D"/>
    <w:rsid w:val="00365DB0"/>
    <w:rsid w:val="00365F27"/>
    <w:rsid w:val="00365F55"/>
    <w:rsid w:val="00366126"/>
    <w:rsid w:val="0036616A"/>
    <w:rsid w:val="003667CB"/>
    <w:rsid w:val="00366A30"/>
    <w:rsid w:val="00366A62"/>
    <w:rsid w:val="00366C31"/>
    <w:rsid w:val="00366E73"/>
    <w:rsid w:val="00366FBE"/>
    <w:rsid w:val="003671A8"/>
    <w:rsid w:val="003671FE"/>
    <w:rsid w:val="00367273"/>
    <w:rsid w:val="00367537"/>
    <w:rsid w:val="003676AB"/>
    <w:rsid w:val="003676CF"/>
    <w:rsid w:val="00367968"/>
    <w:rsid w:val="00367AE9"/>
    <w:rsid w:val="00367C3E"/>
    <w:rsid w:val="00367EB7"/>
    <w:rsid w:val="00370364"/>
    <w:rsid w:val="003705CF"/>
    <w:rsid w:val="003705EE"/>
    <w:rsid w:val="003706DB"/>
    <w:rsid w:val="00370722"/>
    <w:rsid w:val="00370983"/>
    <w:rsid w:val="003709AF"/>
    <w:rsid w:val="00370B52"/>
    <w:rsid w:val="00370C07"/>
    <w:rsid w:val="00370EF7"/>
    <w:rsid w:val="00370F42"/>
    <w:rsid w:val="003710AB"/>
    <w:rsid w:val="00371479"/>
    <w:rsid w:val="00371ABA"/>
    <w:rsid w:val="00371D96"/>
    <w:rsid w:val="0037228B"/>
    <w:rsid w:val="00372457"/>
    <w:rsid w:val="00372642"/>
    <w:rsid w:val="00372829"/>
    <w:rsid w:val="00372EA7"/>
    <w:rsid w:val="00373251"/>
    <w:rsid w:val="0037356A"/>
    <w:rsid w:val="003735DC"/>
    <w:rsid w:val="003739AD"/>
    <w:rsid w:val="00374008"/>
    <w:rsid w:val="00374569"/>
    <w:rsid w:val="003745AF"/>
    <w:rsid w:val="003745D8"/>
    <w:rsid w:val="00374623"/>
    <w:rsid w:val="00374CB4"/>
    <w:rsid w:val="00374D89"/>
    <w:rsid w:val="00374E86"/>
    <w:rsid w:val="0037502D"/>
    <w:rsid w:val="003750C5"/>
    <w:rsid w:val="003751AA"/>
    <w:rsid w:val="003752D4"/>
    <w:rsid w:val="00375733"/>
    <w:rsid w:val="00375A93"/>
    <w:rsid w:val="00375BB6"/>
    <w:rsid w:val="00375C1D"/>
    <w:rsid w:val="00375D73"/>
    <w:rsid w:val="0037612A"/>
    <w:rsid w:val="003762C0"/>
    <w:rsid w:val="0037664A"/>
    <w:rsid w:val="00376669"/>
    <w:rsid w:val="00376740"/>
    <w:rsid w:val="003767D5"/>
    <w:rsid w:val="00376C37"/>
    <w:rsid w:val="00376DEA"/>
    <w:rsid w:val="0037702C"/>
    <w:rsid w:val="00377070"/>
    <w:rsid w:val="00377502"/>
    <w:rsid w:val="0037772E"/>
    <w:rsid w:val="0037785C"/>
    <w:rsid w:val="00377C71"/>
    <w:rsid w:val="00377F50"/>
    <w:rsid w:val="00377FC0"/>
    <w:rsid w:val="0037AFB9"/>
    <w:rsid w:val="0038000B"/>
    <w:rsid w:val="00381065"/>
    <w:rsid w:val="003810E8"/>
    <w:rsid w:val="003816B4"/>
    <w:rsid w:val="003818CF"/>
    <w:rsid w:val="00381AB3"/>
    <w:rsid w:val="00381B2E"/>
    <w:rsid w:val="00381B41"/>
    <w:rsid w:val="00381C9A"/>
    <w:rsid w:val="003820E6"/>
    <w:rsid w:val="00382379"/>
    <w:rsid w:val="00382389"/>
    <w:rsid w:val="0038243B"/>
    <w:rsid w:val="00382625"/>
    <w:rsid w:val="00382694"/>
    <w:rsid w:val="003826A5"/>
    <w:rsid w:val="00382798"/>
    <w:rsid w:val="0038284A"/>
    <w:rsid w:val="003828B9"/>
    <w:rsid w:val="00382B3C"/>
    <w:rsid w:val="00382CB3"/>
    <w:rsid w:val="00382D24"/>
    <w:rsid w:val="00382D81"/>
    <w:rsid w:val="00382D93"/>
    <w:rsid w:val="0038314D"/>
    <w:rsid w:val="003835CF"/>
    <w:rsid w:val="0038361A"/>
    <w:rsid w:val="0038368F"/>
    <w:rsid w:val="00383723"/>
    <w:rsid w:val="00383736"/>
    <w:rsid w:val="003837E0"/>
    <w:rsid w:val="00383897"/>
    <w:rsid w:val="00383A54"/>
    <w:rsid w:val="00383D11"/>
    <w:rsid w:val="00383FD1"/>
    <w:rsid w:val="003840E2"/>
    <w:rsid w:val="00384125"/>
    <w:rsid w:val="003842D7"/>
    <w:rsid w:val="00384330"/>
    <w:rsid w:val="003843A1"/>
    <w:rsid w:val="003844EB"/>
    <w:rsid w:val="0038457E"/>
    <w:rsid w:val="0038495C"/>
    <w:rsid w:val="003849D2"/>
    <w:rsid w:val="00384A56"/>
    <w:rsid w:val="00384A85"/>
    <w:rsid w:val="00384AA2"/>
    <w:rsid w:val="00384B78"/>
    <w:rsid w:val="00384C35"/>
    <w:rsid w:val="00384CA7"/>
    <w:rsid w:val="0038517C"/>
    <w:rsid w:val="0038540F"/>
    <w:rsid w:val="00385412"/>
    <w:rsid w:val="00385644"/>
    <w:rsid w:val="003856B8"/>
    <w:rsid w:val="00385935"/>
    <w:rsid w:val="00385A8A"/>
    <w:rsid w:val="00385AE8"/>
    <w:rsid w:val="00385EEA"/>
    <w:rsid w:val="00385EF1"/>
    <w:rsid w:val="0038641C"/>
    <w:rsid w:val="00386644"/>
    <w:rsid w:val="003868FE"/>
    <w:rsid w:val="00386B2F"/>
    <w:rsid w:val="00386EA8"/>
    <w:rsid w:val="0038742D"/>
    <w:rsid w:val="00387435"/>
    <w:rsid w:val="0038776B"/>
    <w:rsid w:val="0038787D"/>
    <w:rsid w:val="00387957"/>
    <w:rsid w:val="003879D7"/>
    <w:rsid w:val="00387DAA"/>
    <w:rsid w:val="00387E14"/>
    <w:rsid w:val="003900C1"/>
    <w:rsid w:val="0039022C"/>
    <w:rsid w:val="00390306"/>
    <w:rsid w:val="00390550"/>
    <w:rsid w:val="0039057E"/>
    <w:rsid w:val="003906BC"/>
    <w:rsid w:val="00390731"/>
    <w:rsid w:val="00390B5E"/>
    <w:rsid w:val="00390D72"/>
    <w:rsid w:val="003915AA"/>
    <w:rsid w:val="00391793"/>
    <w:rsid w:val="003918BE"/>
    <w:rsid w:val="00391A00"/>
    <w:rsid w:val="00391A48"/>
    <w:rsid w:val="00391A70"/>
    <w:rsid w:val="00391C3F"/>
    <w:rsid w:val="00391F1F"/>
    <w:rsid w:val="00391FDC"/>
    <w:rsid w:val="003920AD"/>
    <w:rsid w:val="003927DF"/>
    <w:rsid w:val="00392852"/>
    <w:rsid w:val="00392963"/>
    <w:rsid w:val="00392EEA"/>
    <w:rsid w:val="0039333F"/>
    <w:rsid w:val="00393572"/>
    <w:rsid w:val="003937A2"/>
    <w:rsid w:val="003937B9"/>
    <w:rsid w:val="0039383C"/>
    <w:rsid w:val="00393855"/>
    <w:rsid w:val="00393ABD"/>
    <w:rsid w:val="00393E2D"/>
    <w:rsid w:val="00393EAD"/>
    <w:rsid w:val="00394ADF"/>
    <w:rsid w:val="00394B39"/>
    <w:rsid w:val="00394C31"/>
    <w:rsid w:val="00394CA0"/>
    <w:rsid w:val="00394CF4"/>
    <w:rsid w:val="00394DBA"/>
    <w:rsid w:val="00394E05"/>
    <w:rsid w:val="00395136"/>
    <w:rsid w:val="003953DF"/>
    <w:rsid w:val="003954B7"/>
    <w:rsid w:val="003956F3"/>
    <w:rsid w:val="0039584F"/>
    <w:rsid w:val="00395877"/>
    <w:rsid w:val="003959D0"/>
    <w:rsid w:val="00395FC5"/>
    <w:rsid w:val="0039623C"/>
    <w:rsid w:val="0039634A"/>
    <w:rsid w:val="00396360"/>
    <w:rsid w:val="00396499"/>
    <w:rsid w:val="003966EB"/>
    <w:rsid w:val="003967B2"/>
    <w:rsid w:val="003968A5"/>
    <w:rsid w:val="00396BD5"/>
    <w:rsid w:val="00396EEA"/>
    <w:rsid w:val="00396F55"/>
    <w:rsid w:val="0039719C"/>
    <w:rsid w:val="003978BD"/>
    <w:rsid w:val="00397D97"/>
    <w:rsid w:val="00397E43"/>
    <w:rsid w:val="003A034F"/>
    <w:rsid w:val="003A0605"/>
    <w:rsid w:val="003A1086"/>
    <w:rsid w:val="003A1206"/>
    <w:rsid w:val="003A15FC"/>
    <w:rsid w:val="003A1A74"/>
    <w:rsid w:val="003A1B12"/>
    <w:rsid w:val="003A1B75"/>
    <w:rsid w:val="003A1C83"/>
    <w:rsid w:val="003A1C86"/>
    <w:rsid w:val="003A1DDB"/>
    <w:rsid w:val="003A1EB9"/>
    <w:rsid w:val="003A20ED"/>
    <w:rsid w:val="003A2127"/>
    <w:rsid w:val="003A2186"/>
    <w:rsid w:val="003A2272"/>
    <w:rsid w:val="003A22BF"/>
    <w:rsid w:val="003A231D"/>
    <w:rsid w:val="003A245D"/>
    <w:rsid w:val="003A259B"/>
    <w:rsid w:val="003A26DE"/>
    <w:rsid w:val="003A27EC"/>
    <w:rsid w:val="003A2885"/>
    <w:rsid w:val="003A28D9"/>
    <w:rsid w:val="003A2DB8"/>
    <w:rsid w:val="003A2E8F"/>
    <w:rsid w:val="003A33B5"/>
    <w:rsid w:val="003A33D6"/>
    <w:rsid w:val="003A34A1"/>
    <w:rsid w:val="003A3AF8"/>
    <w:rsid w:val="003A3BF9"/>
    <w:rsid w:val="003A3F96"/>
    <w:rsid w:val="003A4292"/>
    <w:rsid w:val="003A42D7"/>
    <w:rsid w:val="003A439C"/>
    <w:rsid w:val="003A43B5"/>
    <w:rsid w:val="003A4C1A"/>
    <w:rsid w:val="003A4C5C"/>
    <w:rsid w:val="003A4EE5"/>
    <w:rsid w:val="003A4EE7"/>
    <w:rsid w:val="003A515E"/>
    <w:rsid w:val="003A53B0"/>
    <w:rsid w:val="003A5501"/>
    <w:rsid w:val="003A5814"/>
    <w:rsid w:val="003A5984"/>
    <w:rsid w:val="003A5A0F"/>
    <w:rsid w:val="003A5AD0"/>
    <w:rsid w:val="003A6019"/>
    <w:rsid w:val="003A60C1"/>
    <w:rsid w:val="003A64DE"/>
    <w:rsid w:val="003A6551"/>
    <w:rsid w:val="003A6572"/>
    <w:rsid w:val="003A6699"/>
    <w:rsid w:val="003A6837"/>
    <w:rsid w:val="003A6AC5"/>
    <w:rsid w:val="003A7068"/>
    <w:rsid w:val="003A7084"/>
    <w:rsid w:val="003A7364"/>
    <w:rsid w:val="003A7A49"/>
    <w:rsid w:val="003A7C26"/>
    <w:rsid w:val="003A7CE4"/>
    <w:rsid w:val="003A7EBF"/>
    <w:rsid w:val="003A7EFA"/>
    <w:rsid w:val="003B032E"/>
    <w:rsid w:val="003B03ED"/>
    <w:rsid w:val="003B051C"/>
    <w:rsid w:val="003B0CDA"/>
    <w:rsid w:val="003B0D0D"/>
    <w:rsid w:val="003B0D3D"/>
    <w:rsid w:val="003B1335"/>
    <w:rsid w:val="003B15E9"/>
    <w:rsid w:val="003B16C2"/>
    <w:rsid w:val="003B181D"/>
    <w:rsid w:val="003B1963"/>
    <w:rsid w:val="003B1A89"/>
    <w:rsid w:val="003B1DA9"/>
    <w:rsid w:val="003B1DC8"/>
    <w:rsid w:val="003B1EC4"/>
    <w:rsid w:val="003B2ACF"/>
    <w:rsid w:val="003B2DC7"/>
    <w:rsid w:val="003B2F73"/>
    <w:rsid w:val="003B2FE6"/>
    <w:rsid w:val="003B32B0"/>
    <w:rsid w:val="003B345A"/>
    <w:rsid w:val="003B37AC"/>
    <w:rsid w:val="003B38F2"/>
    <w:rsid w:val="003B3A88"/>
    <w:rsid w:val="003B3CA1"/>
    <w:rsid w:val="003B3E0F"/>
    <w:rsid w:val="003B3E84"/>
    <w:rsid w:val="003B40C2"/>
    <w:rsid w:val="003B45DA"/>
    <w:rsid w:val="003B47D4"/>
    <w:rsid w:val="003B4858"/>
    <w:rsid w:val="003B491F"/>
    <w:rsid w:val="003B4B23"/>
    <w:rsid w:val="003B4B54"/>
    <w:rsid w:val="003B4EAD"/>
    <w:rsid w:val="003B4EF5"/>
    <w:rsid w:val="003B51A3"/>
    <w:rsid w:val="003B51AA"/>
    <w:rsid w:val="003B53D2"/>
    <w:rsid w:val="003B55D9"/>
    <w:rsid w:val="003B58D8"/>
    <w:rsid w:val="003B5AE2"/>
    <w:rsid w:val="003B5D02"/>
    <w:rsid w:val="003B5F22"/>
    <w:rsid w:val="003B606A"/>
    <w:rsid w:val="003B6129"/>
    <w:rsid w:val="003B6724"/>
    <w:rsid w:val="003B696E"/>
    <w:rsid w:val="003B6AFB"/>
    <w:rsid w:val="003B6F41"/>
    <w:rsid w:val="003B6F4A"/>
    <w:rsid w:val="003B6FDF"/>
    <w:rsid w:val="003B70A9"/>
    <w:rsid w:val="003B71DF"/>
    <w:rsid w:val="003B72C4"/>
    <w:rsid w:val="003B7540"/>
    <w:rsid w:val="003B7A81"/>
    <w:rsid w:val="003B7AFF"/>
    <w:rsid w:val="003B7B32"/>
    <w:rsid w:val="003B7C78"/>
    <w:rsid w:val="003B7FF2"/>
    <w:rsid w:val="003C00BA"/>
    <w:rsid w:val="003C0112"/>
    <w:rsid w:val="003C0347"/>
    <w:rsid w:val="003C03C2"/>
    <w:rsid w:val="003C03F6"/>
    <w:rsid w:val="003C0433"/>
    <w:rsid w:val="003C0538"/>
    <w:rsid w:val="003C05EC"/>
    <w:rsid w:val="003C0622"/>
    <w:rsid w:val="003C0657"/>
    <w:rsid w:val="003C06A0"/>
    <w:rsid w:val="003C0B4E"/>
    <w:rsid w:val="003C0DA3"/>
    <w:rsid w:val="003C100A"/>
    <w:rsid w:val="003C1274"/>
    <w:rsid w:val="003C13F1"/>
    <w:rsid w:val="003C1454"/>
    <w:rsid w:val="003C1556"/>
    <w:rsid w:val="003C1680"/>
    <w:rsid w:val="003C17CC"/>
    <w:rsid w:val="003C19B5"/>
    <w:rsid w:val="003C1A55"/>
    <w:rsid w:val="003C1A56"/>
    <w:rsid w:val="003C1B25"/>
    <w:rsid w:val="003C1BA4"/>
    <w:rsid w:val="003C1BC8"/>
    <w:rsid w:val="003C1C8E"/>
    <w:rsid w:val="003C1D64"/>
    <w:rsid w:val="003C259E"/>
    <w:rsid w:val="003C271F"/>
    <w:rsid w:val="003C29DB"/>
    <w:rsid w:val="003C2B2F"/>
    <w:rsid w:val="003C2F02"/>
    <w:rsid w:val="003C2F11"/>
    <w:rsid w:val="003C2F66"/>
    <w:rsid w:val="003C30BD"/>
    <w:rsid w:val="003C3352"/>
    <w:rsid w:val="003C34AA"/>
    <w:rsid w:val="003C364F"/>
    <w:rsid w:val="003C36B1"/>
    <w:rsid w:val="003C3783"/>
    <w:rsid w:val="003C3982"/>
    <w:rsid w:val="003C3A32"/>
    <w:rsid w:val="003C3B26"/>
    <w:rsid w:val="003C3B73"/>
    <w:rsid w:val="003C3E71"/>
    <w:rsid w:val="003C3F09"/>
    <w:rsid w:val="003C4007"/>
    <w:rsid w:val="003C4076"/>
    <w:rsid w:val="003C4274"/>
    <w:rsid w:val="003C483D"/>
    <w:rsid w:val="003C5102"/>
    <w:rsid w:val="003C5166"/>
    <w:rsid w:val="003C51F2"/>
    <w:rsid w:val="003C576C"/>
    <w:rsid w:val="003C5A18"/>
    <w:rsid w:val="003C5A33"/>
    <w:rsid w:val="003C5A9C"/>
    <w:rsid w:val="003C5C1A"/>
    <w:rsid w:val="003C5CBD"/>
    <w:rsid w:val="003C6115"/>
    <w:rsid w:val="003C6228"/>
    <w:rsid w:val="003C624D"/>
    <w:rsid w:val="003C666A"/>
    <w:rsid w:val="003C671A"/>
    <w:rsid w:val="003C67E5"/>
    <w:rsid w:val="003C6A01"/>
    <w:rsid w:val="003C6AB0"/>
    <w:rsid w:val="003C6BD9"/>
    <w:rsid w:val="003C6E6A"/>
    <w:rsid w:val="003C6F2B"/>
    <w:rsid w:val="003C711A"/>
    <w:rsid w:val="003C7583"/>
    <w:rsid w:val="003C7625"/>
    <w:rsid w:val="003C7697"/>
    <w:rsid w:val="003C77BC"/>
    <w:rsid w:val="003C7F65"/>
    <w:rsid w:val="003D0159"/>
    <w:rsid w:val="003D0210"/>
    <w:rsid w:val="003D02ED"/>
    <w:rsid w:val="003D04F5"/>
    <w:rsid w:val="003D06AC"/>
    <w:rsid w:val="003D0D21"/>
    <w:rsid w:val="003D100A"/>
    <w:rsid w:val="003D10DB"/>
    <w:rsid w:val="003D12F7"/>
    <w:rsid w:val="003D1538"/>
    <w:rsid w:val="003D157D"/>
    <w:rsid w:val="003D1625"/>
    <w:rsid w:val="003D1771"/>
    <w:rsid w:val="003D185C"/>
    <w:rsid w:val="003D19C1"/>
    <w:rsid w:val="003D1EBF"/>
    <w:rsid w:val="003D1EF2"/>
    <w:rsid w:val="003D23C7"/>
    <w:rsid w:val="003D24FB"/>
    <w:rsid w:val="003D2535"/>
    <w:rsid w:val="003D25BE"/>
    <w:rsid w:val="003D26A1"/>
    <w:rsid w:val="003D28DA"/>
    <w:rsid w:val="003D30A1"/>
    <w:rsid w:val="003D3151"/>
    <w:rsid w:val="003D327A"/>
    <w:rsid w:val="003D3352"/>
    <w:rsid w:val="003D397A"/>
    <w:rsid w:val="003D406F"/>
    <w:rsid w:val="003D4101"/>
    <w:rsid w:val="003D4270"/>
    <w:rsid w:val="003D42E5"/>
    <w:rsid w:val="003D45DC"/>
    <w:rsid w:val="003D4713"/>
    <w:rsid w:val="003D4EA6"/>
    <w:rsid w:val="003D505B"/>
    <w:rsid w:val="003D5363"/>
    <w:rsid w:val="003D5484"/>
    <w:rsid w:val="003D54DC"/>
    <w:rsid w:val="003D59B3"/>
    <w:rsid w:val="003D5B9D"/>
    <w:rsid w:val="003D5BD6"/>
    <w:rsid w:val="003D5FE7"/>
    <w:rsid w:val="003D626D"/>
    <w:rsid w:val="003D6578"/>
    <w:rsid w:val="003D66B9"/>
    <w:rsid w:val="003D7175"/>
    <w:rsid w:val="003D7219"/>
    <w:rsid w:val="003D7594"/>
    <w:rsid w:val="003D7676"/>
    <w:rsid w:val="003D784D"/>
    <w:rsid w:val="003D7A07"/>
    <w:rsid w:val="003D7E7F"/>
    <w:rsid w:val="003D7EAB"/>
    <w:rsid w:val="003D7EF6"/>
    <w:rsid w:val="003D7F06"/>
    <w:rsid w:val="003E0144"/>
    <w:rsid w:val="003E027B"/>
    <w:rsid w:val="003E032A"/>
    <w:rsid w:val="003E0404"/>
    <w:rsid w:val="003E0560"/>
    <w:rsid w:val="003E0656"/>
    <w:rsid w:val="003E065F"/>
    <w:rsid w:val="003E08A0"/>
    <w:rsid w:val="003E0BF8"/>
    <w:rsid w:val="003E0C8F"/>
    <w:rsid w:val="003E0F7D"/>
    <w:rsid w:val="003E1180"/>
    <w:rsid w:val="003E13B4"/>
    <w:rsid w:val="003E14A5"/>
    <w:rsid w:val="003E1585"/>
    <w:rsid w:val="003E16FE"/>
    <w:rsid w:val="003E17EC"/>
    <w:rsid w:val="003E1863"/>
    <w:rsid w:val="003E18BD"/>
    <w:rsid w:val="003E1A4F"/>
    <w:rsid w:val="003E1B41"/>
    <w:rsid w:val="003E1B80"/>
    <w:rsid w:val="003E1C2E"/>
    <w:rsid w:val="003E1F5D"/>
    <w:rsid w:val="003E2224"/>
    <w:rsid w:val="003E28E5"/>
    <w:rsid w:val="003E2AF3"/>
    <w:rsid w:val="003E2B24"/>
    <w:rsid w:val="003E2FC7"/>
    <w:rsid w:val="003E314A"/>
    <w:rsid w:val="003E34EC"/>
    <w:rsid w:val="003E3E18"/>
    <w:rsid w:val="003E4013"/>
    <w:rsid w:val="003E401C"/>
    <w:rsid w:val="003E420B"/>
    <w:rsid w:val="003E4353"/>
    <w:rsid w:val="003E4A04"/>
    <w:rsid w:val="003E4A70"/>
    <w:rsid w:val="003E4C95"/>
    <w:rsid w:val="003E4E8F"/>
    <w:rsid w:val="003E4F2F"/>
    <w:rsid w:val="003E5145"/>
    <w:rsid w:val="003E54DF"/>
    <w:rsid w:val="003E5AA8"/>
    <w:rsid w:val="003E5CF3"/>
    <w:rsid w:val="003E5DF5"/>
    <w:rsid w:val="003E5E66"/>
    <w:rsid w:val="003E6129"/>
    <w:rsid w:val="003E61EA"/>
    <w:rsid w:val="003E62A4"/>
    <w:rsid w:val="003E62BB"/>
    <w:rsid w:val="003E63E5"/>
    <w:rsid w:val="003E64DC"/>
    <w:rsid w:val="003E66C2"/>
    <w:rsid w:val="003E6CCA"/>
    <w:rsid w:val="003E70D9"/>
    <w:rsid w:val="003E72A1"/>
    <w:rsid w:val="003E7405"/>
    <w:rsid w:val="003E741F"/>
    <w:rsid w:val="003E7520"/>
    <w:rsid w:val="003E754B"/>
    <w:rsid w:val="003E7670"/>
    <w:rsid w:val="003E773F"/>
    <w:rsid w:val="003E79DD"/>
    <w:rsid w:val="003E7DEA"/>
    <w:rsid w:val="003E7E3B"/>
    <w:rsid w:val="003E7E92"/>
    <w:rsid w:val="003E7F41"/>
    <w:rsid w:val="003F0215"/>
    <w:rsid w:val="003F0460"/>
    <w:rsid w:val="003F07A9"/>
    <w:rsid w:val="003F0B75"/>
    <w:rsid w:val="003F0EC8"/>
    <w:rsid w:val="003F1036"/>
    <w:rsid w:val="003F1AB9"/>
    <w:rsid w:val="003F1FDA"/>
    <w:rsid w:val="003F2029"/>
    <w:rsid w:val="003F2430"/>
    <w:rsid w:val="003F254C"/>
    <w:rsid w:val="003F29C9"/>
    <w:rsid w:val="003F2C15"/>
    <w:rsid w:val="003F302B"/>
    <w:rsid w:val="003F344B"/>
    <w:rsid w:val="003F3DCD"/>
    <w:rsid w:val="003F4217"/>
    <w:rsid w:val="003F433D"/>
    <w:rsid w:val="003F4706"/>
    <w:rsid w:val="003F4A23"/>
    <w:rsid w:val="003F4C38"/>
    <w:rsid w:val="003F4EA3"/>
    <w:rsid w:val="003F4FD5"/>
    <w:rsid w:val="003F50B9"/>
    <w:rsid w:val="003F5121"/>
    <w:rsid w:val="003F5378"/>
    <w:rsid w:val="003F53B4"/>
    <w:rsid w:val="003F551A"/>
    <w:rsid w:val="003F5BA0"/>
    <w:rsid w:val="003F5DD8"/>
    <w:rsid w:val="003F6082"/>
    <w:rsid w:val="003F6139"/>
    <w:rsid w:val="003F6196"/>
    <w:rsid w:val="003F65D2"/>
    <w:rsid w:val="003F6979"/>
    <w:rsid w:val="003F6B08"/>
    <w:rsid w:val="003F6BF6"/>
    <w:rsid w:val="003F6D62"/>
    <w:rsid w:val="003F70E8"/>
    <w:rsid w:val="003F72E8"/>
    <w:rsid w:val="003F7425"/>
    <w:rsid w:val="003F7544"/>
    <w:rsid w:val="003F75E6"/>
    <w:rsid w:val="003F78CA"/>
    <w:rsid w:val="003F78DB"/>
    <w:rsid w:val="003F78ED"/>
    <w:rsid w:val="003F78F9"/>
    <w:rsid w:val="003F7C28"/>
    <w:rsid w:val="004001AB"/>
    <w:rsid w:val="00400855"/>
    <w:rsid w:val="00400896"/>
    <w:rsid w:val="0040089A"/>
    <w:rsid w:val="00400AC2"/>
    <w:rsid w:val="00400C21"/>
    <w:rsid w:val="00400C9E"/>
    <w:rsid w:val="0040118A"/>
    <w:rsid w:val="0040120C"/>
    <w:rsid w:val="0040132D"/>
    <w:rsid w:val="00401807"/>
    <w:rsid w:val="00401AE4"/>
    <w:rsid w:val="00401AF5"/>
    <w:rsid w:val="00401B70"/>
    <w:rsid w:val="00401BA5"/>
    <w:rsid w:val="00401D7C"/>
    <w:rsid w:val="00401F7E"/>
    <w:rsid w:val="004021AD"/>
    <w:rsid w:val="004022D2"/>
    <w:rsid w:val="00402836"/>
    <w:rsid w:val="0040284D"/>
    <w:rsid w:val="00402B36"/>
    <w:rsid w:val="00402BBD"/>
    <w:rsid w:val="00402D98"/>
    <w:rsid w:val="00402FEF"/>
    <w:rsid w:val="00403530"/>
    <w:rsid w:val="00403680"/>
    <w:rsid w:val="004038DC"/>
    <w:rsid w:val="00403997"/>
    <w:rsid w:val="004039E4"/>
    <w:rsid w:val="00403AC7"/>
    <w:rsid w:val="00403C85"/>
    <w:rsid w:val="00403DEB"/>
    <w:rsid w:val="00404100"/>
    <w:rsid w:val="00404194"/>
    <w:rsid w:val="00404B6D"/>
    <w:rsid w:val="00404C6F"/>
    <w:rsid w:val="00404C7A"/>
    <w:rsid w:val="00404FC6"/>
    <w:rsid w:val="00404FEA"/>
    <w:rsid w:val="00405638"/>
    <w:rsid w:val="004059A4"/>
    <w:rsid w:val="00405A4C"/>
    <w:rsid w:val="00405BB8"/>
    <w:rsid w:val="00405BCE"/>
    <w:rsid w:val="0040614F"/>
    <w:rsid w:val="004065E0"/>
    <w:rsid w:val="00406775"/>
    <w:rsid w:val="00406911"/>
    <w:rsid w:val="00406C64"/>
    <w:rsid w:val="00406DE4"/>
    <w:rsid w:val="00406ECA"/>
    <w:rsid w:val="00406ED5"/>
    <w:rsid w:val="004073DD"/>
    <w:rsid w:val="004076DA"/>
    <w:rsid w:val="0040778F"/>
    <w:rsid w:val="004077DD"/>
    <w:rsid w:val="0040795B"/>
    <w:rsid w:val="00407AEE"/>
    <w:rsid w:val="00407B84"/>
    <w:rsid w:val="00407EED"/>
    <w:rsid w:val="00410125"/>
    <w:rsid w:val="004103F8"/>
    <w:rsid w:val="0041045D"/>
    <w:rsid w:val="004108CC"/>
    <w:rsid w:val="00410BFF"/>
    <w:rsid w:val="00410CF7"/>
    <w:rsid w:val="00410D10"/>
    <w:rsid w:val="00410DF3"/>
    <w:rsid w:val="00410F82"/>
    <w:rsid w:val="004110F2"/>
    <w:rsid w:val="004112AE"/>
    <w:rsid w:val="00411839"/>
    <w:rsid w:val="00411AF3"/>
    <w:rsid w:val="00411B5C"/>
    <w:rsid w:val="00411CAF"/>
    <w:rsid w:val="00411DB2"/>
    <w:rsid w:val="00412268"/>
    <w:rsid w:val="00412390"/>
    <w:rsid w:val="004123CA"/>
    <w:rsid w:val="004125E9"/>
    <w:rsid w:val="00412A5D"/>
    <w:rsid w:val="00412DD6"/>
    <w:rsid w:val="00412DEC"/>
    <w:rsid w:val="00412DF3"/>
    <w:rsid w:val="00412E5B"/>
    <w:rsid w:val="00412E73"/>
    <w:rsid w:val="00413765"/>
    <w:rsid w:val="004138B1"/>
    <w:rsid w:val="004139B5"/>
    <w:rsid w:val="00413F08"/>
    <w:rsid w:val="004143CC"/>
    <w:rsid w:val="00414482"/>
    <w:rsid w:val="00414697"/>
    <w:rsid w:val="004147B9"/>
    <w:rsid w:val="004147D4"/>
    <w:rsid w:val="00414CF6"/>
    <w:rsid w:val="00414F55"/>
    <w:rsid w:val="00415065"/>
    <w:rsid w:val="0041518A"/>
    <w:rsid w:val="004151E4"/>
    <w:rsid w:val="00415561"/>
    <w:rsid w:val="00415987"/>
    <w:rsid w:val="00415CA3"/>
    <w:rsid w:val="00415EC5"/>
    <w:rsid w:val="00415F04"/>
    <w:rsid w:val="00415F65"/>
    <w:rsid w:val="0041600F"/>
    <w:rsid w:val="0041617F"/>
    <w:rsid w:val="004163D0"/>
    <w:rsid w:val="004166EC"/>
    <w:rsid w:val="004167FE"/>
    <w:rsid w:val="0041690D"/>
    <w:rsid w:val="004170AE"/>
    <w:rsid w:val="004170CC"/>
    <w:rsid w:val="00417648"/>
    <w:rsid w:val="004179DB"/>
    <w:rsid w:val="00417A4B"/>
    <w:rsid w:val="00417B65"/>
    <w:rsid w:val="00417DA6"/>
    <w:rsid w:val="004200FE"/>
    <w:rsid w:val="00420226"/>
    <w:rsid w:val="004202A8"/>
    <w:rsid w:val="0042064A"/>
    <w:rsid w:val="004206AE"/>
    <w:rsid w:val="004206ED"/>
    <w:rsid w:val="00420715"/>
    <w:rsid w:val="0042086F"/>
    <w:rsid w:val="00420883"/>
    <w:rsid w:val="004208CF"/>
    <w:rsid w:val="004209C3"/>
    <w:rsid w:val="00420A55"/>
    <w:rsid w:val="00420C34"/>
    <w:rsid w:val="00420CBA"/>
    <w:rsid w:val="00420CFD"/>
    <w:rsid w:val="00420D52"/>
    <w:rsid w:val="00420FDB"/>
    <w:rsid w:val="00421070"/>
    <w:rsid w:val="004210AE"/>
    <w:rsid w:val="004210D8"/>
    <w:rsid w:val="00421240"/>
    <w:rsid w:val="004212FB"/>
    <w:rsid w:val="004214C3"/>
    <w:rsid w:val="004215E2"/>
    <w:rsid w:val="00421B14"/>
    <w:rsid w:val="00421DCA"/>
    <w:rsid w:val="00421DD0"/>
    <w:rsid w:val="00421E80"/>
    <w:rsid w:val="004222E9"/>
    <w:rsid w:val="004223EA"/>
    <w:rsid w:val="00422B58"/>
    <w:rsid w:val="00422CE0"/>
    <w:rsid w:val="00422F9F"/>
    <w:rsid w:val="0042309E"/>
    <w:rsid w:val="00423291"/>
    <w:rsid w:val="004233A7"/>
    <w:rsid w:val="0042360D"/>
    <w:rsid w:val="00423611"/>
    <w:rsid w:val="004237B6"/>
    <w:rsid w:val="00423A68"/>
    <w:rsid w:val="00423BA7"/>
    <w:rsid w:val="00423C8E"/>
    <w:rsid w:val="00423C99"/>
    <w:rsid w:val="00423CC5"/>
    <w:rsid w:val="00423FDE"/>
    <w:rsid w:val="0042403C"/>
    <w:rsid w:val="00424192"/>
    <w:rsid w:val="004242B7"/>
    <w:rsid w:val="0042470C"/>
    <w:rsid w:val="004248BF"/>
    <w:rsid w:val="00424DC3"/>
    <w:rsid w:val="00424E92"/>
    <w:rsid w:val="00424F06"/>
    <w:rsid w:val="00425597"/>
    <w:rsid w:val="0042584C"/>
    <w:rsid w:val="004258F8"/>
    <w:rsid w:val="00425B8D"/>
    <w:rsid w:val="00425C5D"/>
    <w:rsid w:val="00425D22"/>
    <w:rsid w:val="00426153"/>
    <w:rsid w:val="00426157"/>
    <w:rsid w:val="004261DF"/>
    <w:rsid w:val="0042635B"/>
    <w:rsid w:val="00426499"/>
    <w:rsid w:val="00426608"/>
    <w:rsid w:val="00426743"/>
    <w:rsid w:val="004267CC"/>
    <w:rsid w:val="00426AE1"/>
    <w:rsid w:val="00427149"/>
    <w:rsid w:val="004272FE"/>
    <w:rsid w:val="004276D4"/>
    <w:rsid w:val="00427997"/>
    <w:rsid w:val="00427A33"/>
    <w:rsid w:val="00427BE9"/>
    <w:rsid w:val="00427F3D"/>
    <w:rsid w:val="00427F8D"/>
    <w:rsid w:val="00430406"/>
    <w:rsid w:val="0043069E"/>
    <w:rsid w:val="00430865"/>
    <w:rsid w:val="0043160A"/>
    <w:rsid w:val="00431929"/>
    <w:rsid w:val="00431ADE"/>
    <w:rsid w:val="00431C65"/>
    <w:rsid w:val="00431D00"/>
    <w:rsid w:val="00431FC7"/>
    <w:rsid w:val="004325F6"/>
    <w:rsid w:val="00432684"/>
    <w:rsid w:val="00432D2B"/>
    <w:rsid w:val="00433470"/>
    <w:rsid w:val="004336A1"/>
    <w:rsid w:val="004339CC"/>
    <w:rsid w:val="00433A40"/>
    <w:rsid w:val="00433DAE"/>
    <w:rsid w:val="00433DD2"/>
    <w:rsid w:val="00433F09"/>
    <w:rsid w:val="00433F98"/>
    <w:rsid w:val="00434069"/>
    <w:rsid w:val="00434079"/>
    <w:rsid w:val="00434299"/>
    <w:rsid w:val="00434553"/>
    <w:rsid w:val="00434556"/>
    <w:rsid w:val="00434FFE"/>
    <w:rsid w:val="0043508D"/>
    <w:rsid w:val="004352B8"/>
    <w:rsid w:val="0043541B"/>
    <w:rsid w:val="00435496"/>
    <w:rsid w:val="004354BF"/>
    <w:rsid w:val="00436128"/>
    <w:rsid w:val="00436284"/>
    <w:rsid w:val="004365B1"/>
    <w:rsid w:val="00436828"/>
    <w:rsid w:val="00436974"/>
    <w:rsid w:val="004369C0"/>
    <w:rsid w:val="00436A7D"/>
    <w:rsid w:val="00436FD8"/>
    <w:rsid w:val="004370A5"/>
    <w:rsid w:val="00437431"/>
    <w:rsid w:val="0043745D"/>
    <w:rsid w:val="00437470"/>
    <w:rsid w:val="004375AC"/>
    <w:rsid w:val="0043784E"/>
    <w:rsid w:val="00437AC2"/>
    <w:rsid w:val="00437FAD"/>
    <w:rsid w:val="00437FE6"/>
    <w:rsid w:val="0044000E"/>
    <w:rsid w:val="004400C3"/>
    <w:rsid w:val="004402A3"/>
    <w:rsid w:val="004402AA"/>
    <w:rsid w:val="0044033F"/>
    <w:rsid w:val="004404FC"/>
    <w:rsid w:val="004407C4"/>
    <w:rsid w:val="0044107F"/>
    <w:rsid w:val="00441999"/>
    <w:rsid w:val="00441A88"/>
    <w:rsid w:val="00442565"/>
    <w:rsid w:val="00442642"/>
    <w:rsid w:val="00442B5E"/>
    <w:rsid w:val="00442DC0"/>
    <w:rsid w:val="00442E58"/>
    <w:rsid w:val="004430FE"/>
    <w:rsid w:val="00443265"/>
    <w:rsid w:val="00443278"/>
    <w:rsid w:val="00443950"/>
    <w:rsid w:val="00443E20"/>
    <w:rsid w:val="0044461E"/>
    <w:rsid w:val="00444700"/>
    <w:rsid w:val="004447EE"/>
    <w:rsid w:val="004449DA"/>
    <w:rsid w:val="00444D38"/>
    <w:rsid w:val="00444D4F"/>
    <w:rsid w:val="00444EB1"/>
    <w:rsid w:val="00445029"/>
    <w:rsid w:val="004451F7"/>
    <w:rsid w:val="004452D6"/>
    <w:rsid w:val="004452F8"/>
    <w:rsid w:val="0044534D"/>
    <w:rsid w:val="0044560C"/>
    <w:rsid w:val="0044581E"/>
    <w:rsid w:val="00445A27"/>
    <w:rsid w:val="00445B60"/>
    <w:rsid w:val="00445B74"/>
    <w:rsid w:val="00445CAC"/>
    <w:rsid w:val="00445EA9"/>
    <w:rsid w:val="00446759"/>
    <w:rsid w:val="00446794"/>
    <w:rsid w:val="004467BE"/>
    <w:rsid w:val="00446823"/>
    <w:rsid w:val="00446856"/>
    <w:rsid w:val="0044694A"/>
    <w:rsid w:val="004469CD"/>
    <w:rsid w:val="00446B9D"/>
    <w:rsid w:val="00446C54"/>
    <w:rsid w:val="00446CDA"/>
    <w:rsid w:val="00446D04"/>
    <w:rsid w:val="00446DE6"/>
    <w:rsid w:val="00446F66"/>
    <w:rsid w:val="004473E4"/>
    <w:rsid w:val="00447437"/>
    <w:rsid w:val="00447716"/>
    <w:rsid w:val="004477ED"/>
    <w:rsid w:val="00447838"/>
    <w:rsid w:val="004479F2"/>
    <w:rsid w:val="00447B6F"/>
    <w:rsid w:val="00447BF8"/>
    <w:rsid w:val="00447EAF"/>
    <w:rsid w:val="00450481"/>
    <w:rsid w:val="00450512"/>
    <w:rsid w:val="00450765"/>
    <w:rsid w:val="004509E9"/>
    <w:rsid w:val="00450E60"/>
    <w:rsid w:val="004512A2"/>
    <w:rsid w:val="00451460"/>
    <w:rsid w:val="00451707"/>
    <w:rsid w:val="0045179D"/>
    <w:rsid w:val="00451E41"/>
    <w:rsid w:val="00452120"/>
    <w:rsid w:val="004524A1"/>
    <w:rsid w:val="004525BB"/>
    <w:rsid w:val="004525FF"/>
    <w:rsid w:val="0045285A"/>
    <w:rsid w:val="0045293D"/>
    <w:rsid w:val="00452D51"/>
    <w:rsid w:val="00452F99"/>
    <w:rsid w:val="004532A4"/>
    <w:rsid w:val="004532A5"/>
    <w:rsid w:val="00453862"/>
    <w:rsid w:val="00453970"/>
    <w:rsid w:val="00453AB5"/>
    <w:rsid w:val="00453BB6"/>
    <w:rsid w:val="00453DDE"/>
    <w:rsid w:val="00453E54"/>
    <w:rsid w:val="004540F8"/>
    <w:rsid w:val="00454122"/>
    <w:rsid w:val="0045423D"/>
    <w:rsid w:val="0045435E"/>
    <w:rsid w:val="004546A4"/>
    <w:rsid w:val="00454B54"/>
    <w:rsid w:val="00454F9B"/>
    <w:rsid w:val="00455346"/>
    <w:rsid w:val="004555A7"/>
    <w:rsid w:val="00455CCB"/>
    <w:rsid w:val="00455DCB"/>
    <w:rsid w:val="00455EF9"/>
    <w:rsid w:val="00455FD6"/>
    <w:rsid w:val="004562CD"/>
    <w:rsid w:val="004567B1"/>
    <w:rsid w:val="0045686E"/>
    <w:rsid w:val="004569FC"/>
    <w:rsid w:val="00456A60"/>
    <w:rsid w:val="00456B03"/>
    <w:rsid w:val="00456BF7"/>
    <w:rsid w:val="00456C37"/>
    <w:rsid w:val="00456EE7"/>
    <w:rsid w:val="00457140"/>
    <w:rsid w:val="004571FB"/>
    <w:rsid w:val="004574F8"/>
    <w:rsid w:val="00457E06"/>
    <w:rsid w:val="00457E66"/>
    <w:rsid w:val="0046013F"/>
    <w:rsid w:val="004605F6"/>
    <w:rsid w:val="0046064E"/>
    <w:rsid w:val="0046070B"/>
    <w:rsid w:val="0046081B"/>
    <w:rsid w:val="00460930"/>
    <w:rsid w:val="00460AB0"/>
    <w:rsid w:val="00460CDB"/>
    <w:rsid w:val="004610BE"/>
    <w:rsid w:val="0046118B"/>
    <w:rsid w:val="004613AE"/>
    <w:rsid w:val="004614A4"/>
    <w:rsid w:val="004614F7"/>
    <w:rsid w:val="004615A1"/>
    <w:rsid w:val="004615F6"/>
    <w:rsid w:val="0046186B"/>
    <w:rsid w:val="0046261C"/>
    <w:rsid w:val="00462A7E"/>
    <w:rsid w:val="00462BBA"/>
    <w:rsid w:val="00462F50"/>
    <w:rsid w:val="00463549"/>
    <w:rsid w:val="0046375A"/>
    <w:rsid w:val="00463924"/>
    <w:rsid w:val="00463CA5"/>
    <w:rsid w:val="004642D5"/>
    <w:rsid w:val="0046452A"/>
    <w:rsid w:val="004645DF"/>
    <w:rsid w:val="004645F3"/>
    <w:rsid w:val="0046486B"/>
    <w:rsid w:val="00464907"/>
    <w:rsid w:val="00464934"/>
    <w:rsid w:val="004649E6"/>
    <w:rsid w:val="00464AA6"/>
    <w:rsid w:val="00464BF5"/>
    <w:rsid w:val="004650C6"/>
    <w:rsid w:val="00465D7A"/>
    <w:rsid w:val="0046605C"/>
    <w:rsid w:val="00466091"/>
    <w:rsid w:val="004661CD"/>
    <w:rsid w:val="00466413"/>
    <w:rsid w:val="0046656C"/>
    <w:rsid w:val="004666CB"/>
    <w:rsid w:val="004666DB"/>
    <w:rsid w:val="00466B12"/>
    <w:rsid w:val="00466CA1"/>
    <w:rsid w:val="00466E89"/>
    <w:rsid w:val="004670E6"/>
    <w:rsid w:val="00467207"/>
    <w:rsid w:val="00467AA0"/>
    <w:rsid w:val="00467F82"/>
    <w:rsid w:val="0047027A"/>
    <w:rsid w:val="00470342"/>
    <w:rsid w:val="00470374"/>
    <w:rsid w:val="004705CE"/>
    <w:rsid w:val="004707C4"/>
    <w:rsid w:val="00470866"/>
    <w:rsid w:val="00470C69"/>
    <w:rsid w:val="00470D09"/>
    <w:rsid w:val="00470D5E"/>
    <w:rsid w:val="00470D66"/>
    <w:rsid w:val="00470DF9"/>
    <w:rsid w:val="004711C6"/>
    <w:rsid w:val="00471504"/>
    <w:rsid w:val="00471719"/>
    <w:rsid w:val="00471894"/>
    <w:rsid w:val="00471B26"/>
    <w:rsid w:val="00471DDC"/>
    <w:rsid w:val="00471E4E"/>
    <w:rsid w:val="00471F8B"/>
    <w:rsid w:val="004724CD"/>
    <w:rsid w:val="004726F4"/>
    <w:rsid w:val="00472DCE"/>
    <w:rsid w:val="00472F77"/>
    <w:rsid w:val="00472FFD"/>
    <w:rsid w:val="0047300E"/>
    <w:rsid w:val="0047315A"/>
    <w:rsid w:val="004731DE"/>
    <w:rsid w:val="004736CB"/>
    <w:rsid w:val="00473A63"/>
    <w:rsid w:val="00473BB1"/>
    <w:rsid w:val="00473CB8"/>
    <w:rsid w:val="00473EEE"/>
    <w:rsid w:val="00473F14"/>
    <w:rsid w:val="00473F3A"/>
    <w:rsid w:val="0047424C"/>
    <w:rsid w:val="00474328"/>
    <w:rsid w:val="0047463A"/>
    <w:rsid w:val="00474810"/>
    <w:rsid w:val="0047487C"/>
    <w:rsid w:val="00474CEE"/>
    <w:rsid w:val="004754A3"/>
    <w:rsid w:val="00475872"/>
    <w:rsid w:val="00475C5F"/>
    <w:rsid w:val="00475E1D"/>
    <w:rsid w:val="00475EC8"/>
    <w:rsid w:val="0047603B"/>
    <w:rsid w:val="004762C4"/>
    <w:rsid w:val="00476309"/>
    <w:rsid w:val="00476465"/>
    <w:rsid w:val="00476756"/>
    <w:rsid w:val="004768CA"/>
    <w:rsid w:val="00476ED6"/>
    <w:rsid w:val="004771C4"/>
    <w:rsid w:val="0047723F"/>
    <w:rsid w:val="00477848"/>
    <w:rsid w:val="00477959"/>
    <w:rsid w:val="004779A4"/>
    <w:rsid w:val="00477CBF"/>
    <w:rsid w:val="00477FF2"/>
    <w:rsid w:val="00480329"/>
    <w:rsid w:val="004807CD"/>
    <w:rsid w:val="00480832"/>
    <w:rsid w:val="00480A59"/>
    <w:rsid w:val="00480C06"/>
    <w:rsid w:val="00480CC9"/>
    <w:rsid w:val="00480D11"/>
    <w:rsid w:val="0048101F"/>
    <w:rsid w:val="00481036"/>
    <w:rsid w:val="0048112E"/>
    <w:rsid w:val="004811BF"/>
    <w:rsid w:val="00481444"/>
    <w:rsid w:val="004814F0"/>
    <w:rsid w:val="0048174A"/>
    <w:rsid w:val="0048197B"/>
    <w:rsid w:val="00481CFA"/>
    <w:rsid w:val="00482066"/>
    <w:rsid w:val="00482159"/>
    <w:rsid w:val="0048228C"/>
    <w:rsid w:val="0048229E"/>
    <w:rsid w:val="0048243F"/>
    <w:rsid w:val="00482544"/>
    <w:rsid w:val="00482731"/>
    <w:rsid w:val="00482810"/>
    <w:rsid w:val="0048284C"/>
    <w:rsid w:val="00482B90"/>
    <w:rsid w:val="00482BF0"/>
    <w:rsid w:val="00482FFD"/>
    <w:rsid w:val="004831BD"/>
    <w:rsid w:val="00483450"/>
    <w:rsid w:val="00483519"/>
    <w:rsid w:val="00483548"/>
    <w:rsid w:val="004835F8"/>
    <w:rsid w:val="00483629"/>
    <w:rsid w:val="004839D3"/>
    <w:rsid w:val="004839DF"/>
    <w:rsid w:val="00483A7D"/>
    <w:rsid w:val="00483B3F"/>
    <w:rsid w:val="00483EF6"/>
    <w:rsid w:val="00484035"/>
    <w:rsid w:val="00484190"/>
    <w:rsid w:val="0048460F"/>
    <w:rsid w:val="00484690"/>
    <w:rsid w:val="00484DC6"/>
    <w:rsid w:val="00484E1B"/>
    <w:rsid w:val="00484F78"/>
    <w:rsid w:val="004852FE"/>
    <w:rsid w:val="0048530F"/>
    <w:rsid w:val="00485505"/>
    <w:rsid w:val="0048578B"/>
    <w:rsid w:val="0048582E"/>
    <w:rsid w:val="00485A46"/>
    <w:rsid w:val="00485A88"/>
    <w:rsid w:val="00485B65"/>
    <w:rsid w:val="00485DFC"/>
    <w:rsid w:val="00485F00"/>
    <w:rsid w:val="00486322"/>
    <w:rsid w:val="004867CB"/>
    <w:rsid w:val="00486895"/>
    <w:rsid w:val="00486BDF"/>
    <w:rsid w:val="00486CF9"/>
    <w:rsid w:val="00486DE5"/>
    <w:rsid w:val="0048705F"/>
    <w:rsid w:val="004870A9"/>
    <w:rsid w:val="0048714D"/>
    <w:rsid w:val="0048730F"/>
    <w:rsid w:val="00487495"/>
    <w:rsid w:val="0048786F"/>
    <w:rsid w:val="00487885"/>
    <w:rsid w:val="00487A0A"/>
    <w:rsid w:val="00487D7A"/>
    <w:rsid w:val="00490A2C"/>
    <w:rsid w:val="00490B14"/>
    <w:rsid w:val="00490C71"/>
    <w:rsid w:val="00490D3C"/>
    <w:rsid w:val="00490E47"/>
    <w:rsid w:val="00490EA8"/>
    <w:rsid w:val="00490F22"/>
    <w:rsid w:val="00490F47"/>
    <w:rsid w:val="00491088"/>
    <w:rsid w:val="0049113F"/>
    <w:rsid w:val="004911EF"/>
    <w:rsid w:val="0049129F"/>
    <w:rsid w:val="0049157C"/>
    <w:rsid w:val="004916AE"/>
    <w:rsid w:val="004916E0"/>
    <w:rsid w:val="00491771"/>
    <w:rsid w:val="004919B4"/>
    <w:rsid w:val="00491D29"/>
    <w:rsid w:val="004922B8"/>
    <w:rsid w:val="0049255F"/>
    <w:rsid w:val="00492704"/>
    <w:rsid w:val="004927B4"/>
    <w:rsid w:val="004927FC"/>
    <w:rsid w:val="00492919"/>
    <w:rsid w:val="004929D7"/>
    <w:rsid w:val="00492A47"/>
    <w:rsid w:val="00492DD2"/>
    <w:rsid w:val="0049326B"/>
    <w:rsid w:val="0049356F"/>
    <w:rsid w:val="0049357C"/>
    <w:rsid w:val="00493BA3"/>
    <w:rsid w:val="00493DFE"/>
    <w:rsid w:val="00493F70"/>
    <w:rsid w:val="004944B7"/>
    <w:rsid w:val="0049456C"/>
    <w:rsid w:val="004946F3"/>
    <w:rsid w:val="00494929"/>
    <w:rsid w:val="00494992"/>
    <w:rsid w:val="00494A29"/>
    <w:rsid w:val="004950A1"/>
    <w:rsid w:val="004950BE"/>
    <w:rsid w:val="00495161"/>
    <w:rsid w:val="004951A8"/>
    <w:rsid w:val="00495683"/>
    <w:rsid w:val="00495824"/>
    <w:rsid w:val="0049585D"/>
    <w:rsid w:val="0049599D"/>
    <w:rsid w:val="00495C67"/>
    <w:rsid w:val="00495FF9"/>
    <w:rsid w:val="004965DD"/>
    <w:rsid w:val="004967AE"/>
    <w:rsid w:val="00496911"/>
    <w:rsid w:val="00496C1B"/>
    <w:rsid w:val="00496C6E"/>
    <w:rsid w:val="00496E1C"/>
    <w:rsid w:val="00496FA9"/>
    <w:rsid w:val="004970AA"/>
    <w:rsid w:val="0049736D"/>
    <w:rsid w:val="00497A79"/>
    <w:rsid w:val="00497B80"/>
    <w:rsid w:val="004A03F9"/>
    <w:rsid w:val="004A0447"/>
    <w:rsid w:val="004A1126"/>
    <w:rsid w:val="004A127A"/>
    <w:rsid w:val="004A1739"/>
    <w:rsid w:val="004A17D2"/>
    <w:rsid w:val="004A189E"/>
    <w:rsid w:val="004A18C4"/>
    <w:rsid w:val="004A1D73"/>
    <w:rsid w:val="004A1FC8"/>
    <w:rsid w:val="004A2211"/>
    <w:rsid w:val="004A24DB"/>
    <w:rsid w:val="004A25EF"/>
    <w:rsid w:val="004A2A5A"/>
    <w:rsid w:val="004A3107"/>
    <w:rsid w:val="004A3576"/>
    <w:rsid w:val="004A3721"/>
    <w:rsid w:val="004A3A08"/>
    <w:rsid w:val="004A3A5A"/>
    <w:rsid w:val="004A3CD8"/>
    <w:rsid w:val="004A4134"/>
    <w:rsid w:val="004A433E"/>
    <w:rsid w:val="004A436B"/>
    <w:rsid w:val="004A438E"/>
    <w:rsid w:val="004A4450"/>
    <w:rsid w:val="004A458B"/>
    <w:rsid w:val="004A465F"/>
    <w:rsid w:val="004A471E"/>
    <w:rsid w:val="004A4D95"/>
    <w:rsid w:val="004A4E59"/>
    <w:rsid w:val="004A4F6F"/>
    <w:rsid w:val="004A58FB"/>
    <w:rsid w:val="004A59B3"/>
    <w:rsid w:val="004A5AF1"/>
    <w:rsid w:val="004A5C38"/>
    <w:rsid w:val="004A5C94"/>
    <w:rsid w:val="004A5FEB"/>
    <w:rsid w:val="004A5FEC"/>
    <w:rsid w:val="004A60C7"/>
    <w:rsid w:val="004A60F0"/>
    <w:rsid w:val="004A61E3"/>
    <w:rsid w:val="004A663D"/>
    <w:rsid w:val="004A66B8"/>
    <w:rsid w:val="004A6895"/>
    <w:rsid w:val="004A6BF2"/>
    <w:rsid w:val="004A6C95"/>
    <w:rsid w:val="004A6D08"/>
    <w:rsid w:val="004A6E3C"/>
    <w:rsid w:val="004A6F00"/>
    <w:rsid w:val="004A7202"/>
    <w:rsid w:val="004A744E"/>
    <w:rsid w:val="004A7699"/>
    <w:rsid w:val="004A76E2"/>
    <w:rsid w:val="004A79D6"/>
    <w:rsid w:val="004A7BF3"/>
    <w:rsid w:val="004A7D07"/>
    <w:rsid w:val="004A7E71"/>
    <w:rsid w:val="004B04BC"/>
    <w:rsid w:val="004B05BC"/>
    <w:rsid w:val="004B05D5"/>
    <w:rsid w:val="004B073E"/>
    <w:rsid w:val="004B078B"/>
    <w:rsid w:val="004B092E"/>
    <w:rsid w:val="004B0BC1"/>
    <w:rsid w:val="004B0CA5"/>
    <w:rsid w:val="004B0E28"/>
    <w:rsid w:val="004B0E6E"/>
    <w:rsid w:val="004B0EB9"/>
    <w:rsid w:val="004B0F8D"/>
    <w:rsid w:val="004B1179"/>
    <w:rsid w:val="004B11BA"/>
    <w:rsid w:val="004B1560"/>
    <w:rsid w:val="004B16C5"/>
    <w:rsid w:val="004B1B81"/>
    <w:rsid w:val="004B20A9"/>
    <w:rsid w:val="004B2121"/>
    <w:rsid w:val="004B21BD"/>
    <w:rsid w:val="004B21E2"/>
    <w:rsid w:val="004B23C0"/>
    <w:rsid w:val="004B266B"/>
    <w:rsid w:val="004B282F"/>
    <w:rsid w:val="004B29E8"/>
    <w:rsid w:val="004B2A39"/>
    <w:rsid w:val="004B3055"/>
    <w:rsid w:val="004B3281"/>
    <w:rsid w:val="004B33CE"/>
    <w:rsid w:val="004B3A20"/>
    <w:rsid w:val="004B3A7F"/>
    <w:rsid w:val="004B3E4C"/>
    <w:rsid w:val="004B415F"/>
    <w:rsid w:val="004B4266"/>
    <w:rsid w:val="004B432B"/>
    <w:rsid w:val="004B45DC"/>
    <w:rsid w:val="004B484F"/>
    <w:rsid w:val="004B4A05"/>
    <w:rsid w:val="004B4BCB"/>
    <w:rsid w:val="004B4BDD"/>
    <w:rsid w:val="004B4D30"/>
    <w:rsid w:val="004B4F39"/>
    <w:rsid w:val="004B506E"/>
    <w:rsid w:val="004B5235"/>
    <w:rsid w:val="004B57F9"/>
    <w:rsid w:val="004B5851"/>
    <w:rsid w:val="004B5AC2"/>
    <w:rsid w:val="004B5AE2"/>
    <w:rsid w:val="004B5AF3"/>
    <w:rsid w:val="004B5C56"/>
    <w:rsid w:val="004B6112"/>
    <w:rsid w:val="004B626C"/>
    <w:rsid w:val="004B64B3"/>
    <w:rsid w:val="004B64FC"/>
    <w:rsid w:val="004B66F9"/>
    <w:rsid w:val="004B6820"/>
    <w:rsid w:val="004B6B15"/>
    <w:rsid w:val="004B6C14"/>
    <w:rsid w:val="004B6D3F"/>
    <w:rsid w:val="004B6D47"/>
    <w:rsid w:val="004B70FA"/>
    <w:rsid w:val="004B7119"/>
    <w:rsid w:val="004B7207"/>
    <w:rsid w:val="004B7503"/>
    <w:rsid w:val="004B765E"/>
    <w:rsid w:val="004B76D3"/>
    <w:rsid w:val="004B79BE"/>
    <w:rsid w:val="004B7A08"/>
    <w:rsid w:val="004B7EBE"/>
    <w:rsid w:val="004C017F"/>
    <w:rsid w:val="004C02FD"/>
    <w:rsid w:val="004C03F0"/>
    <w:rsid w:val="004C0A8D"/>
    <w:rsid w:val="004C0DFD"/>
    <w:rsid w:val="004C0FC4"/>
    <w:rsid w:val="004C1217"/>
    <w:rsid w:val="004C1233"/>
    <w:rsid w:val="004C1460"/>
    <w:rsid w:val="004C1487"/>
    <w:rsid w:val="004C16AD"/>
    <w:rsid w:val="004C16E4"/>
    <w:rsid w:val="004C1BAB"/>
    <w:rsid w:val="004C1C66"/>
    <w:rsid w:val="004C1D53"/>
    <w:rsid w:val="004C2110"/>
    <w:rsid w:val="004C2123"/>
    <w:rsid w:val="004C21A1"/>
    <w:rsid w:val="004C221E"/>
    <w:rsid w:val="004C239D"/>
    <w:rsid w:val="004C29D1"/>
    <w:rsid w:val="004C2CBE"/>
    <w:rsid w:val="004C3A4F"/>
    <w:rsid w:val="004C3C75"/>
    <w:rsid w:val="004C3D95"/>
    <w:rsid w:val="004C3F67"/>
    <w:rsid w:val="004C40F8"/>
    <w:rsid w:val="004C41F2"/>
    <w:rsid w:val="004C4391"/>
    <w:rsid w:val="004C445C"/>
    <w:rsid w:val="004C467C"/>
    <w:rsid w:val="004C4824"/>
    <w:rsid w:val="004C4A5C"/>
    <w:rsid w:val="004C4D74"/>
    <w:rsid w:val="004C4E9E"/>
    <w:rsid w:val="004C4FD4"/>
    <w:rsid w:val="004C500A"/>
    <w:rsid w:val="004C5123"/>
    <w:rsid w:val="004C5410"/>
    <w:rsid w:val="004C575B"/>
    <w:rsid w:val="004C5815"/>
    <w:rsid w:val="004C5A86"/>
    <w:rsid w:val="004C5E6D"/>
    <w:rsid w:val="004C660F"/>
    <w:rsid w:val="004C66A2"/>
    <w:rsid w:val="004C6798"/>
    <w:rsid w:val="004C6A96"/>
    <w:rsid w:val="004C6E15"/>
    <w:rsid w:val="004C6EE8"/>
    <w:rsid w:val="004C710A"/>
    <w:rsid w:val="004C7174"/>
    <w:rsid w:val="004C71E8"/>
    <w:rsid w:val="004C7225"/>
    <w:rsid w:val="004C7429"/>
    <w:rsid w:val="004C7487"/>
    <w:rsid w:val="004C76BB"/>
    <w:rsid w:val="004C7A81"/>
    <w:rsid w:val="004C7F2D"/>
    <w:rsid w:val="004C7F9E"/>
    <w:rsid w:val="004D043E"/>
    <w:rsid w:val="004D058C"/>
    <w:rsid w:val="004D0799"/>
    <w:rsid w:val="004D08BD"/>
    <w:rsid w:val="004D0990"/>
    <w:rsid w:val="004D0D15"/>
    <w:rsid w:val="004D0FDA"/>
    <w:rsid w:val="004D0FDE"/>
    <w:rsid w:val="004D10B3"/>
    <w:rsid w:val="004D122B"/>
    <w:rsid w:val="004D139F"/>
    <w:rsid w:val="004D1499"/>
    <w:rsid w:val="004D1604"/>
    <w:rsid w:val="004D188E"/>
    <w:rsid w:val="004D19C0"/>
    <w:rsid w:val="004D1B10"/>
    <w:rsid w:val="004D1BFC"/>
    <w:rsid w:val="004D208F"/>
    <w:rsid w:val="004D213E"/>
    <w:rsid w:val="004D2236"/>
    <w:rsid w:val="004D224D"/>
    <w:rsid w:val="004D22FD"/>
    <w:rsid w:val="004D2B9D"/>
    <w:rsid w:val="004D2BA2"/>
    <w:rsid w:val="004D2D64"/>
    <w:rsid w:val="004D32DC"/>
    <w:rsid w:val="004D3368"/>
    <w:rsid w:val="004D33F8"/>
    <w:rsid w:val="004D351B"/>
    <w:rsid w:val="004D358C"/>
    <w:rsid w:val="004D3838"/>
    <w:rsid w:val="004D38BC"/>
    <w:rsid w:val="004D3A23"/>
    <w:rsid w:val="004D4007"/>
    <w:rsid w:val="004D4187"/>
    <w:rsid w:val="004D42D0"/>
    <w:rsid w:val="004D470C"/>
    <w:rsid w:val="004D4C71"/>
    <w:rsid w:val="004D4CF8"/>
    <w:rsid w:val="004D580F"/>
    <w:rsid w:val="004D5DE4"/>
    <w:rsid w:val="004D5E17"/>
    <w:rsid w:val="004D5E41"/>
    <w:rsid w:val="004D5EAA"/>
    <w:rsid w:val="004D5EC5"/>
    <w:rsid w:val="004D6102"/>
    <w:rsid w:val="004D64D5"/>
    <w:rsid w:val="004D6577"/>
    <w:rsid w:val="004D6581"/>
    <w:rsid w:val="004D6753"/>
    <w:rsid w:val="004D67B8"/>
    <w:rsid w:val="004D6C1C"/>
    <w:rsid w:val="004D6C74"/>
    <w:rsid w:val="004D6CBC"/>
    <w:rsid w:val="004D6DFD"/>
    <w:rsid w:val="004D6EC9"/>
    <w:rsid w:val="004D717E"/>
    <w:rsid w:val="004D71E8"/>
    <w:rsid w:val="004D7412"/>
    <w:rsid w:val="004D74A2"/>
    <w:rsid w:val="004D76FB"/>
    <w:rsid w:val="004D77F4"/>
    <w:rsid w:val="004D78C0"/>
    <w:rsid w:val="004D7947"/>
    <w:rsid w:val="004D79F2"/>
    <w:rsid w:val="004D7C20"/>
    <w:rsid w:val="004D7CD7"/>
    <w:rsid w:val="004E00F6"/>
    <w:rsid w:val="004E0133"/>
    <w:rsid w:val="004E01BB"/>
    <w:rsid w:val="004E02E8"/>
    <w:rsid w:val="004E045C"/>
    <w:rsid w:val="004E0996"/>
    <w:rsid w:val="004E0B16"/>
    <w:rsid w:val="004E0BD2"/>
    <w:rsid w:val="004E113C"/>
    <w:rsid w:val="004E1333"/>
    <w:rsid w:val="004E1372"/>
    <w:rsid w:val="004E1933"/>
    <w:rsid w:val="004E194A"/>
    <w:rsid w:val="004E1A3A"/>
    <w:rsid w:val="004E1EE7"/>
    <w:rsid w:val="004E246D"/>
    <w:rsid w:val="004E26B9"/>
    <w:rsid w:val="004E26F3"/>
    <w:rsid w:val="004E274C"/>
    <w:rsid w:val="004E285C"/>
    <w:rsid w:val="004E2873"/>
    <w:rsid w:val="004E2CA9"/>
    <w:rsid w:val="004E3582"/>
    <w:rsid w:val="004E372C"/>
    <w:rsid w:val="004E3794"/>
    <w:rsid w:val="004E38BB"/>
    <w:rsid w:val="004E3995"/>
    <w:rsid w:val="004E39E3"/>
    <w:rsid w:val="004E3A21"/>
    <w:rsid w:val="004E3C4E"/>
    <w:rsid w:val="004E3D99"/>
    <w:rsid w:val="004E3F24"/>
    <w:rsid w:val="004E4202"/>
    <w:rsid w:val="004E421C"/>
    <w:rsid w:val="004E42BD"/>
    <w:rsid w:val="004E42C9"/>
    <w:rsid w:val="004E43B7"/>
    <w:rsid w:val="004E43D2"/>
    <w:rsid w:val="004E48CE"/>
    <w:rsid w:val="004E4C9C"/>
    <w:rsid w:val="004E4DDC"/>
    <w:rsid w:val="004E536F"/>
    <w:rsid w:val="004E55C1"/>
    <w:rsid w:val="004E5872"/>
    <w:rsid w:val="004E5C5E"/>
    <w:rsid w:val="004E5C7A"/>
    <w:rsid w:val="004E5DF3"/>
    <w:rsid w:val="004E5E17"/>
    <w:rsid w:val="004E5E29"/>
    <w:rsid w:val="004E5F4F"/>
    <w:rsid w:val="004E634B"/>
    <w:rsid w:val="004E67CC"/>
    <w:rsid w:val="004E6A93"/>
    <w:rsid w:val="004E6D81"/>
    <w:rsid w:val="004E6E0F"/>
    <w:rsid w:val="004E737F"/>
    <w:rsid w:val="004E73D6"/>
    <w:rsid w:val="004E753E"/>
    <w:rsid w:val="004E783F"/>
    <w:rsid w:val="004E78A6"/>
    <w:rsid w:val="004E7AFC"/>
    <w:rsid w:val="004E7BC2"/>
    <w:rsid w:val="004E7D23"/>
    <w:rsid w:val="004E7E7A"/>
    <w:rsid w:val="004E7FC4"/>
    <w:rsid w:val="004F0139"/>
    <w:rsid w:val="004F0177"/>
    <w:rsid w:val="004F01AF"/>
    <w:rsid w:val="004F0338"/>
    <w:rsid w:val="004F0539"/>
    <w:rsid w:val="004F0590"/>
    <w:rsid w:val="004F0597"/>
    <w:rsid w:val="004F064B"/>
    <w:rsid w:val="004F0882"/>
    <w:rsid w:val="004F0897"/>
    <w:rsid w:val="004F0974"/>
    <w:rsid w:val="004F0B25"/>
    <w:rsid w:val="004F0D43"/>
    <w:rsid w:val="004F0E14"/>
    <w:rsid w:val="004F0E39"/>
    <w:rsid w:val="004F100A"/>
    <w:rsid w:val="004F13F1"/>
    <w:rsid w:val="004F1556"/>
    <w:rsid w:val="004F18A0"/>
    <w:rsid w:val="004F1CDE"/>
    <w:rsid w:val="004F1DEC"/>
    <w:rsid w:val="004F1F7A"/>
    <w:rsid w:val="004F2051"/>
    <w:rsid w:val="004F2298"/>
    <w:rsid w:val="004F2588"/>
    <w:rsid w:val="004F26F7"/>
    <w:rsid w:val="004F27E7"/>
    <w:rsid w:val="004F2A05"/>
    <w:rsid w:val="004F2C6B"/>
    <w:rsid w:val="004F2DF7"/>
    <w:rsid w:val="004F31C9"/>
    <w:rsid w:val="004F3286"/>
    <w:rsid w:val="004F328F"/>
    <w:rsid w:val="004F32EF"/>
    <w:rsid w:val="004F35E1"/>
    <w:rsid w:val="004F3701"/>
    <w:rsid w:val="004F3BB7"/>
    <w:rsid w:val="004F404B"/>
    <w:rsid w:val="004F404E"/>
    <w:rsid w:val="004F40B3"/>
    <w:rsid w:val="004F4233"/>
    <w:rsid w:val="004F4511"/>
    <w:rsid w:val="004F4634"/>
    <w:rsid w:val="004F4703"/>
    <w:rsid w:val="004F48EC"/>
    <w:rsid w:val="004F4AA0"/>
    <w:rsid w:val="004F4B73"/>
    <w:rsid w:val="004F4BE3"/>
    <w:rsid w:val="004F4C11"/>
    <w:rsid w:val="004F4D44"/>
    <w:rsid w:val="004F4D98"/>
    <w:rsid w:val="004F50FD"/>
    <w:rsid w:val="004F5161"/>
    <w:rsid w:val="004F5353"/>
    <w:rsid w:val="004F53E0"/>
    <w:rsid w:val="004F5474"/>
    <w:rsid w:val="004F55FC"/>
    <w:rsid w:val="004F58E4"/>
    <w:rsid w:val="004F5987"/>
    <w:rsid w:val="004F5A05"/>
    <w:rsid w:val="004F5A28"/>
    <w:rsid w:val="004F60B3"/>
    <w:rsid w:val="004F6567"/>
    <w:rsid w:val="004F66E9"/>
    <w:rsid w:val="004F6A85"/>
    <w:rsid w:val="004F708B"/>
    <w:rsid w:val="004F70F9"/>
    <w:rsid w:val="004F7502"/>
    <w:rsid w:val="004F7526"/>
    <w:rsid w:val="004F75D3"/>
    <w:rsid w:val="004F7A45"/>
    <w:rsid w:val="004F7DD9"/>
    <w:rsid w:val="00500049"/>
    <w:rsid w:val="0050016B"/>
    <w:rsid w:val="005004BE"/>
    <w:rsid w:val="00500AFB"/>
    <w:rsid w:val="00500D80"/>
    <w:rsid w:val="00500F4C"/>
    <w:rsid w:val="00500FA7"/>
    <w:rsid w:val="00500FE6"/>
    <w:rsid w:val="00501180"/>
    <w:rsid w:val="00501193"/>
    <w:rsid w:val="005012FB"/>
    <w:rsid w:val="00501403"/>
    <w:rsid w:val="005015C5"/>
    <w:rsid w:val="00501CED"/>
    <w:rsid w:val="005020CE"/>
    <w:rsid w:val="005024BC"/>
    <w:rsid w:val="0050253B"/>
    <w:rsid w:val="005025F6"/>
    <w:rsid w:val="0050304E"/>
    <w:rsid w:val="00503259"/>
    <w:rsid w:val="00503694"/>
    <w:rsid w:val="00503728"/>
    <w:rsid w:val="00503C00"/>
    <w:rsid w:val="00503DB8"/>
    <w:rsid w:val="00503EF1"/>
    <w:rsid w:val="00504090"/>
    <w:rsid w:val="00504143"/>
    <w:rsid w:val="0050421F"/>
    <w:rsid w:val="005048E5"/>
    <w:rsid w:val="00504996"/>
    <w:rsid w:val="00504B2D"/>
    <w:rsid w:val="00504D20"/>
    <w:rsid w:val="005050A4"/>
    <w:rsid w:val="005050D9"/>
    <w:rsid w:val="005054EC"/>
    <w:rsid w:val="005058C8"/>
    <w:rsid w:val="005059BC"/>
    <w:rsid w:val="005059F7"/>
    <w:rsid w:val="00505CC9"/>
    <w:rsid w:val="00505F6C"/>
    <w:rsid w:val="00506324"/>
    <w:rsid w:val="005063CE"/>
    <w:rsid w:val="005064D3"/>
    <w:rsid w:val="0050656C"/>
    <w:rsid w:val="0050696D"/>
    <w:rsid w:val="00506A9C"/>
    <w:rsid w:val="00506C25"/>
    <w:rsid w:val="00506CDA"/>
    <w:rsid w:val="00506CF3"/>
    <w:rsid w:val="00506CF8"/>
    <w:rsid w:val="00506DC7"/>
    <w:rsid w:val="00506F18"/>
    <w:rsid w:val="00506FA8"/>
    <w:rsid w:val="005073BC"/>
    <w:rsid w:val="00507736"/>
    <w:rsid w:val="005077D3"/>
    <w:rsid w:val="00507A96"/>
    <w:rsid w:val="00507B1A"/>
    <w:rsid w:val="00507CFB"/>
    <w:rsid w:val="0051006D"/>
    <w:rsid w:val="00510308"/>
    <w:rsid w:val="00510411"/>
    <w:rsid w:val="0051053D"/>
    <w:rsid w:val="00510670"/>
    <w:rsid w:val="005106B4"/>
    <w:rsid w:val="0051084E"/>
    <w:rsid w:val="00510A9B"/>
    <w:rsid w:val="00510AE7"/>
    <w:rsid w:val="00510E25"/>
    <w:rsid w:val="00510F24"/>
    <w:rsid w:val="0051119B"/>
    <w:rsid w:val="00511272"/>
    <w:rsid w:val="00511587"/>
    <w:rsid w:val="0051198C"/>
    <w:rsid w:val="005119B4"/>
    <w:rsid w:val="00511B0E"/>
    <w:rsid w:val="00511D0D"/>
    <w:rsid w:val="00511F24"/>
    <w:rsid w:val="00511FAC"/>
    <w:rsid w:val="0051209D"/>
    <w:rsid w:val="00512109"/>
    <w:rsid w:val="005122A0"/>
    <w:rsid w:val="005128F8"/>
    <w:rsid w:val="00512E23"/>
    <w:rsid w:val="00512E90"/>
    <w:rsid w:val="00512F42"/>
    <w:rsid w:val="00513363"/>
    <w:rsid w:val="00513934"/>
    <w:rsid w:val="0051397E"/>
    <w:rsid w:val="00513C45"/>
    <w:rsid w:val="00514163"/>
    <w:rsid w:val="00514282"/>
    <w:rsid w:val="0051436F"/>
    <w:rsid w:val="0051459E"/>
    <w:rsid w:val="00514974"/>
    <w:rsid w:val="00514A92"/>
    <w:rsid w:val="00514C29"/>
    <w:rsid w:val="005150E2"/>
    <w:rsid w:val="005150F6"/>
    <w:rsid w:val="005152F3"/>
    <w:rsid w:val="00515388"/>
    <w:rsid w:val="005154FA"/>
    <w:rsid w:val="005154FB"/>
    <w:rsid w:val="0051597A"/>
    <w:rsid w:val="00515D74"/>
    <w:rsid w:val="00515E84"/>
    <w:rsid w:val="00515F66"/>
    <w:rsid w:val="00516011"/>
    <w:rsid w:val="005161DF"/>
    <w:rsid w:val="0051628E"/>
    <w:rsid w:val="00516564"/>
    <w:rsid w:val="0051662E"/>
    <w:rsid w:val="00516A10"/>
    <w:rsid w:val="00516DF9"/>
    <w:rsid w:val="00516E49"/>
    <w:rsid w:val="0051701F"/>
    <w:rsid w:val="00517229"/>
    <w:rsid w:val="0051746A"/>
    <w:rsid w:val="005177C7"/>
    <w:rsid w:val="00517CB7"/>
    <w:rsid w:val="00517F39"/>
    <w:rsid w:val="005201A0"/>
    <w:rsid w:val="005202E4"/>
    <w:rsid w:val="00520360"/>
    <w:rsid w:val="005204A9"/>
    <w:rsid w:val="00520661"/>
    <w:rsid w:val="00520693"/>
    <w:rsid w:val="0052083C"/>
    <w:rsid w:val="00520976"/>
    <w:rsid w:val="00520B2A"/>
    <w:rsid w:val="00520D24"/>
    <w:rsid w:val="00521279"/>
    <w:rsid w:val="0052129A"/>
    <w:rsid w:val="0052133B"/>
    <w:rsid w:val="0052161A"/>
    <w:rsid w:val="0052171A"/>
    <w:rsid w:val="005217C8"/>
    <w:rsid w:val="0052181A"/>
    <w:rsid w:val="00521DD5"/>
    <w:rsid w:val="00521ECF"/>
    <w:rsid w:val="00522072"/>
    <w:rsid w:val="0052226F"/>
    <w:rsid w:val="0052235A"/>
    <w:rsid w:val="0052242A"/>
    <w:rsid w:val="0052269A"/>
    <w:rsid w:val="00522736"/>
    <w:rsid w:val="00522831"/>
    <w:rsid w:val="00522A3B"/>
    <w:rsid w:val="00522CBB"/>
    <w:rsid w:val="00522CF0"/>
    <w:rsid w:val="00522DAC"/>
    <w:rsid w:val="00523118"/>
    <w:rsid w:val="005235BE"/>
    <w:rsid w:val="00523750"/>
    <w:rsid w:val="00523C43"/>
    <w:rsid w:val="005240D6"/>
    <w:rsid w:val="0052448B"/>
    <w:rsid w:val="0052468A"/>
    <w:rsid w:val="00524814"/>
    <w:rsid w:val="00524B1F"/>
    <w:rsid w:val="00524B55"/>
    <w:rsid w:val="00525058"/>
    <w:rsid w:val="00525148"/>
    <w:rsid w:val="005252AA"/>
    <w:rsid w:val="0052578B"/>
    <w:rsid w:val="00525845"/>
    <w:rsid w:val="00525972"/>
    <w:rsid w:val="00525979"/>
    <w:rsid w:val="00525B22"/>
    <w:rsid w:val="00525CF7"/>
    <w:rsid w:val="0052612A"/>
    <w:rsid w:val="005263E6"/>
    <w:rsid w:val="00526712"/>
    <w:rsid w:val="0052673F"/>
    <w:rsid w:val="00526892"/>
    <w:rsid w:val="00526A86"/>
    <w:rsid w:val="00526E3A"/>
    <w:rsid w:val="00527483"/>
    <w:rsid w:val="005275C4"/>
    <w:rsid w:val="00527607"/>
    <w:rsid w:val="0052775B"/>
    <w:rsid w:val="0052777B"/>
    <w:rsid w:val="00527904"/>
    <w:rsid w:val="00527AD3"/>
    <w:rsid w:val="00527CA4"/>
    <w:rsid w:val="00527DCF"/>
    <w:rsid w:val="00527FC1"/>
    <w:rsid w:val="005303FD"/>
    <w:rsid w:val="00530C7F"/>
    <w:rsid w:val="00530DD5"/>
    <w:rsid w:val="00530F4B"/>
    <w:rsid w:val="0053134A"/>
    <w:rsid w:val="00531393"/>
    <w:rsid w:val="00531415"/>
    <w:rsid w:val="005314C1"/>
    <w:rsid w:val="00531ED7"/>
    <w:rsid w:val="00532026"/>
    <w:rsid w:val="00532237"/>
    <w:rsid w:val="0053239A"/>
    <w:rsid w:val="00532677"/>
    <w:rsid w:val="00532872"/>
    <w:rsid w:val="005329C9"/>
    <w:rsid w:val="00532CDD"/>
    <w:rsid w:val="00532FE6"/>
    <w:rsid w:val="0053303A"/>
    <w:rsid w:val="00533077"/>
    <w:rsid w:val="0053308B"/>
    <w:rsid w:val="00533263"/>
    <w:rsid w:val="005332F6"/>
    <w:rsid w:val="0053374F"/>
    <w:rsid w:val="0053378D"/>
    <w:rsid w:val="005337F5"/>
    <w:rsid w:val="00533B39"/>
    <w:rsid w:val="00533BDC"/>
    <w:rsid w:val="00533C06"/>
    <w:rsid w:val="00533F3D"/>
    <w:rsid w:val="005343F7"/>
    <w:rsid w:val="00534643"/>
    <w:rsid w:val="00534C48"/>
    <w:rsid w:val="005351AE"/>
    <w:rsid w:val="005355BE"/>
    <w:rsid w:val="00535649"/>
    <w:rsid w:val="0053579B"/>
    <w:rsid w:val="00535C17"/>
    <w:rsid w:val="0053604C"/>
    <w:rsid w:val="00536169"/>
    <w:rsid w:val="0053692C"/>
    <w:rsid w:val="00536A34"/>
    <w:rsid w:val="00536C1C"/>
    <w:rsid w:val="00536EA6"/>
    <w:rsid w:val="00537319"/>
    <w:rsid w:val="005376A6"/>
    <w:rsid w:val="005376D3"/>
    <w:rsid w:val="00537EA5"/>
    <w:rsid w:val="0054011D"/>
    <w:rsid w:val="005404A6"/>
    <w:rsid w:val="0054058D"/>
    <w:rsid w:val="00540C92"/>
    <w:rsid w:val="00540CA8"/>
    <w:rsid w:val="00541163"/>
    <w:rsid w:val="0054117E"/>
    <w:rsid w:val="005413E5"/>
    <w:rsid w:val="00541ECF"/>
    <w:rsid w:val="00541F7E"/>
    <w:rsid w:val="0054217C"/>
    <w:rsid w:val="00542190"/>
    <w:rsid w:val="00542193"/>
    <w:rsid w:val="00542214"/>
    <w:rsid w:val="00542280"/>
    <w:rsid w:val="00542332"/>
    <w:rsid w:val="005424E8"/>
    <w:rsid w:val="00542939"/>
    <w:rsid w:val="00542A8C"/>
    <w:rsid w:val="00543044"/>
    <w:rsid w:val="00543119"/>
    <w:rsid w:val="005431B0"/>
    <w:rsid w:val="005431BC"/>
    <w:rsid w:val="0054325E"/>
    <w:rsid w:val="0054374A"/>
    <w:rsid w:val="00543903"/>
    <w:rsid w:val="005439DC"/>
    <w:rsid w:val="00543B3F"/>
    <w:rsid w:val="00543BF3"/>
    <w:rsid w:val="00543F35"/>
    <w:rsid w:val="00543FBA"/>
    <w:rsid w:val="005440C6"/>
    <w:rsid w:val="005440E6"/>
    <w:rsid w:val="00544117"/>
    <w:rsid w:val="005443E0"/>
    <w:rsid w:val="0054447D"/>
    <w:rsid w:val="0054449E"/>
    <w:rsid w:val="00544C70"/>
    <w:rsid w:val="00544CA3"/>
    <w:rsid w:val="00544DE6"/>
    <w:rsid w:val="00544F5E"/>
    <w:rsid w:val="005450AE"/>
    <w:rsid w:val="0054538F"/>
    <w:rsid w:val="00545455"/>
    <w:rsid w:val="0054546C"/>
    <w:rsid w:val="00545609"/>
    <w:rsid w:val="005456F0"/>
    <w:rsid w:val="00545747"/>
    <w:rsid w:val="005458BD"/>
    <w:rsid w:val="00545989"/>
    <w:rsid w:val="00545AA5"/>
    <w:rsid w:val="00545B63"/>
    <w:rsid w:val="00545CDC"/>
    <w:rsid w:val="00545CE3"/>
    <w:rsid w:val="00545D8E"/>
    <w:rsid w:val="00545F2A"/>
    <w:rsid w:val="005463C8"/>
    <w:rsid w:val="00546848"/>
    <w:rsid w:val="005468B8"/>
    <w:rsid w:val="00546940"/>
    <w:rsid w:val="005469F6"/>
    <w:rsid w:val="00546A15"/>
    <w:rsid w:val="00546CE8"/>
    <w:rsid w:val="005473F5"/>
    <w:rsid w:val="005474E8"/>
    <w:rsid w:val="00547606"/>
    <w:rsid w:val="00547787"/>
    <w:rsid w:val="00547983"/>
    <w:rsid w:val="00547A9C"/>
    <w:rsid w:val="00550185"/>
    <w:rsid w:val="005502A6"/>
    <w:rsid w:val="00550495"/>
    <w:rsid w:val="005504F9"/>
    <w:rsid w:val="005508C6"/>
    <w:rsid w:val="00550A2D"/>
    <w:rsid w:val="00550A33"/>
    <w:rsid w:val="00550B36"/>
    <w:rsid w:val="00550DB8"/>
    <w:rsid w:val="00551236"/>
    <w:rsid w:val="00551255"/>
    <w:rsid w:val="00551705"/>
    <w:rsid w:val="00551820"/>
    <w:rsid w:val="00551C61"/>
    <w:rsid w:val="00551D67"/>
    <w:rsid w:val="00551E22"/>
    <w:rsid w:val="00551E2A"/>
    <w:rsid w:val="00551F19"/>
    <w:rsid w:val="00551F7A"/>
    <w:rsid w:val="00551FD9"/>
    <w:rsid w:val="0055228B"/>
    <w:rsid w:val="005522A0"/>
    <w:rsid w:val="005523A3"/>
    <w:rsid w:val="005524E1"/>
    <w:rsid w:val="00552644"/>
    <w:rsid w:val="00552923"/>
    <w:rsid w:val="00552FE0"/>
    <w:rsid w:val="00553295"/>
    <w:rsid w:val="005532D5"/>
    <w:rsid w:val="00553456"/>
    <w:rsid w:val="0055370F"/>
    <w:rsid w:val="00553B2E"/>
    <w:rsid w:val="00553C69"/>
    <w:rsid w:val="00553CCE"/>
    <w:rsid w:val="005544D3"/>
    <w:rsid w:val="00554748"/>
    <w:rsid w:val="00554840"/>
    <w:rsid w:val="00554D86"/>
    <w:rsid w:val="00554F1E"/>
    <w:rsid w:val="0055581F"/>
    <w:rsid w:val="00555AC4"/>
    <w:rsid w:val="00555B1A"/>
    <w:rsid w:val="00555B79"/>
    <w:rsid w:val="00555C04"/>
    <w:rsid w:val="00555DB7"/>
    <w:rsid w:val="0055607D"/>
    <w:rsid w:val="00556096"/>
    <w:rsid w:val="0055636F"/>
    <w:rsid w:val="005564E1"/>
    <w:rsid w:val="00556519"/>
    <w:rsid w:val="0055657F"/>
    <w:rsid w:val="0055665F"/>
    <w:rsid w:val="005569C7"/>
    <w:rsid w:val="00556E91"/>
    <w:rsid w:val="00556EC7"/>
    <w:rsid w:val="005573DE"/>
    <w:rsid w:val="00557456"/>
    <w:rsid w:val="00557473"/>
    <w:rsid w:val="00557BB2"/>
    <w:rsid w:val="00557D95"/>
    <w:rsid w:val="00557FB5"/>
    <w:rsid w:val="0056080F"/>
    <w:rsid w:val="00560B5A"/>
    <w:rsid w:val="00561251"/>
    <w:rsid w:val="0056128A"/>
    <w:rsid w:val="00561296"/>
    <w:rsid w:val="005616F4"/>
    <w:rsid w:val="005619C4"/>
    <w:rsid w:val="00561BB6"/>
    <w:rsid w:val="00562019"/>
    <w:rsid w:val="0056201A"/>
    <w:rsid w:val="00562349"/>
    <w:rsid w:val="00562456"/>
    <w:rsid w:val="00562781"/>
    <w:rsid w:val="00562978"/>
    <w:rsid w:val="00562985"/>
    <w:rsid w:val="00562B39"/>
    <w:rsid w:val="00562BDB"/>
    <w:rsid w:val="00562DE2"/>
    <w:rsid w:val="00563279"/>
    <w:rsid w:val="005634FA"/>
    <w:rsid w:val="00563704"/>
    <w:rsid w:val="0056370B"/>
    <w:rsid w:val="0056377D"/>
    <w:rsid w:val="005637FA"/>
    <w:rsid w:val="0056399C"/>
    <w:rsid w:val="00563B00"/>
    <w:rsid w:val="00563C09"/>
    <w:rsid w:val="00563D96"/>
    <w:rsid w:val="005640F1"/>
    <w:rsid w:val="005641A6"/>
    <w:rsid w:val="005642A2"/>
    <w:rsid w:val="005643A7"/>
    <w:rsid w:val="00564588"/>
    <w:rsid w:val="0056493A"/>
    <w:rsid w:val="00564A67"/>
    <w:rsid w:val="00564B4D"/>
    <w:rsid w:val="00564B8C"/>
    <w:rsid w:val="00564BCE"/>
    <w:rsid w:val="00564ECD"/>
    <w:rsid w:val="005653A8"/>
    <w:rsid w:val="005653ED"/>
    <w:rsid w:val="00565408"/>
    <w:rsid w:val="00565414"/>
    <w:rsid w:val="00565437"/>
    <w:rsid w:val="00565513"/>
    <w:rsid w:val="005655F7"/>
    <w:rsid w:val="00565713"/>
    <w:rsid w:val="00565906"/>
    <w:rsid w:val="00565C93"/>
    <w:rsid w:val="00565D11"/>
    <w:rsid w:val="005662AA"/>
    <w:rsid w:val="005664E2"/>
    <w:rsid w:val="00566A31"/>
    <w:rsid w:val="00566A8F"/>
    <w:rsid w:val="00566C36"/>
    <w:rsid w:val="00566FCD"/>
    <w:rsid w:val="00567210"/>
    <w:rsid w:val="00567305"/>
    <w:rsid w:val="00567894"/>
    <w:rsid w:val="00567952"/>
    <w:rsid w:val="00567AA9"/>
    <w:rsid w:val="00567E14"/>
    <w:rsid w:val="00567EFD"/>
    <w:rsid w:val="00567F12"/>
    <w:rsid w:val="005703B4"/>
    <w:rsid w:val="005704BC"/>
    <w:rsid w:val="005705D2"/>
    <w:rsid w:val="00570934"/>
    <w:rsid w:val="00570C35"/>
    <w:rsid w:val="005710EF"/>
    <w:rsid w:val="005712BD"/>
    <w:rsid w:val="00571CD0"/>
    <w:rsid w:val="00572407"/>
    <w:rsid w:val="0057272A"/>
    <w:rsid w:val="00572861"/>
    <w:rsid w:val="005728F0"/>
    <w:rsid w:val="00572D0D"/>
    <w:rsid w:val="00573015"/>
    <w:rsid w:val="005734A6"/>
    <w:rsid w:val="00573635"/>
    <w:rsid w:val="005736CC"/>
    <w:rsid w:val="00573C9D"/>
    <w:rsid w:val="00574291"/>
    <w:rsid w:val="005745E4"/>
    <w:rsid w:val="0057471A"/>
    <w:rsid w:val="0057480F"/>
    <w:rsid w:val="005748C7"/>
    <w:rsid w:val="00574A2D"/>
    <w:rsid w:val="005750D1"/>
    <w:rsid w:val="00575617"/>
    <w:rsid w:val="005761A3"/>
    <w:rsid w:val="0057679D"/>
    <w:rsid w:val="005767AA"/>
    <w:rsid w:val="0057688B"/>
    <w:rsid w:val="005768BC"/>
    <w:rsid w:val="00576996"/>
    <w:rsid w:val="005771AB"/>
    <w:rsid w:val="00577768"/>
    <w:rsid w:val="00577E1C"/>
    <w:rsid w:val="00577E29"/>
    <w:rsid w:val="00577F16"/>
    <w:rsid w:val="0058014E"/>
    <w:rsid w:val="005805AF"/>
    <w:rsid w:val="005809B2"/>
    <w:rsid w:val="00580FE6"/>
    <w:rsid w:val="0058118A"/>
    <w:rsid w:val="00581193"/>
    <w:rsid w:val="0058137A"/>
    <w:rsid w:val="005813BE"/>
    <w:rsid w:val="0058151B"/>
    <w:rsid w:val="005817B7"/>
    <w:rsid w:val="00581AE9"/>
    <w:rsid w:val="00581B58"/>
    <w:rsid w:val="00581E69"/>
    <w:rsid w:val="005822D6"/>
    <w:rsid w:val="005824EF"/>
    <w:rsid w:val="00582AD2"/>
    <w:rsid w:val="00582C15"/>
    <w:rsid w:val="00582D8C"/>
    <w:rsid w:val="00582F21"/>
    <w:rsid w:val="005834CF"/>
    <w:rsid w:val="00583537"/>
    <w:rsid w:val="005836F8"/>
    <w:rsid w:val="00583839"/>
    <w:rsid w:val="005838BB"/>
    <w:rsid w:val="00583943"/>
    <w:rsid w:val="00583BF7"/>
    <w:rsid w:val="00583C89"/>
    <w:rsid w:val="00583FD4"/>
    <w:rsid w:val="005840A4"/>
    <w:rsid w:val="0058411E"/>
    <w:rsid w:val="005845C3"/>
    <w:rsid w:val="005845F0"/>
    <w:rsid w:val="005846F2"/>
    <w:rsid w:val="00584787"/>
    <w:rsid w:val="005848DB"/>
    <w:rsid w:val="00584B13"/>
    <w:rsid w:val="00584C06"/>
    <w:rsid w:val="00584CDB"/>
    <w:rsid w:val="00584FF5"/>
    <w:rsid w:val="005853D0"/>
    <w:rsid w:val="00585AB9"/>
    <w:rsid w:val="00585EF6"/>
    <w:rsid w:val="00586526"/>
    <w:rsid w:val="005866A2"/>
    <w:rsid w:val="00586834"/>
    <w:rsid w:val="00586A55"/>
    <w:rsid w:val="00586B19"/>
    <w:rsid w:val="00586B9B"/>
    <w:rsid w:val="00586FD6"/>
    <w:rsid w:val="00587D64"/>
    <w:rsid w:val="0059000F"/>
    <w:rsid w:val="00590066"/>
    <w:rsid w:val="00590075"/>
    <w:rsid w:val="00590101"/>
    <w:rsid w:val="00590809"/>
    <w:rsid w:val="0059082F"/>
    <w:rsid w:val="00590C85"/>
    <w:rsid w:val="00590CAB"/>
    <w:rsid w:val="00590CDD"/>
    <w:rsid w:val="00590D51"/>
    <w:rsid w:val="00590FDA"/>
    <w:rsid w:val="0059115B"/>
    <w:rsid w:val="00591A05"/>
    <w:rsid w:val="00591A45"/>
    <w:rsid w:val="00591E98"/>
    <w:rsid w:val="00591F20"/>
    <w:rsid w:val="00591FED"/>
    <w:rsid w:val="005921B6"/>
    <w:rsid w:val="00592381"/>
    <w:rsid w:val="00592B57"/>
    <w:rsid w:val="00592FAE"/>
    <w:rsid w:val="00593144"/>
    <w:rsid w:val="00593350"/>
    <w:rsid w:val="005933C3"/>
    <w:rsid w:val="005934BF"/>
    <w:rsid w:val="00593A2B"/>
    <w:rsid w:val="00593B76"/>
    <w:rsid w:val="00593E6D"/>
    <w:rsid w:val="00593F3D"/>
    <w:rsid w:val="00593F4D"/>
    <w:rsid w:val="0059437D"/>
    <w:rsid w:val="00594433"/>
    <w:rsid w:val="005946F9"/>
    <w:rsid w:val="005947B4"/>
    <w:rsid w:val="00594978"/>
    <w:rsid w:val="00594AC5"/>
    <w:rsid w:val="00595269"/>
    <w:rsid w:val="0059564E"/>
    <w:rsid w:val="005958AB"/>
    <w:rsid w:val="00595A0A"/>
    <w:rsid w:val="00595ADF"/>
    <w:rsid w:val="00595C50"/>
    <w:rsid w:val="005962CB"/>
    <w:rsid w:val="00596329"/>
    <w:rsid w:val="0059637E"/>
    <w:rsid w:val="00596487"/>
    <w:rsid w:val="005964B9"/>
    <w:rsid w:val="0059656F"/>
    <w:rsid w:val="005965F1"/>
    <w:rsid w:val="0059682C"/>
    <w:rsid w:val="005969EB"/>
    <w:rsid w:val="00596A72"/>
    <w:rsid w:val="005971D9"/>
    <w:rsid w:val="0059740F"/>
    <w:rsid w:val="005974E3"/>
    <w:rsid w:val="0059773B"/>
    <w:rsid w:val="0059773C"/>
    <w:rsid w:val="005979D4"/>
    <w:rsid w:val="00597AC1"/>
    <w:rsid w:val="00597C3F"/>
    <w:rsid w:val="005A01B1"/>
    <w:rsid w:val="005A05B5"/>
    <w:rsid w:val="005A07C9"/>
    <w:rsid w:val="005A0935"/>
    <w:rsid w:val="005A0A06"/>
    <w:rsid w:val="005A0C61"/>
    <w:rsid w:val="005A0CC0"/>
    <w:rsid w:val="005A0CC5"/>
    <w:rsid w:val="005A0DDF"/>
    <w:rsid w:val="005A0FDD"/>
    <w:rsid w:val="005A10FA"/>
    <w:rsid w:val="005A132E"/>
    <w:rsid w:val="005A1547"/>
    <w:rsid w:val="005A1598"/>
    <w:rsid w:val="005A1651"/>
    <w:rsid w:val="005A16F6"/>
    <w:rsid w:val="005A1824"/>
    <w:rsid w:val="005A1974"/>
    <w:rsid w:val="005A1991"/>
    <w:rsid w:val="005A1ACF"/>
    <w:rsid w:val="005A1BB8"/>
    <w:rsid w:val="005A230F"/>
    <w:rsid w:val="005A25EC"/>
    <w:rsid w:val="005A275D"/>
    <w:rsid w:val="005A281F"/>
    <w:rsid w:val="005A2EDF"/>
    <w:rsid w:val="005A2F30"/>
    <w:rsid w:val="005A31AD"/>
    <w:rsid w:val="005A386D"/>
    <w:rsid w:val="005A3ADA"/>
    <w:rsid w:val="005A3EAD"/>
    <w:rsid w:val="005A3FB6"/>
    <w:rsid w:val="005A4013"/>
    <w:rsid w:val="005A418E"/>
    <w:rsid w:val="005A41A3"/>
    <w:rsid w:val="005A42F3"/>
    <w:rsid w:val="005A46AE"/>
    <w:rsid w:val="005A46EA"/>
    <w:rsid w:val="005A48E7"/>
    <w:rsid w:val="005A4AA0"/>
    <w:rsid w:val="005A4D21"/>
    <w:rsid w:val="005A4D3D"/>
    <w:rsid w:val="005A4D79"/>
    <w:rsid w:val="005A4F57"/>
    <w:rsid w:val="005A5250"/>
    <w:rsid w:val="005A525F"/>
    <w:rsid w:val="005A568A"/>
    <w:rsid w:val="005A5808"/>
    <w:rsid w:val="005A5867"/>
    <w:rsid w:val="005A601A"/>
    <w:rsid w:val="005A645D"/>
    <w:rsid w:val="005A676C"/>
    <w:rsid w:val="005A69F5"/>
    <w:rsid w:val="005A6AB2"/>
    <w:rsid w:val="005A6ACA"/>
    <w:rsid w:val="005A6B52"/>
    <w:rsid w:val="005A6FA0"/>
    <w:rsid w:val="005A71EE"/>
    <w:rsid w:val="005A74C3"/>
    <w:rsid w:val="005B01D5"/>
    <w:rsid w:val="005B04AF"/>
    <w:rsid w:val="005B0609"/>
    <w:rsid w:val="005B07E0"/>
    <w:rsid w:val="005B0883"/>
    <w:rsid w:val="005B0B74"/>
    <w:rsid w:val="005B0DD3"/>
    <w:rsid w:val="005B0F0B"/>
    <w:rsid w:val="005B136E"/>
    <w:rsid w:val="005B13AD"/>
    <w:rsid w:val="005B1440"/>
    <w:rsid w:val="005B1449"/>
    <w:rsid w:val="005B1487"/>
    <w:rsid w:val="005B1783"/>
    <w:rsid w:val="005B17E2"/>
    <w:rsid w:val="005B1D18"/>
    <w:rsid w:val="005B1D57"/>
    <w:rsid w:val="005B2071"/>
    <w:rsid w:val="005B23DE"/>
    <w:rsid w:val="005B25E2"/>
    <w:rsid w:val="005B26BF"/>
    <w:rsid w:val="005B290C"/>
    <w:rsid w:val="005B2AAB"/>
    <w:rsid w:val="005B2B85"/>
    <w:rsid w:val="005B2C04"/>
    <w:rsid w:val="005B2C99"/>
    <w:rsid w:val="005B2DAC"/>
    <w:rsid w:val="005B2F12"/>
    <w:rsid w:val="005B2F52"/>
    <w:rsid w:val="005B3929"/>
    <w:rsid w:val="005B3B5C"/>
    <w:rsid w:val="005B3C30"/>
    <w:rsid w:val="005B3C35"/>
    <w:rsid w:val="005B3D4F"/>
    <w:rsid w:val="005B4024"/>
    <w:rsid w:val="005B4107"/>
    <w:rsid w:val="005B41F5"/>
    <w:rsid w:val="005B43E5"/>
    <w:rsid w:val="005B448C"/>
    <w:rsid w:val="005B44AF"/>
    <w:rsid w:val="005B4642"/>
    <w:rsid w:val="005B48C4"/>
    <w:rsid w:val="005B4A5D"/>
    <w:rsid w:val="005B4B6E"/>
    <w:rsid w:val="005B54A2"/>
    <w:rsid w:val="005B5BF8"/>
    <w:rsid w:val="005B5D64"/>
    <w:rsid w:val="005B5DD2"/>
    <w:rsid w:val="005B6061"/>
    <w:rsid w:val="005B6225"/>
    <w:rsid w:val="005B62A2"/>
    <w:rsid w:val="005B6423"/>
    <w:rsid w:val="005B65EF"/>
    <w:rsid w:val="005B663F"/>
    <w:rsid w:val="005B6757"/>
    <w:rsid w:val="005B67BF"/>
    <w:rsid w:val="005B6A7E"/>
    <w:rsid w:val="005B6AD3"/>
    <w:rsid w:val="005B6BEE"/>
    <w:rsid w:val="005B6C9C"/>
    <w:rsid w:val="005B7359"/>
    <w:rsid w:val="005B7873"/>
    <w:rsid w:val="005B79D8"/>
    <w:rsid w:val="005B79F6"/>
    <w:rsid w:val="005C038B"/>
    <w:rsid w:val="005C03ED"/>
    <w:rsid w:val="005C0818"/>
    <w:rsid w:val="005C0AB0"/>
    <w:rsid w:val="005C0D6B"/>
    <w:rsid w:val="005C0FAE"/>
    <w:rsid w:val="005C12B7"/>
    <w:rsid w:val="005C133F"/>
    <w:rsid w:val="005C139D"/>
    <w:rsid w:val="005C1506"/>
    <w:rsid w:val="005C1643"/>
    <w:rsid w:val="005C16D0"/>
    <w:rsid w:val="005C1841"/>
    <w:rsid w:val="005C1930"/>
    <w:rsid w:val="005C1AD7"/>
    <w:rsid w:val="005C1B22"/>
    <w:rsid w:val="005C1D3A"/>
    <w:rsid w:val="005C1F46"/>
    <w:rsid w:val="005C1FF7"/>
    <w:rsid w:val="005C2014"/>
    <w:rsid w:val="005C2405"/>
    <w:rsid w:val="005C2992"/>
    <w:rsid w:val="005C2A16"/>
    <w:rsid w:val="005C2D95"/>
    <w:rsid w:val="005C2D96"/>
    <w:rsid w:val="005C2DFA"/>
    <w:rsid w:val="005C2E77"/>
    <w:rsid w:val="005C31C9"/>
    <w:rsid w:val="005C32A8"/>
    <w:rsid w:val="005C3405"/>
    <w:rsid w:val="005C361F"/>
    <w:rsid w:val="005C36D7"/>
    <w:rsid w:val="005C370E"/>
    <w:rsid w:val="005C3875"/>
    <w:rsid w:val="005C398F"/>
    <w:rsid w:val="005C3A48"/>
    <w:rsid w:val="005C3AED"/>
    <w:rsid w:val="005C3BA8"/>
    <w:rsid w:val="005C3F31"/>
    <w:rsid w:val="005C3F3B"/>
    <w:rsid w:val="005C4085"/>
    <w:rsid w:val="005C4578"/>
    <w:rsid w:val="005C47F6"/>
    <w:rsid w:val="005C486B"/>
    <w:rsid w:val="005C4B35"/>
    <w:rsid w:val="005C4C4E"/>
    <w:rsid w:val="005C50CF"/>
    <w:rsid w:val="005C523A"/>
    <w:rsid w:val="005C5470"/>
    <w:rsid w:val="005C580B"/>
    <w:rsid w:val="005C594D"/>
    <w:rsid w:val="005C5A0C"/>
    <w:rsid w:val="005C5A32"/>
    <w:rsid w:val="005C5D68"/>
    <w:rsid w:val="005C5E1B"/>
    <w:rsid w:val="005C622A"/>
    <w:rsid w:val="005C63A3"/>
    <w:rsid w:val="005C63A9"/>
    <w:rsid w:val="005C6643"/>
    <w:rsid w:val="005C6745"/>
    <w:rsid w:val="005C675D"/>
    <w:rsid w:val="005C677E"/>
    <w:rsid w:val="005C6BA0"/>
    <w:rsid w:val="005C6C71"/>
    <w:rsid w:val="005C6C79"/>
    <w:rsid w:val="005C6CF7"/>
    <w:rsid w:val="005C6DD6"/>
    <w:rsid w:val="005C713C"/>
    <w:rsid w:val="005C7361"/>
    <w:rsid w:val="005C75E1"/>
    <w:rsid w:val="005C79A1"/>
    <w:rsid w:val="005C79CA"/>
    <w:rsid w:val="005C7A34"/>
    <w:rsid w:val="005C7C6A"/>
    <w:rsid w:val="005D03C8"/>
    <w:rsid w:val="005D079A"/>
    <w:rsid w:val="005D0895"/>
    <w:rsid w:val="005D0AE9"/>
    <w:rsid w:val="005D0BDC"/>
    <w:rsid w:val="005D1087"/>
    <w:rsid w:val="005D1175"/>
    <w:rsid w:val="005D136A"/>
    <w:rsid w:val="005D194A"/>
    <w:rsid w:val="005D1B60"/>
    <w:rsid w:val="005D1BD4"/>
    <w:rsid w:val="005D1CFA"/>
    <w:rsid w:val="005D1D42"/>
    <w:rsid w:val="005D1FEA"/>
    <w:rsid w:val="005D20DE"/>
    <w:rsid w:val="005D222F"/>
    <w:rsid w:val="005D2302"/>
    <w:rsid w:val="005D2B8F"/>
    <w:rsid w:val="005D2C65"/>
    <w:rsid w:val="005D2F26"/>
    <w:rsid w:val="005D3146"/>
    <w:rsid w:val="005D3383"/>
    <w:rsid w:val="005D3998"/>
    <w:rsid w:val="005D3A3F"/>
    <w:rsid w:val="005D3CF6"/>
    <w:rsid w:val="005D3D1E"/>
    <w:rsid w:val="005D413D"/>
    <w:rsid w:val="005D4158"/>
    <w:rsid w:val="005D4440"/>
    <w:rsid w:val="005D457E"/>
    <w:rsid w:val="005D4BB6"/>
    <w:rsid w:val="005D4D4C"/>
    <w:rsid w:val="005D4ED9"/>
    <w:rsid w:val="005D50C0"/>
    <w:rsid w:val="005D52BC"/>
    <w:rsid w:val="005D581E"/>
    <w:rsid w:val="005D586B"/>
    <w:rsid w:val="005D5CE5"/>
    <w:rsid w:val="005D5E83"/>
    <w:rsid w:val="005D5EDA"/>
    <w:rsid w:val="005D5FC4"/>
    <w:rsid w:val="005D63CD"/>
    <w:rsid w:val="005D6732"/>
    <w:rsid w:val="005D69B0"/>
    <w:rsid w:val="005D6A91"/>
    <w:rsid w:val="005D6A94"/>
    <w:rsid w:val="005D6B22"/>
    <w:rsid w:val="005D6B7F"/>
    <w:rsid w:val="005D6FF1"/>
    <w:rsid w:val="005D70E2"/>
    <w:rsid w:val="005D727B"/>
    <w:rsid w:val="005D733E"/>
    <w:rsid w:val="005D76AB"/>
    <w:rsid w:val="005D7947"/>
    <w:rsid w:val="005D7D04"/>
    <w:rsid w:val="005D7ED5"/>
    <w:rsid w:val="005E04D7"/>
    <w:rsid w:val="005E04DF"/>
    <w:rsid w:val="005E0806"/>
    <w:rsid w:val="005E084D"/>
    <w:rsid w:val="005E0979"/>
    <w:rsid w:val="005E09A7"/>
    <w:rsid w:val="005E0C72"/>
    <w:rsid w:val="005E0E45"/>
    <w:rsid w:val="005E10D9"/>
    <w:rsid w:val="005E11DD"/>
    <w:rsid w:val="005E1418"/>
    <w:rsid w:val="005E16A5"/>
    <w:rsid w:val="005E16EB"/>
    <w:rsid w:val="005E185D"/>
    <w:rsid w:val="005E1969"/>
    <w:rsid w:val="005E1B4C"/>
    <w:rsid w:val="005E1B86"/>
    <w:rsid w:val="005E2161"/>
    <w:rsid w:val="005E2255"/>
    <w:rsid w:val="005E23A4"/>
    <w:rsid w:val="005E245B"/>
    <w:rsid w:val="005E254D"/>
    <w:rsid w:val="005E257C"/>
    <w:rsid w:val="005E25E1"/>
    <w:rsid w:val="005E2E0F"/>
    <w:rsid w:val="005E2E1D"/>
    <w:rsid w:val="005E2E8B"/>
    <w:rsid w:val="005E3072"/>
    <w:rsid w:val="005E3095"/>
    <w:rsid w:val="005E31B2"/>
    <w:rsid w:val="005E31D9"/>
    <w:rsid w:val="005E3277"/>
    <w:rsid w:val="005E32E6"/>
    <w:rsid w:val="005E3303"/>
    <w:rsid w:val="005E3453"/>
    <w:rsid w:val="005E3714"/>
    <w:rsid w:val="005E3AD4"/>
    <w:rsid w:val="005E3CA3"/>
    <w:rsid w:val="005E3CB9"/>
    <w:rsid w:val="005E3F5C"/>
    <w:rsid w:val="005E43C5"/>
    <w:rsid w:val="005E4415"/>
    <w:rsid w:val="005E451A"/>
    <w:rsid w:val="005E45DE"/>
    <w:rsid w:val="005E4622"/>
    <w:rsid w:val="005E46C8"/>
    <w:rsid w:val="005E4CFC"/>
    <w:rsid w:val="005E4FCD"/>
    <w:rsid w:val="005E5079"/>
    <w:rsid w:val="005E5123"/>
    <w:rsid w:val="005E53FB"/>
    <w:rsid w:val="005E55ED"/>
    <w:rsid w:val="005E5795"/>
    <w:rsid w:val="005E5C7E"/>
    <w:rsid w:val="005E5CA5"/>
    <w:rsid w:val="005E5E1B"/>
    <w:rsid w:val="005E6115"/>
    <w:rsid w:val="005E672D"/>
    <w:rsid w:val="005E67A3"/>
    <w:rsid w:val="005E6902"/>
    <w:rsid w:val="005E6D4D"/>
    <w:rsid w:val="005E6DA5"/>
    <w:rsid w:val="005E6FF5"/>
    <w:rsid w:val="005E7028"/>
    <w:rsid w:val="005E7369"/>
    <w:rsid w:val="005E73F2"/>
    <w:rsid w:val="005E75C5"/>
    <w:rsid w:val="005E7E05"/>
    <w:rsid w:val="005E7EC0"/>
    <w:rsid w:val="005E7F8C"/>
    <w:rsid w:val="005F0219"/>
    <w:rsid w:val="005F02EB"/>
    <w:rsid w:val="005F0430"/>
    <w:rsid w:val="005F0910"/>
    <w:rsid w:val="005F0B70"/>
    <w:rsid w:val="005F0FF4"/>
    <w:rsid w:val="005F13F5"/>
    <w:rsid w:val="005F186A"/>
    <w:rsid w:val="005F1A18"/>
    <w:rsid w:val="005F1C2C"/>
    <w:rsid w:val="005F1E1A"/>
    <w:rsid w:val="005F1FC2"/>
    <w:rsid w:val="005F20FD"/>
    <w:rsid w:val="005F2417"/>
    <w:rsid w:val="005F25B2"/>
    <w:rsid w:val="005F2631"/>
    <w:rsid w:val="005F2635"/>
    <w:rsid w:val="005F2CED"/>
    <w:rsid w:val="005F2D61"/>
    <w:rsid w:val="005F3367"/>
    <w:rsid w:val="005F3565"/>
    <w:rsid w:val="005F382D"/>
    <w:rsid w:val="005F3D10"/>
    <w:rsid w:val="005F3DDB"/>
    <w:rsid w:val="005F4140"/>
    <w:rsid w:val="005F420E"/>
    <w:rsid w:val="005F43CD"/>
    <w:rsid w:val="005F456F"/>
    <w:rsid w:val="005F459D"/>
    <w:rsid w:val="005F4645"/>
    <w:rsid w:val="005F4687"/>
    <w:rsid w:val="005F47C0"/>
    <w:rsid w:val="005F4C94"/>
    <w:rsid w:val="005F4D66"/>
    <w:rsid w:val="005F4D7E"/>
    <w:rsid w:val="005F4DC4"/>
    <w:rsid w:val="005F544D"/>
    <w:rsid w:val="005F569E"/>
    <w:rsid w:val="005F5984"/>
    <w:rsid w:val="005F5B62"/>
    <w:rsid w:val="005F5CBF"/>
    <w:rsid w:val="005F5CE3"/>
    <w:rsid w:val="005F5DD7"/>
    <w:rsid w:val="005F5EA0"/>
    <w:rsid w:val="005F6098"/>
    <w:rsid w:val="005F62CC"/>
    <w:rsid w:val="005F6424"/>
    <w:rsid w:val="005F65B4"/>
    <w:rsid w:val="005F693D"/>
    <w:rsid w:val="005F6B0E"/>
    <w:rsid w:val="005F6BCB"/>
    <w:rsid w:val="005F6F9D"/>
    <w:rsid w:val="005F6FE9"/>
    <w:rsid w:val="005F7055"/>
    <w:rsid w:val="005F778F"/>
    <w:rsid w:val="005F7986"/>
    <w:rsid w:val="005F79DC"/>
    <w:rsid w:val="005F79EE"/>
    <w:rsid w:val="005F7DCA"/>
    <w:rsid w:val="005F7F33"/>
    <w:rsid w:val="006004AB"/>
    <w:rsid w:val="00600577"/>
    <w:rsid w:val="0060080B"/>
    <w:rsid w:val="00600949"/>
    <w:rsid w:val="00600C4F"/>
    <w:rsid w:val="00600CEC"/>
    <w:rsid w:val="00600CFE"/>
    <w:rsid w:val="00601163"/>
    <w:rsid w:val="0060133F"/>
    <w:rsid w:val="00601FAB"/>
    <w:rsid w:val="006020BE"/>
    <w:rsid w:val="0060225B"/>
    <w:rsid w:val="006022CA"/>
    <w:rsid w:val="006023A4"/>
    <w:rsid w:val="006025DC"/>
    <w:rsid w:val="00602B4F"/>
    <w:rsid w:val="006030B0"/>
    <w:rsid w:val="00603181"/>
    <w:rsid w:val="006033D9"/>
    <w:rsid w:val="0060370A"/>
    <w:rsid w:val="00603718"/>
    <w:rsid w:val="0060371D"/>
    <w:rsid w:val="00603810"/>
    <w:rsid w:val="0060391F"/>
    <w:rsid w:val="00603A60"/>
    <w:rsid w:val="00603C53"/>
    <w:rsid w:val="00603FDF"/>
    <w:rsid w:val="006043CF"/>
    <w:rsid w:val="006046F3"/>
    <w:rsid w:val="00604835"/>
    <w:rsid w:val="00604B60"/>
    <w:rsid w:val="00604E2C"/>
    <w:rsid w:val="0060508B"/>
    <w:rsid w:val="0060518A"/>
    <w:rsid w:val="006052E6"/>
    <w:rsid w:val="00605753"/>
    <w:rsid w:val="00605E7D"/>
    <w:rsid w:val="00606184"/>
    <w:rsid w:val="006061DC"/>
    <w:rsid w:val="00606241"/>
    <w:rsid w:val="0060647F"/>
    <w:rsid w:val="0060657C"/>
    <w:rsid w:val="00606899"/>
    <w:rsid w:val="00606C81"/>
    <w:rsid w:val="0060706F"/>
    <w:rsid w:val="006072A5"/>
    <w:rsid w:val="006078C3"/>
    <w:rsid w:val="00607AC8"/>
    <w:rsid w:val="00607CDA"/>
    <w:rsid w:val="00607E09"/>
    <w:rsid w:val="0061109B"/>
    <w:rsid w:val="006110FC"/>
    <w:rsid w:val="00611459"/>
    <w:rsid w:val="0061174B"/>
    <w:rsid w:val="00611D2B"/>
    <w:rsid w:val="00611F11"/>
    <w:rsid w:val="006120F1"/>
    <w:rsid w:val="00612147"/>
    <w:rsid w:val="006121A3"/>
    <w:rsid w:val="00612541"/>
    <w:rsid w:val="00612C00"/>
    <w:rsid w:val="00612C5E"/>
    <w:rsid w:val="00612F44"/>
    <w:rsid w:val="00613019"/>
    <w:rsid w:val="006131AF"/>
    <w:rsid w:val="0061349C"/>
    <w:rsid w:val="00613728"/>
    <w:rsid w:val="0061378F"/>
    <w:rsid w:val="00613AE5"/>
    <w:rsid w:val="00613E68"/>
    <w:rsid w:val="006143CD"/>
    <w:rsid w:val="006143DC"/>
    <w:rsid w:val="006148BB"/>
    <w:rsid w:val="00614D21"/>
    <w:rsid w:val="00614D28"/>
    <w:rsid w:val="006152E6"/>
    <w:rsid w:val="006153AA"/>
    <w:rsid w:val="0061586D"/>
    <w:rsid w:val="00615A55"/>
    <w:rsid w:val="00615D91"/>
    <w:rsid w:val="00615E38"/>
    <w:rsid w:val="0061650B"/>
    <w:rsid w:val="006166C1"/>
    <w:rsid w:val="00616B3E"/>
    <w:rsid w:val="00616E26"/>
    <w:rsid w:val="00616F0F"/>
    <w:rsid w:val="00616F28"/>
    <w:rsid w:val="00617053"/>
    <w:rsid w:val="006170A8"/>
    <w:rsid w:val="006170EA"/>
    <w:rsid w:val="00617722"/>
    <w:rsid w:val="00617768"/>
    <w:rsid w:val="00617AC9"/>
    <w:rsid w:val="00617C29"/>
    <w:rsid w:val="00617C36"/>
    <w:rsid w:val="00617D8D"/>
    <w:rsid w:val="00617FDC"/>
    <w:rsid w:val="006200C8"/>
    <w:rsid w:val="0062051A"/>
    <w:rsid w:val="0062069C"/>
    <w:rsid w:val="00620AC7"/>
    <w:rsid w:val="00621042"/>
    <w:rsid w:val="006210A0"/>
    <w:rsid w:val="0062137F"/>
    <w:rsid w:val="006214A2"/>
    <w:rsid w:val="00621514"/>
    <w:rsid w:val="00621596"/>
    <w:rsid w:val="0062172E"/>
    <w:rsid w:val="00621CF1"/>
    <w:rsid w:val="00621D79"/>
    <w:rsid w:val="006221B6"/>
    <w:rsid w:val="006222D4"/>
    <w:rsid w:val="006224D1"/>
    <w:rsid w:val="006227C5"/>
    <w:rsid w:val="00622B27"/>
    <w:rsid w:val="00622C2A"/>
    <w:rsid w:val="006233D2"/>
    <w:rsid w:val="0062367A"/>
    <w:rsid w:val="006239E8"/>
    <w:rsid w:val="00623D07"/>
    <w:rsid w:val="00623EEE"/>
    <w:rsid w:val="0062436C"/>
    <w:rsid w:val="006244F7"/>
    <w:rsid w:val="006245E8"/>
    <w:rsid w:val="006246C8"/>
    <w:rsid w:val="0062482E"/>
    <w:rsid w:val="006248CE"/>
    <w:rsid w:val="00624C8B"/>
    <w:rsid w:val="00624CC9"/>
    <w:rsid w:val="00624E99"/>
    <w:rsid w:val="00624F9B"/>
    <w:rsid w:val="00625168"/>
    <w:rsid w:val="006251BD"/>
    <w:rsid w:val="0062520A"/>
    <w:rsid w:val="006252E2"/>
    <w:rsid w:val="00625301"/>
    <w:rsid w:val="00625345"/>
    <w:rsid w:val="0062540A"/>
    <w:rsid w:val="0062540C"/>
    <w:rsid w:val="00625549"/>
    <w:rsid w:val="00625593"/>
    <w:rsid w:val="0062578E"/>
    <w:rsid w:val="0062586B"/>
    <w:rsid w:val="0062596F"/>
    <w:rsid w:val="00625C2C"/>
    <w:rsid w:val="00625DB2"/>
    <w:rsid w:val="006260D7"/>
    <w:rsid w:val="006263AA"/>
    <w:rsid w:val="006266AF"/>
    <w:rsid w:val="006267D9"/>
    <w:rsid w:val="00626857"/>
    <w:rsid w:val="00626945"/>
    <w:rsid w:val="00626A04"/>
    <w:rsid w:val="00626C78"/>
    <w:rsid w:val="00627324"/>
    <w:rsid w:val="00627EC6"/>
    <w:rsid w:val="006303D8"/>
    <w:rsid w:val="006303FE"/>
    <w:rsid w:val="00630646"/>
    <w:rsid w:val="0063066B"/>
    <w:rsid w:val="00630A6F"/>
    <w:rsid w:val="00630B5E"/>
    <w:rsid w:val="00630C66"/>
    <w:rsid w:val="00630DC3"/>
    <w:rsid w:val="00630EF8"/>
    <w:rsid w:val="00631375"/>
    <w:rsid w:val="006319F4"/>
    <w:rsid w:val="006319FC"/>
    <w:rsid w:val="00631A49"/>
    <w:rsid w:val="00632099"/>
    <w:rsid w:val="006324AC"/>
    <w:rsid w:val="006324D7"/>
    <w:rsid w:val="00632793"/>
    <w:rsid w:val="006327AF"/>
    <w:rsid w:val="006327F5"/>
    <w:rsid w:val="006327FB"/>
    <w:rsid w:val="0063282B"/>
    <w:rsid w:val="00632D14"/>
    <w:rsid w:val="00633087"/>
    <w:rsid w:val="0063360B"/>
    <w:rsid w:val="00633612"/>
    <w:rsid w:val="006336ED"/>
    <w:rsid w:val="006337ED"/>
    <w:rsid w:val="00633A7C"/>
    <w:rsid w:val="00633B76"/>
    <w:rsid w:val="00633FB5"/>
    <w:rsid w:val="0063446F"/>
    <w:rsid w:val="00634978"/>
    <w:rsid w:val="00634A1B"/>
    <w:rsid w:val="00634B31"/>
    <w:rsid w:val="00634E21"/>
    <w:rsid w:val="00634EAF"/>
    <w:rsid w:val="006354C3"/>
    <w:rsid w:val="006355BF"/>
    <w:rsid w:val="00635744"/>
    <w:rsid w:val="00635B78"/>
    <w:rsid w:val="00635C67"/>
    <w:rsid w:val="00635DD4"/>
    <w:rsid w:val="00635F5F"/>
    <w:rsid w:val="00636257"/>
    <w:rsid w:val="00636260"/>
    <w:rsid w:val="006364F1"/>
    <w:rsid w:val="0063655F"/>
    <w:rsid w:val="00636757"/>
    <w:rsid w:val="006368AC"/>
    <w:rsid w:val="006368CE"/>
    <w:rsid w:val="0063693B"/>
    <w:rsid w:val="00636B87"/>
    <w:rsid w:val="00636F5C"/>
    <w:rsid w:val="00636FD7"/>
    <w:rsid w:val="00637229"/>
    <w:rsid w:val="00637705"/>
    <w:rsid w:val="0063778A"/>
    <w:rsid w:val="00637896"/>
    <w:rsid w:val="0063790D"/>
    <w:rsid w:val="0063793D"/>
    <w:rsid w:val="00637C7E"/>
    <w:rsid w:val="00637FF8"/>
    <w:rsid w:val="0064010D"/>
    <w:rsid w:val="00640189"/>
    <w:rsid w:val="0064060E"/>
    <w:rsid w:val="006406D2"/>
    <w:rsid w:val="00640A67"/>
    <w:rsid w:val="00640A88"/>
    <w:rsid w:val="00640B96"/>
    <w:rsid w:val="00640BED"/>
    <w:rsid w:val="00640E17"/>
    <w:rsid w:val="00640EA6"/>
    <w:rsid w:val="006411AF"/>
    <w:rsid w:val="00641984"/>
    <w:rsid w:val="00641A16"/>
    <w:rsid w:val="00641BE7"/>
    <w:rsid w:val="00641C72"/>
    <w:rsid w:val="00641EAD"/>
    <w:rsid w:val="0064233C"/>
    <w:rsid w:val="006424B5"/>
    <w:rsid w:val="006428F1"/>
    <w:rsid w:val="00642DD2"/>
    <w:rsid w:val="00642F50"/>
    <w:rsid w:val="006430EE"/>
    <w:rsid w:val="0064317E"/>
    <w:rsid w:val="00643187"/>
    <w:rsid w:val="00643683"/>
    <w:rsid w:val="006436EF"/>
    <w:rsid w:val="0064370F"/>
    <w:rsid w:val="00643BAD"/>
    <w:rsid w:val="00643C90"/>
    <w:rsid w:val="00644189"/>
    <w:rsid w:val="00644294"/>
    <w:rsid w:val="006445AF"/>
    <w:rsid w:val="00644A7C"/>
    <w:rsid w:val="00644BB7"/>
    <w:rsid w:val="00644C16"/>
    <w:rsid w:val="00644F91"/>
    <w:rsid w:val="00644FFB"/>
    <w:rsid w:val="006454C0"/>
    <w:rsid w:val="00645830"/>
    <w:rsid w:val="006459DE"/>
    <w:rsid w:val="00645A97"/>
    <w:rsid w:val="00645C78"/>
    <w:rsid w:val="00645DEB"/>
    <w:rsid w:val="00645F6A"/>
    <w:rsid w:val="00645FAB"/>
    <w:rsid w:val="00645FE2"/>
    <w:rsid w:val="00646037"/>
    <w:rsid w:val="00646314"/>
    <w:rsid w:val="00646345"/>
    <w:rsid w:val="006463DE"/>
    <w:rsid w:val="006466B9"/>
    <w:rsid w:val="006467A8"/>
    <w:rsid w:val="00646859"/>
    <w:rsid w:val="006469C3"/>
    <w:rsid w:val="00646EB9"/>
    <w:rsid w:val="00646F99"/>
    <w:rsid w:val="00646FAD"/>
    <w:rsid w:val="0064714F"/>
    <w:rsid w:val="00647304"/>
    <w:rsid w:val="0064730E"/>
    <w:rsid w:val="006476AF"/>
    <w:rsid w:val="006477BA"/>
    <w:rsid w:val="006477C2"/>
    <w:rsid w:val="006477ED"/>
    <w:rsid w:val="00647BF7"/>
    <w:rsid w:val="00647CB8"/>
    <w:rsid w:val="00647D9A"/>
    <w:rsid w:val="00647E4A"/>
    <w:rsid w:val="00647FF6"/>
    <w:rsid w:val="006506EF"/>
    <w:rsid w:val="00650803"/>
    <w:rsid w:val="0065091C"/>
    <w:rsid w:val="00650A34"/>
    <w:rsid w:val="00650BE4"/>
    <w:rsid w:val="00650C37"/>
    <w:rsid w:val="00650CC2"/>
    <w:rsid w:val="00650CD3"/>
    <w:rsid w:val="006510D1"/>
    <w:rsid w:val="006514EC"/>
    <w:rsid w:val="00651696"/>
    <w:rsid w:val="00651A87"/>
    <w:rsid w:val="00651AEF"/>
    <w:rsid w:val="00651CBF"/>
    <w:rsid w:val="00651D99"/>
    <w:rsid w:val="00651E0D"/>
    <w:rsid w:val="00651FD4"/>
    <w:rsid w:val="006523DE"/>
    <w:rsid w:val="00652422"/>
    <w:rsid w:val="00652551"/>
    <w:rsid w:val="006526B4"/>
    <w:rsid w:val="006529AA"/>
    <w:rsid w:val="00652A32"/>
    <w:rsid w:val="00652D20"/>
    <w:rsid w:val="00652D5F"/>
    <w:rsid w:val="00652DE6"/>
    <w:rsid w:val="00652DFE"/>
    <w:rsid w:val="0065322A"/>
    <w:rsid w:val="00653354"/>
    <w:rsid w:val="00653398"/>
    <w:rsid w:val="006533A5"/>
    <w:rsid w:val="006534D9"/>
    <w:rsid w:val="00653858"/>
    <w:rsid w:val="00653D38"/>
    <w:rsid w:val="00653F5B"/>
    <w:rsid w:val="006542ED"/>
    <w:rsid w:val="00654A39"/>
    <w:rsid w:val="00654A4E"/>
    <w:rsid w:val="00654D22"/>
    <w:rsid w:val="00654FEF"/>
    <w:rsid w:val="00655119"/>
    <w:rsid w:val="006551DE"/>
    <w:rsid w:val="00655399"/>
    <w:rsid w:val="00655873"/>
    <w:rsid w:val="006559B8"/>
    <w:rsid w:val="00655B27"/>
    <w:rsid w:val="00655DF9"/>
    <w:rsid w:val="00656265"/>
    <w:rsid w:val="006562A2"/>
    <w:rsid w:val="006564A8"/>
    <w:rsid w:val="006566BD"/>
    <w:rsid w:val="0065682E"/>
    <w:rsid w:val="006568C8"/>
    <w:rsid w:val="00656CFD"/>
    <w:rsid w:val="00656E4E"/>
    <w:rsid w:val="00656F7F"/>
    <w:rsid w:val="006571F6"/>
    <w:rsid w:val="00657200"/>
    <w:rsid w:val="0065722D"/>
    <w:rsid w:val="006572F0"/>
    <w:rsid w:val="00657343"/>
    <w:rsid w:val="0065742E"/>
    <w:rsid w:val="006579AD"/>
    <w:rsid w:val="00657A37"/>
    <w:rsid w:val="00657DE1"/>
    <w:rsid w:val="006601B8"/>
    <w:rsid w:val="006601DF"/>
    <w:rsid w:val="006603FC"/>
    <w:rsid w:val="00660A16"/>
    <w:rsid w:val="00660CA0"/>
    <w:rsid w:val="00660E89"/>
    <w:rsid w:val="00661217"/>
    <w:rsid w:val="006614B2"/>
    <w:rsid w:val="006614EA"/>
    <w:rsid w:val="006616C7"/>
    <w:rsid w:val="00661873"/>
    <w:rsid w:val="00661965"/>
    <w:rsid w:val="00661A2E"/>
    <w:rsid w:val="00661A8A"/>
    <w:rsid w:val="00661B4A"/>
    <w:rsid w:val="00661D48"/>
    <w:rsid w:val="00662013"/>
    <w:rsid w:val="00662159"/>
    <w:rsid w:val="00662223"/>
    <w:rsid w:val="00662348"/>
    <w:rsid w:val="00662A50"/>
    <w:rsid w:val="00662AAA"/>
    <w:rsid w:val="00662BED"/>
    <w:rsid w:val="00662C20"/>
    <w:rsid w:val="00662C5C"/>
    <w:rsid w:val="00662E94"/>
    <w:rsid w:val="00662F17"/>
    <w:rsid w:val="00663053"/>
    <w:rsid w:val="00663127"/>
    <w:rsid w:val="006633FD"/>
    <w:rsid w:val="006634C5"/>
    <w:rsid w:val="00663820"/>
    <w:rsid w:val="00663CCE"/>
    <w:rsid w:val="00663D98"/>
    <w:rsid w:val="00663F2F"/>
    <w:rsid w:val="00664063"/>
    <w:rsid w:val="006643A5"/>
    <w:rsid w:val="0066441D"/>
    <w:rsid w:val="0066456B"/>
    <w:rsid w:val="00664725"/>
    <w:rsid w:val="006648CA"/>
    <w:rsid w:val="006648DA"/>
    <w:rsid w:val="0066497C"/>
    <w:rsid w:val="006649A6"/>
    <w:rsid w:val="00664F02"/>
    <w:rsid w:val="00665544"/>
    <w:rsid w:val="00665A9D"/>
    <w:rsid w:val="00665B3D"/>
    <w:rsid w:val="0066600C"/>
    <w:rsid w:val="00666093"/>
    <w:rsid w:val="0066623B"/>
    <w:rsid w:val="006663D0"/>
    <w:rsid w:val="00666BBF"/>
    <w:rsid w:val="00666BEE"/>
    <w:rsid w:val="0066717C"/>
    <w:rsid w:val="006671FB"/>
    <w:rsid w:val="006672AA"/>
    <w:rsid w:val="0066735A"/>
    <w:rsid w:val="006674E1"/>
    <w:rsid w:val="006677F2"/>
    <w:rsid w:val="006678A1"/>
    <w:rsid w:val="00667C9A"/>
    <w:rsid w:val="00667D20"/>
    <w:rsid w:val="00667F90"/>
    <w:rsid w:val="00670375"/>
    <w:rsid w:val="0067045B"/>
    <w:rsid w:val="0067080F"/>
    <w:rsid w:val="00670A3F"/>
    <w:rsid w:val="00670A98"/>
    <w:rsid w:val="00670BBE"/>
    <w:rsid w:val="00670C37"/>
    <w:rsid w:val="00670F36"/>
    <w:rsid w:val="00670F3F"/>
    <w:rsid w:val="0067107E"/>
    <w:rsid w:val="00671097"/>
    <w:rsid w:val="00671134"/>
    <w:rsid w:val="006711A2"/>
    <w:rsid w:val="006714ED"/>
    <w:rsid w:val="0067153C"/>
    <w:rsid w:val="00671580"/>
    <w:rsid w:val="006715CD"/>
    <w:rsid w:val="00671814"/>
    <w:rsid w:val="0067194D"/>
    <w:rsid w:val="006719FE"/>
    <w:rsid w:val="00671ABB"/>
    <w:rsid w:val="00671C82"/>
    <w:rsid w:val="00671F6D"/>
    <w:rsid w:val="00671FEA"/>
    <w:rsid w:val="0067203B"/>
    <w:rsid w:val="006720A6"/>
    <w:rsid w:val="006722A2"/>
    <w:rsid w:val="006723A0"/>
    <w:rsid w:val="00672410"/>
    <w:rsid w:val="00672509"/>
    <w:rsid w:val="006725CA"/>
    <w:rsid w:val="006729BE"/>
    <w:rsid w:val="00672BA3"/>
    <w:rsid w:val="00672F64"/>
    <w:rsid w:val="006732D1"/>
    <w:rsid w:val="006733E3"/>
    <w:rsid w:val="0067355D"/>
    <w:rsid w:val="00673B74"/>
    <w:rsid w:val="00673BEA"/>
    <w:rsid w:val="00673F68"/>
    <w:rsid w:val="006744BA"/>
    <w:rsid w:val="00674625"/>
    <w:rsid w:val="00674ADC"/>
    <w:rsid w:val="00674FBB"/>
    <w:rsid w:val="0067513F"/>
    <w:rsid w:val="006753E9"/>
    <w:rsid w:val="00675425"/>
    <w:rsid w:val="00675A0B"/>
    <w:rsid w:val="00676131"/>
    <w:rsid w:val="006762DA"/>
    <w:rsid w:val="006763BA"/>
    <w:rsid w:val="0067644E"/>
    <w:rsid w:val="006764DD"/>
    <w:rsid w:val="006766F5"/>
    <w:rsid w:val="00676873"/>
    <w:rsid w:val="006768A1"/>
    <w:rsid w:val="00676E4C"/>
    <w:rsid w:val="00677185"/>
    <w:rsid w:val="00677280"/>
    <w:rsid w:val="00677625"/>
    <w:rsid w:val="00677987"/>
    <w:rsid w:val="00677EFB"/>
    <w:rsid w:val="00680047"/>
    <w:rsid w:val="006800A6"/>
    <w:rsid w:val="00680156"/>
    <w:rsid w:val="00680380"/>
    <w:rsid w:val="0068047C"/>
    <w:rsid w:val="006804C0"/>
    <w:rsid w:val="006807B9"/>
    <w:rsid w:val="00680FBC"/>
    <w:rsid w:val="0068165D"/>
    <w:rsid w:val="00681727"/>
    <w:rsid w:val="00681810"/>
    <w:rsid w:val="00681815"/>
    <w:rsid w:val="00681A01"/>
    <w:rsid w:val="00681E6D"/>
    <w:rsid w:val="00681F5B"/>
    <w:rsid w:val="00682070"/>
    <w:rsid w:val="00682612"/>
    <w:rsid w:val="00682719"/>
    <w:rsid w:val="0068292E"/>
    <w:rsid w:val="00682A43"/>
    <w:rsid w:val="00682C80"/>
    <w:rsid w:val="00682EBD"/>
    <w:rsid w:val="00682FF9"/>
    <w:rsid w:val="0068317D"/>
    <w:rsid w:val="00683756"/>
    <w:rsid w:val="00683815"/>
    <w:rsid w:val="00683A58"/>
    <w:rsid w:val="00683E0E"/>
    <w:rsid w:val="0068406B"/>
    <w:rsid w:val="0068415B"/>
    <w:rsid w:val="00684483"/>
    <w:rsid w:val="006846F1"/>
    <w:rsid w:val="00684C0E"/>
    <w:rsid w:val="006850D0"/>
    <w:rsid w:val="00685375"/>
    <w:rsid w:val="006853AB"/>
    <w:rsid w:val="00685BBC"/>
    <w:rsid w:val="00685CA7"/>
    <w:rsid w:val="00685E12"/>
    <w:rsid w:val="00686039"/>
    <w:rsid w:val="0068606F"/>
    <w:rsid w:val="006864F2"/>
    <w:rsid w:val="006865E8"/>
    <w:rsid w:val="00686711"/>
    <w:rsid w:val="006867F5"/>
    <w:rsid w:val="0068686E"/>
    <w:rsid w:val="00686940"/>
    <w:rsid w:val="006869FB"/>
    <w:rsid w:val="00686D17"/>
    <w:rsid w:val="00687095"/>
    <w:rsid w:val="0068756C"/>
    <w:rsid w:val="00687A68"/>
    <w:rsid w:val="00687EFC"/>
    <w:rsid w:val="00687F14"/>
    <w:rsid w:val="00687F6C"/>
    <w:rsid w:val="00690138"/>
    <w:rsid w:val="006901E5"/>
    <w:rsid w:val="00690798"/>
    <w:rsid w:val="0069081E"/>
    <w:rsid w:val="006908D0"/>
    <w:rsid w:val="00690D34"/>
    <w:rsid w:val="00690DDC"/>
    <w:rsid w:val="00690FA2"/>
    <w:rsid w:val="00691119"/>
    <w:rsid w:val="00691425"/>
    <w:rsid w:val="006915E5"/>
    <w:rsid w:val="006916E9"/>
    <w:rsid w:val="006917A0"/>
    <w:rsid w:val="006918AB"/>
    <w:rsid w:val="00691940"/>
    <w:rsid w:val="00692121"/>
    <w:rsid w:val="0069259B"/>
    <w:rsid w:val="0069265C"/>
    <w:rsid w:val="0069268C"/>
    <w:rsid w:val="00692795"/>
    <w:rsid w:val="00692827"/>
    <w:rsid w:val="00692998"/>
    <w:rsid w:val="00692B30"/>
    <w:rsid w:val="00693142"/>
    <w:rsid w:val="006932F4"/>
    <w:rsid w:val="00693671"/>
    <w:rsid w:val="006936AD"/>
    <w:rsid w:val="006938EC"/>
    <w:rsid w:val="00693F61"/>
    <w:rsid w:val="00694536"/>
    <w:rsid w:val="0069453F"/>
    <w:rsid w:val="0069462E"/>
    <w:rsid w:val="00694655"/>
    <w:rsid w:val="00694C29"/>
    <w:rsid w:val="006951C1"/>
    <w:rsid w:val="0069537F"/>
    <w:rsid w:val="006959E4"/>
    <w:rsid w:val="00695BAA"/>
    <w:rsid w:val="00695FE2"/>
    <w:rsid w:val="006960B5"/>
    <w:rsid w:val="00696181"/>
    <w:rsid w:val="006965F7"/>
    <w:rsid w:val="0069662A"/>
    <w:rsid w:val="00696733"/>
    <w:rsid w:val="0069686C"/>
    <w:rsid w:val="006969B0"/>
    <w:rsid w:val="00696E23"/>
    <w:rsid w:val="00696E62"/>
    <w:rsid w:val="0069718B"/>
    <w:rsid w:val="00697439"/>
    <w:rsid w:val="006974EB"/>
    <w:rsid w:val="0069768E"/>
    <w:rsid w:val="0069779A"/>
    <w:rsid w:val="00697971"/>
    <w:rsid w:val="00697A46"/>
    <w:rsid w:val="00697CA1"/>
    <w:rsid w:val="00697E8D"/>
    <w:rsid w:val="00697F56"/>
    <w:rsid w:val="006A00AE"/>
    <w:rsid w:val="006A00C2"/>
    <w:rsid w:val="006A01CE"/>
    <w:rsid w:val="006A0954"/>
    <w:rsid w:val="006A0A14"/>
    <w:rsid w:val="006A1356"/>
    <w:rsid w:val="006A14C6"/>
    <w:rsid w:val="006A15D9"/>
    <w:rsid w:val="006A16A1"/>
    <w:rsid w:val="006A16D4"/>
    <w:rsid w:val="006A1765"/>
    <w:rsid w:val="006A17AE"/>
    <w:rsid w:val="006A1B89"/>
    <w:rsid w:val="006A1C20"/>
    <w:rsid w:val="006A1ECA"/>
    <w:rsid w:val="006A21BC"/>
    <w:rsid w:val="006A23E4"/>
    <w:rsid w:val="006A24DC"/>
    <w:rsid w:val="006A26F1"/>
    <w:rsid w:val="006A28B6"/>
    <w:rsid w:val="006A29A7"/>
    <w:rsid w:val="006A29C3"/>
    <w:rsid w:val="006A2E55"/>
    <w:rsid w:val="006A2E66"/>
    <w:rsid w:val="006A2F44"/>
    <w:rsid w:val="006A3296"/>
    <w:rsid w:val="006A341A"/>
    <w:rsid w:val="006A343C"/>
    <w:rsid w:val="006A361F"/>
    <w:rsid w:val="006A36FA"/>
    <w:rsid w:val="006A382D"/>
    <w:rsid w:val="006A395B"/>
    <w:rsid w:val="006A3EDD"/>
    <w:rsid w:val="006A3FAF"/>
    <w:rsid w:val="006A4703"/>
    <w:rsid w:val="006A4AE1"/>
    <w:rsid w:val="006A4CE9"/>
    <w:rsid w:val="006A4D20"/>
    <w:rsid w:val="006A4EF1"/>
    <w:rsid w:val="006A519B"/>
    <w:rsid w:val="006A53C8"/>
    <w:rsid w:val="006A56D4"/>
    <w:rsid w:val="006A5E5A"/>
    <w:rsid w:val="006A670B"/>
    <w:rsid w:val="006A69BB"/>
    <w:rsid w:val="006A6B50"/>
    <w:rsid w:val="006A709C"/>
    <w:rsid w:val="006A70CD"/>
    <w:rsid w:val="006A71CF"/>
    <w:rsid w:val="006A7474"/>
    <w:rsid w:val="006A75CB"/>
    <w:rsid w:val="006A79E5"/>
    <w:rsid w:val="006A7CC5"/>
    <w:rsid w:val="006A7E08"/>
    <w:rsid w:val="006A7EA3"/>
    <w:rsid w:val="006B0063"/>
    <w:rsid w:val="006B013A"/>
    <w:rsid w:val="006B01BA"/>
    <w:rsid w:val="006B05FB"/>
    <w:rsid w:val="006B0A37"/>
    <w:rsid w:val="006B0DD0"/>
    <w:rsid w:val="006B0E59"/>
    <w:rsid w:val="006B13EB"/>
    <w:rsid w:val="006B140B"/>
    <w:rsid w:val="006B1552"/>
    <w:rsid w:val="006B1627"/>
    <w:rsid w:val="006B1697"/>
    <w:rsid w:val="006B16D3"/>
    <w:rsid w:val="006B1788"/>
    <w:rsid w:val="006B19A7"/>
    <w:rsid w:val="006B1E5B"/>
    <w:rsid w:val="006B1E85"/>
    <w:rsid w:val="006B1FC2"/>
    <w:rsid w:val="006B2267"/>
    <w:rsid w:val="006B23BA"/>
    <w:rsid w:val="006B27BB"/>
    <w:rsid w:val="006B28F2"/>
    <w:rsid w:val="006B2909"/>
    <w:rsid w:val="006B2CA1"/>
    <w:rsid w:val="006B2D59"/>
    <w:rsid w:val="006B2F4C"/>
    <w:rsid w:val="006B31FE"/>
    <w:rsid w:val="006B33F0"/>
    <w:rsid w:val="006B343F"/>
    <w:rsid w:val="006B34CF"/>
    <w:rsid w:val="006B381F"/>
    <w:rsid w:val="006B3859"/>
    <w:rsid w:val="006B3982"/>
    <w:rsid w:val="006B3A22"/>
    <w:rsid w:val="006B3C44"/>
    <w:rsid w:val="006B3C7B"/>
    <w:rsid w:val="006B41D2"/>
    <w:rsid w:val="006B44E4"/>
    <w:rsid w:val="006B47CA"/>
    <w:rsid w:val="006B485F"/>
    <w:rsid w:val="006B48D8"/>
    <w:rsid w:val="006B49CC"/>
    <w:rsid w:val="006B4C2C"/>
    <w:rsid w:val="006B4D17"/>
    <w:rsid w:val="006B50AE"/>
    <w:rsid w:val="006B5121"/>
    <w:rsid w:val="006B53D6"/>
    <w:rsid w:val="006B53FE"/>
    <w:rsid w:val="006B5802"/>
    <w:rsid w:val="006B5EFC"/>
    <w:rsid w:val="006B5F89"/>
    <w:rsid w:val="006B643B"/>
    <w:rsid w:val="006B6813"/>
    <w:rsid w:val="006B6C06"/>
    <w:rsid w:val="006B6D9D"/>
    <w:rsid w:val="006B6E28"/>
    <w:rsid w:val="006B6FCF"/>
    <w:rsid w:val="006B6FD8"/>
    <w:rsid w:val="006B76F4"/>
    <w:rsid w:val="006B793F"/>
    <w:rsid w:val="006B7970"/>
    <w:rsid w:val="006B79DB"/>
    <w:rsid w:val="006B7BE4"/>
    <w:rsid w:val="006B7C7D"/>
    <w:rsid w:val="006C0307"/>
    <w:rsid w:val="006C03AD"/>
    <w:rsid w:val="006C0547"/>
    <w:rsid w:val="006C065D"/>
    <w:rsid w:val="006C0853"/>
    <w:rsid w:val="006C0C04"/>
    <w:rsid w:val="006C0C6B"/>
    <w:rsid w:val="006C0C96"/>
    <w:rsid w:val="006C0D83"/>
    <w:rsid w:val="006C14AD"/>
    <w:rsid w:val="006C15BB"/>
    <w:rsid w:val="006C1699"/>
    <w:rsid w:val="006C19E5"/>
    <w:rsid w:val="006C1F9B"/>
    <w:rsid w:val="006C2121"/>
    <w:rsid w:val="006C247A"/>
    <w:rsid w:val="006C27DC"/>
    <w:rsid w:val="006C2970"/>
    <w:rsid w:val="006C2E66"/>
    <w:rsid w:val="006C2FC0"/>
    <w:rsid w:val="006C34BB"/>
    <w:rsid w:val="006C3852"/>
    <w:rsid w:val="006C3B4A"/>
    <w:rsid w:val="006C3B65"/>
    <w:rsid w:val="006C3C7D"/>
    <w:rsid w:val="006C4318"/>
    <w:rsid w:val="006C468F"/>
    <w:rsid w:val="006C48FE"/>
    <w:rsid w:val="006C5187"/>
    <w:rsid w:val="006C5606"/>
    <w:rsid w:val="006C5774"/>
    <w:rsid w:val="006C5912"/>
    <w:rsid w:val="006C64D9"/>
    <w:rsid w:val="006C671E"/>
    <w:rsid w:val="006C678A"/>
    <w:rsid w:val="006C69C1"/>
    <w:rsid w:val="006C6AC2"/>
    <w:rsid w:val="006C6C98"/>
    <w:rsid w:val="006C6EAF"/>
    <w:rsid w:val="006C7039"/>
    <w:rsid w:val="006C724F"/>
    <w:rsid w:val="006C78B0"/>
    <w:rsid w:val="006D019F"/>
    <w:rsid w:val="006D021A"/>
    <w:rsid w:val="006D02C9"/>
    <w:rsid w:val="006D0380"/>
    <w:rsid w:val="006D059B"/>
    <w:rsid w:val="006D0719"/>
    <w:rsid w:val="006D072C"/>
    <w:rsid w:val="006D07E4"/>
    <w:rsid w:val="006D082E"/>
    <w:rsid w:val="006D08E6"/>
    <w:rsid w:val="006D0921"/>
    <w:rsid w:val="006D0B67"/>
    <w:rsid w:val="006D0CA6"/>
    <w:rsid w:val="006D114E"/>
    <w:rsid w:val="006D180B"/>
    <w:rsid w:val="006D1946"/>
    <w:rsid w:val="006D1976"/>
    <w:rsid w:val="006D1C4F"/>
    <w:rsid w:val="006D1F84"/>
    <w:rsid w:val="006D2075"/>
    <w:rsid w:val="006D21DD"/>
    <w:rsid w:val="006D2558"/>
    <w:rsid w:val="006D26C6"/>
    <w:rsid w:val="006D26F2"/>
    <w:rsid w:val="006D2DE2"/>
    <w:rsid w:val="006D3424"/>
    <w:rsid w:val="006D35B3"/>
    <w:rsid w:val="006D3722"/>
    <w:rsid w:val="006D389A"/>
    <w:rsid w:val="006D3977"/>
    <w:rsid w:val="006D3B48"/>
    <w:rsid w:val="006D3E31"/>
    <w:rsid w:val="006D4068"/>
    <w:rsid w:val="006D41F2"/>
    <w:rsid w:val="006D434A"/>
    <w:rsid w:val="006D43A0"/>
    <w:rsid w:val="006D495F"/>
    <w:rsid w:val="006D4ABF"/>
    <w:rsid w:val="006D4B22"/>
    <w:rsid w:val="006D4CC8"/>
    <w:rsid w:val="006D4DE4"/>
    <w:rsid w:val="006D4EF3"/>
    <w:rsid w:val="006D4FF2"/>
    <w:rsid w:val="006D50DF"/>
    <w:rsid w:val="006D51AA"/>
    <w:rsid w:val="006D593D"/>
    <w:rsid w:val="006D5B6F"/>
    <w:rsid w:val="006D60A5"/>
    <w:rsid w:val="006D610A"/>
    <w:rsid w:val="006D61F9"/>
    <w:rsid w:val="006D647E"/>
    <w:rsid w:val="006D6481"/>
    <w:rsid w:val="006D692B"/>
    <w:rsid w:val="006D6982"/>
    <w:rsid w:val="006D6B87"/>
    <w:rsid w:val="006D6C16"/>
    <w:rsid w:val="006D6F52"/>
    <w:rsid w:val="006D721C"/>
    <w:rsid w:val="006D7BCE"/>
    <w:rsid w:val="006D7C01"/>
    <w:rsid w:val="006D7DB2"/>
    <w:rsid w:val="006D7F71"/>
    <w:rsid w:val="006E0197"/>
    <w:rsid w:val="006E01CC"/>
    <w:rsid w:val="006E03A2"/>
    <w:rsid w:val="006E058B"/>
    <w:rsid w:val="006E06DA"/>
    <w:rsid w:val="006E07C1"/>
    <w:rsid w:val="006E09CE"/>
    <w:rsid w:val="006E0C86"/>
    <w:rsid w:val="006E10A2"/>
    <w:rsid w:val="006E12E0"/>
    <w:rsid w:val="006E177A"/>
    <w:rsid w:val="006E1798"/>
    <w:rsid w:val="006E1840"/>
    <w:rsid w:val="006E1B08"/>
    <w:rsid w:val="006E1CC3"/>
    <w:rsid w:val="006E1CEC"/>
    <w:rsid w:val="006E2383"/>
    <w:rsid w:val="006E24F8"/>
    <w:rsid w:val="006E2BFE"/>
    <w:rsid w:val="006E2CBF"/>
    <w:rsid w:val="006E2E75"/>
    <w:rsid w:val="006E30CA"/>
    <w:rsid w:val="006E3152"/>
    <w:rsid w:val="006E31BA"/>
    <w:rsid w:val="006E35C0"/>
    <w:rsid w:val="006E37A2"/>
    <w:rsid w:val="006E385A"/>
    <w:rsid w:val="006E3B01"/>
    <w:rsid w:val="006E3C0A"/>
    <w:rsid w:val="006E3CB5"/>
    <w:rsid w:val="006E3F74"/>
    <w:rsid w:val="006E4229"/>
    <w:rsid w:val="006E43E8"/>
    <w:rsid w:val="006E449B"/>
    <w:rsid w:val="006E49D2"/>
    <w:rsid w:val="006E4AF0"/>
    <w:rsid w:val="006E4D5E"/>
    <w:rsid w:val="006E5226"/>
    <w:rsid w:val="006E52E2"/>
    <w:rsid w:val="006E5333"/>
    <w:rsid w:val="006E5807"/>
    <w:rsid w:val="006E5937"/>
    <w:rsid w:val="006E5A12"/>
    <w:rsid w:val="006E5AD3"/>
    <w:rsid w:val="006E5BCA"/>
    <w:rsid w:val="006E5BFE"/>
    <w:rsid w:val="006E5C56"/>
    <w:rsid w:val="006E6187"/>
    <w:rsid w:val="006E665C"/>
    <w:rsid w:val="006E67DC"/>
    <w:rsid w:val="006E6955"/>
    <w:rsid w:val="006E6B4D"/>
    <w:rsid w:val="006E6B56"/>
    <w:rsid w:val="006E6D4D"/>
    <w:rsid w:val="006E6E14"/>
    <w:rsid w:val="006E6E4D"/>
    <w:rsid w:val="006E707F"/>
    <w:rsid w:val="006E71D9"/>
    <w:rsid w:val="006E738B"/>
    <w:rsid w:val="006E75BE"/>
    <w:rsid w:val="006E7988"/>
    <w:rsid w:val="006E7A87"/>
    <w:rsid w:val="006E7AA4"/>
    <w:rsid w:val="006E7E9C"/>
    <w:rsid w:val="006E7F28"/>
    <w:rsid w:val="006F0065"/>
    <w:rsid w:val="006F00DB"/>
    <w:rsid w:val="006F050F"/>
    <w:rsid w:val="006F0529"/>
    <w:rsid w:val="006F06D1"/>
    <w:rsid w:val="006F07AE"/>
    <w:rsid w:val="006F0A74"/>
    <w:rsid w:val="006F0B25"/>
    <w:rsid w:val="006F0C9C"/>
    <w:rsid w:val="006F0DFF"/>
    <w:rsid w:val="006F0F41"/>
    <w:rsid w:val="006F0FCB"/>
    <w:rsid w:val="006F115E"/>
    <w:rsid w:val="006F1385"/>
    <w:rsid w:val="006F19EB"/>
    <w:rsid w:val="006F2122"/>
    <w:rsid w:val="006F2435"/>
    <w:rsid w:val="006F26FC"/>
    <w:rsid w:val="006F2820"/>
    <w:rsid w:val="006F2A22"/>
    <w:rsid w:val="006F2BD4"/>
    <w:rsid w:val="006F2DEF"/>
    <w:rsid w:val="006F3240"/>
    <w:rsid w:val="006F3689"/>
    <w:rsid w:val="006F3822"/>
    <w:rsid w:val="006F3D0D"/>
    <w:rsid w:val="006F3DF8"/>
    <w:rsid w:val="006F3F25"/>
    <w:rsid w:val="006F41D0"/>
    <w:rsid w:val="006F42F2"/>
    <w:rsid w:val="006F460B"/>
    <w:rsid w:val="006F46AF"/>
    <w:rsid w:val="006F480A"/>
    <w:rsid w:val="006F4852"/>
    <w:rsid w:val="006F49C9"/>
    <w:rsid w:val="006F4A1C"/>
    <w:rsid w:val="006F4B7F"/>
    <w:rsid w:val="006F4BB0"/>
    <w:rsid w:val="006F5116"/>
    <w:rsid w:val="006F54CA"/>
    <w:rsid w:val="006F556D"/>
    <w:rsid w:val="006F57F0"/>
    <w:rsid w:val="006F5C5E"/>
    <w:rsid w:val="006F6247"/>
    <w:rsid w:val="006F6595"/>
    <w:rsid w:val="006F6663"/>
    <w:rsid w:val="006F6737"/>
    <w:rsid w:val="006F68FD"/>
    <w:rsid w:val="006F6ACB"/>
    <w:rsid w:val="006F6D13"/>
    <w:rsid w:val="006F6FBA"/>
    <w:rsid w:val="006F7082"/>
    <w:rsid w:val="006F747D"/>
    <w:rsid w:val="006F74C7"/>
    <w:rsid w:val="006F75C4"/>
    <w:rsid w:val="006F7888"/>
    <w:rsid w:val="006F79BA"/>
    <w:rsid w:val="006F7A05"/>
    <w:rsid w:val="006F7A98"/>
    <w:rsid w:val="006F7DC3"/>
    <w:rsid w:val="006F7E06"/>
    <w:rsid w:val="006F7E32"/>
    <w:rsid w:val="007002F7"/>
    <w:rsid w:val="007004DA"/>
    <w:rsid w:val="007004F8"/>
    <w:rsid w:val="007005B8"/>
    <w:rsid w:val="0070070D"/>
    <w:rsid w:val="007009E8"/>
    <w:rsid w:val="00700D50"/>
    <w:rsid w:val="00701174"/>
    <w:rsid w:val="007013F0"/>
    <w:rsid w:val="00701433"/>
    <w:rsid w:val="007016E7"/>
    <w:rsid w:val="00701A83"/>
    <w:rsid w:val="00701C8D"/>
    <w:rsid w:val="00701EB7"/>
    <w:rsid w:val="00702498"/>
    <w:rsid w:val="00702B57"/>
    <w:rsid w:val="00702E9F"/>
    <w:rsid w:val="00702FF0"/>
    <w:rsid w:val="007032BA"/>
    <w:rsid w:val="0070374D"/>
    <w:rsid w:val="00703753"/>
    <w:rsid w:val="00703B33"/>
    <w:rsid w:val="00703C04"/>
    <w:rsid w:val="00703F2F"/>
    <w:rsid w:val="00704106"/>
    <w:rsid w:val="0070418C"/>
    <w:rsid w:val="0070482F"/>
    <w:rsid w:val="00704874"/>
    <w:rsid w:val="0070496E"/>
    <w:rsid w:val="00704C44"/>
    <w:rsid w:val="00704F8D"/>
    <w:rsid w:val="00705067"/>
    <w:rsid w:val="0070537B"/>
    <w:rsid w:val="007053D0"/>
    <w:rsid w:val="0070555C"/>
    <w:rsid w:val="007055A2"/>
    <w:rsid w:val="00705756"/>
    <w:rsid w:val="00705834"/>
    <w:rsid w:val="00705B4B"/>
    <w:rsid w:val="00705F72"/>
    <w:rsid w:val="007064E1"/>
    <w:rsid w:val="00706690"/>
    <w:rsid w:val="00706780"/>
    <w:rsid w:val="00706A56"/>
    <w:rsid w:val="00706C98"/>
    <w:rsid w:val="0070719A"/>
    <w:rsid w:val="00707332"/>
    <w:rsid w:val="0070737A"/>
    <w:rsid w:val="00707679"/>
    <w:rsid w:val="007077B5"/>
    <w:rsid w:val="00707D42"/>
    <w:rsid w:val="0071012E"/>
    <w:rsid w:val="0071029C"/>
    <w:rsid w:val="007104BD"/>
    <w:rsid w:val="0071050B"/>
    <w:rsid w:val="007105C6"/>
    <w:rsid w:val="0071082B"/>
    <w:rsid w:val="0071084F"/>
    <w:rsid w:val="00711114"/>
    <w:rsid w:val="0071116A"/>
    <w:rsid w:val="007117E0"/>
    <w:rsid w:val="00711982"/>
    <w:rsid w:val="00711C2C"/>
    <w:rsid w:val="00711C51"/>
    <w:rsid w:val="00711E31"/>
    <w:rsid w:val="00711E63"/>
    <w:rsid w:val="00711F35"/>
    <w:rsid w:val="007122B1"/>
    <w:rsid w:val="007122FF"/>
    <w:rsid w:val="007123C5"/>
    <w:rsid w:val="0071251F"/>
    <w:rsid w:val="007125B1"/>
    <w:rsid w:val="0071272A"/>
    <w:rsid w:val="007127DE"/>
    <w:rsid w:val="007128C6"/>
    <w:rsid w:val="00712D0C"/>
    <w:rsid w:val="00712D67"/>
    <w:rsid w:val="00712E7F"/>
    <w:rsid w:val="00713373"/>
    <w:rsid w:val="007136C5"/>
    <w:rsid w:val="00713768"/>
    <w:rsid w:val="0071396C"/>
    <w:rsid w:val="00713970"/>
    <w:rsid w:val="00713C23"/>
    <w:rsid w:val="00713C82"/>
    <w:rsid w:val="00713DF9"/>
    <w:rsid w:val="00713E40"/>
    <w:rsid w:val="00713F81"/>
    <w:rsid w:val="007141FE"/>
    <w:rsid w:val="00714659"/>
    <w:rsid w:val="00714689"/>
    <w:rsid w:val="00714E09"/>
    <w:rsid w:val="00714E30"/>
    <w:rsid w:val="00714E58"/>
    <w:rsid w:val="00714F67"/>
    <w:rsid w:val="007151B0"/>
    <w:rsid w:val="0071520F"/>
    <w:rsid w:val="00715847"/>
    <w:rsid w:val="007158B2"/>
    <w:rsid w:val="007159DC"/>
    <w:rsid w:val="00715FA1"/>
    <w:rsid w:val="00716015"/>
    <w:rsid w:val="0071623F"/>
    <w:rsid w:val="00716359"/>
    <w:rsid w:val="00716387"/>
    <w:rsid w:val="00716704"/>
    <w:rsid w:val="00716780"/>
    <w:rsid w:val="007168D2"/>
    <w:rsid w:val="00716A6D"/>
    <w:rsid w:val="00716C3E"/>
    <w:rsid w:val="00717018"/>
    <w:rsid w:val="0071729D"/>
    <w:rsid w:val="0071798F"/>
    <w:rsid w:val="00717A53"/>
    <w:rsid w:val="00717CF9"/>
    <w:rsid w:val="00717EFF"/>
    <w:rsid w:val="0072011E"/>
    <w:rsid w:val="00720136"/>
    <w:rsid w:val="007201BB"/>
    <w:rsid w:val="007204E0"/>
    <w:rsid w:val="00720640"/>
    <w:rsid w:val="007207E8"/>
    <w:rsid w:val="00720932"/>
    <w:rsid w:val="00720B8B"/>
    <w:rsid w:val="00720CD9"/>
    <w:rsid w:val="00720E6C"/>
    <w:rsid w:val="007210FA"/>
    <w:rsid w:val="0072144C"/>
    <w:rsid w:val="007214D3"/>
    <w:rsid w:val="0072153A"/>
    <w:rsid w:val="007215E7"/>
    <w:rsid w:val="00721823"/>
    <w:rsid w:val="00721A8D"/>
    <w:rsid w:val="00721D51"/>
    <w:rsid w:val="00721E9C"/>
    <w:rsid w:val="00721FC3"/>
    <w:rsid w:val="007220DE"/>
    <w:rsid w:val="00722185"/>
    <w:rsid w:val="007225E8"/>
    <w:rsid w:val="00722607"/>
    <w:rsid w:val="0072265F"/>
    <w:rsid w:val="007229A8"/>
    <w:rsid w:val="00722CA0"/>
    <w:rsid w:val="00722ED8"/>
    <w:rsid w:val="00723003"/>
    <w:rsid w:val="00723079"/>
    <w:rsid w:val="007231BB"/>
    <w:rsid w:val="007231E7"/>
    <w:rsid w:val="00723699"/>
    <w:rsid w:val="00723881"/>
    <w:rsid w:val="00723AD8"/>
    <w:rsid w:val="00723C45"/>
    <w:rsid w:val="00723CDE"/>
    <w:rsid w:val="00723FC7"/>
    <w:rsid w:val="00723FD4"/>
    <w:rsid w:val="00724268"/>
    <w:rsid w:val="0072427B"/>
    <w:rsid w:val="00724423"/>
    <w:rsid w:val="007244A4"/>
    <w:rsid w:val="00724559"/>
    <w:rsid w:val="0072455F"/>
    <w:rsid w:val="00724701"/>
    <w:rsid w:val="007247B9"/>
    <w:rsid w:val="00724A7F"/>
    <w:rsid w:val="00724B1F"/>
    <w:rsid w:val="00724F47"/>
    <w:rsid w:val="007250BA"/>
    <w:rsid w:val="00725298"/>
    <w:rsid w:val="00725352"/>
    <w:rsid w:val="00725617"/>
    <w:rsid w:val="00725715"/>
    <w:rsid w:val="0072590F"/>
    <w:rsid w:val="007259AA"/>
    <w:rsid w:val="00725CD9"/>
    <w:rsid w:val="00725DB8"/>
    <w:rsid w:val="00725FF3"/>
    <w:rsid w:val="0072602F"/>
    <w:rsid w:val="00726131"/>
    <w:rsid w:val="0072639D"/>
    <w:rsid w:val="00726430"/>
    <w:rsid w:val="007264A3"/>
    <w:rsid w:val="00726617"/>
    <w:rsid w:val="00726957"/>
    <w:rsid w:val="00726B02"/>
    <w:rsid w:val="00726B08"/>
    <w:rsid w:val="00726E1C"/>
    <w:rsid w:val="00726F28"/>
    <w:rsid w:val="007270C3"/>
    <w:rsid w:val="00727237"/>
    <w:rsid w:val="00727436"/>
    <w:rsid w:val="007275FA"/>
    <w:rsid w:val="00727CC8"/>
    <w:rsid w:val="00727E60"/>
    <w:rsid w:val="00730254"/>
    <w:rsid w:val="007311CE"/>
    <w:rsid w:val="0073182C"/>
    <w:rsid w:val="00731A1D"/>
    <w:rsid w:val="0073219B"/>
    <w:rsid w:val="00732304"/>
    <w:rsid w:val="007323FF"/>
    <w:rsid w:val="00732428"/>
    <w:rsid w:val="00732445"/>
    <w:rsid w:val="00732496"/>
    <w:rsid w:val="007326EE"/>
    <w:rsid w:val="007328C2"/>
    <w:rsid w:val="00732972"/>
    <w:rsid w:val="00732B2D"/>
    <w:rsid w:val="00732DEE"/>
    <w:rsid w:val="007330E4"/>
    <w:rsid w:val="007334FB"/>
    <w:rsid w:val="00733510"/>
    <w:rsid w:val="00733593"/>
    <w:rsid w:val="00733E7B"/>
    <w:rsid w:val="00733E9B"/>
    <w:rsid w:val="00734539"/>
    <w:rsid w:val="00734561"/>
    <w:rsid w:val="007347DB"/>
    <w:rsid w:val="007348BE"/>
    <w:rsid w:val="00734AD9"/>
    <w:rsid w:val="00734DF7"/>
    <w:rsid w:val="007353C1"/>
    <w:rsid w:val="007354BD"/>
    <w:rsid w:val="00735917"/>
    <w:rsid w:val="00735B23"/>
    <w:rsid w:val="00735DB4"/>
    <w:rsid w:val="00735E7F"/>
    <w:rsid w:val="00735EC7"/>
    <w:rsid w:val="00735F08"/>
    <w:rsid w:val="0073647E"/>
    <w:rsid w:val="0073648F"/>
    <w:rsid w:val="007366E2"/>
    <w:rsid w:val="007368A9"/>
    <w:rsid w:val="00736D95"/>
    <w:rsid w:val="00736E92"/>
    <w:rsid w:val="007374B2"/>
    <w:rsid w:val="00737632"/>
    <w:rsid w:val="007377C8"/>
    <w:rsid w:val="00737978"/>
    <w:rsid w:val="00737A06"/>
    <w:rsid w:val="00737C25"/>
    <w:rsid w:val="00737C6C"/>
    <w:rsid w:val="00737CB3"/>
    <w:rsid w:val="00737D2E"/>
    <w:rsid w:val="00737E7F"/>
    <w:rsid w:val="00737F1B"/>
    <w:rsid w:val="007400A5"/>
    <w:rsid w:val="007400DC"/>
    <w:rsid w:val="00740494"/>
    <w:rsid w:val="007404F2"/>
    <w:rsid w:val="00740585"/>
    <w:rsid w:val="0074069F"/>
    <w:rsid w:val="007408B0"/>
    <w:rsid w:val="007408F2"/>
    <w:rsid w:val="00740A93"/>
    <w:rsid w:val="00740E70"/>
    <w:rsid w:val="007411B6"/>
    <w:rsid w:val="007412CB"/>
    <w:rsid w:val="007412EA"/>
    <w:rsid w:val="007414D1"/>
    <w:rsid w:val="00741586"/>
    <w:rsid w:val="00741D76"/>
    <w:rsid w:val="00741DAB"/>
    <w:rsid w:val="00741F76"/>
    <w:rsid w:val="0074201A"/>
    <w:rsid w:val="0074214C"/>
    <w:rsid w:val="00742253"/>
    <w:rsid w:val="007422FE"/>
    <w:rsid w:val="0074235E"/>
    <w:rsid w:val="0074259D"/>
    <w:rsid w:val="0074306B"/>
    <w:rsid w:val="007434D6"/>
    <w:rsid w:val="00743D12"/>
    <w:rsid w:val="00743F15"/>
    <w:rsid w:val="00744998"/>
    <w:rsid w:val="00744A56"/>
    <w:rsid w:val="00744B93"/>
    <w:rsid w:val="00744BB4"/>
    <w:rsid w:val="00744DFF"/>
    <w:rsid w:val="007450D2"/>
    <w:rsid w:val="0074516B"/>
    <w:rsid w:val="007456D7"/>
    <w:rsid w:val="0074577F"/>
    <w:rsid w:val="00745954"/>
    <w:rsid w:val="007459AE"/>
    <w:rsid w:val="00745B31"/>
    <w:rsid w:val="00745CF8"/>
    <w:rsid w:val="00745DB7"/>
    <w:rsid w:val="00746431"/>
    <w:rsid w:val="0074644C"/>
    <w:rsid w:val="0074661B"/>
    <w:rsid w:val="00746811"/>
    <w:rsid w:val="00746820"/>
    <w:rsid w:val="007469A9"/>
    <w:rsid w:val="00746AFF"/>
    <w:rsid w:val="00746CB7"/>
    <w:rsid w:val="00747C6F"/>
    <w:rsid w:val="00747EC0"/>
    <w:rsid w:val="00750038"/>
    <w:rsid w:val="00750132"/>
    <w:rsid w:val="00750158"/>
    <w:rsid w:val="007506D3"/>
    <w:rsid w:val="0075089C"/>
    <w:rsid w:val="007508B9"/>
    <w:rsid w:val="00750D6A"/>
    <w:rsid w:val="00751037"/>
    <w:rsid w:val="00751467"/>
    <w:rsid w:val="007516C2"/>
    <w:rsid w:val="007518DC"/>
    <w:rsid w:val="00751E48"/>
    <w:rsid w:val="00752005"/>
    <w:rsid w:val="00752061"/>
    <w:rsid w:val="0075216C"/>
    <w:rsid w:val="0075253F"/>
    <w:rsid w:val="0075269E"/>
    <w:rsid w:val="00752722"/>
    <w:rsid w:val="00752795"/>
    <w:rsid w:val="00752880"/>
    <w:rsid w:val="007529CB"/>
    <w:rsid w:val="00752A0E"/>
    <w:rsid w:val="00752DBB"/>
    <w:rsid w:val="00753024"/>
    <w:rsid w:val="0075339E"/>
    <w:rsid w:val="00753528"/>
    <w:rsid w:val="0075377E"/>
    <w:rsid w:val="0075382C"/>
    <w:rsid w:val="00754021"/>
    <w:rsid w:val="00754231"/>
    <w:rsid w:val="00754568"/>
    <w:rsid w:val="007546AD"/>
    <w:rsid w:val="0075486E"/>
    <w:rsid w:val="00754B15"/>
    <w:rsid w:val="00754E99"/>
    <w:rsid w:val="00754F32"/>
    <w:rsid w:val="00754F99"/>
    <w:rsid w:val="00755104"/>
    <w:rsid w:val="007552A9"/>
    <w:rsid w:val="00755408"/>
    <w:rsid w:val="00755858"/>
    <w:rsid w:val="007559AF"/>
    <w:rsid w:val="00755CE9"/>
    <w:rsid w:val="00755E2B"/>
    <w:rsid w:val="00756796"/>
    <w:rsid w:val="0075685E"/>
    <w:rsid w:val="00756A16"/>
    <w:rsid w:val="00756D4F"/>
    <w:rsid w:val="007572D2"/>
    <w:rsid w:val="0075750A"/>
    <w:rsid w:val="00757693"/>
    <w:rsid w:val="00757868"/>
    <w:rsid w:val="007578CE"/>
    <w:rsid w:val="00757D72"/>
    <w:rsid w:val="007600F9"/>
    <w:rsid w:val="00760730"/>
    <w:rsid w:val="00760B3D"/>
    <w:rsid w:val="00760F0D"/>
    <w:rsid w:val="00761096"/>
    <w:rsid w:val="00761402"/>
    <w:rsid w:val="0076158C"/>
    <w:rsid w:val="007617EB"/>
    <w:rsid w:val="007618B9"/>
    <w:rsid w:val="00761BF4"/>
    <w:rsid w:val="00761D17"/>
    <w:rsid w:val="00761DCD"/>
    <w:rsid w:val="00761E36"/>
    <w:rsid w:val="007625A8"/>
    <w:rsid w:val="0076267B"/>
    <w:rsid w:val="00762693"/>
    <w:rsid w:val="007627CE"/>
    <w:rsid w:val="00762966"/>
    <w:rsid w:val="007629C3"/>
    <w:rsid w:val="00762A9A"/>
    <w:rsid w:val="00762B51"/>
    <w:rsid w:val="00762D51"/>
    <w:rsid w:val="00762FB7"/>
    <w:rsid w:val="007631A6"/>
    <w:rsid w:val="007631FD"/>
    <w:rsid w:val="00763363"/>
    <w:rsid w:val="00763450"/>
    <w:rsid w:val="00763AA7"/>
    <w:rsid w:val="00763CB3"/>
    <w:rsid w:val="00763EA8"/>
    <w:rsid w:val="00763F20"/>
    <w:rsid w:val="00763F5D"/>
    <w:rsid w:val="007642EC"/>
    <w:rsid w:val="00764724"/>
    <w:rsid w:val="00764766"/>
    <w:rsid w:val="00764ACC"/>
    <w:rsid w:val="00764C44"/>
    <w:rsid w:val="00764FEC"/>
    <w:rsid w:val="007650A8"/>
    <w:rsid w:val="00765BBD"/>
    <w:rsid w:val="00765CC5"/>
    <w:rsid w:val="00765EBA"/>
    <w:rsid w:val="0076601F"/>
    <w:rsid w:val="00766038"/>
    <w:rsid w:val="0076630A"/>
    <w:rsid w:val="00766560"/>
    <w:rsid w:val="007667DA"/>
    <w:rsid w:val="007668BB"/>
    <w:rsid w:val="00766A18"/>
    <w:rsid w:val="00766A6F"/>
    <w:rsid w:val="00766E94"/>
    <w:rsid w:val="007671C9"/>
    <w:rsid w:val="007671F1"/>
    <w:rsid w:val="00767542"/>
    <w:rsid w:val="00767668"/>
    <w:rsid w:val="007677FC"/>
    <w:rsid w:val="00767A29"/>
    <w:rsid w:val="00767B24"/>
    <w:rsid w:val="007700CE"/>
    <w:rsid w:val="00770127"/>
    <w:rsid w:val="0077016E"/>
    <w:rsid w:val="00770B68"/>
    <w:rsid w:val="00770C7E"/>
    <w:rsid w:val="00770CEF"/>
    <w:rsid w:val="00770DEA"/>
    <w:rsid w:val="00770F96"/>
    <w:rsid w:val="00771142"/>
    <w:rsid w:val="00771585"/>
    <w:rsid w:val="00771BC4"/>
    <w:rsid w:val="00772022"/>
    <w:rsid w:val="00772333"/>
    <w:rsid w:val="007726AB"/>
    <w:rsid w:val="0077274B"/>
    <w:rsid w:val="00772A0D"/>
    <w:rsid w:val="00772A6C"/>
    <w:rsid w:val="00772E5B"/>
    <w:rsid w:val="00772F9A"/>
    <w:rsid w:val="0077309C"/>
    <w:rsid w:val="00773148"/>
    <w:rsid w:val="0077386D"/>
    <w:rsid w:val="007738BB"/>
    <w:rsid w:val="00773A3D"/>
    <w:rsid w:val="00773B18"/>
    <w:rsid w:val="00773E3B"/>
    <w:rsid w:val="007740D5"/>
    <w:rsid w:val="0077419F"/>
    <w:rsid w:val="007741B6"/>
    <w:rsid w:val="00774378"/>
    <w:rsid w:val="00774418"/>
    <w:rsid w:val="007744CF"/>
    <w:rsid w:val="0077495B"/>
    <w:rsid w:val="00774B0C"/>
    <w:rsid w:val="0077529A"/>
    <w:rsid w:val="00775320"/>
    <w:rsid w:val="007754B6"/>
    <w:rsid w:val="00775575"/>
    <w:rsid w:val="00775710"/>
    <w:rsid w:val="00775737"/>
    <w:rsid w:val="007757F7"/>
    <w:rsid w:val="00775A16"/>
    <w:rsid w:val="00775A43"/>
    <w:rsid w:val="00775C36"/>
    <w:rsid w:val="00775C49"/>
    <w:rsid w:val="00775C8B"/>
    <w:rsid w:val="00775FDB"/>
    <w:rsid w:val="0077634B"/>
    <w:rsid w:val="007764F2"/>
    <w:rsid w:val="0077652E"/>
    <w:rsid w:val="00776611"/>
    <w:rsid w:val="007766B7"/>
    <w:rsid w:val="00776763"/>
    <w:rsid w:val="007767D6"/>
    <w:rsid w:val="00776D77"/>
    <w:rsid w:val="00776EF5"/>
    <w:rsid w:val="007774F7"/>
    <w:rsid w:val="0077751F"/>
    <w:rsid w:val="0077778F"/>
    <w:rsid w:val="00777ACB"/>
    <w:rsid w:val="00777AFC"/>
    <w:rsid w:val="00777B6D"/>
    <w:rsid w:val="00780210"/>
    <w:rsid w:val="00780609"/>
    <w:rsid w:val="0078110D"/>
    <w:rsid w:val="0078111A"/>
    <w:rsid w:val="007816D8"/>
    <w:rsid w:val="0078220F"/>
    <w:rsid w:val="00782506"/>
    <w:rsid w:val="007828E3"/>
    <w:rsid w:val="0078298A"/>
    <w:rsid w:val="00782DB9"/>
    <w:rsid w:val="00782E56"/>
    <w:rsid w:val="007830D7"/>
    <w:rsid w:val="007832F5"/>
    <w:rsid w:val="0078352A"/>
    <w:rsid w:val="00783631"/>
    <w:rsid w:val="007836F6"/>
    <w:rsid w:val="00783945"/>
    <w:rsid w:val="00783BD7"/>
    <w:rsid w:val="00783D64"/>
    <w:rsid w:val="00783DD0"/>
    <w:rsid w:val="00783E23"/>
    <w:rsid w:val="007840D5"/>
    <w:rsid w:val="007840F3"/>
    <w:rsid w:val="00784289"/>
    <w:rsid w:val="007842BA"/>
    <w:rsid w:val="00784462"/>
    <w:rsid w:val="00784A4D"/>
    <w:rsid w:val="00784ADB"/>
    <w:rsid w:val="00784D8C"/>
    <w:rsid w:val="0078573E"/>
    <w:rsid w:val="00785842"/>
    <w:rsid w:val="00785860"/>
    <w:rsid w:val="00785958"/>
    <w:rsid w:val="00785D50"/>
    <w:rsid w:val="00785D58"/>
    <w:rsid w:val="00785E26"/>
    <w:rsid w:val="0078678B"/>
    <w:rsid w:val="00786CD2"/>
    <w:rsid w:val="00786CE8"/>
    <w:rsid w:val="007870FD"/>
    <w:rsid w:val="0078714F"/>
    <w:rsid w:val="0078727D"/>
    <w:rsid w:val="0078732C"/>
    <w:rsid w:val="0078744C"/>
    <w:rsid w:val="00787968"/>
    <w:rsid w:val="00787C30"/>
    <w:rsid w:val="00787C64"/>
    <w:rsid w:val="00787E56"/>
    <w:rsid w:val="00787EC5"/>
    <w:rsid w:val="00787ED6"/>
    <w:rsid w:val="007904A7"/>
    <w:rsid w:val="007909AF"/>
    <w:rsid w:val="00790C06"/>
    <w:rsid w:val="0079105C"/>
    <w:rsid w:val="007913F7"/>
    <w:rsid w:val="00791637"/>
    <w:rsid w:val="007916C8"/>
    <w:rsid w:val="0079175E"/>
    <w:rsid w:val="007917A8"/>
    <w:rsid w:val="00791807"/>
    <w:rsid w:val="00791852"/>
    <w:rsid w:val="007919B6"/>
    <w:rsid w:val="00791A97"/>
    <w:rsid w:val="00791AB4"/>
    <w:rsid w:val="00791ED3"/>
    <w:rsid w:val="00791F5E"/>
    <w:rsid w:val="00791FDE"/>
    <w:rsid w:val="0079205B"/>
    <w:rsid w:val="00792196"/>
    <w:rsid w:val="0079222D"/>
    <w:rsid w:val="0079247E"/>
    <w:rsid w:val="007926C6"/>
    <w:rsid w:val="00792721"/>
    <w:rsid w:val="007927ED"/>
    <w:rsid w:val="007928D9"/>
    <w:rsid w:val="00792911"/>
    <w:rsid w:val="00792A56"/>
    <w:rsid w:val="00792BC8"/>
    <w:rsid w:val="00792E61"/>
    <w:rsid w:val="007932CE"/>
    <w:rsid w:val="00793645"/>
    <w:rsid w:val="0079396A"/>
    <w:rsid w:val="00793AAA"/>
    <w:rsid w:val="00793BD5"/>
    <w:rsid w:val="00793CDE"/>
    <w:rsid w:val="00793DA0"/>
    <w:rsid w:val="00794639"/>
    <w:rsid w:val="00794766"/>
    <w:rsid w:val="00794982"/>
    <w:rsid w:val="00794ACD"/>
    <w:rsid w:val="00794B82"/>
    <w:rsid w:val="00794BC0"/>
    <w:rsid w:val="00794C5F"/>
    <w:rsid w:val="0079505B"/>
    <w:rsid w:val="00795217"/>
    <w:rsid w:val="00795731"/>
    <w:rsid w:val="0079577A"/>
    <w:rsid w:val="007957B7"/>
    <w:rsid w:val="00795806"/>
    <w:rsid w:val="00795AB7"/>
    <w:rsid w:val="00795B17"/>
    <w:rsid w:val="00795C55"/>
    <w:rsid w:val="00795F0D"/>
    <w:rsid w:val="00796251"/>
    <w:rsid w:val="00796324"/>
    <w:rsid w:val="007964E9"/>
    <w:rsid w:val="00796517"/>
    <w:rsid w:val="00796705"/>
    <w:rsid w:val="00796CA0"/>
    <w:rsid w:val="00796D6F"/>
    <w:rsid w:val="00796DE6"/>
    <w:rsid w:val="007970A5"/>
    <w:rsid w:val="00797609"/>
    <w:rsid w:val="007978D2"/>
    <w:rsid w:val="007979BE"/>
    <w:rsid w:val="00797A11"/>
    <w:rsid w:val="00797B89"/>
    <w:rsid w:val="00797F73"/>
    <w:rsid w:val="007A0051"/>
    <w:rsid w:val="007A02EB"/>
    <w:rsid w:val="007A0683"/>
    <w:rsid w:val="007A06E4"/>
    <w:rsid w:val="007A076C"/>
    <w:rsid w:val="007A0E96"/>
    <w:rsid w:val="007A11C0"/>
    <w:rsid w:val="007A12E9"/>
    <w:rsid w:val="007A1641"/>
    <w:rsid w:val="007A1D7B"/>
    <w:rsid w:val="007A206A"/>
    <w:rsid w:val="007A20D5"/>
    <w:rsid w:val="007A2174"/>
    <w:rsid w:val="007A2182"/>
    <w:rsid w:val="007A27E0"/>
    <w:rsid w:val="007A288E"/>
    <w:rsid w:val="007A2AEE"/>
    <w:rsid w:val="007A2C40"/>
    <w:rsid w:val="007A2DB2"/>
    <w:rsid w:val="007A2E1B"/>
    <w:rsid w:val="007A2FFA"/>
    <w:rsid w:val="007A309C"/>
    <w:rsid w:val="007A31F3"/>
    <w:rsid w:val="007A32C0"/>
    <w:rsid w:val="007A3489"/>
    <w:rsid w:val="007A34B3"/>
    <w:rsid w:val="007A3566"/>
    <w:rsid w:val="007A375D"/>
    <w:rsid w:val="007A37DC"/>
    <w:rsid w:val="007A38D7"/>
    <w:rsid w:val="007A38DB"/>
    <w:rsid w:val="007A3D7C"/>
    <w:rsid w:val="007A40FD"/>
    <w:rsid w:val="007A491D"/>
    <w:rsid w:val="007A49E3"/>
    <w:rsid w:val="007A5424"/>
    <w:rsid w:val="007A5563"/>
    <w:rsid w:val="007A56BE"/>
    <w:rsid w:val="007A57ED"/>
    <w:rsid w:val="007A5FE3"/>
    <w:rsid w:val="007A6239"/>
    <w:rsid w:val="007A64BB"/>
    <w:rsid w:val="007A65FB"/>
    <w:rsid w:val="007A6672"/>
    <w:rsid w:val="007A66ED"/>
    <w:rsid w:val="007A6798"/>
    <w:rsid w:val="007A690C"/>
    <w:rsid w:val="007A6B36"/>
    <w:rsid w:val="007A6DD4"/>
    <w:rsid w:val="007A6DE9"/>
    <w:rsid w:val="007A6E7D"/>
    <w:rsid w:val="007A7104"/>
    <w:rsid w:val="007A7349"/>
    <w:rsid w:val="007A7ECE"/>
    <w:rsid w:val="007B0046"/>
    <w:rsid w:val="007B0238"/>
    <w:rsid w:val="007B062E"/>
    <w:rsid w:val="007B0B10"/>
    <w:rsid w:val="007B0D6D"/>
    <w:rsid w:val="007B0D71"/>
    <w:rsid w:val="007B0F2B"/>
    <w:rsid w:val="007B0FE9"/>
    <w:rsid w:val="007B1057"/>
    <w:rsid w:val="007B1118"/>
    <w:rsid w:val="007B15E6"/>
    <w:rsid w:val="007B1607"/>
    <w:rsid w:val="007B192D"/>
    <w:rsid w:val="007B1B2F"/>
    <w:rsid w:val="007B1B42"/>
    <w:rsid w:val="007B1F21"/>
    <w:rsid w:val="007B2077"/>
    <w:rsid w:val="007B21EA"/>
    <w:rsid w:val="007B252F"/>
    <w:rsid w:val="007B2809"/>
    <w:rsid w:val="007B2BE1"/>
    <w:rsid w:val="007B2DF8"/>
    <w:rsid w:val="007B3486"/>
    <w:rsid w:val="007B37FB"/>
    <w:rsid w:val="007B387B"/>
    <w:rsid w:val="007B3957"/>
    <w:rsid w:val="007B3B90"/>
    <w:rsid w:val="007B3CFE"/>
    <w:rsid w:val="007B3D51"/>
    <w:rsid w:val="007B41F6"/>
    <w:rsid w:val="007B47EF"/>
    <w:rsid w:val="007B4C46"/>
    <w:rsid w:val="007B4CF3"/>
    <w:rsid w:val="007B4F67"/>
    <w:rsid w:val="007B531C"/>
    <w:rsid w:val="007B578A"/>
    <w:rsid w:val="007B5C28"/>
    <w:rsid w:val="007B5D20"/>
    <w:rsid w:val="007B5FAB"/>
    <w:rsid w:val="007B6119"/>
    <w:rsid w:val="007B612A"/>
    <w:rsid w:val="007B6163"/>
    <w:rsid w:val="007B6258"/>
    <w:rsid w:val="007B62BC"/>
    <w:rsid w:val="007B6327"/>
    <w:rsid w:val="007B6341"/>
    <w:rsid w:val="007B6351"/>
    <w:rsid w:val="007B6AC8"/>
    <w:rsid w:val="007B7078"/>
    <w:rsid w:val="007B742E"/>
    <w:rsid w:val="007B7481"/>
    <w:rsid w:val="007B7530"/>
    <w:rsid w:val="007B76C2"/>
    <w:rsid w:val="007B771B"/>
    <w:rsid w:val="007B77E7"/>
    <w:rsid w:val="007B7F7E"/>
    <w:rsid w:val="007C029C"/>
    <w:rsid w:val="007C0361"/>
    <w:rsid w:val="007C038F"/>
    <w:rsid w:val="007C0512"/>
    <w:rsid w:val="007C072E"/>
    <w:rsid w:val="007C0B79"/>
    <w:rsid w:val="007C0FD7"/>
    <w:rsid w:val="007C1276"/>
    <w:rsid w:val="007C13AA"/>
    <w:rsid w:val="007C18DF"/>
    <w:rsid w:val="007C19EC"/>
    <w:rsid w:val="007C1C02"/>
    <w:rsid w:val="007C1F87"/>
    <w:rsid w:val="007C2146"/>
    <w:rsid w:val="007C24BC"/>
    <w:rsid w:val="007C2618"/>
    <w:rsid w:val="007C2637"/>
    <w:rsid w:val="007C2644"/>
    <w:rsid w:val="007C272B"/>
    <w:rsid w:val="007C2759"/>
    <w:rsid w:val="007C27D4"/>
    <w:rsid w:val="007C2AAB"/>
    <w:rsid w:val="007C2CCD"/>
    <w:rsid w:val="007C30BF"/>
    <w:rsid w:val="007C3369"/>
    <w:rsid w:val="007C3541"/>
    <w:rsid w:val="007C35FC"/>
    <w:rsid w:val="007C3600"/>
    <w:rsid w:val="007C3A38"/>
    <w:rsid w:val="007C3D40"/>
    <w:rsid w:val="007C3EEC"/>
    <w:rsid w:val="007C3F75"/>
    <w:rsid w:val="007C41F9"/>
    <w:rsid w:val="007C4450"/>
    <w:rsid w:val="007C45FB"/>
    <w:rsid w:val="007C46C6"/>
    <w:rsid w:val="007C4F63"/>
    <w:rsid w:val="007C4FA1"/>
    <w:rsid w:val="007C5381"/>
    <w:rsid w:val="007C5408"/>
    <w:rsid w:val="007C56B5"/>
    <w:rsid w:val="007C5E82"/>
    <w:rsid w:val="007C5FBA"/>
    <w:rsid w:val="007C6485"/>
    <w:rsid w:val="007C660C"/>
    <w:rsid w:val="007C6AB4"/>
    <w:rsid w:val="007C6CC9"/>
    <w:rsid w:val="007C6E6E"/>
    <w:rsid w:val="007C7010"/>
    <w:rsid w:val="007C710A"/>
    <w:rsid w:val="007C754E"/>
    <w:rsid w:val="007C757E"/>
    <w:rsid w:val="007C7612"/>
    <w:rsid w:val="007C7A97"/>
    <w:rsid w:val="007C7B3B"/>
    <w:rsid w:val="007C7D67"/>
    <w:rsid w:val="007D0017"/>
    <w:rsid w:val="007D04C2"/>
    <w:rsid w:val="007D0584"/>
    <w:rsid w:val="007D05BD"/>
    <w:rsid w:val="007D05E1"/>
    <w:rsid w:val="007D06DF"/>
    <w:rsid w:val="007D0822"/>
    <w:rsid w:val="007D094B"/>
    <w:rsid w:val="007D09D9"/>
    <w:rsid w:val="007D09ED"/>
    <w:rsid w:val="007D1091"/>
    <w:rsid w:val="007D11A3"/>
    <w:rsid w:val="007D11EB"/>
    <w:rsid w:val="007D13F5"/>
    <w:rsid w:val="007D1478"/>
    <w:rsid w:val="007D1639"/>
    <w:rsid w:val="007D218A"/>
    <w:rsid w:val="007D22A2"/>
    <w:rsid w:val="007D26B5"/>
    <w:rsid w:val="007D26DA"/>
    <w:rsid w:val="007D28B1"/>
    <w:rsid w:val="007D2C88"/>
    <w:rsid w:val="007D2D9D"/>
    <w:rsid w:val="007D3253"/>
    <w:rsid w:val="007D3276"/>
    <w:rsid w:val="007D3480"/>
    <w:rsid w:val="007D387C"/>
    <w:rsid w:val="007D38E9"/>
    <w:rsid w:val="007D3B65"/>
    <w:rsid w:val="007D3D25"/>
    <w:rsid w:val="007D3DC0"/>
    <w:rsid w:val="007D3EAB"/>
    <w:rsid w:val="007D46D8"/>
    <w:rsid w:val="007D49C5"/>
    <w:rsid w:val="007D4A06"/>
    <w:rsid w:val="007D4B0B"/>
    <w:rsid w:val="007D502D"/>
    <w:rsid w:val="007D50E6"/>
    <w:rsid w:val="007D5298"/>
    <w:rsid w:val="007D52CB"/>
    <w:rsid w:val="007D54B9"/>
    <w:rsid w:val="007D56AD"/>
    <w:rsid w:val="007D58E8"/>
    <w:rsid w:val="007D5BB9"/>
    <w:rsid w:val="007D5E91"/>
    <w:rsid w:val="007D5F63"/>
    <w:rsid w:val="007D5FEC"/>
    <w:rsid w:val="007D6184"/>
    <w:rsid w:val="007D62E7"/>
    <w:rsid w:val="007D65A9"/>
    <w:rsid w:val="007D6710"/>
    <w:rsid w:val="007D67A4"/>
    <w:rsid w:val="007D67F8"/>
    <w:rsid w:val="007D6CAE"/>
    <w:rsid w:val="007D6DD6"/>
    <w:rsid w:val="007D71C3"/>
    <w:rsid w:val="007D7443"/>
    <w:rsid w:val="007D7779"/>
    <w:rsid w:val="007D7845"/>
    <w:rsid w:val="007D7D2E"/>
    <w:rsid w:val="007D7D32"/>
    <w:rsid w:val="007D7D49"/>
    <w:rsid w:val="007D7E17"/>
    <w:rsid w:val="007D7EE4"/>
    <w:rsid w:val="007E0435"/>
    <w:rsid w:val="007E04E8"/>
    <w:rsid w:val="007E0D24"/>
    <w:rsid w:val="007E0E25"/>
    <w:rsid w:val="007E142F"/>
    <w:rsid w:val="007E155E"/>
    <w:rsid w:val="007E1A0A"/>
    <w:rsid w:val="007E204B"/>
    <w:rsid w:val="007E25C7"/>
    <w:rsid w:val="007E273E"/>
    <w:rsid w:val="007E2CF1"/>
    <w:rsid w:val="007E2F3D"/>
    <w:rsid w:val="007E328F"/>
    <w:rsid w:val="007E340C"/>
    <w:rsid w:val="007E353E"/>
    <w:rsid w:val="007E3560"/>
    <w:rsid w:val="007E376E"/>
    <w:rsid w:val="007E38DE"/>
    <w:rsid w:val="007E3A13"/>
    <w:rsid w:val="007E3C41"/>
    <w:rsid w:val="007E3F13"/>
    <w:rsid w:val="007E3F3E"/>
    <w:rsid w:val="007E42ED"/>
    <w:rsid w:val="007E43B5"/>
    <w:rsid w:val="007E4504"/>
    <w:rsid w:val="007E458A"/>
    <w:rsid w:val="007E4754"/>
    <w:rsid w:val="007E479D"/>
    <w:rsid w:val="007E4839"/>
    <w:rsid w:val="007E4932"/>
    <w:rsid w:val="007E4ADC"/>
    <w:rsid w:val="007E4F60"/>
    <w:rsid w:val="007E5301"/>
    <w:rsid w:val="007E5576"/>
    <w:rsid w:val="007E593E"/>
    <w:rsid w:val="007E5A2E"/>
    <w:rsid w:val="007E5A72"/>
    <w:rsid w:val="007E5A93"/>
    <w:rsid w:val="007E5E23"/>
    <w:rsid w:val="007E5FB8"/>
    <w:rsid w:val="007E6569"/>
    <w:rsid w:val="007E6629"/>
    <w:rsid w:val="007E6789"/>
    <w:rsid w:val="007E69A6"/>
    <w:rsid w:val="007E6C17"/>
    <w:rsid w:val="007E6CB8"/>
    <w:rsid w:val="007E6D14"/>
    <w:rsid w:val="007E6F79"/>
    <w:rsid w:val="007E715D"/>
    <w:rsid w:val="007E7541"/>
    <w:rsid w:val="007E7588"/>
    <w:rsid w:val="007E7A86"/>
    <w:rsid w:val="007E7CAA"/>
    <w:rsid w:val="007E7EFD"/>
    <w:rsid w:val="007F013A"/>
    <w:rsid w:val="007F0175"/>
    <w:rsid w:val="007F0297"/>
    <w:rsid w:val="007F041C"/>
    <w:rsid w:val="007F0588"/>
    <w:rsid w:val="007F0C52"/>
    <w:rsid w:val="007F1156"/>
    <w:rsid w:val="007F15CA"/>
    <w:rsid w:val="007F1725"/>
    <w:rsid w:val="007F1969"/>
    <w:rsid w:val="007F1AED"/>
    <w:rsid w:val="007F1C12"/>
    <w:rsid w:val="007F2112"/>
    <w:rsid w:val="007F214C"/>
    <w:rsid w:val="007F3171"/>
    <w:rsid w:val="007F324B"/>
    <w:rsid w:val="007F32C3"/>
    <w:rsid w:val="007F330D"/>
    <w:rsid w:val="007F357B"/>
    <w:rsid w:val="007F36E7"/>
    <w:rsid w:val="007F3A1E"/>
    <w:rsid w:val="007F3A28"/>
    <w:rsid w:val="007F3C08"/>
    <w:rsid w:val="007F3F68"/>
    <w:rsid w:val="007F4259"/>
    <w:rsid w:val="007F43EB"/>
    <w:rsid w:val="007F47DF"/>
    <w:rsid w:val="007F5031"/>
    <w:rsid w:val="007F509A"/>
    <w:rsid w:val="007F521F"/>
    <w:rsid w:val="007F53C8"/>
    <w:rsid w:val="007F5570"/>
    <w:rsid w:val="007F55DC"/>
    <w:rsid w:val="007F564A"/>
    <w:rsid w:val="007F564F"/>
    <w:rsid w:val="007F58A1"/>
    <w:rsid w:val="007F5907"/>
    <w:rsid w:val="007F59FC"/>
    <w:rsid w:val="007F5B85"/>
    <w:rsid w:val="007F5C85"/>
    <w:rsid w:val="007F5CB9"/>
    <w:rsid w:val="007F6097"/>
    <w:rsid w:val="007F6529"/>
    <w:rsid w:val="007F6D52"/>
    <w:rsid w:val="007F717E"/>
    <w:rsid w:val="007F71FC"/>
    <w:rsid w:val="007F739E"/>
    <w:rsid w:val="007F7521"/>
    <w:rsid w:val="007F765D"/>
    <w:rsid w:val="007F79E8"/>
    <w:rsid w:val="007F7AA6"/>
    <w:rsid w:val="007F7AAE"/>
    <w:rsid w:val="007F7D48"/>
    <w:rsid w:val="007F7DF4"/>
    <w:rsid w:val="00800031"/>
    <w:rsid w:val="00800053"/>
    <w:rsid w:val="0080015B"/>
    <w:rsid w:val="008002C0"/>
    <w:rsid w:val="008002C9"/>
    <w:rsid w:val="00800619"/>
    <w:rsid w:val="00800810"/>
    <w:rsid w:val="00800827"/>
    <w:rsid w:val="00800A0D"/>
    <w:rsid w:val="00800BCE"/>
    <w:rsid w:val="008011FA"/>
    <w:rsid w:val="00801399"/>
    <w:rsid w:val="00801586"/>
    <w:rsid w:val="00801591"/>
    <w:rsid w:val="008017F4"/>
    <w:rsid w:val="0080181F"/>
    <w:rsid w:val="0080186A"/>
    <w:rsid w:val="008018FA"/>
    <w:rsid w:val="00801BA2"/>
    <w:rsid w:val="00801DC1"/>
    <w:rsid w:val="00802302"/>
    <w:rsid w:val="00802351"/>
    <w:rsid w:val="00802948"/>
    <w:rsid w:val="00802B2A"/>
    <w:rsid w:val="00802E85"/>
    <w:rsid w:val="00803053"/>
    <w:rsid w:val="0080311D"/>
    <w:rsid w:val="008032D7"/>
    <w:rsid w:val="0080330E"/>
    <w:rsid w:val="008034BE"/>
    <w:rsid w:val="00803A58"/>
    <w:rsid w:val="00803A8F"/>
    <w:rsid w:val="00803B0D"/>
    <w:rsid w:val="00803D0B"/>
    <w:rsid w:val="00804369"/>
    <w:rsid w:val="0080457D"/>
    <w:rsid w:val="00804756"/>
    <w:rsid w:val="00804C8A"/>
    <w:rsid w:val="00804D7B"/>
    <w:rsid w:val="00804D86"/>
    <w:rsid w:val="00804D98"/>
    <w:rsid w:val="00804F51"/>
    <w:rsid w:val="00804FEC"/>
    <w:rsid w:val="00805A23"/>
    <w:rsid w:val="00805B69"/>
    <w:rsid w:val="00805CC4"/>
    <w:rsid w:val="00805D15"/>
    <w:rsid w:val="00805E1B"/>
    <w:rsid w:val="00805E64"/>
    <w:rsid w:val="0080605A"/>
    <w:rsid w:val="00806617"/>
    <w:rsid w:val="00806A47"/>
    <w:rsid w:val="00806A96"/>
    <w:rsid w:val="00806BA3"/>
    <w:rsid w:val="00806F8C"/>
    <w:rsid w:val="00807801"/>
    <w:rsid w:val="00807AB2"/>
    <w:rsid w:val="00807B9B"/>
    <w:rsid w:val="00807DAC"/>
    <w:rsid w:val="0081008C"/>
    <w:rsid w:val="008108D2"/>
    <w:rsid w:val="00810A15"/>
    <w:rsid w:val="00810D81"/>
    <w:rsid w:val="00811059"/>
    <w:rsid w:val="00811227"/>
    <w:rsid w:val="008112DA"/>
    <w:rsid w:val="008114A3"/>
    <w:rsid w:val="0081163E"/>
    <w:rsid w:val="00811657"/>
    <w:rsid w:val="00811999"/>
    <w:rsid w:val="00811A83"/>
    <w:rsid w:val="00811EED"/>
    <w:rsid w:val="00812039"/>
    <w:rsid w:val="008121D7"/>
    <w:rsid w:val="00812574"/>
    <w:rsid w:val="008125A5"/>
    <w:rsid w:val="0081280F"/>
    <w:rsid w:val="008129DA"/>
    <w:rsid w:val="00812AB6"/>
    <w:rsid w:val="00812CAA"/>
    <w:rsid w:val="00812DCF"/>
    <w:rsid w:val="0081317F"/>
    <w:rsid w:val="00813182"/>
    <w:rsid w:val="008133E0"/>
    <w:rsid w:val="008138B1"/>
    <w:rsid w:val="00813E12"/>
    <w:rsid w:val="00813E9D"/>
    <w:rsid w:val="00814080"/>
    <w:rsid w:val="008142EC"/>
    <w:rsid w:val="0081431E"/>
    <w:rsid w:val="008143B7"/>
    <w:rsid w:val="0081446F"/>
    <w:rsid w:val="00814539"/>
    <w:rsid w:val="00814667"/>
    <w:rsid w:val="008148B8"/>
    <w:rsid w:val="00814AAE"/>
    <w:rsid w:val="00814D6F"/>
    <w:rsid w:val="00814F2E"/>
    <w:rsid w:val="008151CE"/>
    <w:rsid w:val="008151CF"/>
    <w:rsid w:val="008152A3"/>
    <w:rsid w:val="008153E4"/>
    <w:rsid w:val="008154D3"/>
    <w:rsid w:val="00815656"/>
    <w:rsid w:val="00815807"/>
    <w:rsid w:val="00815C65"/>
    <w:rsid w:val="00815D89"/>
    <w:rsid w:val="00816102"/>
    <w:rsid w:val="00816500"/>
    <w:rsid w:val="0081659E"/>
    <w:rsid w:val="00816ECF"/>
    <w:rsid w:val="008175FC"/>
    <w:rsid w:val="00817C61"/>
    <w:rsid w:val="00817E33"/>
    <w:rsid w:val="0082027E"/>
    <w:rsid w:val="008208D6"/>
    <w:rsid w:val="00820B3E"/>
    <w:rsid w:val="00820BFC"/>
    <w:rsid w:val="00820E9E"/>
    <w:rsid w:val="0082191B"/>
    <w:rsid w:val="00821DDC"/>
    <w:rsid w:val="00822089"/>
    <w:rsid w:val="0082228F"/>
    <w:rsid w:val="008222A4"/>
    <w:rsid w:val="008226CD"/>
    <w:rsid w:val="008228E7"/>
    <w:rsid w:val="008229FF"/>
    <w:rsid w:val="00822A02"/>
    <w:rsid w:val="00822AA6"/>
    <w:rsid w:val="00822B78"/>
    <w:rsid w:val="00822DB7"/>
    <w:rsid w:val="00822F6B"/>
    <w:rsid w:val="0082315B"/>
    <w:rsid w:val="0082327E"/>
    <w:rsid w:val="00823527"/>
    <w:rsid w:val="008244DE"/>
    <w:rsid w:val="008247E0"/>
    <w:rsid w:val="008247FA"/>
    <w:rsid w:val="00824C97"/>
    <w:rsid w:val="00824F2D"/>
    <w:rsid w:val="00824FDD"/>
    <w:rsid w:val="008253FE"/>
    <w:rsid w:val="0082549E"/>
    <w:rsid w:val="008254D3"/>
    <w:rsid w:val="008255E5"/>
    <w:rsid w:val="00825727"/>
    <w:rsid w:val="00825B31"/>
    <w:rsid w:val="00825BCE"/>
    <w:rsid w:val="00825F2B"/>
    <w:rsid w:val="00826615"/>
    <w:rsid w:val="0082683B"/>
    <w:rsid w:val="00826E2F"/>
    <w:rsid w:val="00826EDB"/>
    <w:rsid w:val="008272A5"/>
    <w:rsid w:val="0082757E"/>
    <w:rsid w:val="00827A23"/>
    <w:rsid w:val="00827A2D"/>
    <w:rsid w:val="00827BC7"/>
    <w:rsid w:val="00827CB6"/>
    <w:rsid w:val="00827FED"/>
    <w:rsid w:val="00830353"/>
    <w:rsid w:val="008305F9"/>
    <w:rsid w:val="008306B0"/>
    <w:rsid w:val="0083090B"/>
    <w:rsid w:val="00830B38"/>
    <w:rsid w:val="00830BEF"/>
    <w:rsid w:val="00830F12"/>
    <w:rsid w:val="008310D4"/>
    <w:rsid w:val="00831539"/>
    <w:rsid w:val="008315DA"/>
    <w:rsid w:val="00831861"/>
    <w:rsid w:val="00831CC0"/>
    <w:rsid w:val="00831DCC"/>
    <w:rsid w:val="00831E0B"/>
    <w:rsid w:val="00831F74"/>
    <w:rsid w:val="0083221D"/>
    <w:rsid w:val="0083253A"/>
    <w:rsid w:val="0083264D"/>
    <w:rsid w:val="00832677"/>
    <w:rsid w:val="00832857"/>
    <w:rsid w:val="00832A18"/>
    <w:rsid w:val="00832A7A"/>
    <w:rsid w:val="00832C4B"/>
    <w:rsid w:val="00832D8A"/>
    <w:rsid w:val="00832D8C"/>
    <w:rsid w:val="00832D9C"/>
    <w:rsid w:val="008331B4"/>
    <w:rsid w:val="008331F7"/>
    <w:rsid w:val="008333E9"/>
    <w:rsid w:val="00833826"/>
    <w:rsid w:val="0083386C"/>
    <w:rsid w:val="00833C36"/>
    <w:rsid w:val="00833C44"/>
    <w:rsid w:val="00833FA8"/>
    <w:rsid w:val="008342E1"/>
    <w:rsid w:val="0083438B"/>
    <w:rsid w:val="008349BF"/>
    <w:rsid w:val="00834B80"/>
    <w:rsid w:val="00834CC0"/>
    <w:rsid w:val="00834DC7"/>
    <w:rsid w:val="00834F00"/>
    <w:rsid w:val="00834FE8"/>
    <w:rsid w:val="00835307"/>
    <w:rsid w:val="00835854"/>
    <w:rsid w:val="00835CC6"/>
    <w:rsid w:val="00835FE4"/>
    <w:rsid w:val="008366CE"/>
    <w:rsid w:val="00836723"/>
    <w:rsid w:val="00836BB5"/>
    <w:rsid w:val="00836C28"/>
    <w:rsid w:val="00837780"/>
    <w:rsid w:val="00837950"/>
    <w:rsid w:val="00837C19"/>
    <w:rsid w:val="00837E8D"/>
    <w:rsid w:val="00837EF3"/>
    <w:rsid w:val="00840288"/>
    <w:rsid w:val="008403A4"/>
    <w:rsid w:val="00840AEA"/>
    <w:rsid w:val="00840B11"/>
    <w:rsid w:val="00840B3A"/>
    <w:rsid w:val="00840B45"/>
    <w:rsid w:val="00840D29"/>
    <w:rsid w:val="00840E12"/>
    <w:rsid w:val="00841040"/>
    <w:rsid w:val="00841802"/>
    <w:rsid w:val="00841991"/>
    <w:rsid w:val="00841A23"/>
    <w:rsid w:val="00841A66"/>
    <w:rsid w:val="00841BC6"/>
    <w:rsid w:val="00841EA2"/>
    <w:rsid w:val="00841F9D"/>
    <w:rsid w:val="008422B7"/>
    <w:rsid w:val="008424F1"/>
    <w:rsid w:val="008424FC"/>
    <w:rsid w:val="00842535"/>
    <w:rsid w:val="00842642"/>
    <w:rsid w:val="008427A9"/>
    <w:rsid w:val="0084294C"/>
    <w:rsid w:val="00842BEB"/>
    <w:rsid w:val="00843087"/>
    <w:rsid w:val="0084309C"/>
    <w:rsid w:val="00843464"/>
    <w:rsid w:val="00843705"/>
    <w:rsid w:val="00843C4B"/>
    <w:rsid w:val="008441C7"/>
    <w:rsid w:val="00844200"/>
    <w:rsid w:val="008444E0"/>
    <w:rsid w:val="00844A85"/>
    <w:rsid w:val="00844AE4"/>
    <w:rsid w:val="00844BC7"/>
    <w:rsid w:val="00845094"/>
    <w:rsid w:val="00845167"/>
    <w:rsid w:val="0084525E"/>
    <w:rsid w:val="008452A4"/>
    <w:rsid w:val="008452CC"/>
    <w:rsid w:val="00845506"/>
    <w:rsid w:val="008455F8"/>
    <w:rsid w:val="008456B6"/>
    <w:rsid w:val="008457E4"/>
    <w:rsid w:val="00845866"/>
    <w:rsid w:val="008458D9"/>
    <w:rsid w:val="00845A1E"/>
    <w:rsid w:val="00845F3A"/>
    <w:rsid w:val="008460A1"/>
    <w:rsid w:val="008461A8"/>
    <w:rsid w:val="00846669"/>
    <w:rsid w:val="0084681D"/>
    <w:rsid w:val="00846CE7"/>
    <w:rsid w:val="00846CFB"/>
    <w:rsid w:val="00846E92"/>
    <w:rsid w:val="00847199"/>
    <w:rsid w:val="00847645"/>
    <w:rsid w:val="00847AFB"/>
    <w:rsid w:val="00847BD5"/>
    <w:rsid w:val="00850073"/>
    <w:rsid w:val="008501E0"/>
    <w:rsid w:val="0085030A"/>
    <w:rsid w:val="008504E5"/>
    <w:rsid w:val="0085071A"/>
    <w:rsid w:val="00850B0C"/>
    <w:rsid w:val="00850D0F"/>
    <w:rsid w:val="00850E21"/>
    <w:rsid w:val="00850ECE"/>
    <w:rsid w:val="00850F97"/>
    <w:rsid w:val="00851032"/>
    <w:rsid w:val="008511F9"/>
    <w:rsid w:val="00851544"/>
    <w:rsid w:val="00851686"/>
    <w:rsid w:val="00851956"/>
    <w:rsid w:val="00851B03"/>
    <w:rsid w:val="00851C19"/>
    <w:rsid w:val="00851CE7"/>
    <w:rsid w:val="008520AD"/>
    <w:rsid w:val="00852259"/>
    <w:rsid w:val="008524D8"/>
    <w:rsid w:val="008524E0"/>
    <w:rsid w:val="00852B4D"/>
    <w:rsid w:val="00852DB2"/>
    <w:rsid w:val="00852FDE"/>
    <w:rsid w:val="00853001"/>
    <w:rsid w:val="008536EC"/>
    <w:rsid w:val="008538B2"/>
    <w:rsid w:val="008538FB"/>
    <w:rsid w:val="00853B10"/>
    <w:rsid w:val="00853B7B"/>
    <w:rsid w:val="00853BC3"/>
    <w:rsid w:val="00853BF0"/>
    <w:rsid w:val="00853CCE"/>
    <w:rsid w:val="00853E29"/>
    <w:rsid w:val="00854010"/>
    <w:rsid w:val="008542E6"/>
    <w:rsid w:val="008543A6"/>
    <w:rsid w:val="0085442E"/>
    <w:rsid w:val="008547D7"/>
    <w:rsid w:val="0085496E"/>
    <w:rsid w:val="00854C0A"/>
    <w:rsid w:val="00854DFC"/>
    <w:rsid w:val="00855333"/>
    <w:rsid w:val="00855370"/>
    <w:rsid w:val="008559B5"/>
    <w:rsid w:val="00855B10"/>
    <w:rsid w:val="00855B19"/>
    <w:rsid w:val="00855BE4"/>
    <w:rsid w:val="00855C9E"/>
    <w:rsid w:val="00855D34"/>
    <w:rsid w:val="00855E52"/>
    <w:rsid w:val="00856080"/>
    <w:rsid w:val="008566FA"/>
    <w:rsid w:val="00856A02"/>
    <w:rsid w:val="00856D7E"/>
    <w:rsid w:val="008570E3"/>
    <w:rsid w:val="0085716F"/>
    <w:rsid w:val="008574F7"/>
    <w:rsid w:val="00857B44"/>
    <w:rsid w:val="00857B6B"/>
    <w:rsid w:val="00857C8B"/>
    <w:rsid w:val="00857E71"/>
    <w:rsid w:val="0086006B"/>
    <w:rsid w:val="00860106"/>
    <w:rsid w:val="00860164"/>
    <w:rsid w:val="008601FB"/>
    <w:rsid w:val="00860683"/>
    <w:rsid w:val="00860C6B"/>
    <w:rsid w:val="00860D44"/>
    <w:rsid w:val="00860D4D"/>
    <w:rsid w:val="00860F9E"/>
    <w:rsid w:val="00861071"/>
    <w:rsid w:val="00861356"/>
    <w:rsid w:val="00861663"/>
    <w:rsid w:val="008616ED"/>
    <w:rsid w:val="00861F71"/>
    <w:rsid w:val="0086227A"/>
    <w:rsid w:val="008626B8"/>
    <w:rsid w:val="008626FC"/>
    <w:rsid w:val="00862B4B"/>
    <w:rsid w:val="00862BB6"/>
    <w:rsid w:val="00862C5E"/>
    <w:rsid w:val="00862C82"/>
    <w:rsid w:val="00862FD2"/>
    <w:rsid w:val="008630A8"/>
    <w:rsid w:val="008634DE"/>
    <w:rsid w:val="0086376C"/>
    <w:rsid w:val="00863803"/>
    <w:rsid w:val="00863986"/>
    <w:rsid w:val="00863C12"/>
    <w:rsid w:val="00863C27"/>
    <w:rsid w:val="008641D0"/>
    <w:rsid w:val="008644F0"/>
    <w:rsid w:val="0086457D"/>
    <w:rsid w:val="008645A0"/>
    <w:rsid w:val="008647D4"/>
    <w:rsid w:val="00864B07"/>
    <w:rsid w:val="00864F20"/>
    <w:rsid w:val="008650C6"/>
    <w:rsid w:val="008653AB"/>
    <w:rsid w:val="0086544A"/>
    <w:rsid w:val="008656AC"/>
    <w:rsid w:val="00865756"/>
    <w:rsid w:val="00865880"/>
    <w:rsid w:val="00865AA5"/>
    <w:rsid w:val="00865F45"/>
    <w:rsid w:val="00865F6D"/>
    <w:rsid w:val="00866020"/>
    <w:rsid w:val="0086665F"/>
    <w:rsid w:val="00866EF7"/>
    <w:rsid w:val="008670BC"/>
    <w:rsid w:val="0086718E"/>
    <w:rsid w:val="008676AF"/>
    <w:rsid w:val="00867B39"/>
    <w:rsid w:val="00867BEB"/>
    <w:rsid w:val="00870042"/>
    <w:rsid w:val="00870247"/>
    <w:rsid w:val="00870313"/>
    <w:rsid w:val="00870641"/>
    <w:rsid w:val="00870665"/>
    <w:rsid w:val="00870918"/>
    <w:rsid w:val="00870E0C"/>
    <w:rsid w:val="00870E88"/>
    <w:rsid w:val="008710B4"/>
    <w:rsid w:val="008714AC"/>
    <w:rsid w:val="00871649"/>
    <w:rsid w:val="00871B90"/>
    <w:rsid w:val="00871C4F"/>
    <w:rsid w:val="00871D2E"/>
    <w:rsid w:val="00871EB6"/>
    <w:rsid w:val="00871FAE"/>
    <w:rsid w:val="00872002"/>
    <w:rsid w:val="008721BD"/>
    <w:rsid w:val="0087272D"/>
    <w:rsid w:val="0087279A"/>
    <w:rsid w:val="008727D9"/>
    <w:rsid w:val="00872BA5"/>
    <w:rsid w:val="00872BE0"/>
    <w:rsid w:val="00872EB9"/>
    <w:rsid w:val="00873018"/>
    <w:rsid w:val="00873184"/>
    <w:rsid w:val="008735A0"/>
    <w:rsid w:val="008735F9"/>
    <w:rsid w:val="0087364C"/>
    <w:rsid w:val="00873A6C"/>
    <w:rsid w:val="00873CB0"/>
    <w:rsid w:val="00873D15"/>
    <w:rsid w:val="00873FDA"/>
    <w:rsid w:val="00873FDC"/>
    <w:rsid w:val="0087417C"/>
    <w:rsid w:val="008741A0"/>
    <w:rsid w:val="0087421B"/>
    <w:rsid w:val="008743A8"/>
    <w:rsid w:val="008744BB"/>
    <w:rsid w:val="0087450B"/>
    <w:rsid w:val="0087473C"/>
    <w:rsid w:val="00874865"/>
    <w:rsid w:val="0087491D"/>
    <w:rsid w:val="00874B41"/>
    <w:rsid w:val="00875141"/>
    <w:rsid w:val="0087515D"/>
    <w:rsid w:val="008753E3"/>
    <w:rsid w:val="008754E9"/>
    <w:rsid w:val="008755CD"/>
    <w:rsid w:val="00875A78"/>
    <w:rsid w:val="00875D26"/>
    <w:rsid w:val="00875E13"/>
    <w:rsid w:val="0087600B"/>
    <w:rsid w:val="00876187"/>
    <w:rsid w:val="0087652E"/>
    <w:rsid w:val="0087684F"/>
    <w:rsid w:val="00876992"/>
    <w:rsid w:val="008770D3"/>
    <w:rsid w:val="00877207"/>
    <w:rsid w:val="00877323"/>
    <w:rsid w:val="0087737D"/>
    <w:rsid w:val="0087752B"/>
    <w:rsid w:val="00877653"/>
    <w:rsid w:val="00877950"/>
    <w:rsid w:val="00877D6A"/>
    <w:rsid w:val="00877F13"/>
    <w:rsid w:val="00880187"/>
    <w:rsid w:val="0088018B"/>
    <w:rsid w:val="00880488"/>
    <w:rsid w:val="0088051A"/>
    <w:rsid w:val="00880577"/>
    <w:rsid w:val="0088066A"/>
    <w:rsid w:val="008806ED"/>
    <w:rsid w:val="008809AD"/>
    <w:rsid w:val="00880E89"/>
    <w:rsid w:val="00881045"/>
    <w:rsid w:val="008811F4"/>
    <w:rsid w:val="00881313"/>
    <w:rsid w:val="00881686"/>
    <w:rsid w:val="00881729"/>
    <w:rsid w:val="00881A09"/>
    <w:rsid w:val="00881B11"/>
    <w:rsid w:val="00882973"/>
    <w:rsid w:val="00882E94"/>
    <w:rsid w:val="00883664"/>
    <w:rsid w:val="008838B4"/>
    <w:rsid w:val="00883D70"/>
    <w:rsid w:val="00883E3D"/>
    <w:rsid w:val="00884090"/>
    <w:rsid w:val="00884248"/>
    <w:rsid w:val="008842A9"/>
    <w:rsid w:val="00884784"/>
    <w:rsid w:val="00884A58"/>
    <w:rsid w:val="00884DEF"/>
    <w:rsid w:val="00885034"/>
    <w:rsid w:val="00885418"/>
    <w:rsid w:val="00885454"/>
    <w:rsid w:val="00885508"/>
    <w:rsid w:val="008857BB"/>
    <w:rsid w:val="008858E4"/>
    <w:rsid w:val="00885C8C"/>
    <w:rsid w:val="00885D55"/>
    <w:rsid w:val="0088604D"/>
    <w:rsid w:val="00886290"/>
    <w:rsid w:val="00886550"/>
    <w:rsid w:val="00886C61"/>
    <w:rsid w:val="00886F5D"/>
    <w:rsid w:val="0088709E"/>
    <w:rsid w:val="008877BE"/>
    <w:rsid w:val="008877D0"/>
    <w:rsid w:val="00887AAE"/>
    <w:rsid w:val="00887C44"/>
    <w:rsid w:val="00887FD1"/>
    <w:rsid w:val="008901D9"/>
    <w:rsid w:val="008903E8"/>
    <w:rsid w:val="008905DE"/>
    <w:rsid w:val="00890958"/>
    <w:rsid w:val="008911FD"/>
    <w:rsid w:val="008912ED"/>
    <w:rsid w:val="0089163D"/>
    <w:rsid w:val="00891767"/>
    <w:rsid w:val="00891B1C"/>
    <w:rsid w:val="00891D0F"/>
    <w:rsid w:val="00891D74"/>
    <w:rsid w:val="00891E20"/>
    <w:rsid w:val="00891E62"/>
    <w:rsid w:val="008921E1"/>
    <w:rsid w:val="00892211"/>
    <w:rsid w:val="0089228A"/>
    <w:rsid w:val="008923AB"/>
    <w:rsid w:val="00892494"/>
    <w:rsid w:val="0089282C"/>
    <w:rsid w:val="008928F2"/>
    <w:rsid w:val="00892A61"/>
    <w:rsid w:val="00892B88"/>
    <w:rsid w:val="00892CF0"/>
    <w:rsid w:val="00892EBB"/>
    <w:rsid w:val="00893837"/>
    <w:rsid w:val="008938C7"/>
    <w:rsid w:val="0089395C"/>
    <w:rsid w:val="008939E8"/>
    <w:rsid w:val="00893D5F"/>
    <w:rsid w:val="00893D6D"/>
    <w:rsid w:val="00893F3E"/>
    <w:rsid w:val="00893FD5"/>
    <w:rsid w:val="0089499A"/>
    <w:rsid w:val="00894C56"/>
    <w:rsid w:val="00894CBB"/>
    <w:rsid w:val="00894D8C"/>
    <w:rsid w:val="0089516F"/>
    <w:rsid w:val="0089520B"/>
    <w:rsid w:val="0089535B"/>
    <w:rsid w:val="008954B4"/>
    <w:rsid w:val="008955EA"/>
    <w:rsid w:val="00895AB0"/>
    <w:rsid w:val="00895B1D"/>
    <w:rsid w:val="00895F2A"/>
    <w:rsid w:val="00896026"/>
    <w:rsid w:val="0089625B"/>
    <w:rsid w:val="00896A86"/>
    <w:rsid w:val="00897467"/>
    <w:rsid w:val="0089778B"/>
    <w:rsid w:val="008977B7"/>
    <w:rsid w:val="00897FA5"/>
    <w:rsid w:val="008A0868"/>
    <w:rsid w:val="008A0925"/>
    <w:rsid w:val="008A0C4D"/>
    <w:rsid w:val="008A1157"/>
    <w:rsid w:val="008A13A5"/>
    <w:rsid w:val="008A16EC"/>
    <w:rsid w:val="008A1720"/>
    <w:rsid w:val="008A184B"/>
    <w:rsid w:val="008A1B19"/>
    <w:rsid w:val="008A1CA2"/>
    <w:rsid w:val="008A1D1B"/>
    <w:rsid w:val="008A1D31"/>
    <w:rsid w:val="008A1E22"/>
    <w:rsid w:val="008A209D"/>
    <w:rsid w:val="008A20C2"/>
    <w:rsid w:val="008A2127"/>
    <w:rsid w:val="008A241D"/>
    <w:rsid w:val="008A265D"/>
    <w:rsid w:val="008A2967"/>
    <w:rsid w:val="008A2C07"/>
    <w:rsid w:val="008A2FBD"/>
    <w:rsid w:val="008A3323"/>
    <w:rsid w:val="008A34F9"/>
    <w:rsid w:val="008A36F1"/>
    <w:rsid w:val="008A3968"/>
    <w:rsid w:val="008A3995"/>
    <w:rsid w:val="008A3BED"/>
    <w:rsid w:val="008A3D1B"/>
    <w:rsid w:val="008A41EB"/>
    <w:rsid w:val="008A469B"/>
    <w:rsid w:val="008A4999"/>
    <w:rsid w:val="008A4B8E"/>
    <w:rsid w:val="008A4C2A"/>
    <w:rsid w:val="008A4C91"/>
    <w:rsid w:val="008A4E40"/>
    <w:rsid w:val="008A5630"/>
    <w:rsid w:val="008A5859"/>
    <w:rsid w:val="008A5863"/>
    <w:rsid w:val="008A5A2F"/>
    <w:rsid w:val="008A5B9D"/>
    <w:rsid w:val="008A5CC3"/>
    <w:rsid w:val="008A5E19"/>
    <w:rsid w:val="008A632A"/>
    <w:rsid w:val="008A645D"/>
    <w:rsid w:val="008A66AB"/>
    <w:rsid w:val="008A6938"/>
    <w:rsid w:val="008A6B0C"/>
    <w:rsid w:val="008A6B3D"/>
    <w:rsid w:val="008A6BB0"/>
    <w:rsid w:val="008A6FEC"/>
    <w:rsid w:val="008A7420"/>
    <w:rsid w:val="008A7616"/>
    <w:rsid w:val="008A7620"/>
    <w:rsid w:val="008A7D10"/>
    <w:rsid w:val="008A7F2A"/>
    <w:rsid w:val="008B0433"/>
    <w:rsid w:val="008B0454"/>
    <w:rsid w:val="008B0A28"/>
    <w:rsid w:val="008B0BAB"/>
    <w:rsid w:val="008B0CD6"/>
    <w:rsid w:val="008B0F2B"/>
    <w:rsid w:val="008B12FA"/>
    <w:rsid w:val="008B13AF"/>
    <w:rsid w:val="008B15E6"/>
    <w:rsid w:val="008B175A"/>
    <w:rsid w:val="008B19FB"/>
    <w:rsid w:val="008B1A44"/>
    <w:rsid w:val="008B1F54"/>
    <w:rsid w:val="008B2060"/>
    <w:rsid w:val="008B2202"/>
    <w:rsid w:val="008B22E7"/>
    <w:rsid w:val="008B2541"/>
    <w:rsid w:val="008B2657"/>
    <w:rsid w:val="008B297D"/>
    <w:rsid w:val="008B2B99"/>
    <w:rsid w:val="008B2BBC"/>
    <w:rsid w:val="008B2E3A"/>
    <w:rsid w:val="008B2EE2"/>
    <w:rsid w:val="008B3028"/>
    <w:rsid w:val="008B3041"/>
    <w:rsid w:val="008B32D5"/>
    <w:rsid w:val="008B34D9"/>
    <w:rsid w:val="008B3A67"/>
    <w:rsid w:val="008B3DB7"/>
    <w:rsid w:val="008B3E7A"/>
    <w:rsid w:val="008B446A"/>
    <w:rsid w:val="008B44C6"/>
    <w:rsid w:val="008B46A6"/>
    <w:rsid w:val="008B471B"/>
    <w:rsid w:val="008B4740"/>
    <w:rsid w:val="008B492B"/>
    <w:rsid w:val="008B4C96"/>
    <w:rsid w:val="008B4CFD"/>
    <w:rsid w:val="008B50A5"/>
    <w:rsid w:val="008B5355"/>
    <w:rsid w:val="008B53A8"/>
    <w:rsid w:val="008B55A1"/>
    <w:rsid w:val="008B569B"/>
    <w:rsid w:val="008B5B27"/>
    <w:rsid w:val="008B5CA3"/>
    <w:rsid w:val="008B5D23"/>
    <w:rsid w:val="008B5E6A"/>
    <w:rsid w:val="008B6128"/>
    <w:rsid w:val="008B615D"/>
    <w:rsid w:val="008B64CB"/>
    <w:rsid w:val="008B65E0"/>
    <w:rsid w:val="008B677C"/>
    <w:rsid w:val="008B6971"/>
    <w:rsid w:val="008B6DE5"/>
    <w:rsid w:val="008B7071"/>
    <w:rsid w:val="008B735E"/>
    <w:rsid w:val="008B7A32"/>
    <w:rsid w:val="008B7B0B"/>
    <w:rsid w:val="008B7B0C"/>
    <w:rsid w:val="008B7BEB"/>
    <w:rsid w:val="008C002A"/>
    <w:rsid w:val="008C01BA"/>
    <w:rsid w:val="008C01D4"/>
    <w:rsid w:val="008C0261"/>
    <w:rsid w:val="008C0279"/>
    <w:rsid w:val="008C030D"/>
    <w:rsid w:val="008C06F4"/>
    <w:rsid w:val="008C07A5"/>
    <w:rsid w:val="008C0818"/>
    <w:rsid w:val="008C0CA0"/>
    <w:rsid w:val="008C0CE8"/>
    <w:rsid w:val="008C0EA2"/>
    <w:rsid w:val="008C10E6"/>
    <w:rsid w:val="008C1475"/>
    <w:rsid w:val="008C14D9"/>
    <w:rsid w:val="008C14E4"/>
    <w:rsid w:val="008C15BB"/>
    <w:rsid w:val="008C182D"/>
    <w:rsid w:val="008C1862"/>
    <w:rsid w:val="008C1871"/>
    <w:rsid w:val="008C1936"/>
    <w:rsid w:val="008C1BD8"/>
    <w:rsid w:val="008C1BFA"/>
    <w:rsid w:val="008C1F4A"/>
    <w:rsid w:val="008C2125"/>
    <w:rsid w:val="008C218B"/>
    <w:rsid w:val="008C21C6"/>
    <w:rsid w:val="008C238B"/>
    <w:rsid w:val="008C2929"/>
    <w:rsid w:val="008C2D8D"/>
    <w:rsid w:val="008C31BB"/>
    <w:rsid w:val="008C327B"/>
    <w:rsid w:val="008C338E"/>
    <w:rsid w:val="008C36BA"/>
    <w:rsid w:val="008C3B7B"/>
    <w:rsid w:val="008C3D1B"/>
    <w:rsid w:val="008C3E6D"/>
    <w:rsid w:val="008C3F92"/>
    <w:rsid w:val="008C4738"/>
    <w:rsid w:val="008C497C"/>
    <w:rsid w:val="008C4A49"/>
    <w:rsid w:val="008C4D75"/>
    <w:rsid w:val="008C4F4A"/>
    <w:rsid w:val="008C52B6"/>
    <w:rsid w:val="008C58B7"/>
    <w:rsid w:val="008C5926"/>
    <w:rsid w:val="008C5C9C"/>
    <w:rsid w:val="008C5D0F"/>
    <w:rsid w:val="008C6137"/>
    <w:rsid w:val="008C616F"/>
    <w:rsid w:val="008C6813"/>
    <w:rsid w:val="008C72B9"/>
    <w:rsid w:val="008C74DA"/>
    <w:rsid w:val="008C765B"/>
    <w:rsid w:val="008C784F"/>
    <w:rsid w:val="008C79BA"/>
    <w:rsid w:val="008C7B03"/>
    <w:rsid w:val="008C7E25"/>
    <w:rsid w:val="008D0334"/>
    <w:rsid w:val="008D04C2"/>
    <w:rsid w:val="008D0679"/>
    <w:rsid w:val="008D070F"/>
    <w:rsid w:val="008D07CD"/>
    <w:rsid w:val="008D098F"/>
    <w:rsid w:val="008D09A7"/>
    <w:rsid w:val="008D106A"/>
    <w:rsid w:val="008D11ED"/>
    <w:rsid w:val="008D12D6"/>
    <w:rsid w:val="008D14D4"/>
    <w:rsid w:val="008D159B"/>
    <w:rsid w:val="008D15C7"/>
    <w:rsid w:val="008D16BC"/>
    <w:rsid w:val="008D1A35"/>
    <w:rsid w:val="008D1B7B"/>
    <w:rsid w:val="008D2015"/>
    <w:rsid w:val="008D2303"/>
    <w:rsid w:val="008D28C0"/>
    <w:rsid w:val="008D2B50"/>
    <w:rsid w:val="008D2C29"/>
    <w:rsid w:val="008D2D12"/>
    <w:rsid w:val="008D2E79"/>
    <w:rsid w:val="008D3089"/>
    <w:rsid w:val="008D33C2"/>
    <w:rsid w:val="008D33EE"/>
    <w:rsid w:val="008D3511"/>
    <w:rsid w:val="008D36E6"/>
    <w:rsid w:val="008D3AC7"/>
    <w:rsid w:val="008D3AF1"/>
    <w:rsid w:val="008D3FE2"/>
    <w:rsid w:val="008D415E"/>
    <w:rsid w:val="008D4184"/>
    <w:rsid w:val="008D4270"/>
    <w:rsid w:val="008D4353"/>
    <w:rsid w:val="008D43BF"/>
    <w:rsid w:val="008D4425"/>
    <w:rsid w:val="008D492D"/>
    <w:rsid w:val="008D4A1C"/>
    <w:rsid w:val="008D4AF8"/>
    <w:rsid w:val="008D4E42"/>
    <w:rsid w:val="008D4EC8"/>
    <w:rsid w:val="008D51ED"/>
    <w:rsid w:val="008D592F"/>
    <w:rsid w:val="008D5BB5"/>
    <w:rsid w:val="008D5EE8"/>
    <w:rsid w:val="008D6114"/>
    <w:rsid w:val="008D6443"/>
    <w:rsid w:val="008D65BC"/>
    <w:rsid w:val="008D66C1"/>
    <w:rsid w:val="008D6BFC"/>
    <w:rsid w:val="008D6DE1"/>
    <w:rsid w:val="008D6FB0"/>
    <w:rsid w:val="008D6FEF"/>
    <w:rsid w:val="008D71A6"/>
    <w:rsid w:val="008D736C"/>
    <w:rsid w:val="008D746D"/>
    <w:rsid w:val="008D7AC5"/>
    <w:rsid w:val="008D7D11"/>
    <w:rsid w:val="008D7DFD"/>
    <w:rsid w:val="008D7EA7"/>
    <w:rsid w:val="008E003E"/>
    <w:rsid w:val="008E00FF"/>
    <w:rsid w:val="008E0514"/>
    <w:rsid w:val="008E0D08"/>
    <w:rsid w:val="008E1128"/>
    <w:rsid w:val="008E118A"/>
    <w:rsid w:val="008E133B"/>
    <w:rsid w:val="008E140C"/>
    <w:rsid w:val="008E142D"/>
    <w:rsid w:val="008E1657"/>
    <w:rsid w:val="008E1C76"/>
    <w:rsid w:val="008E1DE1"/>
    <w:rsid w:val="008E1E11"/>
    <w:rsid w:val="008E1F44"/>
    <w:rsid w:val="008E1FB6"/>
    <w:rsid w:val="008E221D"/>
    <w:rsid w:val="008E234E"/>
    <w:rsid w:val="008E2631"/>
    <w:rsid w:val="008E2F2B"/>
    <w:rsid w:val="008E2F2C"/>
    <w:rsid w:val="008E3100"/>
    <w:rsid w:val="008E368A"/>
    <w:rsid w:val="008E388D"/>
    <w:rsid w:val="008E38D5"/>
    <w:rsid w:val="008E3C66"/>
    <w:rsid w:val="008E40EA"/>
    <w:rsid w:val="008E440C"/>
    <w:rsid w:val="008E446D"/>
    <w:rsid w:val="008E4633"/>
    <w:rsid w:val="008E46BC"/>
    <w:rsid w:val="008E489A"/>
    <w:rsid w:val="008E4A10"/>
    <w:rsid w:val="008E5000"/>
    <w:rsid w:val="008E504F"/>
    <w:rsid w:val="008E566C"/>
    <w:rsid w:val="008E57D6"/>
    <w:rsid w:val="008E58FD"/>
    <w:rsid w:val="008E5951"/>
    <w:rsid w:val="008E5C11"/>
    <w:rsid w:val="008E62B7"/>
    <w:rsid w:val="008E633F"/>
    <w:rsid w:val="008E6602"/>
    <w:rsid w:val="008E6851"/>
    <w:rsid w:val="008E6A84"/>
    <w:rsid w:val="008E6B34"/>
    <w:rsid w:val="008E6B65"/>
    <w:rsid w:val="008E6F45"/>
    <w:rsid w:val="008E71CF"/>
    <w:rsid w:val="008E73C3"/>
    <w:rsid w:val="008E74C2"/>
    <w:rsid w:val="008E769F"/>
    <w:rsid w:val="008E77BC"/>
    <w:rsid w:val="008E7ADE"/>
    <w:rsid w:val="008E7B5C"/>
    <w:rsid w:val="008E7BB2"/>
    <w:rsid w:val="008E7DF6"/>
    <w:rsid w:val="008E7ECE"/>
    <w:rsid w:val="008E7F37"/>
    <w:rsid w:val="008E7F6D"/>
    <w:rsid w:val="008F0A94"/>
    <w:rsid w:val="008F0C50"/>
    <w:rsid w:val="008F0E18"/>
    <w:rsid w:val="008F0F85"/>
    <w:rsid w:val="008F10D6"/>
    <w:rsid w:val="008F11EF"/>
    <w:rsid w:val="008F14E9"/>
    <w:rsid w:val="008F16A5"/>
    <w:rsid w:val="008F1972"/>
    <w:rsid w:val="008F1AF9"/>
    <w:rsid w:val="008F1C36"/>
    <w:rsid w:val="008F1CA3"/>
    <w:rsid w:val="008F1D77"/>
    <w:rsid w:val="008F25E7"/>
    <w:rsid w:val="008F27EE"/>
    <w:rsid w:val="008F29F5"/>
    <w:rsid w:val="008F2AAD"/>
    <w:rsid w:val="008F2E1D"/>
    <w:rsid w:val="008F322A"/>
    <w:rsid w:val="008F3241"/>
    <w:rsid w:val="008F3450"/>
    <w:rsid w:val="008F345F"/>
    <w:rsid w:val="008F348F"/>
    <w:rsid w:val="008F378C"/>
    <w:rsid w:val="008F3834"/>
    <w:rsid w:val="008F3E0A"/>
    <w:rsid w:val="008F3E69"/>
    <w:rsid w:val="008F4072"/>
    <w:rsid w:val="008F46FA"/>
    <w:rsid w:val="008F48F9"/>
    <w:rsid w:val="008F4D5B"/>
    <w:rsid w:val="008F531B"/>
    <w:rsid w:val="008F5515"/>
    <w:rsid w:val="008F5855"/>
    <w:rsid w:val="008F5DC5"/>
    <w:rsid w:val="008F5E7B"/>
    <w:rsid w:val="008F619C"/>
    <w:rsid w:val="008F6281"/>
    <w:rsid w:val="008F62D4"/>
    <w:rsid w:val="008F6445"/>
    <w:rsid w:val="008F64AE"/>
    <w:rsid w:val="008F67B0"/>
    <w:rsid w:val="008F681F"/>
    <w:rsid w:val="008F6831"/>
    <w:rsid w:val="008F6AAD"/>
    <w:rsid w:val="008F6D02"/>
    <w:rsid w:val="008F6ECF"/>
    <w:rsid w:val="008F7004"/>
    <w:rsid w:val="008F7370"/>
    <w:rsid w:val="008F799E"/>
    <w:rsid w:val="008F7A0D"/>
    <w:rsid w:val="0090003E"/>
    <w:rsid w:val="00900076"/>
    <w:rsid w:val="00900311"/>
    <w:rsid w:val="0090045C"/>
    <w:rsid w:val="009007FC"/>
    <w:rsid w:val="0090082B"/>
    <w:rsid w:val="00900865"/>
    <w:rsid w:val="00900941"/>
    <w:rsid w:val="00900D00"/>
    <w:rsid w:val="00900E80"/>
    <w:rsid w:val="00901065"/>
    <w:rsid w:val="009018AE"/>
    <w:rsid w:val="00901C5F"/>
    <w:rsid w:val="00901D0F"/>
    <w:rsid w:val="009020C9"/>
    <w:rsid w:val="00902161"/>
    <w:rsid w:val="009022D5"/>
    <w:rsid w:val="0090288F"/>
    <w:rsid w:val="00902A75"/>
    <w:rsid w:val="00902AAE"/>
    <w:rsid w:val="00902DCF"/>
    <w:rsid w:val="00902EED"/>
    <w:rsid w:val="00902F56"/>
    <w:rsid w:val="009031C2"/>
    <w:rsid w:val="00903257"/>
    <w:rsid w:val="00903832"/>
    <w:rsid w:val="00903C89"/>
    <w:rsid w:val="00904167"/>
    <w:rsid w:val="00904308"/>
    <w:rsid w:val="0090495A"/>
    <w:rsid w:val="00904A92"/>
    <w:rsid w:val="00904AC6"/>
    <w:rsid w:val="00904D4B"/>
    <w:rsid w:val="00905168"/>
    <w:rsid w:val="00905310"/>
    <w:rsid w:val="00905B7E"/>
    <w:rsid w:val="00905F28"/>
    <w:rsid w:val="00906382"/>
    <w:rsid w:val="009064A0"/>
    <w:rsid w:val="00906572"/>
    <w:rsid w:val="00906A8F"/>
    <w:rsid w:val="00906DE5"/>
    <w:rsid w:val="00906EE9"/>
    <w:rsid w:val="0090708B"/>
    <w:rsid w:val="00907097"/>
    <w:rsid w:val="009070AB"/>
    <w:rsid w:val="009072B2"/>
    <w:rsid w:val="0090745D"/>
    <w:rsid w:val="00907823"/>
    <w:rsid w:val="009079BA"/>
    <w:rsid w:val="00907BCD"/>
    <w:rsid w:val="00907D42"/>
    <w:rsid w:val="00907D70"/>
    <w:rsid w:val="00907E0B"/>
    <w:rsid w:val="0091015A"/>
    <w:rsid w:val="0091017C"/>
    <w:rsid w:val="009101BD"/>
    <w:rsid w:val="009101FA"/>
    <w:rsid w:val="009107D5"/>
    <w:rsid w:val="0091083F"/>
    <w:rsid w:val="00910AA4"/>
    <w:rsid w:val="00910CF2"/>
    <w:rsid w:val="00910DAF"/>
    <w:rsid w:val="00911615"/>
    <w:rsid w:val="00911675"/>
    <w:rsid w:val="0091167C"/>
    <w:rsid w:val="00911C31"/>
    <w:rsid w:val="00911D17"/>
    <w:rsid w:val="00912053"/>
    <w:rsid w:val="00912129"/>
    <w:rsid w:val="00912398"/>
    <w:rsid w:val="00912424"/>
    <w:rsid w:val="009124A7"/>
    <w:rsid w:val="00912713"/>
    <w:rsid w:val="0091298B"/>
    <w:rsid w:val="00912CFE"/>
    <w:rsid w:val="00912FB1"/>
    <w:rsid w:val="00913390"/>
    <w:rsid w:val="00913543"/>
    <w:rsid w:val="00913622"/>
    <w:rsid w:val="00913784"/>
    <w:rsid w:val="00913A34"/>
    <w:rsid w:val="00913A7B"/>
    <w:rsid w:val="00913B4B"/>
    <w:rsid w:val="00913C64"/>
    <w:rsid w:val="00913CE9"/>
    <w:rsid w:val="00913E50"/>
    <w:rsid w:val="00913EF5"/>
    <w:rsid w:val="00914284"/>
    <w:rsid w:val="0091428D"/>
    <w:rsid w:val="00914297"/>
    <w:rsid w:val="00914407"/>
    <w:rsid w:val="00914451"/>
    <w:rsid w:val="00914700"/>
    <w:rsid w:val="009147BC"/>
    <w:rsid w:val="0091481E"/>
    <w:rsid w:val="00914950"/>
    <w:rsid w:val="009149E8"/>
    <w:rsid w:val="00914AA6"/>
    <w:rsid w:val="00914C74"/>
    <w:rsid w:val="00914DB5"/>
    <w:rsid w:val="00914EEB"/>
    <w:rsid w:val="00914FBA"/>
    <w:rsid w:val="0091514A"/>
    <w:rsid w:val="00915183"/>
    <w:rsid w:val="00915375"/>
    <w:rsid w:val="00915415"/>
    <w:rsid w:val="009154A3"/>
    <w:rsid w:val="00915FFC"/>
    <w:rsid w:val="00916057"/>
    <w:rsid w:val="009162D0"/>
    <w:rsid w:val="00916706"/>
    <w:rsid w:val="0091676E"/>
    <w:rsid w:val="00916776"/>
    <w:rsid w:val="00916A8E"/>
    <w:rsid w:val="00917203"/>
    <w:rsid w:val="0091728D"/>
    <w:rsid w:val="009172CB"/>
    <w:rsid w:val="0091740D"/>
    <w:rsid w:val="0091741E"/>
    <w:rsid w:val="00917964"/>
    <w:rsid w:val="00917A73"/>
    <w:rsid w:val="00917FA8"/>
    <w:rsid w:val="00920231"/>
    <w:rsid w:val="009203B3"/>
    <w:rsid w:val="00920FC1"/>
    <w:rsid w:val="00920FFB"/>
    <w:rsid w:val="0092129B"/>
    <w:rsid w:val="00921399"/>
    <w:rsid w:val="00921779"/>
    <w:rsid w:val="00921845"/>
    <w:rsid w:val="00921AAD"/>
    <w:rsid w:val="00921AFF"/>
    <w:rsid w:val="00921B21"/>
    <w:rsid w:val="00921C8F"/>
    <w:rsid w:val="00921D67"/>
    <w:rsid w:val="00922124"/>
    <w:rsid w:val="009221F3"/>
    <w:rsid w:val="0092234B"/>
    <w:rsid w:val="009226C9"/>
    <w:rsid w:val="00922855"/>
    <w:rsid w:val="00922E9F"/>
    <w:rsid w:val="00923057"/>
    <w:rsid w:val="0092330D"/>
    <w:rsid w:val="009233CE"/>
    <w:rsid w:val="0092352B"/>
    <w:rsid w:val="00923DAE"/>
    <w:rsid w:val="00923E3E"/>
    <w:rsid w:val="00923FD9"/>
    <w:rsid w:val="00923FF0"/>
    <w:rsid w:val="0092434C"/>
    <w:rsid w:val="0092439D"/>
    <w:rsid w:val="0092475B"/>
    <w:rsid w:val="00924892"/>
    <w:rsid w:val="0092495D"/>
    <w:rsid w:val="00924A7B"/>
    <w:rsid w:val="00924FF5"/>
    <w:rsid w:val="00925365"/>
    <w:rsid w:val="00925660"/>
    <w:rsid w:val="00925787"/>
    <w:rsid w:val="009259F1"/>
    <w:rsid w:val="00925A0A"/>
    <w:rsid w:val="00925A71"/>
    <w:rsid w:val="00925B0D"/>
    <w:rsid w:val="00925C1E"/>
    <w:rsid w:val="00925F42"/>
    <w:rsid w:val="00926324"/>
    <w:rsid w:val="00926565"/>
    <w:rsid w:val="00926796"/>
    <w:rsid w:val="009267FC"/>
    <w:rsid w:val="009269CE"/>
    <w:rsid w:val="00926A6B"/>
    <w:rsid w:val="00926B33"/>
    <w:rsid w:val="00926C5A"/>
    <w:rsid w:val="00926C96"/>
    <w:rsid w:val="00926CF8"/>
    <w:rsid w:val="00926E0E"/>
    <w:rsid w:val="00926F09"/>
    <w:rsid w:val="0092710C"/>
    <w:rsid w:val="00927296"/>
    <w:rsid w:val="009274EE"/>
    <w:rsid w:val="009276B2"/>
    <w:rsid w:val="00927941"/>
    <w:rsid w:val="00927A0B"/>
    <w:rsid w:val="00927AD8"/>
    <w:rsid w:val="00927CEC"/>
    <w:rsid w:val="00927CF6"/>
    <w:rsid w:val="009300BE"/>
    <w:rsid w:val="0093026B"/>
    <w:rsid w:val="009303E0"/>
    <w:rsid w:val="00930611"/>
    <w:rsid w:val="00930675"/>
    <w:rsid w:val="00930815"/>
    <w:rsid w:val="0093180D"/>
    <w:rsid w:val="00931AFE"/>
    <w:rsid w:val="00931BFC"/>
    <w:rsid w:val="00931E06"/>
    <w:rsid w:val="00931F35"/>
    <w:rsid w:val="009320D8"/>
    <w:rsid w:val="00932111"/>
    <w:rsid w:val="0093252A"/>
    <w:rsid w:val="00932C11"/>
    <w:rsid w:val="00932CA7"/>
    <w:rsid w:val="00932DCF"/>
    <w:rsid w:val="00932EF4"/>
    <w:rsid w:val="0093343C"/>
    <w:rsid w:val="0093345A"/>
    <w:rsid w:val="009337D0"/>
    <w:rsid w:val="00933A28"/>
    <w:rsid w:val="00933AF8"/>
    <w:rsid w:val="00933C7D"/>
    <w:rsid w:val="00933E6E"/>
    <w:rsid w:val="00933F6A"/>
    <w:rsid w:val="0093413D"/>
    <w:rsid w:val="00934423"/>
    <w:rsid w:val="009344DA"/>
    <w:rsid w:val="00934520"/>
    <w:rsid w:val="0093458B"/>
    <w:rsid w:val="009348AD"/>
    <w:rsid w:val="009348DB"/>
    <w:rsid w:val="0093497A"/>
    <w:rsid w:val="00934FDF"/>
    <w:rsid w:val="0093569C"/>
    <w:rsid w:val="009356E5"/>
    <w:rsid w:val="00935970"/>
    <w:rsid w:val="00935A4C"/>
    <w:rsid w:val="009360FA"/>
    <w:rsid w:val="0093652D"/>
    <w:rsid w:val="00936547"/>
    <w:rsid w:val="0093664F"/>
    <w:rsid w:val="00936883"/>
    <w:rsid w:val="0093689A"/>
    <w:rsid w:val="00936C09"/>
    <w:rsid w:val="00936CF7"/>
    <w:rsid w:val="00936D8F"/>
    <w:rsid w:val="00936FEE"/>
    <w:rsid w:val="0093710F"/>
    <w:rsid w:val="0093721F"/>
    <w:rsid w:val="00937318"/>
    <w:rsid w:val="00937344"/>
    <w:rsid w:val="009375C4"/>
    <w:rsid w:val="009376AD"/>
    <w:rsid w:val="009378BC"/>
    <w:rsid w:val="00937BE2"/>
    <w:rsid w:val="00937D61"/>
    <w:rsid w:val="00937E14"/>
    <w:rsid w:val="00937F5B"/>
    <w:rsid w:val="0094019D"/>
    <w:rsid w:val="0094029D"/>
    <w:rsid w:val="009403F1"/>
    <w:rsid w:val="00940449"/>
    <w:rsid w:val="00940463"/>
    <w:rsid w:val="009406AB"/>
    <w:rsid w:val="009409AD"/>
    <w:rsid w:val="00940A53"/>
    <w:rsid w:val="00940CE4"/>
    <w:rsid w:val="00941152"/>
    <w:rsid w:val="00941405"/>
    <w:rsid w:val="0094144C"/>
    <w:rsid w:val="00941593"/>
    <w:rsid w:val="009417D1"/>
    <w:rsid w:val="009418AD"/>
    <w:rsid w:val="00941E37"/>
    <w:rsid w:val="00941F7F"/>
    <w:rsid w:val="009421D0"/>
    <w:rsid w:val="0094239B"/>
    <w:rsid w:val="00942467"/>
    <w:rsid w:val="00942611"/>
    <w:rsid w:val="00942758"/>
    <w:rsid w:val="00942802"/>
    <w:rsid w:val="00942A95"/>
    <w:rsid w:val="00942DDD"/>
    <w:rsid w:val="00942E33"/>
    <w:rsid w:val="00943171"/>
    <w:rsid w:val="009431B2"/>
    <w:rsid w:val="009434CC"/>
    <w:rsid w:val="009439FC"/>
    <w:rsid w:val="00943EA5"/>
    <w:rsid w:val="00943FF6"/>
    <w:rsid w:val="00944009"/>
    <w:rsid w:val="009440CA"/>
    <w:rsid w:val="009447B7"/>
    <w:rsid w:val="009448D4"/>
    <w:rsid w:val="00944DAD"/>
    <w:rsid w:val="00944E61"/>
    <w:rsid w:val="00945297"/>
    <w:rsid w:val="00945337"/>
    <w:rsid w:val="0094548A"/>
    <w:rsid w:val="009455EE"/>
    <w:rsid w:val="009458D9"/>
    <w:rsid w:val="009459A3"/>
    <w:rsid w:val="00945B5A"/>
    <w:rsid w:val="00945C56"/>
    <w:rsid w:val="0094616A"/>
    <w:rsid w:val="00946497"/>
    <w:rsid w:val="00946720"/>
    <w:rsid w:val="00946878"/>
    <w:rsid w:val="00946927"/>
    <w:rsid w:val="009469CA"/>
    <w:rsid w:val="00946BA7"/>
    <w:rsid w:val="00946CE8"/>
    <w:rsid w:val="00946DF8"/>
    <w:rsid w:val="009470A6"/>
    <w:rsid w:val="0094712F"/>
    <w:rsid w:val="0094728B"/>
    <w:rsid w:val="009472A8"/>
    <w:rsid w:val="0094742F"/>
    <w:rsid w:val="009477DB"/>
    <w:rsid w:val="009479B1"/>
    <w:rsid w:val="00947A7A"/>
    <w:rsid w:val="00947C47"/>
    <w:rsid w:val="009501F0"/>
    <w:rsid w:val="00950307"/>
    <w:rsid w:val="00950B13"/>
    <w:rsid w:val="00950B44"/>
    <w:rsid w:val="00950D03"/>
    <w:rsid w:val="00950EAC"/>
    <w:rsid w:val="00950F50"/>
    <w:rsid w:val="00951081"/>
    <w:rsid w:val="00951140"/>
    <w:rsid w:val="009514DE"/>
    <w:rsid w:val="00951676"/>
    <w:rsid w:val="009516CC"/>
    <w:rsid w:val="00951800"/>
    <w:rsid w:val="00951A3B"/>
    <w:rsid w:val="00951B16"/>
    <w:rsid w:val="00951B3F"/>
    <w:rsid w:val="0095211B"/>
    <w:rsid w:val="009523DA"/>
    <w:rsid w:val="009526A3"/>
    <w:rsid w:val="009528FE"/>
    <w:rsid w:val="00952B38"/>
    <w:rsid w:val="00952B8A"/>
    <w:rsid w:val="00952C60"/>
    <w:rsid w:val="00952CA9"/>
    <w:rsid w:val="00952CE0"/>
    <w:rsid w:val="00952ECF"/>
    <w:rsid w:val="00952ED8"/>
    <w:rsid w:val="00953054"/>
    <w:rsid w:val="00953300"/>
    <w:rsid w:val="009534B9"/>
    <w:rsid w:val="009535C7"/>
    <w:rsid w:val="00953A98"/>
    <w:rsid w:val="00953E3C"/>
    <w:rsid w:val="00953E8A"/>
    <w:rsid w:val="00953EA1"/>
    <w:rsid w:val="00954030"/>
    <w:rsid w:val="0095466C"/>
    <w:rsid w:val="00954870"/>
    <w:rsid w:val="00954A53"/>
    <w:rsid w:val="00954AFB"/>
    <w:rsid w:val="00954D99"/>
    <w:rsid w:val="00954E77"/>
    <w:rsid w:val="00954EB8"/>
    <w:rsid w:val="00955297"/>
    <w:rsid w:val="009552F1"/>
    <w:rsid w:val="00955351"/>
    <w:rsid w:val="009558E3"/>
    <w:rsid w:val="00955936"/>
    <w:rsid w:val="00955CDB"/>
    <w:rsid w:val="00955E83"/>
    <w:rsid w:val="00957379"/>
    <w:rsid w:val="009574F2"/>
    <w:rsid w:val="009577B9"/>
    <w:rsid w:val="00957987"/>
    <w:rsid w:val="009579E1"/>
    <w:rsid w:val="00957A1E"/>
    <w:rsid w:val="00957DDE"/>
    <w:rsid w:val="00960052"/>
    <w:rsid w:val="00960724"/>
    <w:rsid w:val="00960C17"/>
    <w:rsid w:val="00960C31"/>
    <w:rsid w:val="00960CCA"/>
    <w:rsid w:val="009612B6"/>
    <w:rsid w:val="00961685"/>
    <w:rsid w:val="009616EC"/>
    <w:rsid w:val="00961777"/>
    <w:rsid w:val="009617F4"/>
    <w:rsid w:val="00961C4F"/>
    <w:rsid w:val="00961C64"/>
    <w:rsid w:val="00961D8F"/>
    <w:rsid w:val="00961DA1"/>
    <w:rsid w:val="0096260C"/>
    <w:rsid w:val="009626D1"/>
    <w:rsid w:val="00962B3A"/>
    <w:rsid w:val="00962DCD"/>
    <w:rsid w:val="00962EEC"/>
    <w:rsid w:val="00963036"/>
    <w:rsid w:val="009633F9"/>
    <w:rsid w:val="0096357E"/>
    <w:rsid w:val="00963A11"/>
    <w:rsid w:val="00963CD8"/>
    <w:rsid w:val="00963D12"/>
    <w:rsid w:val="0096432F"/>
    <w:rsid w:val="00964563"/>
    <w:rsid w:val="00964735"/>
    <w:rsid w:val="0096492C"/>
    <w:rsid w:val="00964972"/>
    <w:rsid w:val="00964AB7"/>
    <w:rsid w:val="00964F3D"/>
    <w:rsid w:val="009650DE"/>
    <w:rsid w:val="0096531C"/>
    <w:rsid w:val="00965487"/>
    <w:rsid w:val="00965505"/>
    <w:rsid w:val="009658A1"/>
    <w:rsid w:val="00965A3E"/>
    <w:rsid w:val="00965B06"/>
    <w:rsid w:val="00965CC4"/>
    <w:rsid w:val="00965E1B"/>
    <w:rsid w:val="00965EFF"/>
    <w:rsid w:val="00966155"/>
    <w:rsid w:val="00966195"/>
    <w:rsid w:val="009661C2"/>
    <w:rsid w:val="009661F2"/>
    <w:rsid w:val="0096624E"/>
    <w:rsid w:val="0096641F"/>
    <w:rsid w:val="00966579"/>
    <w:rsid w:val="009666FA"/>
    <w:rsid w:val="00966CDB"/>
    <w:rsid w:val="009670F9"/>
    <w:rsid w:val="00967A0C"/>
    <w:rsid w:val="00967D0E"/>
    <w:rsid w:val="00970192"/>
    <w:rsid w:val="00970728"/>
    <w:rsid w:val="00970952"/>
    <w:rsid w:val="00970F79"/>
    <w:rsid w:val="00971165"/>
    <w:rsid w:val="00971198"/>
    <w:rsid w:val="009713F7"/>
    <w:rsid w:val="00971460"/>
    <w:rsid w:val="009714E3"/>
    <w:rsid w:val="00971539"/>
    <w:rsid w:val="00971AA0"/>
    <w:rsid w:val="00971B3E"/>
    <w:rsid w:val="00972225"/>
    <w:rsid w:val="009722C6"/>
    <w:rsid w:val="0097264F"/>
    <w:rsid w:val="00972A12"/>
    <w:rsid w:val="00972B12"/>
    <w:rsid w:val="009730A9"/>
    <w:rsid w:val="009736C7"/>
    <w:rsid w:val="0097377D"/>
    <w:rsid w:val="00973914"/>
    <w:rsid w:val="00973921"/>
    <w:rsid w:val="00973BFA"/>
    <w:rsid w:val="0097408D"/>
    <w:rsid w:val="009744BE"/>
    <w:rsid w:val="00974647"/>
    <w:rsid w:val="009748E4"/>
    <w:rsid w:val="00974912"/>
    <w:rsid w:val="0097492B"/>
    <w:rsid w:val="0097498B"/>
    <w:rsid w:val="00974D7B"/>
    <w:rsid w:val="009752C3"/>
    <w:rsid w:val="009752CD"/>
    <w:rsid w:val="00975804"/>
    <w:rsid w:val="009758BC"/>
    <w:rsid w:val="009759B9"/>
    <w:rsid w:val="009759F1"/>
    <w:rsid w:val="00975EBA"/>
    <w:rsid w:val="00975F8D"/>
    <w:rsid w:val="0097617E"/>
    <w:rsid w:val="009761A8"/>
    <w:rsid w:val="0097626F"/>
    <w:rsid w:val="0097637D"/>
    <w:rsid w:val="009763D5"/>
    <w:rsid w:val="00976523"/>
    <w:rsid w:val="00976606"/>
    <w:rsid w:val="00976654"/>
    <w:rsid w:val="00976A2A"/>
    <w:rsid w:val="00976EEE"/>
    <w:rsid w:val="009770A7"/>
    <w:rsid w:val="0097738B"/>
    <w:rsid w:val="009777C8"/>
    <w:rsid w:val="00977B98"/>
    <w:rsid w:val="00977E8A"/>
    <w:rsid w:val="00980012"/>
    <w:rsid w:val="009804B1"/>
    <w:rsid w:val="00980673"/>
    <w:rsid w:val="009806B2"/>
    <w:rsid w:val="00980A45"/>
    <w:rsid w:val="009812B3"/>
    <w:rsid w:val="00981344"/>
    <w:rsid w:val="009813F7"/>
    <w:rsid w:val="009814E6"/>
    <w:rsid w:val="009818D8"/>
    <w:rsid w:val="00981AD7"/>
    <w:rsid w:val="00981B6C"/>
    <w:rsid w:val="00981F5D"/>
    <w:rsid w:val="00982189"/>
    <w:rsid w:val="009823D9"/>
    <w:rsid w:val="00982758"/>
    <w:rsid w:val="00982C21"/>
    <w:rsid w:val="00982F8B"/>
    <w:rsid w:val="00983194"/>
    <w:rsid w:val="0098349B"/>
    <w:rsid w:val="0098369B"/>
    <w:rsid w:val="0098378F"/>
    <w:rsid w:val="009838B0"/>
    <w:rsid w:val="00983AA3"/>
    <w:rsid w:val="00984484"/>
    <w:rsid w:val="009847FC"/>
    <w:rsid w:val="009848E5"/>
    <w:rsid w:val="00984961"/>
    <w:rsid w:val="00984A35"/>
    <w:rsid w:val="00984F00"/>
    <w:rsid w:val="00984F8F"/>
    <w:rsid w:val="00984F93"/>
    <w:rsid w:val="00984FA1"/>
    <w:rsid w:val="009851B0"/>
    <w:rsid w:val="0098520C"/>
    <w:rsid w:val="0098530B"/>
    <w:rsid w:val="0098554F"/>
    <w:rsid w:val="00985695"/>
    <w:rsid w:val="00985AFB"/>
    <w:rsid w:val="00985E63"/>
    <w:rsid w:val="00986013"/>
    <w:rsid w:val="0098603E"/>
    <w:rsid w:val="00986094"/>
    <w:rsid w:val="009861EA"/>
    <w:rsid w:val="009861ED"/>
    <w:rsid w:val="00986466"/>
    <w:rsid w:val="0098658F"/>
    <w:rsid w:val="0098679C"/>
    <w:rsid w:val="0098692E"/>
    <w:rsid w:val="0098699F"/>
    <w:rsid w:val="00986C20"/>
    <w:rsid w:val="00986ECA"/>
    <w:rsid w:val="009870F0"/>
    <w:rsid w:val="009871BC"/>
    <w:rsid w:val="00987587"/>
    <w:rsid w:val="00987743"/>
    <w:rsid w:val="00987991"/>
    <w:rsid w:val="00987A61"/>
    <w:rsid w:val="00987CE1"/>
    <w:rsid w:val="0099021F"/>
    <w:rsid w:val="00990302"/>
    <w:rsid w:val="0099030D"/>
    <w:rsid w:val="0099043B"/>
    <w:rsid w:val="00990621"/>
    <w:rsid w:val="0099075F"/>
    <w:rsid w:val="0099077A"/>
    <w:rsid w:val="00990CFF"/>
    <w:rsid w:val="00990F83"/>
    <w:rsid w:val="009911A6"/>
    <w:rsid w:val="00991284"/>
    <w:rsid w:val="009913F0"/>
    <w:rsid w:val="00991440"/>
    <w:rsid w:val="009915F9"/>
    <w:rsid w:val="0099163D"/>
    <w:rsid w:val="00991AD9"/>
    <w:rsid w:val="00991B8B"/>
    <w:rsid w:val="00991C85"/>
    <w:rsid w:val="00991FF4"/>
    <w:rsid w:val="00992527"/>
    <w:rsid w:val="00992569"/>
    <w:rsid w:val="009926E2"/>
    <w:rsid w:val="0099279C"/>
    <w:rsid w:val="00992C65"/>
    <w:rsid w:val="00993313"/>
    <w:rsid w:val="009933BC"/>
    <w:rsid w:val="0099359A"/>
    <w:rsid w:val="00993AC3"/>
    <w:rsid w:val="00993DFF"/>
    <w:rsid w:val="0099409D"/>
    <w:rsid w:val="009941C9"/>
    <w:rsid w:val="009942BD"/>
    <w:rsid w:val="009942DB"/>
    <w:rsid w:val="00994947"/>
    <w:rsid w:val="00994AF4"/>
    <w:rsid w:val="00994DF6"/>
    <w:rsid w:val="00994E67"/>
    <w:rsid w:val="00994E9E"/>
    <w:rsid w:val="00994EEF"/>
    <w:rsid w:val="009950E0"/>
    <w:rsid w:val="009950E8"/>
    <w:rsid w:val="009953C3"/>
    <w:rsid w:val="009957D2"/>
    <w:rsid w:val="00995822"/>
    <w:rsid w:val="00995AD5"/>
    <w:rsid w:val="00995B28"/>
    <w:rsid w:val="009962FC"/>
    <w:rsid w:val="00996704"/>
    <w:rsid w:val="009969F7"/>
    <w:rsid w:val="00996C8B"/>
    <w:rsid w:val="00996E71"/>
    <w:rsid w:val="00996E9C"/>
    <w:rsid w:val="00997197"/>
    <w:rsid w:val="0099723B"/>
    <w:rsid w:val="00997629"/>
    <w:rsid w:val="00997A1B"/>
    <w:rsid w:val="00997D86"/>
    <w:rsid w:val="009A0507"/>
    <w:rsid w:val="009A07EA"/>
    <w:rsid w:val="009A08E2"/>
    <w:rsid w:val="009A0BDF"/>
    <w:rsid w:val="009A0CE4"/>
    <w:rsid w:val="009A0E27"/>
    <w:rsid w:val="009A0F0D"/>
    <w:rsid w:val="009A1343"/>
    <w:rsid w:val="009A13E2"/>
    <w:rsid w:val="009A16F0"/>
    <w:rsid w:val="009A18FF"/>
    <w:rsid w:val="009A1AF7"/>
    <w:rsid w:val="009A1C1C"/>
    <w:rsid w:val="009A1E08"/>
    <w:rsid w:val="009A1E21"/>
    <w:rsid w:val="009A1EDE"/>
    <w:rsid w:val="009A1EFB"/>
    <w:rsid w:val="009A1FAB"/>
    <w:rsid w:val="009A209C"/>
    <w:rsid w:val="009A2476"/>
    <w:rsid w:val="009A2791"/>
    <w:rsid w:val="009A2A16"/>
    <w:rsid w:val="009A2BE8"/>
    <w:rsid w:val="009A2DF2"/>
    <w:rsid w:val="009A2FFD"/>
    <w:rsid w:val="009A3179"/>
    <w:rsid w:val="009A39C9"/>
    <w:rsid w:val="009A3DDB"/>
    <w:rsid w:val="009A4022"/>
    <w:rsid w:val="009A42DA"/>
    <w:rsid w:val="009A432B"/>
    <w:rsid w:val="009A44F3"/>
    <w:rsid w:val="009A45C2"/>
    <w:rsid w:val="009A4AF7"/>
    <w:rsid w:val="009A4CDC"/>
    <w:rsid w:val="009A5085"/>
    <w:rsid w:val="009A54B0"/>
    <w:rsid w:val="009A55D4"/>
    <w:rsid w:val="009A57D3"/>
    <w:rsid w:val="009A58AA"/>
    <w:rsid w:val="009A59D4"/>
    <w:rsid w:val="009A5AD0"/>
    <w:rsid w:val="009A5BDD"/>
    <w:rsid w:val="009A5D4F"/>
    <w:rsid w:val="009A62B3"/>
    <w:rsid w:val="009A6A9D"/>
    <w:rsid w:val="009A6B4A"/>
    <w:rsid w:val="009A6B5D"/>
    <w:rsid w:val="009A6E46"/>
    <w:rsid w:val="009A6F41"/>
    <w:rsid w:val="009A7000"/>
    <w:rsid w:val="009A7059"/>
    <w:rsid w:val="009A723E"/>
    <w:rsid w:val="009A743A"/>
    <w:rsid w:val="009A75A2"/>
    <w:rsid w:val="009A7A9F"/>
    <w:rsid w:val="009A7BDD"/>
    <w:rsid w:val="009A7E0A"/>
    <w:rsid w:val="009A7F64"/>
    <w:rsid w:val="009A7F83"/>
    <w:rsid w:val="009B0023"/>
    <w:rsid w:val="009B0AAE"/>
    <w:rsid w:val="009B0D00"/>
    <w:rsid w:val="009B0F58"/>
    <w:rsid w:val="009B1017"/>
    <w:rsid w:val="009B10EB"/>
    <w:rsid w:val="009B172E"/>
    <w:rsid w:val="009B1B9F"/>
    <w:rsid w:val="009B1DCA"/>
    <w:rsid w:val="009B24AC"/>
    <w:rsid w:val="009B274A"/>
    <w:rsid w:val="009B28F3"/>
    <w:rsid w:val="009B2A76"/>
    <w:rsid w:val="009B2A89"/>
    <w:rsid w:val="009B2B3B"/>
    <w:rsid w:val="009B2BFD"/>
    <w:rsid w:val="009B2E55"/>
    <w:rsid w:val="009B32F9"/>
    <w:rsid w:val="009B3A4D"/>
    <w:rsid w:val="009B3B35"/>
    <w:rsid w:val="009B3DFF"/>
    <w:rsid w:val="009B4551"/>
    <w:rsid w:val="009B4695"/>
    <w:rsid w:val="009B4898"/>
    <w:rsid w:val="009B4BA1"/>
    <w:rsid w:val="009B4F98"/>
    <w:rsid w:val="009B5213"/>
    <w:rsid w:val="009B54D9"/>
    <w:rsid w:val="009B5726"/>
    <w:rsid w:val="009B59FF"/>
    <w:rsid w:val="009B5B50"/>
    <w:rsid w:val="009B5BEC"/>
    <w:rsid w:val="009B5DC2"/>
    <w:rsid w:val="009B5ECB"/>
    <w:rsid w:val="009B5F0E"/>
    <w:rsid w:val="009B5F34"/>
    <w:rsid w:val="009B5FE5"/>
    <w:rsid w:val="009B6161"/>
    <w:rsid w:val="009B6A6A"/>
    <w:rsid w:val="009B6D4D"/>
    <w:rsid w:val="009B7416"/>
    <w:rsid w:val="009B77A0"/>
    <w:rsid w:val="009B782E"/>
    <w:rsid w:val="009B79F7"/>
    <w:rsid w:val="009B7A3E"/>
    <w:rsid w:val="009B7ADC"/>
    <w:rsid w:val="009B7BF9"/>
    <w:rsid w:val="009C00BB"/>
    <w:rsid w:val="009C01DB"/>
    <w:rsid w:val="009C023D"/>
    <w:rsid w:val="009C02F3"/>
    <w:rsid w:val="009C0500"/>
    <w:rsid w:val="009C061C"/>
    <w:rsid w:val="009C093A"/>
    <w:rsid w:val="009C0A74"/>
    <w:rsid w:val="009C0D6E"/>
    <w:rsid w:val="009C1006"/>
    <w:rsid w:val="009C111D"/>
    <w:rsid w:val="009C1128"/>
    <w:rsid w:val="009C13B9"/>
    <w:rsid w:val="009C18FB"/>
    <w:rsid w:val="009C1C77"/>
    <w:rsid w:val="009C1C8E"/>
    <w:rsid w:val="009C1D9C"/>
    <w:rsid w:val="009C1FA9"/>
    <w:rsid w:val="009C1FE8"/>
    <w:rsid w:val="009C20D2"/>
    <w:rsid w:val="009C236E"/>
    <w:rsid w:val="009C25F8"/>
    <w:rsid w:val="009C2664"/>
    <w:rsid w:val="009C298A"/>
    <w:rsid w:val="009C29AE"/>
    <w:rsid w:val="009C2A5C"/>
    <w:rsid w:val="009C2B7C"/>
    <w:rsid w:val="009C2E55"/>
    <w:rsid w:val="009C3462"/>
    <w:rsid w:val="009C357B"/>
    <w:rsid w:val="009C3825"/>
    <w:rsid w:val="009C399E"/>
    <w:rsid w:val="009C3B7D"/>
    <w:rsid w:val="009C3BF2"/>
    <w:rsid w:val="009C3E75"/>
    <w:rsid w:val="009C3F8E"/>
    <w:rsid w:val="009C4296"/>
    <w:rsid w:val="009C451B"/>
    <w:rsid w:val="009C45BE"/>
    <w:rsid w:val="009C4749"/>
    <w:rsid w:val="009C4B1D"/>
    <w:rsid w:val="009C4B30"/>
    <w:rsid w:val="009C4BF2"/>
    <w:rsid w:val="009C4CBC"/>
    <w:rsid w:val="009C4DDC"/>
    <w:rsid w:val="009C4EFB"/>
    <w:rsid w:val="009C5467"/>
    <w:rsid w:val="009C54E0"/>
    <w:rsid w:val="009C5508"/>
    <w:rsid w:val="009C568F"/>
    <w:rsid w:val="009C58B3"/>
    <w:rsid w:val="009C5C6F"/>
    <w:rsid w:val="009C5E08"/>
    <w:rsid w:val="009C67D4"/>
    <w:rsid w:val="009C68C3"/>
    <w:rsid w:val="009C6E22"/>
    <w:rsid w:val="009C71DF"/>
    <w:rsid w:val="009C741A"/>
    <w:rsid w:val="009C7595"/>
    <w:rsid w:val="009C7959"/>
    <w:rsid w:val="009C7A5D"/>
    <w:rsid w:val="009C7AD1"/>
    <w:rsid w:val="009C7C82"/>
    <w:rsid w:val="009C7EE5"/>
    <w:rsid w:val="009D03A7"/>
    <w:rsid w:val="009D0823"/>
    <w:rsid w:val="009D09E7"/>
    <w:rsid w:val="009D0A16"/>
    <w:rsid w:val="009D0B67"/>
    <w:rsid w:val="009D0C13"/>
    <w:rsid w:val="009D0CB7"/>
    <w:rsid w:val="009D122C"/>
    <w:rsid w:val="009D14EC"/>
    <w:rsid w:val="009D16AA"/>
    <w:rsid w:val="009D1E2A"/>
    <w:rsid w:val="009D1E51"/>
    <w:rsid w:val="009D20CD"/>
    <w:rsid w:val="009D230B"/>
    <w:rsid w:val="009D23A1"/>
    <w:rsid w:val="009D289D"/>
    <w:rsid w:val="009D292E"/>
    <w:rsid w:val="009D2A15"/>
    <w:rsid w:val="009D2DF9"/>
    <w:rsid w:val="009D3430"/>
    <w:rsid w:val="009D3A0E"/>
    <w:rsid w:val="009D3D09"/>
    <w:rsid w:val="009D41DE"/>
    <w:rsid w:val="009D42A8"/>
    <w:rsid w:val="009D4372"/>
    <w:rsid w:val="009D4B44"/>
    <w:rsid w:val="009D4C3E"/>
    <w:rsid w:val="009D4D15"/>
    <w:rsid w:val="009D4D4E"/>
    <w:rsid w:val="009D4E9A"/>
    <w:rsid w:val="009D519F"/>
    <w:rsid w:val="009D534E"/>
    <w:rsid w:val="009D54E1"/>
    <w:rsid w:val="009D5579"/>
    <w:rsid w:val="009D5BDB"/>
    <w:rsid w:val="009D5F0E"/>
    <w:rsid w:val="009D6026"/>
    <w:rsid w:val="009D6412"/>
    <w:rsid w:val="009D674F"/>
    <w:rsid w:val="009D683C"/>
    <w:rsid w:val="009D6857"/>
    <w:rsid w:val="009D6C5C"/>
    <w:rsid w:val="009D6F59"/>
    <w:rsid w:val="009D7047"/>
    <w:rsid w:val="009D73A1"/>
    <w:rsid w:val="009D7490"/>
    <w:rsid w:val="009D76FB"/>
    <w:rsid w:val="009D7C36"/>
    <w:rsid w:val="009D7C83"/>
    <w:rsid w:val="009E0097"/>
    <w:rsid w:val="009E00A9"/>
    <w:rsid w:val="009E0119"/>
    <w:rsid w:val="009E07AE"/>
    <w:rsid w:val="009E089A"/>
    <w:rsid w:val="009E0A1E"/>
    <w:rsid w:val="009E0D36"/>
    <w:rsid w:val="009E0E3B"/>
    <w:rsid w:val="009E106F"/>
    <w:rsid w:val="009E11CF"/>
    <w:rsid w:val="009E1BA5"/>
    <w:rsid w:val="009E2008"/>
    <w:rsid w:val="009E25FB"/>
    <w:rsid w:val="009E2811"/>
    <w:rsid w:val="009E28ED"/>
    <w:rsid w:val="009E2B7F"/>
    <w:rsid w:val="009E2F75"/>
    <w:rsid w:val="009E3699"/>
    <w:rsid w:val="009E3832"/>
    <w:rsid w:val="009E38C5"/>
    <w:rsid w:val="009E38F4"/>
    <w:rsid w:val="009E3961"/>
    <w:rsid w:val="009E3991"/>
    <w:rsid w:val="009E3C59"/>
    <w:rsid w:val="009E3D21"/>
    <w:rsid w:val="009E3EB5"/>
    <w:rsid w:val="009E3ECC"/>
    <w:rsid w:val="009E3ECE"/>
    <w:rsid w:val="009E3F37"/>
    <w:rsid w:val="009E3FB7"/>
    <w:rsid w:val="009E4043"/>
    <w:rsid w:val="009E4070"/>
    <w:rsid w:val="009E41B2"/>
    <w:rsid w:val="009E42B5"/>
    <w:rsid w:val="009E43E7"/>
    <w:rsid w:val="009E446D"/>
    <w:rsid w:val="009E4951"/>
    <w:rsid w:val="009E49F5"/>
    <w:rsid w:val="009E4B22"/>
    <w:rsid w:val="009E512F"/>
    <w:rsid w:val="009E5404"/>
    <w:rsid w:val="009E5466"/>
    <w:rsid w:val="009E59E1"/>
    <w:rsid w:val="009E5EA2"/>
    <w:rsid w:val="009E5F2E"/>
    <w:rsid w:val="009E6036"/>
    <w:rsid w:val="009E61FE"/>
    <w:rsid w:val="009E64C9"/>
    <w:rsid w:val="009E662D"/>
    <w:rsid w:val="009E66DB"/>
    <w:rsid w:val="009E6A9D"/>
    <w:rsid w:val="009E6B10"/>
    <w:rsid w:val="009E6C41"/>
    <w:rsid w:val="009E6D27"/>
    <w:rsid w:val="009E6FD1"/>
    <w:rsid w:val="009E6FFB"/>
    <w:rsid w:val="009E75A7"/>
    <w:rsid w:val="009E7761"/>
    <w:rsid w:val="009E7984"/>
    <w:rsid w:val="009E7CD5"/>
    <w:rsid w:val="009E7DD8"/>
    <w:rsid w:val="009E7DDA"/>
    <w:rsid w:val="009F001D"/>
    <w:rsid w:val="009F0370"/>
    <w:rsid w:val="009F0707"/>
    <w:rsid w:val="009F094D"/>
    <w:rsid w:val="009F0B44"/>
    <w:rsid w:val="009F0B65"/>
    <w:rsid w:val="009F0DD9"/>
    <w:rsid w:val="009F0F64"/>
    <w:rsid w:val="009F0F91"/>
    <w:rsid w:val="009F0FB9"/>
    <w:rsid w:val="009F108D"/>
    <w:rsid w:val="009F1319"/>
    <w:rsid w:val="009F1A54"/>
    <w:rsid w:val="009F1AB3"/>
    <w:rsid w:val="009F1FFD"/>
    <w:rsid w:val="009F2242"/>
    <w:rsid w:val="009F22B2"/>
    <w:rsid w:val="009F2616"/>
    <w:rsid w:val="009F2FEA"/>
    <w:rsid w:val="009F305C"/>
    <w:rsid w:val="009F3216"/>
    <w:rsid w:val="009F32B0"/>
    <w:rsid w:val="009F3493"/>
    <w:rsid w:val="009F38A0"/>
    <w:rsid w:val="009F3A05"/>
    <w:rsid w:val="009F3D04"/>
    <w:rsid w:val="009F4591"/>
    <w:rsid w:val="009F47F4"/>
    <w:rsid w:val="009F4CA1"/>
    <w:rsid w:val="009F4D22"/>
    <w:rsid w:val="009F4DDD"/>
    <w:rsid w:val="009F5275"/>
    <w:rsid w:val="009F54CD"/>
    <w:rsid w:val="009F5B1C"/>
    <w:rsid w:val="009F6004"/>
    <w:rsid w:val="009F609C"/>
    <w:rsid w:val="009F616D"/>
    <w:rsid w:val="009F6294"/>
    <w:rsid w:val="009F64D8"/>
    <w:rsid w:val="009F6A00"/>
    <w:rsid w:val="009F6AD3"/>
    <w:rsid w:val="009F6C58"/>
    <w:rsid w:val="009F6DC6"/>
    <w:rsid w:val="009F6F10"/>
    <w:rsid w:val="009F7508"/>
    <w:rsid w:val="009F77A8"/>
    <w:rsid w:val="009F7F7C"/>
    <w:rsid w:val="00A00428"/>
    <w:rsid w:val="00A0071E"/>
    <w:rsid w:val="00A00827"/>
    <w:rsid w:val="00A00846"/>
    <w:rsid w:val="00A00A86"/>
    <w:rsid w:val="00A01436"/>
    <w:rsid w:val="00A01455"/>
    <w:rsid w:val="00A01650"/>
    <w:rsid w:val="00A019E2"/>
    <w:rsid w:val="00A01D40"/>
    <w:rsid w:val="00A01E0C"/>
    <w:rsid w:val="00A01E8B"/>
    <w:rsid w:val="00A01F32"/>
    <w:rsid w:val="00A01FA6"/>
    <w:rsid w:val="00A02005"/>
    <w:rsid w:val="00A02121"/>
    <w:rsid w:val="00A02450"/>
    <w:rsid w:val="00A02585"/>
    <w:rsid w:val="00A025B5"/>
    <w:rsid w:val="00A025BF"/>
    <w:rsid w:val="00A0288E"/>
    <w:rsid w:val="00A02A3D"/>
    <w:rsid w:val="00A02B39"/>
    <w:rsid w:val="00A02F68"/>
    <w:rsid w:val="00A02F99"/>
    <w:rsid w:val="00A03266"/>
    <w:rsid w:val="00A03360"/>
    <w:rsid w:val="00A03567"/>
    <w:rsid w:val="00A03818"/>
    <w:rsid w:val="00A03856"/>
    <w:rsid w:val="00A03A09"/>
    <w:rsid w:val="00A03CD7"/>
    <w:rsid w:val="00A03DD5"/>
    <w:rsid w:val="00A03F64"/>
    <w:rsid w:val="00A0441A"/>
    <w:rsid w:val="00A0441B"/>
    <w:rsid w:val="00A04460"/>
    <w:rsid w:val="00A04645"/>
    <w:rsid w:val="00A046BA"/>
    <w:rsid w:val="00A0488D"/>
    <w:rsid w:val="00A0519D"/>
    <w:rsid w:val="00A05200"/>
    <w:rsid w:val="00A052C9"/>
    <w:rsid w:val="00A05431"/>
    <w:rsid w:val="00A05726"/>
    <w:rsid w:val="00A057F9"/>
    <w:rsid w:val="00A05940"/>
    <w:rsid w:val="00A0598E"/>
    <w:rsid w:val="00A05A4C"/>
    <w:rsid w:val="00A05D87"/>
    <w:rsid w:val="00A05D90"/>
    <w:rsid w:val="00A06231"/>
    <w:rsid w:val="00A063E4"/>
    <w:rsid w:val="00A06680"/>
    <w:rsid w:val="00A0675E"/>
    <w:rsid w:val="00A06C65"/>
    <w:rsid w:val="00A06D6E"/>
    <w:rsid w:val="00A06F09"/>
    <w:rsid w:val="00A07780"/>
    <w:rsid w:val="00A07837"/>
    <w:rsid w:val="00A079A1"/>
    <w:rsid w:val="00A07B94"/>
    <w:rsid w:val="00A07FB2"/>
    <w:rsid w:val="00A1038E"/>
    <w:rsid w:val="00A10553"/>
    <w:rsid w:val="00A10B65"/>
    <w:rsid w:val="00A10B8B"/>
    <w:rsid w:val="00A10D16"/>
    <w:rsid w:val="00A10EDE"/>
    <w:rsid w:val="00A10F68"/>
    <w:rsid w:val="00A11109"/>
    <w:rsid w:val="00A1121A"/>
    <w:rsid w:val="00A11250"/>
    <w:rsid w:val="00A11992"/>
    <w:rsid w:val="00A1270E"/>
    <w:rsid w:val="00A12766"/>
    <w:rsid w:val="00A12885"/>
    <w:rsid w:val="00A12894"/>
    <w:rsid w:val="00A12B38"/>
    <w:rsid w:val="00A12BEB"/>
    <w:rsid w:val="00A12DD2"/>
    <w:rsid w:val="00A133C1"/>
    <w:rsid w:val="00A13531"/>
    <w:rsid w:val="00A13631"/>
    <w:rsid w:val="00A137AA"/>
    <w:rsid w:val="00A13ABF"/>
    <w:rsid w:val="00A13AF2"/>
    <w:rsid w:val="00A14051"/>
    <w:rsid w:val="00A141F4"/>
    <w:rsid w:val="00A14381"/>
    <w:rsid w:val="00A144DC"/>
    <w:rsid w:val="00A14530"/>
    <w:rsid w:val="00A145EC"/>
    <w:rsid w:val="00A14768"/>
    <w:rsid w:val="00A14A26"/>
    <w:rsid w:val="00A14B2C"/>
    <w:rsid w:val="00A14B3A"/>
    <w:rsid w:val="00A150FF"/>
    <w:rsid w:val="00A15284"/>
    <w:rsid w:val="00A1538F"/>
    <w:rsid w:val="00A154D4"/>
    <w:rsid w:val="00A1579F"/>
    <w:rsid w:val="00A15832"/>
    <w:rsid w:val="00A1671F"/>
    <w:rsid w:val="00A16C25"/>
    <w:rsid w:val="00A16D63"/>
    <w:rsid w:val="00A16D9B"/>
    <w:rsid w:val="00A170F7"/>
    <w:rsid w:val="00A171A4"/>
    <w:rsid w:val="00A172F4"/>
    <w:rsid w:val="00A1748C"/>
    <w:rsid w:val="00A17636"/>
    <w:rsid w:val="00A17DED"/>
    <w:rsid w:val="00A17E88"/>
    <w:rsid w:val="00A20181"/>
    <w:rsid w:val="00A20382"/>
    <w:rsid w:val="00A20BD4"/>
    <w:rsid w:val="00A20C6B"/>
    <w:rsid w:val="00A211F8"/>
    <w:rsid w:val="00A212F3"/>
    <w:rsid w:val="00A21318"/>
    <w:rsid w:val="00A213A7"/>
    <w:rsid w:val="00A2148A"/>
    <w:rsid w:val="00A215F5"/>
    <w:rsid w:val="00A21E48"/>
    <w:rsid w:val="00A21FA7"/>
    <w:rsid w:val="00A22140"/>
    <w:rsid w:val="00A226C6"/>
    <w:rsid w:val="00A2299A"/>
    <w:rsid w:val="00A22C8A"/>
    <w:rsid w:val="00A22CF0"/>
    <w:rsid w:val="00A22CFA"/>
    <w:rsid w:val="00A22EE4"/>
    <w:rsid w:val="00A23181"/>
    <w:rsid w:val="00A2335B"/>
    <w:rsid w:val="00A23574"/>
    <w:rsid w:val="00A235D2"/>
    <w:rsid w:val="00A23DC1"/>
    <w:rsid w:val="00A23FB3"/>
    <w:rsid w:val="00A23FF4"/>
    <w:rsid w:val="00A2407E"/>
    <w:rsid w:val="00A241AA"/>
    <w:rsid w:val="00A2468F"/>
    <w:rsid w:val="00A24AF4"/>
    <w:rsid w:val="00A24E71"/>
    <w:rsid w:val="00A25165"/>
    <w:rsid w:val="00A25697"/>
    <w:rsid w:val="00A257FF"/>
    <w:rsid w:val="00A25808"/>
    <w:rsid w:val="00A260AC"/>
    <w:rsid w:val="00A26B81"/>
    <w:rsid w:val="00A26D5B"/>
    <w:rsid w:val="00A26DAA"/>
    <w:rsid w:val="00A26F49"/>
    <w:rsid w:val="00A271AD"/>
    <w:rsid w:val="00A274F4"/>
    <w:rsid w:val="00A27508"/>
    <w:rsid w:val="00A2756C"/>
    <w:rsid w:val="00A27575"/>
    <w:rsid w:val="00A27767"/>
    <w:rsid w:val="00A277B6"/>
    <w:rsid w:val="00A278A3"/>
    <w:rsid w:val="00A2799C"/>
    <w:rsid w:val="00A27C52"/>
    <w:rsid w:val="00A27D82"/>
    <w:rsid w:val="00A27EC8"/>
    <w:rsid w:val="00A27F09"/>
    <w:rsid w:val="00A30043"/>
    <w:rsid w:val="00A300B0"/>
    <w:rsid w:val="00A30180"/>
    <w:rsid w:val="00A302C0"/>
    <w:rsid w:val="00A303DD"/>
    <w:rsid w:val="00A30537"/>
    <w:rsid w:val="00A30564"/>
    <w:rsid w:val="00A30A05"/>
    <w:rsid w:val="00A30F6B"/>
    <w:rsid w:val="00A31109"/>
    <w:rsid w:val="00A311D8"/>
    <w:rsid w:val="00A315B5"/>
    <w:rsid w:val="00A3193B"/>
    <w:rsid w:val="00A31AB2"/>
    <w:rsid w:val="00A31B07"/>
    <w:rsid w:val="00A31C15"/>
    <w:rsid w:val="00A31E2B"/>
    <w:rsid w:val="00A31E6E"/>
    <w:rsid w:val="00A31FD7"/>
    <w:rsid w:val="00A32206"/>
    <w:rsid w:val="00A323E3"/>
    <w:rsid w:val="00A32563"/>
    <w:rsid w:val="00A32797"/>
    <w:rsid w:val="00A32A89"/>
    <w:rsid w:val="00A32CB7"/>
    <w:rsid w:val="00A32D37"/>
    <w:rsid w:val="00A32D82"/>
    <w:rsid w:val="00A32EAE"/>
    <w:rsid w:val="00A32FC0"/>
    <w:rsid w:val="00A3305D"/>
    <w:rsid w:val="00A333A1"/>
    <w:rsid w:val="00A3346B"/>
    <w:rsid w:val="00A334DA"/>
    <w:rsid w:val="00A3358B"/>
    <w:rsid w:val="00A338E0"/>
    <w:rsid w:val="00A3397D"/>
    <w:rsid w:val="00A33BBE"/>
    <w:rsid w:val="00A33DE8"/>
    <w:rsid w:val="00A33DF8"/>
    <w:rsid w:val="00A33E6A"/>
    <w:rsid w:val="00A34516"/>
    <w:rsid w:val="00A3451B"/>
    <w:rsid w:val="00A3452A"/>
    <w:rsid w:val="00A34734"/>
    <w:rsid w:val="00A3478F"/>
    <w:rsid w:val="00A34901"/>
    <w:rsid w:val="00A34DBE"/>
    <w:rsid w:val="00A35430"/>
    <w:rsid w:val="00A3548F"/>
    <w:rsid w:val="00A35821"/>
    <w:rsid w:val="00A35BC1"/>
    <w:rsid w:val="00A35CA8"/>
    <w:rsid w:val="00A35D2D"/>
    <w:rsid w:val="00A35EE2"/>
    <w:rsid w:val="00A3619F"/>
    <w:rsid w:val="00A36290"/>
    <w:rsid w:val="00A367E3"/>
    <w:rsid w:val="00A3680C"/>
    <w:rsid w:val="00A36ED7"/>
    <w:rsid w:val="00A371A6"/>
    <w:rsid w:val="00A37531"/>
    <w:rsid w:val="00A37BC9"/>
    <w:rsid w:val="00A37F9A"/>
    <w:rsid w:val="00A3C1B9"/>
    <w:rsid w:val="00A400B2"/>
    <w:rsid w:val="00A403A5"/>
    <w:rsid w:val="00A403E5"/>
    <w:rsid w:val="00A4055A"/>
    <w:rsid w:val="00A4055E"/>
    <w:rsid w:val="00A40636"/>
    <w:rsid w:val="00A409B6"/>
    <w:rsid w:val="00A410C2"/>
    <w:rsid w:val="00A4125B"/>
    <w:rsid w:val="00A413B2"/>
    <w:rsid w:val="00A413BC"/>
    <w:rsid w:val="00A41AA2"/>
    <w:rsid w:val="00A41BDB"/>
    <w:rsid w:val="00A41CEF"/>
    <w:rsid w:val="00A41E6C"/>
    <w:rsid w:val="00A41E7E"/>
    <w:rsid w:val="00A42588"/>
    <w:rsid w:val="00A4290B"/>
    <w:rsid w:val="00A42A86"/>
    <w:rsid w:val="00A42B4F"/>
    <w:rsid w:val="00A42CAE"/>
    <w:rsid w:val="00A42D9E"/>
    <w:rsid w:val="00A42FCA"/>
    <w:rsid w:val="00A43083"/>
    <w:rsid w:val="00A431C4"/>
    <w:rsid w:val="00A432A9"/>
    <w:rsid w:val="00A434C0"/>
    <w:rsid w:val="00A435C6"/>
    <w:rsid w:val="00A43C5B"/>
    <w:rsid w:val="00A43E97"/>
    <w:rsid w:val="00A443BF"/>
    <w:rsid w:val="00A444B7"/>
    <w:rsid w:val="00A445AD"/>
    <w:rsid w:val="00A447CC"/>
    <w:rsid w:val="00A44B87"/>
    <w:rsid w:val="00A44C32"/>
    <w:rsid w:val="00A45688"/>
    <w:rsid w:val="00A45ABE"/>
    <w:rsid w:val="00A45B2C"/>
    <w:rsid w:val="00A45B52"/>
    <w:rsid w:val="00A45FB9"/>
    <w:rsid w:val="00A45FC7"/>
    <w:rsid w:val="00A4606B"/>
    <w:rsid w:val="00A46219"/>
    <w:rsid w:val="00A464F5"/>
    <w:rsid w:val="00A4685C"/>
    <w:rsid w:val="00A46A7C"/>
    <w:rsid w:val="00A46B8D"/>
    <w:rsid w:val="00A46B95"/>
    <w:rsid w:val="00A46C7E"/>
    <w:rsid w:val="00A46D02"/>
    <w:rsid w:val="00A46F24"/>
    <w:rsid w:val="00A47033"/>
    <w:rsid w:val="00A47197"/>
    <w:rsid w:val="00A4759B"/>
    <w:rsid w:val="00A47803"/>
    <w:rsid w:val="00A47836"/>
    <w:rsid w:val="00A47963"/>
    <w:rsid w:val="00A4796E"/>
    <w:rsid w:val="00A479B7"/>
    <w:rsid w:val="00A47B82"/>
    <w:rsid w:val="00A47C54"/>
    <w:rsid w:val="00A47E7E"/>
    <w:rsid w:val="00A47F10"/>
    <w:rsid w:val="00A50087"/>
    <w:rsid w:val="00A502BD"/>
    <w:rsid w:val="00A50496"/>
    <w:rsid w:val="00A5065B"/>
    <w:rsid w:val="00A50765"/>
    <w:rsid w:val="00A51422"/>
    <w:rsid w:val="00A514B0"/>
    <w:rsid w:val="00A51970"/>
    <w:rsid w:val="00A5197F"/>
    <w:rsid w:val="00A51BB5"/>
    <w:rsid w:val="00A51FE4"/>
    <w:rsid w:val="00A523FA"/>
    <w:rsid w:val="00A52487"/>
    <w:rsid w:val="00A527CD"/>
    <w:rsid w:val="00A5280B"/>
    <w:rsid w:val="00A528E7"/>
    <w:rsid w:val="00A52A79"/>
    <w:rsid w:val="00A52AD0"/>
    <w:rsid w:val="00A52C78"/>
    <w:rsid w:val="00A52CE5"/>
    <w:rsid w:val="00A52D96"/>
    <w:rsid w:val="00A53377"/>
    <w:rsid w:val="00A534E8"/>
    <w:rsid w:val="00A536E0"/>
    <w:rsid w:val="00A53AA2"/>
    <w:rsid w:val="00A53B15"/>
    <w:rsid w:val="00A53FFB"/>
    <w:rsid w:val="00A54405"/>
    <w:rsid w:val="00A54588"/>
    <w:rsid w:val="00A54B59"/>
    <w:rsid w:val="00A54CC2"/>
    <w:rsid w:val="00A54F30"/>
    <w:rsid w:val="00A54F86"/>
    <w:rsid w:val="00A550CD"/>
    <w:rsid w:val="00A55172"/>
    <w:rsid w:val="00A551A3"/>
    <w:rsid w:val="00A5521C"/>
    <w:rsid w:val="00A552E9"/>
    <w:rsid w:val="00A5539F"/>
    <w:rsid w:val="00A55442"/>
    <w:rsid w:val="00A5546C"/>
    <w:rsid w:val="00A554E4"/>
    <w:rsid w:val="00A5564A"/>
    <w:rsid w:val="00A556FE"/>
    <w:rsid w:val="00A5571E"/>
    <w:rsid w:val="00A558D6"/>
    <w:rsid w:val="00A5597C"/>
    <w:rsid w:val="00A55AD8"/>
    <w:rsid w:val="00A55B0C"/>
    <w:rsid w:val="00A55C1F"/>
    <w:rsid w:val="00A55CC6"/>
    <w:rsid w:val="00A55E08"/>
    <w:rsid w:val="00A55ED7"/>
    <w:rsid w:val="00A56018"/>
    <w:rsid w:val="00A565F6"/>
    <w:rsid w:val="00A56938"/>
    <w:rsid w:val="00A56CB5"/>
    <w:rsid w:val="00A56D5B"/>
    <w:rsid w:val="00A56DFF"/>
    <w:rsid w:val="00A56F69"/>
    <w:rsid w:val="00A571D3"/>
    <w:rsid w:val="00A572A7"/>
    <w:rsid w:val="00A57332"/>
    <w:rsid w:val="00A57414"/>
    <w:rsid w:val="00A5766B"/>
    <w:rsid w:val="00A57966"/>
    <w:rsid w:val="00A57F78"/>
    <w:rsid w:val="00A60204"/>
    <w:rsid w:val="00A604BF"/>
    <w:rsid w:val="00A60686"/>
    <w:rsid w:val="00A609BA"/>
    <w:rsid w:val="00A60ADA"/>
    <w:rsid w:val="00A60F2C"/>
    <w:rsid w:val="00A613B6"/>
    <w:rsid w:val="00A6183E"/>
    <w:rsid w:val="00A61A66"/>
    <w:rsid w:val="00A61D93"/>
    <w:rsid w:val="00A61E7F"/>
    <w:rsid w:val="00A62342"/>
    <w:rsid w:val="00A623C3"/>
    <w:rsid w:val="00A62884"/>
    <w:rsid w:val="00A62CDE"/>
    <w:rsid w:val="00A63354"/>
    <w:rsid w:val="00A6336A"/>
    <w:rsid w:val="00A63518"/>
    <w:rsid w:val="00A6352B"/>
    <w:rsid w:val="00A635CE"/>
    <w:rsid w:val="00A63763"/>
    <w:rsid w:val="00A638EB"/>
    <w:rsid w:val="00A63AD5"/>
    <w:rsid w:val="00A63B9B"/>
    <w:rsid w:val="00A63BB1"/>
    <w:rsid w:val="00A63E64"/>
    <w:rsid w:val="00A63EDB"/>
    <w:rsid w:val="00A63EF6"/>
    <w:rsid w:val="00A63F99"/>
    <w:rsid w:val="00A6420D"/>
    <w:rsid w:val="00A644DC"/>
    <w:rsid w:val="00A6478D"/>
    <w:rsid w:val="00A64813"/>
    <w:rsid w:val="00A64922"/>
    <w:rsid w:val="00A64BB5"/>
    <w:rsid w:val="00A64BFE"/>
    <w:rsid w:val="00A64CCD"/>
    <w:rsid w:val="00A64DD9"/>
    <w:rsid w:val="00A64F3C"/>
    <w:rsid w:val="00A65586"/>
    <w:rsid w:val="00A65630"/>
    <w:rsid w:val="00A65782"/>
    <w:rsid w:val="00A65793"/>
    <w:rsid w:val="00A65795"/>
    <w:rsid w:val="00A65974"/>
    <w:rsid w:val="00A65F08"/>
    <w:rsid w:val="00A66123"/>
    <w:rsid w:val="00A662B1"/>
    <w:rsid w:val="00A66301"/>
    <w:rsid w:val="00A663F5"/>
    <w:rsid w:val="00A666EB"/>
    <w:rsid w:val="00A66702"/>
    <w:rsid w:val="00A6684E"/>
    <w:rsid w:val="00A66B71"/>
    <w:rsid w:val="00A66CA8"/>
    <w:rsid w:val="00A66DDB"/>
    <w:rsid w:val="00A66FA5"/>
    <w:rsid w:val="00A6727F"/>
    <w:rsid w:val="00A67363"/>
    <w:rsid w:val="00A673FE"/>
    <w:rsid w:val="00A674FF"/>
    <w:rsid w:val="00A67505"/>
    <w:rsid w:val="00A67677"/>
    <w:rsid w:val="00A677F5"/>
    <w:rsid w:val="00A678DC"/>
    <w:rsid w:val="00A67EE9"/>
    <w:rsid w:val="00A701F4"/>
    <w:rsid w:val="00A708B4"/>
    <w:rsid w:val="00A70903"/>
    <w:rsid w:val="00A70DEB"/>
    <w:rsid w:val="00A70E7E"/>
    <w:rsid w:val="00A7103D"/>
    <w:rsid w:val="00A710E9"/>
    <w:rsid w:val="00A716B0"/>
    <w:rsid w:val="00A71726"/>
    <w:rsid w:val="00A7185D"/>
    <w:rsid w:val="00A71BD4"/>
    <w:rsid w:val="00A71D93"/>
    <w:rsid w:val="00A7222D"/>
    <w:rsid w:val="00A72273"/>
    <w:rsid w:val="00A722E3"/>
    <w:rsid w:val="00A723FB"/>
    <w:rsid w:val="00A72486"/>
    <w:rsid w:val="00A72594"/>
    <w:rsid w:val="00A725B8"/>
    <w:rsid w:val="00A725DC"/>
    <w:rsid w:val="00A728C6"/>
    <w:rsid w:val="00A72AF5"/>
    <w:rsid w:val="00A72D56"/>
    <w:rsid w:val="00A72DDA"/>
    <w:rsid w:val="00A73462"/>
    <w:rsid w:val="00A73640"/>
    <w:rsid w:val="00A73CEC"/>
    <w:rsid w:val="00A73E2A"/>
    <w:rsid w:val="00A7421F"/>
    <w:rsid w:val="00A7449B"/>
    <w:rsid w:val="00A749CD"/>
    <w:rsid w:val="00A74A8E"/>
    <w:rsid w:val="00A74B8C"/>
    <w:rsid w:val="00A74BD6"/>
    <w:rsid w:val="00A74CAC"/>
    <w:rsid w:val="00A74D30"/>
    <w:rsid w:val="00A74F07"/>
    <w:rsid w:val="00A74F39"/>
    <w:rsid w:val="00A753E9"/>
    <w:rsid w:val="00A7543B"/>
    <w:rsid w:val="00A75677"/>
    <w:rsid w:val="00A75761"/>
    <w:rsid w:val="00A75D83"/>
    <w:rsid w:val="00A75E1F"/>
    <w:rsid w:val="00A75E3A"/>
    <w:rsid w:val="00A75F4A"/>
    <w:rsid w:val="00A75F8A"/>
    <w:rsid w:val="00A7615C"/>
    <w:rsid w:val="00A764A3"/>
    <w:rsid w:val="00A765C9"/>
    <w:rsid w:val="00A769AD"/>
    <w:rsid w:val="00A76B65"/>
    <w:rsid w:val="00A76D87"/>
    <w:rsid w:val="00A77354"/>
    <w:rsid w:val="00A7763B"/>
    <w:rsid w:val="00A7786B"/>
    <w:rsid w:val="00A7793B"/>
    <w:rsid w:val="00A77B07"/>
    <w:rsid w:val="00A77C50"/>
    <w:rsid w:val="00A77E3D"/>
    <w:rsid w:val="00A802E9"/>
    <w:rsid w:val="00A8066F"/>
    <w:rsid w:val="00A8087D"/>
    <w:rsid w:val="00A80C65"/>
    <w:rsid w:val="00A80C92"/>
    <w:rsid w:val="00A80EB1"/>
    <w:rsid w:val="00A8123C"/>
    <w:rsid w:val="00A815D1"/>
    <w:rsid w:val="00A8170D"/>
    <w:rsid w:val="00A8191C"/>
    <w:rsid w:val="00A81924"/>
    <w:rsid w:val="00A81DD7"/>
    <w:rsid w:val="00A81EE7"/>
    <w:rsid w:val="00A81F86"/>
    <w:rsid w:val="00A82020"/>
    <w:rsid w:val="00A82150"/>
    <w:rsid w:val="00A82406"/>
    <w:rsid w:val="00A82455"/>
    <w:rsid w:val="00A82891"/>
    <w:rsid w:val="00A82957"/>
    <w:rsid w:val="00A82A68"/>
    <w:rsid w:val="00A82C4C"/>
    <w:rsid w:val="00A82D5E"/>
    <w:rsid w:val="00A82E8C"/>
    <w:rsid w:val="00A82F74"/>
    <w:rsid w:val="00A8303E"/>
    <w:rsid w:val="00A831E4"/>
    <w:rsid w:val="00A832B7"/>
    <w:rsid w:val="00A83467"/>
    <w:rsid w:val="00A83888"/>
    <w:rsid w:val="00A83B18"/>
    <w:rsid w:val="00A83BFC"/>
    <w:rsid w:val="00A83D64"/>
    <w:rsid w:val="00A83DFF"/>
    <w:rsid w:val="00A83FF7"/>
    <w:rsid w:val="00A846E8"/>
    <w:rsid w:val="00A84A73"/>
    <w:rsid w:val="00A84A8E"/>
    <w:rsid w:val="00A84C1E"/>
    <w:rsid w:val="00A8542A"/>
    <w:rsid w:val="00A854FC"/>
    <w:rsid w:val="00A857FB"/>
    <w:rsid w:val="00A85937"/>
    <w:rsid w:val="00A86338"/>
    <w:rsid w:val="00A865BD"/>
    <w:rsid w:val="00A865D4"/>
    <w:rsid w:val="00A86C07"/>
    <w:rsid w:val="00A86E40"/>
    <w:rsid w:val="00A8711B"/>
    <w:rsid w:val="00A87206"/>
    <w:rsid w:val="00A8749E"/>
    <w:rsid w:val="00A8755F"/>
    <w:rsid w:val="00A8763A"/>
    <w:rsid w:val="00A87A41"/>
    <w:rsid w:val="00A87A52"/>
    <w:rsid w:val="00A87CC5"/>
    <w:rsid w:val="00A87D54"/>
    <w:rsid w:val="00A87FDE"/>
    <w:rsid w:val="00A9032D"/>
    <w:rsid w:val="00A906AA"/>
    <w:rsid w:val="00A90B87"/>
    <w:rsid w:val="00A90D01"/>
    <w:rsid w:val="00A90D94"/>
    <w:rsid w:val="00A90F74"/>
    <w:rsid w:val="00A9113B"/>
    <w:rsid w:val="00A918DF"/>
    <w:rsid w:val="00A918FA"/>
    <w:rsid w:val="00A91C4D"/>
    <w:rsid w:val="00A91C81"/>
    <w:rsid w:val="00A9217D"/>
    <w:rsid w:val="00A927ED"/>
    <w:rsid w:val="00A929FA"/>
    <w:rsid w:val="00A92A45"/>
    <w:rsid w:val="00A92AAF"/>
    <w:rsid w:val="00A92B92"/>
    <w:rsid w:val="00A92BEE"/>
    <w:rsid w:val="00A92D0D"/>
    <w:rsid w:val="00A93331"/>
    <w:rsid w:val="00A935FF"/>
    <w:rsid w:val="00A93725"/>
    <w:rsid w:val="00A9388E"/>
    <w:rsid w:val="00A938BE"/>
    <w:rsid w:val="00A93C3E"/>
    <w:rsid w:val="00A93E26"/>
    <w:rsid w:val="00A940C0"/>
    <w:rsid w:val="00A940F6"/>
    <w:rsid w:val="00A94489"/>
    <w:rsid w:val="00A948B8"/>
    <w:rsid w:val="00A94A73"/>
    <w:rsid w:val="00A94C0D"/>
    <w:rsid w:val="00A94C4C"/>
    <w:rsid w:val="00A94E19"/>
    <w:rsid w:val="00A95320"/>
    <w:rsid w:val="00A954C1"/>
    <w:rsid w:val="00A954E7"/>
    <w:rsid w:val="00A959FC"/>
    <w:rsid w:val="00A95B84"/>
    <w:rsid w:val="00A95EE5"/>
    <w:rsid w:val="00A9612B"/>
    <w:rsid w:val="00A9628E"/>
    <w:rsid w:val="00A96903"/>
    <w:rsid w:val="00A96A50"/>
    <w:rsid w:val="00A96C2C"/>
    <w:rsid w:val="00A96E43"/>
    <w:rsid w:val="00A96EEA"/>
    <w:rsid w:val="00A96F4E"/>
    <w:rsid w:val="00A97A32"/>
    <w:rsid w:val="00A97E83"/>
    <w:rsid w:val="00A97FF0"/>
    <w:rsid w:val="00AA041E"/>
    <w:rsid w:val="00AA0496"/>
    <w:rsid w:val="00AA04AC"/>
    <w:rsid w:val="00AA0557"/>
    <w:rsid w:val="00AA071C"/>
    <w:rsid w:val="00AA0945"/>
    <w:rsid w:val="00AA0BF7"/>
    <w:rsid w:val="00AA0D35"/>
    <w:rsid w:val="00AA0D67"/>
    <w:rsid w:val="00AA0D68"/>
    <w:rsid w:val="00AA1198"/>
    <w:rsid w:val="00AA12AA"/>
    <w:rsid w:val="00AA1890"/>
    <w:rsid w:val="00AA1A23"/>
    <w:rsid w:val="00AA1A6D"/>
    <w:rsid w:val="00AA23B2"/>
    <w:rsid w:val="00AA2678"/>
    <w:rsid w:val="00AA2859"/>
    <w:rsid w:val="00AA28A3"/>
    <w:rsid w:val="00AA2D7A"/>
    <w:rsid w:val="00AA2E1A"/>
    <w:rsid w:val="00AA2F20"/>
    <w:rsid w:val="00AA31A2"/>
    <w:rsid w:val="00AA32D6"/>
    <w:rsid w:val="00AA3309"/>
    <w:rsid w:val="00AA3416"/>
    <w:rsid w:val="00AA3724"/>
    <w:rsid w:val="00AA4429"/>
    <w:rsid w:val="00AA45BB"/>
    <w:rsid w:val="00AA4709"/>
    <w:rsid w:val="00AA4C10"/>
    <w:rsid w:val="00AA4C64"/>
    <w:rsid w:val="00AA4E0E"/>
    <w:rsid w:val="00AA4E4A"/>
    <w:rsid w:val="00AA5074"/>
    <w:rsid w:val="00AA5A2B"/>
    <w:rsid w:val="00AA5B18"/>
    <w:rsid w:val="00AA5B83"/>
    <w:rsid w:val="00AA5B90"/>
    <w:rsid w:val="00AA5CED"/>
    <w:rsid w:val="00AA6138"/>
    <w:rsid w:val="00AA624F"/>
    <w:rsid w:val="00AA6863"/>
    <w:rsid w:val="00AA6889"/>
    <w:rsid w:val="00AA6A51"/>
    <w:rsid w:val="00AA6A62"/>
    <w:rsid w:val="00AA6B85"/>
    <w:rsid w:val="00AA6EA9"/>
    <w:rsid w:val="00AA6F37"/>
    <w:rsid w:val="00AA6F48"/>
    <w:rsid w:val="00AA6F70"/>
    <w:rsid w:val="00AA6FA3"/>
    <w:rsid w:val="00AA71BA"/>
    <w:rsid w:val="00AA721C"/>
    <w:rsid w:val="00AA7477"/>
    <w:rsid w:val="00AA7553"/>
    <w:rsid w:val="00AA77D0"/>
    <w:rsid w:val="00AA7A2A"/>
    <w:rsid w:val="00AA7BD8"/>
    <w:rsid w:val="00AA7ED3"/>
    <w:rsid w:val="00AA7F9C"/>
    <w:rsid w:val="00AB02F8"/>
    <w:rsid w:val="00AB03FF"/>
    <w:rsid w:val="00AB0837"/>
    <w:rsid w:val="00AB0BDE"/>
    <w:rsid w:val="00AB0C2C"/>
    <w:rsid w:val="00AB0F84"/>
    <w:rsid w:val="00AB1275"/>
    <w:rsid w:val="00AB1621"/>
    <w:rsid w:val="00AB1AEB"/>
    <w:rsid w:val="00AB221E"/>
    <w:rsid w:val="00AB2495"/>
    <w:rsid w:val="00AB26DF"/>
    <w:rsid w:val="00AB2926"/>
    <w:rsid w:val="00AB298F"/>
    <w:rsid w:val="00AB2E65"/>
    <w:rsid w:val="00AB3216"/>
    <w:rsid w:val="00AB3312"/>
    <w:rsid w:val="00AB332F"/>
    <w:rsid w:val="00AB36C7"/>
    <w:rsid w:val="00AB374A"/>
    <w:rsid w:val="00AB3B72"/>
    <w:rsid w:val="00AB3C85"/>
    <w:rsid w:val="00AB4527"/>
    <w:rsid w:val="00AB4729"/>
    <w:rsid w:val="00AB4812"/>
    <w:rsid w:val="00AB4984"/>
    <w:rsid w:val="00AB4FF6"/>
    <w:rsid w:val="00AB50B4"/>
    <w:rsid w:val="00AB525C"/>
    <w:rsid w:val="00AB53A2"/>
    <w:rsid w:val="00AB5A1C"/>
    <w:rsid w:val="00AB5F67"/>
    <w:rsid w:val="00AB608C"/>
    <w:rsid w:val="00AB617F"/>
    <w:rsid w:val="00AB621E"/>
    <w:rsid w:val="00AB62E0"/>
    <w:rsid w:val="00AB65C8"/>
    <w:rsid w:val="00AB65E7"/>
    <w:rsid w:val="00AB692E"/>
    <w:rsid w:val="00AB6998"/>
    <w:rsid w:val="00AB6A62"/>
    <w:rsid w:val="00AB6B60"/>
    <w:rsid w:val="00AB6BAA"/>
    <w:rsid w:val="00AB6C98"/>
    <w:rsid w:val="00AB7083"/>
    <w:rsid w:val="00AB70C4"/>
    <w:rsid w:val="00AB70C8"/>
    <w:rsid w:val="00AB7305"/>
    <w:rsid w:val="00AB73C6"/>
    <w:rsid w:val="00AB7466"/>
    <w:rsid w:val="00AB76BD"/>
    <w:rsid w:val="00AB7868"/>
    <w:rsid w:val="00AB78B7"/>
    <w:rsid w:val="00AB7B14"/>
    <w:rsid w:val="00AB7BA1"/>
    <w:rsid w:val="00AB7BC5"/>
    <w:rsid w:val="00AC01F6"/>
    <w:rsid w:val="00AC0318"/>
    <w:rsid w:val="00AC035E"/>
    <w:rsid w:val="00AC042A"/>
    <w:rsid w:val="00AC06F1"/>
    <w:rsid w:val="00AC07F4"/>
    <w:rsid w:val="00AC0824"/>
    <w:rsid w:val="00AC08AF"/>
    <w:rsid w:val="00AC0C3A"/>
    <w:rsid w:val="00AC0C41"/>
    <w:rsid w:val="00AC0E10"/>
    <w:rsid w:val="00AC0E81"/>
    <w:rsid w:val="00AC10C4"/>
    <w:rsid w:val="00AC132E"/>
    <w:rsid w:val="00AC1378"/>
    <w:rsid w:val="00AC16E1"/>
    <w:rsid w:val="00AC1C57"/>
    <w:rsid w:val="00AC1D2A"/>
    <w:rsid w:val="00AC1ECD"/>
    <w:rsid w:val="00AC1F4B"/>
    <w:rsid w:val="00AC2492"/>
    <w:rsid w:val="00AC25E3"/>
    <w:rsid w:val="00AC2713"/>
    <w:rsid w:val="00AC2B1E"/>
    <w:rsid w:val="00AC2BE4"/>
    <w:rsid w:val="00AC2C3A"/>
    <w:rsid w:val="00AC2D92"/>
    <w:rsid w:val="00AC2DF9"/>
    <w:rsid w:val="00AC3041"/>
    <w:rsid w:val="00AC3182"/>
    <w:rsid w:val="00AC3444"/>
    <w:rsid w:val="00AC36DA"/>
    <w:rsid w:val="00AC38BE"/>
    <w:rsid w:val="00AC3A0E"/>
    <w:rsid w:val="00AC3C9E"/>
    <w:rsid w:val="00AC3D8F"/>
    <w:rsid w:val="00AC3DD4"/>
    <w:rsid w:val="00AC3FFB"/>
    <w:rsid w:val="00AC419F"/>
    <w:rsid w:val="00AC439E"/>
    <w:rsid w:val="00AC4A25"/>
    <w:rsid w:val="00AC4F77"/>
    <w:rsid w:val="00AC500A"/>
    <w:rsid w:val="00AC53A0"/>
    <w:rsid w:val="00AC55C0"/>
    <w:rsid w:val="00AC56FA"/>
    <w:rsid w:val="00AC5894"/>
    <w:rsid w:val="00AC58C8"/>
    <w:rsid w:val="00AC5BBB"/>
    <w:rsid w:val="00AC5BE7"/>
    <w:rsid w:val="00AC5C65"/>
    <w:rsid w:val="00AC5CB2"/>
    <w:rsid w:val="00AC5D4F"/>
    <w:rsid w:val="00AC5EC5"/>
    <w:rsid w:val="00AC625D"/>
    <w:rsid w:val="00AC6313"/>
    <w:rsid w:val="00AC636A"/>
    <w:rsid w:val="00AC6677"/>
    <w:rsid w:val="00AC68A0"/>
    <w:rsid w:val="00AC6D5C"/>
    <w:rsid w:val="00AC72C9"/>
    <w:rsid w:val="00AC7411"/>
    <w:rsid w:val="00AC75E8"/>
    <w:rsid w:val="00AC7616"/>
    <w:rsid w:val="00AC77C0"/>
    <w:rsid w:val="00AC77E9"/>
    <w:rsid w:val="00AC77F8"/>
    <w:rsid w:val="00AC7BAB"/>
    <w:rsid w:val="00AC7D32"/>
    <w:rsid w:val="00AD0004"/>
    <w:rsid w:val="00AD0210"/>
    <w:rsid w:val="00AD0229"/>
    <w:rsid w:val="00AD034B"/>
    <w:rsid w:val="00AD04DE"/>
    <w:rsid w:val="00AD060C"/>
    <w:rsid w:val="00AD0824"/>
    <w:rsid w:val="00AD0D4B"/>
    <w:rsid w:val="00AD0F38"/>
    <w:rsid w:val="00AD1698"/>
    <w:rsid w:val="00AD176A"/>
    <w:rsid w:val="00AD1A7D"/>
    <w:rsid w:val="00AD1C8E"/>
    <w:rsid w:val="00AD1DE9"/>
    <w:rsid w:val="00AD1ED2"/>
    <w:rsid w:val="00AD1F3F"/>
    <w:rsid w:val="00AD1FCA"/>
    <w:rsid w:val="00AD1FFE"/>
    <w:rsid w:val="00AD21CD"/>
    <w:rsid w:val="00AD249E"/>
    <w:rsid w:val="00AD2552"/>
    <w:rsid w:val="00AD2724"/>
    <w:rsid w:val="00AD2848"/>
    <w:rsid w:val="00AD2945"/>
    <w:rsid w:val="00AD2A81"/>
    <w:rsid w:val="00AD2DDF"/>
    <w:rsid w:val="00AD2DEE"/>
    <w:rsid w:val="00AD30A9"/>
    <w:rsid w:val="00AD3147"/>
    <w:rsid w:val="00AD318E"/>
    <w:rsid w:val="00AD3787"/>
    <w:rsid w:val="00AD38DC"/>
    <w:rsid w:val="00AD3C96"/>
    <w:rsid w:val="00AD3CC8"/>
    <w:rsid w:val="00AD3EE6"/>
    <w:rsid w:val="00AD4133"/>
    <w:rsid w:val="00AD4136"/>
    <w:rsid w:val="00AD41F3"/>
    <w:rsid w:val="00AD42F5"/>
    <w:rsid w:val="00AD4333"/>
    <w:rsid w:val="00AD45E9"/>
    <w:rsid w:val="00AD4A24"/>
    <w:rsid w:val="00AD4E39"/>
    <w:rsid w:val="00AD4ED2"/>
    <w:rsid w:val="00AD4F68"/>
    <w:rsid w:val="00AD5451"/>
    <w:rsid w:val="00AD578D"/>
    <w:rsid w:val="00AD5819"/>
    <w:rsid w:val="00AD59B4"/>
    <w:rsid w:val="00AD5FED"/>
    <w:rsid w:val="00AD67EA"/>
    <w:rsid w:val="00AD6C85"/>
    <w:rsid w:val="00AD6D79"/>
    <w:rsid w:val="00AD70C2"/>
    <w:rsid w:val="00AD75A4"/>
    <w:rsid w:val="00AD762E"/>
    <w:rsid w:val="00AD76FB"/>
    <w:rsid w:val="00AD79BF"/>
    <w:rsid w:val="00AD7A5A"/>
    <w:rsid w:val="00AD7AE7"/>
    <w:rsid w:val="00AD7BA6"/>
    <w:rsid w:val="00AD7DDE"/>
    <w:rsid w:val="00AD7E8C"/>
    <w:rsid w:val="00AD7EFF"/>
    <w:rsid w:val="00AD7F3E"/>
    <w:rsid w:val="00ADD953"/>
    <w:rsid w:val="00AE0032"/>
    <w:rsid w:val="00AE00E1"/>
    <w:rsid w:val="00AE01AE"/>
    <w:rsid w:val="00AE01C8"/>
    <w:rsid w:val="00AE02C0"/>
    <w:rsid w:val="00AE06D7"/>
    <w:rsid w:val="00AE0791"/>
    <w:rsid w:val="00AE0853"/>
    <w:rsid w:val="00AE0D83"/>
    <w:rsid w:val="00AE147E"/>
    <w:rsid w:val="00AE15B9"/>
    <w:rsid w:val="00AE1A5D"/>
    <w:rsid w:val="00AE1A76"/>
    <w:rsid w:val="00AE1AE5"/>
    <w:rsid w:val="00AE1C68"/>
    <w:rsid w:val="00AE1C94"/>
    <w:rsid w:val="00AE1D54"/>
    <w:rsid w:val="00AE2204"/>
    <w:rsid w:val="00AE252A"/>
    <w:rsid w:val="00AE26C1"/>
    <w:rsid w:val="00AE2C9C"/>
    <w:rsid w:val="00AE2EAD"/>
    <w:rsid w:val="00AE3080"/>
    <w:rsid w:val="00AE31BE"/>
    <w:rsid w:val="00AE3729"/>
    <w:rsid w:val="00AE3A16"/>
    <w:rsid w:val="00AE3D9C"/>
    <w:rsid w:val="00AE3E1F"/>
    <w:rsid w:val="00AE3E64"/>
    <w:rsid w:val="00AE42FC"/>
    <w:rsid w:val="00AE46BE"/>
    <w:rsid w:val="00AE4AB1"/>
    <w:rsid w:val="00AE4AE1"/>
    <w:rsid w:val="00AE4D7D"/>
    <w:rsid w:val="00AE4FC3"/>
    <w:rsid w:val="00AE503B"/>
    <w:rsid w:val="00AE55AA"/>
    <w:rsid w:val="00AE55D4"/>
    <w:rsid w:val="00AE573A"/>
    <w:rsid w:val="00AE5748"/>
    <w:rsid w:val="00AE5781"/>
    <w:rsid w:val="00AE58E7"/>
    <w:rsid w:val="00AE5B47"/>
    <w:rsid w:val="00AE5C43"/>
    <w:rsid w:val="00AE5E4F"/>
    <w:rsid w:val="00AE63A1"/>
    <w:rsid w:val="00AE65AD"/>
    <w:rsid w:val="00AE6656"/>
    <w:rsid w:val="00AE678E"/>
    <w:rsid w:val="00AE6C7F"/>
    <w:rsid w:val="00AE7385"/>
    <w:rsid w:val="00AE761C"/>
    <w:rsid w:val="00AE792D"/>
    <w:rsid w:val="00AE792F"/>
    <w:rsid w:val="00AE7AB6"/>
    <w:rsid w:val="00AE7B25"/>
    <w:rsid w:val="00AE7B76"/>
    <w:rsid w:val="00AE7BBC"/>
    <w:rsid w:val="00AE7E0D"/>
    <w:rsid w:val="00AE7F62"/>
    <w:rsid w:val="00AE7F9D"/>
    <w:rsid w:val="00AF00A5"/>
    <w:rsid w:val="00AF03D5"/>
    <w:rsid w:val="00AF0850"/>
    <w:rsid w:val="00AF09BA"/>
    <w:rsid w:val="00AF0C12"/>
    <w:rsid w:val="00AF0E1C"/>
    <w:rsid w:val="00AF1262"/>
    <w:rsid w:val="00AF12C9"/>
    <w:rsid w:val="00AF1392"/>
    <w:rsid w:val="00AF17AF"/>
    <w:rsid w:val="00AF19D9"/>
    <w:rsid w:val="00AF1B28"/>
    <w:rsid w:val="00AF1FD8"/>
    <w:rsid w:val="00AF20DE"/>
    <w:rsid w:val="00AF2276"/>
    <w:rsid w:val="00AF22B5"/>
    <w:rsid w:val="00AF22C3"/>
    <w:rsid w:val="00AF26CA"/>
    <w:rsid w:val="00AF26DD"/>
    <w:rsid w:val="00AF29E3"/>
    <w:rsid w:val="00AF2BCF"/>
    <w:rsid w:val="00AF2CB6"/>
    <w:rsid w:val="00AF2D49"/>
    <w:rsid w:val="00AF2F8B"/>
    <w:rsid w:val="00AF31B3"/>
    <w:rsid w:val="00AF34A3"/>
    <w:rsid w:val="00AF365D"/>
    <w:rsid w:val="00AF3666"/>
    <w:rsid w:val="00AF381A"/>
    <w:rsid w:val="00AF39BA"/>
    <w:rsid w:val="00AF3A8D"/>
    <w:rsid w:val="00AF3B14"/>
    <w:rsid w:val="00AF3D39"/>
    <w:rsid w:val="00AF3D59"/>
    <w:rsid w:val="00AF3ED8"/>
    <w:rsid w:val="00AF41DF"/>
    <w:rsid w:val="00AF44F5"/>
    <w:rsid w:val="00AF466D"/>
    <w:rsid w:val="00AF4736"/>
    <w:rsid w:val="00AF4778"/>
    <w:rsid w:val="00AF4877"/>
    <w:rsid w:val="00AF48F9"/>
    <w:rsid w:val="00AF4A2D"/>
    <w:rsid w:val="00AF4BFB"/>
    <w:rsid w:val="00AF4FC6"/>
    <w:rsid w:val="00AF5283"/>
    <w:rsid w:val="00AF54B6"/>
    <w:rsid w:val="00AF555A"/>
    <w:rsid w:val="00AF56FB"/>
    <w:rsid w:val="00AF57F7"/>
    <w:rsid w:val="00AF5D47"/>
    <w:rsid w:val="00AF5EFF"/>
    <w:rsid w:val="00AF5F04"/>
    <w:rsid w:val="00AF629D"/>
    <w:rsid w:val="00AF6374"/>
    <w:rsid w:val="00AF68C8"/>
    <w:rsid w:val="00AF6A94"/>
    <w:rsid w:val="00AF6B61"/>
    <w:rsid w:val="00AF6C09"/>
    <w:rsid w:val="00AF6C1F"/>
    <w:rsid w:val="00AF6C98"/>
    <w:rsid w:val="00AF6F0F"/>
    <w:rsid w:val="00AF705B"/>
    <w:rsid w:val="00AF7230"/>
    <w:rsid w:val="00AF74B0"/>
    <w:rsid w:val="00AF7810"/>
    <w:rsid w:val="00AF7A4C"/>
    <w:rsid w:val="00AF7AE3"/>
    <w:rsid w:val="00AF7F01"/>
    <w:rsid w:val="00B001B8"/>
    <w:rsid w:val="00B00439"/>
    <w:rsid w:val="00B00510"/>
    <w:rsid w:val="00B007CD"/>
    <w:rsid w:val="00B00B40"/>
    <w:rsid w:val="00B00C9F"/>
    <w:rsid w:val="00B00D83"/>
    <w:rsid w:val="00B00EC5"/>
    <w:rsid w:val="00B0115D"/>
    <w:rsid w:val="00B01340"/>
    <w:rsid w:val="00B018BF"/>
    <w:rsid w:val="00B01A7A"/>
    <w:rsid w:val="00B01CAA"/>
    <w:rsid w:val="00B01CCB"/>
    <w:rsid w:val="00B01E83"/>
    <w:rsid w:val="00B02230"/>
    <w:rsid w:val="00B027F8"/>
    <w:rsid w:val="00B02848"/>
    <w:rsid w:val="00B029D0"/>
    <w:rsid w:val="00B02B52"/>
    <w:rsid w:val="00B02D91"/>
    <w:rsid w:val="00B032C8"/>
    <w:rsid w:val="00B0340A"/>
    <w:rsid w:val="00B035B6"/>
    <w:rsid w:val="00B03AE9"/>
    <w:rsid w:val="00B03D4B"/>
    <w:rsid w:val="00B03E07"/>
    <w:rsid w:val="00B043E6"/>
    <w:rsid w:val="00B045C7"/>
    <w:rsid w:val="00B0482F"/>
    <w:rsid w:val="00B04A1B"/>
    <w:rsid w:val="00B04C38"/>
    <w:rsid w:val="00B04D8F"/>
    <w:rsid w:val="00B04DC0"/>
    <w:rsid w:val="00B04F03"/>
    <w:rsid w:val="00B052A0"/>
    <w:rsid w:val="00B05505"/>
    <w:rsid w:val="00B057F0"/>
    <w:rsid w:val="00B05AE8"/>
    <w:rsid w:val="00B05B2C"/>
    <w:rsid w:val="00B05B82"/>
    <w:rsid w:val="00B05D87"/>
    <w:rsid w:val="00B05E39"/>
    <w:rsid w:val="00B06142"/>
    <w:rsid w:val="00B061AF"/>
    <w:rsid w:val="00B0636A"/>
    <w:rsid w:val="00B063DF"/>
    <w:rsid w:val="00B065CC"/>
    <w:rsid w:val="00B0663A"/>
    <w:rsid w:val="00B06998"/>
    <w:rsid w:val="00B06E3F"/>
    <w:rsid w:val="00B06E63"/>
    <w:rsid w:val="00B06F7D"/>
    <w:rsid w:val="00B0716A"/>
    <w:rsid w:val="00B07206"/>
    <w:rsid w:val="00B072FE"/>
    <w:rsid w:val="00B07590"/>
    <w:rsid w:val="00B075E0"/>
    <w:rsid w:val="00B0760E"/>
    <w:rsid w:val="00B07849"/>
    <w:rsid w:val="00B07D4D"/>
    <w:rsid w:val="00B07E0B"/>
    <w:rsid w:val="00B07EA1"/>
    <w:rsid w:val="00B10159"/>
    <w:rsid w:val="00B1023F"/>
    <w:rsid w:val="00B104A4"/>
    <w:rsid w:val="00B108F5"/>
    <w:rsid w:val="00B10A5F"/>
    <w:rsid w:val="00B10E73"/>
    <w:rsid w:val="00B10EE9"/>
    <w:rsid w:val="00B1132F"/>
    <w:rsid w:val="00B1172D"/>
    <w:rsid w:val="00B11877"/>
    <w:rsid w:val="00B11948"/>
    <w:rsid w:val="00B11E7E"/>
    <w:rsid w:val="00B1200B"/>
    <w:rsid w:val="00B120B5"/>
    <w:rsid w:val="00B12101"/>
    <w:rsid w:val="00B122AD"/>
    <w:rsid w:val="00B122BB"/>
    <w:rsid w:val="00B12535"/>
    <w:rsid w:val="00B1264E"/>
    <w:rsid w:val="00B12B42"/>
    <w:rsid w:val="00B13095"/>
    <w:rsid w:val="00B13319"/>
    <w:rsid w:val="00B1336F"/>
    <w:rsid w:val="00B13521"/>
    <w:rsid w:val="00B135AC"/>
    <w:rsid w:val="00B1373F"/>
    <w:rsid w:val="00B13949"/>
    <w:rsid w:val="00B13C36"/>
    <w:rsid w:val="00B13D04"/>
    <w:rsid w:val="00B13E8F"/>
    <w:rsid w:val="00B14317"/>
    <w:rsid w:val="00B14393"/>
    <w:rsid w:val="00B143DF"/>
    <w:rsid w:val="00B14B60"/>
    <w:rsid w:val="00B14CF6"/>
    <w:rsid w:val="00B14CFB"/>
    <w:rsid w:val="00B153A5"/>
    <w:rsid w:val="00B1549C"/>
    <w:rsid w:val="00B155E8"/>
    <w:rsid w:val="00B15A4A"/>
    <w:rsid w:val="00B15ED0"/>
    <w:rsid w:val="00B1656A"/>
    <w:rsid w:val="00B16A3C"/>
    <w:rsid w:val="00B16BED"/>
    <w:rsid w:val="00B16C2B"/>
    <w:rsid w:val="00B16CAB"/>
    <w:rsid w:val="00B17025"/>
    <w:rsid w:val="00B17146"/>
    <w:rsid w:val="00B172A5"/>
    <w:rsid w:val="00B172AC"/>
    <w:rsid w:val="00B172CD"/>
    <w:rsid w:val="00B17301"/>
    <w:rsid w:val="00B17369"/>
    <w:rsid w:val="00B17756"/>
    <w:rsid w:val="00B17BDA"/>
    <w:rsid w:val="00B17E3D"/>
    <w:rsid w:val="00B20136"/>
    <w:rsid w:val="00B2039C"/>
    <w:rsid w:val="00B203AA"/>
    <w:rsid w:val="00B203F7"/>
    <w:rsid w:val="00B206D3"/>
    <w:rsid w:val="00B20779"/>
    <w:rsid w:val="00B20929"/>
    <w:rsid w:val="00B2119D"/>
    <w:rsid w:val="00B214A0"/>
    <w:rsid w:val="00B215BE"/>
    <w:rsid w:val="00B21AEA"/>
    <w:rsid w:val="00B21C40"/>
    <w:rsid w:val="00B21D76"/>
    <w:rsid w:val="00B21E96"/>
    <w:rsid w:val="00B21F1D"/>
    <w:rsid w:val="00B2214C"/>
    <w:rsid w:val="00B222EF"/>
    <w:rsid w:val="00B22409"/>
    <w:rsid w:val="00B22458"/>
    <w:rsid w:val="00B22616"/>
    <w:rsid w:val="00B229AC"/>
    <w:rsid w:val="00B22A75"/>
    <w:rsid w:val="00B22AED"/>
    <w:rsid w:val="00B22BEE"/>
    <w:rsid w:val="00B22C40"/>
    <w:rsid w:val="00B22EA2"/>
    <w:rsid w:val="00B23575"/>
    <w:rsid w:val="00B235CC"/>
    <w:rsid w:val="00B23940"/>
    <w:rsid w:val="00B23953"/>
    <w:rsid w:val="00B23986"/>
    <w:rsid w:val="00B23992"/>
    <w:rsid w:val="00B23D05"/>
    <w:rsid w:val="00B23E31"/>
    <w:rsid w:val="00B23EAA"/>
    <w:rsid w:val="00B23FBF"/>
    <w:rsid w:val="00B2402A"/>
    <w:rsid w:val="00B24058"/>
    <w:rsid w:val="00B24265"/>
    <w:rsid w:val="00B24415"/>
    <w:rsid w:val="00B244C0"/>
    <w:rsid w:val="00B245E0"/>
    <w:rsid w:val="00B24631"/>
    <w:rsid w:val="00B247C5"/>
    <w:rsid w:val="00B2489E"/>
    <w:rsid w:val="00B249EC"/>
    <w:rsid w:val="00B25035"/>
    <w:rsid w:val="00B2505E"/>
    <w:rsid w:val="00B25255"/>
    <w:rsid w:val="00B253F4"/>
    <w:rsid w:val="00B2553F"/>
    <w:rsid w:val="00B25586"/>
    <w:rsid w:val="00B255BA"/>
    <w:rsid w:val="00B256A4"/>
    <w:rsid w:val="00B2597B"/>
    <w:rsid w:val="00B25FFA"/>
    <w:rsid w:val="00B260A3"/>
    <w:rsid w:val="00B2612E"/>
    <w:rsid w:val="00B26D17"/>
    <w:rsid w:val="00B27114"/>
    <w:rsid w:val="00B273E8"/>
    <w:rsid w:val="00B274F8"/>
    <w:rsid w:val="00B27B00"/>
    <w:rsid w:val="00B27B9E"/>
    <w:rsid w:val="00B27BC1"/>
    <w:rsid w:val="00B27D50"/>
    <w:rsid w:val="00B30516"/>
    <w:rsid w:val="00B30683"/>
    <w:rsid w:val="00B30788"/>
    <w:rsid w:val="00B30964"/>
    <w:rsid w:val="00B30BEB"/>
    <w:rsid w:val="00B30C2D"/>
    <w:rsid w:val="00B30E07"/>
    <w:rsid w:val="00B30E8D"/>
    <w:rsid w:val="00B31272"/>
    <w:rsid w:val="00B3130F"/>
    <w:rsid w:val="00B3132E"/>
    <w:rsid w:val="00B313A6"/>
    <w:rsid w:val="00B313DD"/>
    <w:rsid w:val="00B313E9"/>
    <w:rsid w:val="00B314BC"/>
    <w:rsid w:val="00B3155A"/>
    <w:rsid w:val="00B3158A"/>
    <w:rsid w:val="00B3179C"/>
    <w:rsid w:val="00B31AA0"/>
    <w:rsid w:val="00B31E3F"/>
    <w:rsid w:val="00B31EEE"/>
    <w:rsid w:val="00B3231C"/>
    <w:rsid w:val="00B326FE"/>
    <w:rsid w:val="00B3279B"/>
    <w:rsid w:val="00B327CC"/>
    <w:rsid w:val="00B32882"/>
    <w:rsid w:val="00B32A3F"/>
    <w:rsid w:val="00B32E60"/>
    <w:rsid w:val="00B32FB8"/>
    <w:rsid w:val="00B3303E"/>
    <w:rsid w:val="00B33472"/>
    <w:rsid w:val="00B336A4"/>
    <w:rsid w:val="00B33CF2"/>
    <w:rsid w:val="00B33E37"/>
    <w:rsid w:val="00B341C7"/>
    <w:rsid w:val="00B3421F"/>
    <w:rsid w:val="00B34267"/>
    <w:rsid w:val="00B34377"/>
    <w:rsid w:val="00B3459A"/>
    <w:rsid w:val="00B34A20"/>
    <w:rsid w:val="00B34DB1"/>
    <w:rsid w:val="00B350FB"/>
    <w:rsid w:val="00B3527C"/>
    <w:rsid w:val="00B352EA"/>
    <w:rsid w:val="00B353AD"/>
    <w:rsid w:val="00B3550A"/>
    <w:rsid w:val="00B35528"/>
    <w:rsid w:val="00B35BF7"/>
    <w:rsid w:val="00B35CAC"/>
    <w:rsid w:val="00B35D9D"/>
    <w:rsid w:val="00B35DB3"/>
    <w:rsid w:val="00B36063"/>
    <w:rsid w:val="00B361E8"/>
    <w:rsid w:val="00B36285"/>
    <w:rsid w:val="00B36604"/>
    <w:rsid w:val="00B367FD"/>
    <w:rsid w:val="00B368B8"/>
    <w:rsid w:val="00B36B23"/>
    <w:rsid w:val="00B36C28"/>
    <w:rsid w:val="00B36F89"/>
    <w:rsid w:val="00B36FE5"/>
    <w:rsid w:val="00B3707B"/>
    <w:rsid w:val="00B37316"/>
    <w:rsid w:val="00B37347"/>
    <w:rsid w:val="00B373BF"/>
    <w:rsid w:val="00B37B36"/>
    <w:rsid w:val="00B37B93"/>
    <w:rsid w:val="00B37D34"/>
    <w:rsid w:val="00B37D51"/>
    <w:rsid w:val="00B37E45"/>
    <w:rsid w:val="00B37EBA"/>
    <w:rsid w:val="00B37FA1"/>
    <w:rsid w:val="00B40160"/>
    <w:rsid w:val="00B40347"/>
    <w:rsid w:val="00B406D8"/>
    <w:rsid w:val="00B4082B"/>
    <w:rsid w:val="00B408A9"/>
    <w:rsid w:val="00B40A5B"/>
    <w:rsid w:val="00B40F21"/>
    <w:rsid w:val="00B41100"/>
    <w:rsid w:val="00B416A8"/>
    <w:rsid w:val="00B41EF3"/>
    <w:rsid w:val="00B41F00"/>
    <w:rsid w:val="00B41F99"/>
    <w:rsid w:val="00B4239C"/>
    <w:rsid w:val="00B4263F"/>
    <w:rsid w:val="00B42789"/>
    <w:rsid w:val="00B42CC5"/>
    <w:rsid w:val="00B42D08"/>
    <w:rsid w:val="00B42E8E"/>
    <w:rsid w:val="00B430CD"/>
    <w:rsid w:val="00B4317A"/>
    <w:rsid w:val="00B43189"/>
    <w:rsid w:val="00B43301"/>
    <w:rsid w:val="00B43436"/>
    <w:rsid w:val="00B436E8"/>
    <w:rsid w:val="00B43D0B"/>
    <w:rsid w:val="00B43E91"/>
    <w:rsid w:val="00B441A2"/>
    <w:rsid w:val="00B442DE"/>
    <w:rsid w:val="00B443D9"/>
    <w:rsid w:val="00B445F9"/>
    <w:rsid w:val="00B44926"/>
    <w:rsid w:val="00B44B25"/>
    <w:rsid w:val="00B44EBF"/>
    <w:rsid w:val="00B45170"/>
    <w:rsid w:val="00B452B4"/>
    <w:rsid w:val="00B45386"/>
    <w:rsid w:val="00B453C7"/>
    <w:rsid w:val="00B4544A"/>
    <w:rsid w:val="00B456C2"/>
    <w:rsid w:val="00B45CA5"/>
    <w:rsid w:val="00B465C2"/>
    <w:rsid w:val="00B465E8"/>
    <w:rsid w:val="00B4660D"/>
    <w:rsid w:val="00B466D4"/>
    <w:rsid w:val="00B4675B"/>
    <w:rsid w:val="00B468B4"/>
    <w:rsid w:val="00B469CD"/>
    <w:rsid w:val="00B469F3"/>
    <w:rsid w:val="00B46ACA"/>
    <w:rsid w:val="00B46BEB"/>
    <w:rsid w:val="00B4744B"/>
    <w:rsid w:val="00B476E4"/>
    <w:rsid w:val="00B4776C"/>
    <w:rsid w:val="00B479A0"/>
    <w:rsid w:val="00B47D55"/>
    <w:rsid w:val="00B47F9E"/>
    <w:rsid w:val="00B5024A"/>
    <w:rsid w:val="00B502B0"/>
    <w:rsid w:val="00B5059D"/>
    <w:rsid w:val="00B505CF"/>
    <w:rsid w:val="00B507FB"/>
    <w:rsid w:val="00B508BF"/>
    <w:rsid w:val="00B50A48"/>
    <w:rsid w:val="00B50D44"/>
    <w:rsid w:val="00B50E1E"/>
    <w:rsid w:val="00B50E9D"/>
    <w:rsid w:val="00B5109E"/>
    <w:rsid w:val="00B510ED"/>
    <w:rsid w:val="00B5114D"/>
    <w:rsid w:val="00B5133B"/>
    <w:rsid w:val="00B51832"/>
    <w:rsid w:val="00B51A84"/>
    <w:rsid w:val="00B51C06"/>
    <w:rsid w:val="00B51C57"/>
    <w:rsid w:val="00B520A3"/>
    <w:rsid w:val="00B526BF"/>
    <w:rsid w:val="00B530C9"/>
    <w:rsid w:val="00B531D0"/>
    <w:rsid w:val="00B53340"/>
    <w:rsid w:val="00B53351"/>
    <w:rsid w:val="00B53362"/>
    <w:rsid w:val="00B53487"/>
    <w:rsid w:val="00B53544"/>
    <w:rsid w:val="00B5361F"/>
    <w:rsid w:val="00B53CAD"/>
    <w:rsid w:val="00B53D16"/>
    <w:rsid w:val="00B544A8"/>
    <w:rsid w:val="00B545B3"/>
    <w:rsid w:val="00B5473E"/>
    <w:rsid w:val="00B54ADA"/>
    <w:rsid w:val="00B54BBB"/>
    <w:rsid w:val="00B54E2D"/>
    <w:rsid w:val="00B555AF"/>
    <w:rsid w:val="00B5582B"/>
    <w:rsid w:val="00B55ACF"/>
    <w:rsid w:val="00B55B78"/>
    <w:rsid w:val="00B55DDE"/>
    <w:rsid w:val="00B55EC0"/>
    <w:rsid w:val="00B5611A"/>
    <w:rsid w:val="00B5620E"/>
    <w:rsid w:val="00B56536"/>
    <w:rsid w:val="00B5685D"/>
    <w:rsid w:val="00B56A8E"/>
    <w:rsid w:val="00B56B6A"/>
    <w:rsid w:val="00B56C80"/>
    <w:rsid w:val="00B56EDE"/>
    <w:rsid w:val="00B57168"/>
    <w:rsid w:val="00B57492"/>
    <w:rsid w:val="00B57890"/>
    <w:rsid w:val="00B5792D"/>
    <w:rsid w:val="00B579DC"/>
    <w:rsid w:val="00B57A6A"/>
    <w:rsid w:val="00B57BF3"/>
    <w:rsid w:val="00B57CAD"/>
    <w:rsid w:val="00B607BA"/>
    <w:rsid w:val="00B6099A"/>
    <w:rsid w:val="00B60ADE"/>
    <w:rsid w:val="00B60E4E"/>
    <w:rsid w:val="00B61443"/>
    <w:rsid w:val="00B61744"/>
    <w:rsid w:val="00B61804"/>
    <w:rsid w:val="00B618EF"/>
    <w:rsid w:val="00B61903"/>
    <w:rsid w:val="00B61B43"/>
    <w:rsid w:val="00B61BDE"/>
    <w:rsid w:val="00B61C12"/>
    <w:rsid w:val="00B61C65"/>
    <w:rsid w:val="00B624F1"/>
    <w:rsid w:val="00B627F9"/>
    <w:rsid w:val="00B62866"/>
    <w:rsid w:val="00B62989"/>
    <w:rsid w:val="00B62C62"/>
    <w:rsid w:val="00B62EB7"/>
    <w:rsid w:val="00B633E0"/>
    <w:rsid w:val="00B63521"/>
    <w:rsid w:val="00B63549"/>
    <w:rsid w:val="00B63613"/>
    <w:rsid w:val="00B63740"/>
    <w:rsid w:val="00B638DA"/>
    <w:rsid w:val="00B63BF8"/>
    <w:rsid w:val="00B63ED1"/>
    <w:rsid w:val="00B6405C"/>
    <w:rsid w:val="00B640E7"/>
    <w:rsid w:val="00B64285"/>
    <w:rsid w:val="00B642B4"/>
    <w:rsid w:val="00B645F5"/>
    <w:rsid w:val="00B64657"/>
    <w:rsid w:val="00B64A15"/>
    <w:rsid w:val="00B64BB0"/>
    <w:rsid w:val="00B64D5E"/>
    <w:rsid w:val="00B64D99"/>
    <w:rsid w:val="00B64E92"/>
    <w:rsid w:val="00B64F42"/>
    <w:rsid w:val="00B6514F"/>
    <w:rsid w:val="00B65178"/>
    <w:rsid w:val="00B6540D"/>
    <w:rsid w:val="00B65870"/>
    <w:rsid w:val="00B6594B"/>
    <w:rsid w:val="00B65A3F"/>
    <w:rsid w:val="00B65A54"/>
    <w:rsid w:val="00B65B34"/>
    <w:rsid w:val="00B65B37"/>
    <w:rsid w:val="00B65BAD"/>
    <w:rsid w:val="00B66308"/>
    <w:rsid w:val="00B66362"/>
    <w:rsid w:val="00B6660B"/>
    <w:rsid w:val="00B6679D"/>
    <w:rsid w:val="00B668EC"/>
    <w:rsid w:val="00B669FF"/>
    <w:rsid w:val="00B66B01"/>
    <w:rsid w:val="00B66B28"/>
    <w:rsid w:val="00B66B77"/>
    <w:rsid w:val="00B66BD8"/>
    <w:rsid w:val="00B66CA8"/>
    <w:rsid w:val="00B67029"/>
    <w:rsid w:val="00B671BC"/>
    <w:rsid w:val="00B6724A"/>
    <w:rsid w:val="00B67286"/>
    <w:rsid w:val="00B673BE"/>
    <w:rsid w:val="00B673F4"/>
    <w:rsid w:val="00B67714"/>
    <w:rsid w:val="00B67B3A"/>
    <w:rsid w:val="00B67D42"/>
    <w:rsid w:val="00B67EAE"/>
    <w:rsid w:val="00B67F0D"/>
    <w:rsid w:val="00B7007D"/>
    <w:rsid w:val="00B70286"/>
    <w:rsid w:val="00B706C2"/>
    <w:rsid w:val="00B70A9D"/>
    <w:rsid w:val="00B70DDC"/>
    <w:rsid w:val="00B71028"/>
    <w:rsid w:val="00B71193"/>
    <w:rsid w:val="00B71770"/>
    <w:rsid w:val="00B7189C"/>
    <w:rsid w:val="00B71B34"/>
    <w:rsid w:val="00B71B42"/>
    <w:rsid w:val="00B71D06"/>
    <w:rsid w:val="00B72199"/>
    <w:rsid w:val="00B7260C"/>
    <w:rsid w:val="00B72751"/>
    <w:rsid w:val="00B72AA7"/>
    <w:rsid w:val="00B72DA2"/>
    <w:rsid w:val="00B73247"/>
    <w:rsid w:val="00B73695"/>
    <w:rsid w:val="00B73B04"/>
    <w:rsid w:val="00B73BDD"/>
    <w:rsid w:val="00B73BF5"/>
    <w:rsid w:val="00B73CE7"/>
    <w:rsid w:val="00B73D70"/>
    <w:rsid w:val="00B73DF3"/>
    <w:rsid w:val="00B73FE1"/>
    <w:rsid w:val="00B741A0"/>
    <w:rsid w:val="00B7453B"/>
    <w:rsid w:val="00B74733"/>
    <w:rsid w:val="00B74B12"/>
    <w:rsid w:val="00B74CC9"/>
    <w:rsid w:val="00B74E76"/>
    <w:rsid w:val="00B751C7"/>
    <w:rsid w:val="00B7522D"/>
    <w:rsid w:val="00B752DB"/>
    <w:rsid w:val="00B752EE"/>
    <w:rsid w:val="00B75633"/>
    <w:rsid w:val="00B75B2C"/>
    <w:rsid w:val="00B75B50"/>
    <w:rsid w:val="00B7621F"/>
    <w:rsid w:val="00B7644B"/>
    <w:rsid w:val="00B7644F"/>
    <w:rsid w:val="00B7658F"/>
    <w:rsid w:val="00B76632"/>
    <w:rsid w:val="00B76726"/>
    <w:rsid w:val="00B7673F"/>
    <w:rsid w:val="00B768AB"/>
    <w:rsid w:val="00B76A4E"/>
    <w:rsid w:val="00B76CC4"/>
    <w:rsid w:val="00B76D2F"/>
    <w:rsid w:val="00B76FDE"/>
    <w:rsid w:val="00B77016"/>
    <w:rsid w:val="00B773EE"/>
    <w:rsid w:val="00B77619"/>
    <w:rsid w:val="00B77BD4"/>
    <w:rsid w:val="00B80070"/>
    <w:rsid w:val="00B802BE"/>
    <w:rsid w:val="00B8048A"/>
    <w:rsid w:val="00B80671"/>
    <w:rsid w:val="00B80B06"/>
    <w:rsid w:val="00B80D6E"/>
    <w:rsid w:val="00B80D98"/>
    <w:rsid w:val="00B80E89"/>
    <w:rsid w:val="00B811CB"/>
    <w:rsid w:val="00B81390"/>
    <w:rsid w:val="00B81537"/>
    <w:rsid w:val="00B81758"/>
    <w:rsid w:val="00B81881"/>
    <w:rsid w:val="00B81986"/>
    <w:rsid w:val="00B81B7B"/>
    <w:rsid w:val="00B81C3C"/>
    <w:rsid w:val="00B81C66"/>
    <w:rsid w:val="00B8217D"/>
    <w:rsid w:val="00B82544"/>
    <w:rsid w:val="00B827E7"/>
    <w:rsid w:val="00B8291B"/>
    <w:rsid w:val="00B82B40"/>
    <w:rsid w:val="00B82D7D"/>
    <w:rsid w:val="00B82E9A"/>
    <w:rsid w:val="00B82E9B"/>
    <w:rsid w:val="00B8307F"/>
    <w:rsid w:val="00B830EF"/>
    <w:rsid w:val="00B8313C"/>
    <w:rsid w:val="00B8383A"/>
    <w:rsid w:val="00B838FD"/>
    <w:rsid w:val="00B839EA"/>
    <w:rsid w:val="00B83BD5"/>
    <w:rsid w:val="00B83D19"/>
    <w:rsid w:val="00B83D55"/>
    <w:rsid w:val="00B83F29"/>
    <w:rsid w:val="00B841C8"/>
    <w:rsid w:val="00B842D8"/>
    <w:rsid w:val="00B84860"/>
    <w:rsid w:val="00B84DF5"/>
    <w:rsid w:val="00B85293"/>
    <w:rsid w:val="00B85295"/>
    <w:rsid w:val="00B85550"/>
    <w:rsid w:val="00B857E9"/>
    <w:rsid w:val="00B859B9"/>
    <w:rsid w:val="00B85B27"/>
    <w:rsid w:val="00B85F55"/>
    <w:rsid w:val="00B861FB"/>
    <w:rsid w:val="00B8620C"/>
    <w:rsid w:val="00B86267"/>
    <w:rsid w:val="00B8673B"/>
    <w:rsid w:val="00B86760"/>
    <w:rsid w:val="00B86A56"/>
    <w:rsid w:val="00B86AF9"/>
    <w:rsid w:val="00B86ECA"/>
    <w:rsid w:val="00B8713E"/>
    <w:rsid w:val="00B87425"/>
    <w:rsid w:val="00B875D1"/>
    <w:rsid w:val="00B878C2"/>
    <w:rsid w:val="00B878F1"/>
    <w:rsid w:val="00B87998"/>
    <w:rsid w:val="00B87BCC"/>
    <w:rsid w:val="00B87CFC"/>
    <w:rsid w:val="00B87DEF"/>
    <w:rsid w:val="00B87E6C"/>
    <w:rsid w:val="00B87F94"/>
    <w:rsid w:val="00B90202"/>
    <w:rsid w:val="00B9029A"/>
    <w:rsid w:val="00B903EB"/>
    <w:rsid w:val="00B90606"/>
    <w:rsid w:val="00B9060F"/>
    <w:rsid w:val="00B9064B"/>
    <w:rsid w:val="00B90972"/>
    <w:rsid w:val="00B909C3"/>
    <w:rsid w:val="00B90A92"/>
    <w:rsid w:val="00B90EDB"/>
    <w:rsid w:val="00B9157F"/>
    <w:rsid w:val="00B91B9D"/>
    <w:rsid w:val="00B91BA6"/>
    <w:rsid w:val="00B91D01"/>
    <w:rsid w:val="00B91D9D"/>
    <w:rsid w:val="00B91E9E"/>
    <w:rsid w:val="00B91F09"/>
    <w:rsid w:val="00B91F0F"/>
    <w:rsid w:val="00B92006"/>
    <w:rsid w:val="00B9217D"/>
    <w:rsid w:val="00B924EA"/>
    <w:rsid w:val="00B92768"/>
    <w:rsid w:val="00B929C2"/>
    <w:rsid w:val="00B92C81"/>
    <w:rsid w:val="00B9309D"/>
    <w:rsid w:val="00B9316C"/>
    <w:rsid w:val="00B93645"/>
    <w:rsid w:val="00B9384C"/>
    <w:rsid w:val="00B93ADD"/>
    <w:rsid w:val="00B93B08"/>
    <w:rsid w:val="00B93CB8"/>
    <w:rsid w:val="00B93CD1"/>
    <w:rsid w:val="00B942A3"/>
    <w:rsid w:val="00B94387"/>
    <w:rsid w:val="00B945EC"/>
    <w:rsid w:val="00B948FD"/>
    <w:rsid w:val="00B94D24"/>
    <w:rsid w:val="00B94DE9"/>
    <w:rsid w:val="00B94FB1"/>
    <w:rsid w:val="00B9592C"/>
    <w:rsid w:val="00B95AC9"/>
    <w:rsid w:val="00B965E7"/>
    <w:rsid w:val="00B96770"/>
    <w:rsid w:val="00B96C7A"/>
    <w:rsid w:val="00B96FBF"/>
    <w:rsid w:val="00B970EF"/>
    <w:rsid w:val="00B97429"/>
    <w:rsid w:val="00B97730"/>
    <w:rsid w:val="00B9781A"/>
    <w:rsid w:val="00B97AC9"/>
    <w:rsid w:val="00B97D09"/>
    <w:rsid w:val="00BA027D"/>
    <w:rsid w:val="00BA06D6"/>
    <w:rsid w:val="00BA06F9"/>
    <w:rsid w:val="00BA09DF"/>
    <w:rsid w:val="00BA0A33"/>
    <w:rsid w:val="00BA0D47"/>
    <w:rsid w:val="00BA0E09"/>
    <w:rsid w:val="00BA0FE6"/>
    <w:rsid w:val="00BA105A"/>
    <w:rsid w:val="00BA1376"/>
    <w:rsid w:val="00BA1BEA"/>
    <w:rsid w:val="00BA1ECD"/>
    <w:rsid w:val="00BA200D"/>
    <w:rsid w:val="00BA2386"/>
    <w:rsid w:val="00BA2450"/>
    <w:rsid w:val="00BA2656"/>
    <w:rsid w:val="00BA27BB"/>
    <w:rsid w:val="00BA2922"/>
    <w:rsid w:val="00BA2DC3"/>
    <w:rsid w:val="00BA2F7A"/>
    <w:rsid w:val="00BA325C"/>
    <w:rsid w:val="00BA32EC"/>
    <w:rsid w:val="00BA367C"/>
    <w:rsid w:val="00BA37DE"/>
    <w:rsid w:val="00BA3A33"/>
    <w:rsid w:val="00BA3C1F"/>
    <w:rsid w:val="00BA3C39"/>
    <w:rsid w:val="00BA4117"/>
    <w:rsid w:val="00BA43D3"/>
    <w:rsid w:val="00BA49BC"/>
    <w:rsid w:val="00BA49EE"/>
    <w:rsid w:val="00BA49F8"/>
    <w:rsid w:val="00BA4A17"/>
    <w:rsid w:val="00BA4AE2"/>
    <w:rsid w:val="00BA4AEB"/>
    <w:rsid w:val="00BA4BCD"/>
    <w:rsid w:val="00BA5043"/>
    <w:rsid w:val="00BA54B5"/>
    <w:rsid w:val="00BA54D4"/>
    <w:rsid w:val="00BA54EA"/>
    <w:rsid w:val="00BA5948"/>
    <w:rsid w:val="00BA5AFE"/>
    <w:rsid w:val="00BA5C36"/>
    <w:rsid w:val="00BA5DB2"/>
    <w:rsid w:val="00BA5DE1"/>
    <w:rsid w:val="00BA5F3A"/>
    <w:rsid w:val="00BA5F4B"/>
    <w:rsid w:val="00BA6071"/>
    <w:rsid w:val="00BA6693"/>
    <w:rsid w:val="00BA697B"/>
    <w:rsid w:val="00BA6BB0"/>
    <w:rsid w:val="00BA6E51"/>
    <w:rsid w:val="00BA7182"/>
    <w:rsid w:val="00BA72C6"/>
    <w:rsid w:val="00BA7549"/>
    <w:rsid w:val="00BA766A"/>
    <w:rsid w:val="00BA77B6"/>
    <w:rsid w:val="00BA7B14"/>
    <w:rsid w:val="00BA7E2C"/>
    <w:rsid w:val="00BB0294"/>
    <w:rsid w:val="00BB0347"/>
    <w:rsid w:val="00BB03C4"/>
    <w:rsid w:val="00BB088C"/>
    <w:rsid w:val="00BB0C81"/>
    <w:rsid w:val="00BB0E15"/>
    <w:rsid w:val="00BB0F78"/>
    <w:rsid w:val="00BB1170"/>
    <w:rsid w:val="00BB119C"/>
    <w:rsid w:val="00BB11E9"/>
    <w:rsid w:val="00BB15D6"/>
    <w:rsid w:val="00BB16C5"/>
    <w:rsid w:val="00BB174C"/>
    <w:rsid w:val="00BB187C"/>
    <w:rsid w:val="00BB1884"/>
    <w:rsid w:val="00BB1CA7"/>
    <w:rsid w:val="00BB2136"/>
    <w:rsid w:val="00BB22D6"/>
    <w:rsid w:val="00BB243A"/>
    <w:rsid w:val="00BB2587"/>
    <w:rsid w:val="00BB27CB"/>
    <w:rsid w:val="00BB2863"/>
    <w:rsid w:val="00BB28AA"/>
    <w:rsid w:val="00BB2AA5"/>
    <w:rsid w:val="00BB2CF8"/>
    <w:rsid w:val="00BB2EBB"/>
    <w:rsid w:val="00BB2FAC"/>
    <w:rsid w:val="00BB30F2"/>
    <w:rsid w:val="00BB32DC"/>
    <w:rsid w:val="00BB3EF3"/>
    <w:rsid w:val="00BB3F5E"/>
    <w:rsid w:val="00BB4151"/>
    <w:rsid w:val="00BB42DE"/>
    <w:rsid w:val="00BB46B9"/>
    <w:rsid w:val="00BB4768"/>
    <w:rsid w:val="00BB48BB"/>
    <w:rsid w:val="00BB52AA"/>
    <w:rsid w:val="00BB5676"/>
    <w:rsid w:val="00BB5684"/>
    <w:rsid w:val="00BB5780"/>
    <w:rsid w:val="00BB5A0C"/>
    <w:rsid w:val="00BB5A6A"/>
    <w:rsid w:val="00BB5EE8"/>
    <w:rsid w:val="00BB6609"/>
    <w:rsid w:val="00BB7178"/>
    <w:rsid w:val="00BB73A2"/>
    <w:rsid w:val="00BB7594"/>
    <w:rsid w:val="00BB76D8"/>
    <w:rsid w:val="00BB76DE"/>
    <w:rsid w:val="00BB7B02"/>
    <w:rsid w:val="00BB7BBC"/>
    <w:rsid w:val="00BB7CEF"/>
    <w:rsid w:val="00BB7E1B"/>
    <w:rsid w:val="00BC02A0"/>
    <w:rsid w:val="00BC0415"/>
    <w:rsid w:val="00BC04E2"/>
    <w:rsid w:val="00BC0508"/>
    <w:rsid w:val="00BC0782"/>
    <w:rsid w:val="00BC0791"/>
    <w:rsid w:val="00BC07CD"/>
    <w:rsid w:val="00BC0B5E"/>
    <w:rsid w:val="00BC0D23"/>
    <w:rsid w:val="00BC0E28"/>
    <w:rsid w:val="00BC0F34"/>
    <w:rsid w:val="00BC0F51"/>
    <w:rsid w:val="00BC10D6"/>
    <w:rsid w:val="00BC1186"/>
    <w:rsid w:val="00BC11B6"/>
    <w:rsid w:val="00BC135C"/>
    <w:rsid w:val="00BC179A"/>
    <w:rsid w:val="00BC1885"/>
    <w:rsid w:val="00BC1BDC"/>
    <w:rsid w:val="00BC1C58"/>
    <w:rsid w:val="00BC252A"/>
    <w:rsid w:val="00BC2551"/>
    <w:rsid w:val="00BC2557"/>
    <w:rsid w:val="00BC29FE"/>
    <w:rsid w:val="00BC2A83"/>
    <w:rsid w:val="00BC2AAD"/>
    <w:rsid w:val="00BC2CFC"/>
    <w:rsid w:val="00BC2D63"/>
    <w:rsid w:val="00BC338C"/>
    <w:rsid w:val="00BC349F"/>
    <w:rsid w:val="00BC379B"/>
    <w:rsid w:val="00BC3DCA"/>
    <w:rsid w:val="00BC3E86"/>
    <w:rsid w:val="00BC43DE"/>
    <w:rsid w:val="00BC440A"/>
    <w:rsid w:val="00BC44A2"/>
    <w:rsid w:val="00BC47A5"/>
    <w:rsid w:val="00BC48F9"/>
    <w:rsid w:val="00BC4AE2"/>
    <w:rsid w:val="00BC4AF2"/>
    <w:rsid w:val="00BC4E14"/>
    <w:rsid w:val="00BC4EB9"/>
    <w:rsid w:val="00BC4ECF"/>
    <w:rsid w:val="00BC512C"/>
    <w:rsid w:val="00BC52A2"/>
    <w:rsid w:val="00BC5342"/>
    <w:rsid w:val="00BC5473"/>
    <w:rsid w:val="00BC5498"/>
    <w:rsid w:val="00BC6046"/>
    <w:rsid w:val="00BC62A3"/>
    <w:rsid w:val="00BC62EC"/>
    <w:rsid w:val="00BC658B"/>
    <w:rsid w:val="00BC6607"/>
    <w:rsid w:val="00BC6A37"/>
    <w:rsid w:val="00BC6BD1"/>
    <w:rsid w:val="00BC6CFD"/>
    <w:rsid w:val="00BC7077"/>
    <w:rsid w:val="00BC7136"/>
    <w:rsid w:val="00BC74D6"/>
    <w:rsid w:val="00BC7670"/>
    <w:rsid w:val="00BC77B5"/>
    <w:rsid w:val="00BC7904"/>
    <w:rsid w:val="00BC79DD"/>
    <w:rsid w:val="00BC79EA"/>
    <w:rsid w:val="00BC79FA"/>
    <w:rsid w:val="00BC7AC1"/>
    <w:rsid w:val="00BC7B59"/>
    <w:rsid w:val="00BC7DA7"/>
    <w:rsid w:val="00BC7F76"/>
    <w:rsid w:val="00BC7FC9"/>
    <w:rsid w:val="00BD05DD"/>
    <w:rsid w:val="00BD0634"/>
    <w:rsid w:val="00BD07BD"/>
    <w:rsid w:val="00BD08F3"/>
    <w:rsid w:val="00BD0FCE"/>
    <w:rsid w:val="00BD10A9"/>
    <w:rsid w:val="00BD153C"/>
    <w:rsid w:val="00BD1835"/>
    <w:rsid w:val="00BD1884"/>
    <w:rsid w:val="00BD1A61"/>
    <w:rsid w:val="00BD1BBE"/>
    <w:rsid w:val="00BD1F69"/>
    <w:rsid w:val="00BD1F8B"/>
    <w:rsid w:val="00BD24BB"/>
    <w:rsid w:val="00BD26E8"/>
    <w:rsid w:val="00BD2801"/>
    <w:rsid w:val="00BD2E37"/>
    <w:rsid w:val="00BD3009"/>
    <w:rsid w:val="00BD3028"/>
    <w:rsid w:val="00BD30FF"/>
    <w:rsid w:val="00BD316A"/>
    <w:rsid w:val="00BD3643"/>
    <w:rsid w:val="00BD366B"/>
    <w:rsid w:val="00BD3C48"/>
    <w:rsid w:val="00BD3E29"/>
    <w:rsid w:val="00BD409D"/>
    <w:rsid w:val="00BD40B6"/>
    <w:rsid w:val="00BD4288"/>
    <w:rsid w:val="00BD4883"/>
    <w:rsid w:val="00BD49A3"/>
    <w:rsid w:val="00BD4AC1"/>
    <w:rsid w:val="00BD4C58"/>
    <w:rsid w:val="00BD4E39"/>
    <w:rsid w:val="00BD4F86"/>
    <w:rsid w:val="00BD514C"/>
    <w:rsid w:val="00BD524C"/>
    <w:rsid w:val="00BD5295"/>
    <w:rsid w:val="00BD57CE"/>
    <w:rsid w:val="00BD590F"/>
    <w:rsid w:val="00BD5A7D"/>
    <w:rsid w:val="00BD5F03"/>
    <w:rsid w:val="00BD6002"/>
    <w:rsid w:val="00BD6279"/>
    <w:rsid w:val="00BD653D"/>
    <w:rsid w:val="00BD6A3B"/>
    <w:rsid w:val="00BD6CA0"/>
    <w:rsid w:val="00BD6F26"/>
    <w:rsid w:val="00BD6F8E"/>
    <w:rsid w:val="00BD7256"/>
    <w:rsid w:val="00BD729B"/>
    <w:rsid w:val="00BD773F"/>
    <w:rsid w:val="00BD79F5"/>
    <w:rsid w:val="00BD7BD9"/>
    <w:rsid w:val="00BD7CE6"/>
    <w:rsid w:val="00BE00F9"/>
    <w:rsid w:val="00BE02D2"/>
    <w:rsid w:val="00BE02FF"/>
    <w:rsid w:val="00BE0369"/>
    <w:rsid w:val="00BE082B"/>
    <w:rsid w:val="00BE0BC5"/>
    <w:rsid w:val="00BE0C27"/>
    <w:rsid w:val="00BE0F28"/>
    <w:rsid w:val="00BE1048"/>
    <w:rsid w:val="00BE14FB"/>
    <w:rsid w:val="00BE1576"/>
    <w:rsid w:val="00BE15E5"/>
    <w:rsid w:val="00BE182F"/>
    <w:rsid w:val="00BE1966"/>
    <w:rsid w:val="00BE1A90"/>
    <w:rsid w:val="00BE1C0C"/>
    <w:rsid w:val="00BE1C9E"/>
    <w:rsid w:val="00BE1E45"/>
    <w:rsid w:val="00BE20E1"/>
    <w:rsid w:val="00BE2BFF"/>
    <w:rsid w:val="00BE2E9D"/>
    <w:rsid w:val="00BE334D"/>
    <w:rsid w:val="00BE38B9"/>
    <w:rsid w:val="00BE39A8"/>
    <w:rsid w:val="00BE4033"/>
    <w:rsid w:val="00BE440E"/>
    <w:rsid w:val="00BE4486"/>
    <w:rsid w:val="00BE454B"/>
    <w:rsid w:val="00BE4806"/>
    <w:rsid w:val="00BE492E"/>
    <w:rsid w:val="00BE494F"/>
    <w:rsid w:val="00BE4953"/>
    <w:rsid w:val="00BE4AA4"/>
    <w:rsid w:val="00BE4E4F"/>
    <w:rsid w:val="00BE505D"/>
    <w:rsid w:val="00BE51FF"/>
    <w:rsid w:val="00BE5251"/>
    <w:rsid w:val="00BE5738"/>
    <w:rsid w:val="00BE5CAF"/>
    <w:rsid w:val="00BE5D5F"/>
    <w:rsid w:val="00BE6702"/>
    <w:rsid w:val="00BE6843"/>
    <w:rsid w:val="00BE7090"/>
    <w:rsid w:val="00BE70F2"/>
    <w:rsid w:val="00BE7301"/>
    <w:rsid w:val="00BE74DA"/>
    <w:rsid w:val="00BE7510"/>
    <w:rsid w:val="00BE7747"/>
    <w:rsid w:val="00BE78D1"/>
    <w:rsid w:val="00BE7BF5"/>
    <w:rsid w:val="00BE7C86"/>
    <w:rsid w:val="00BE7D70"/>
    <w:rsid w:val="00BE7DB7"/>
    <w:rsid w:val="00BE7FD2"/>
    <w:rsid w:val="00BF02C4"/>
    <w:rsid w:val="00BF0531"/>
    <w:rsid w:val="00BF059B"/>
    <w:rsid w:val="00BF0604"/>
    <w:rsid w:val="00BF0A24"/>
    <w:rsid w:val="00BF0A57"/>
    <w:rsid w:val="00BF0B49"/>
    <w:rsid w:val="00BF0D48"/>
    <w:rsid w:val="00BF0E84"/>
    <w:rsid w:val="00BF12AE"/>
    <w:rsid w:val="00BF15C3"/>
    <w:rsid w:val="00BF1761"/>
    <w:rsid w:val="00BF1C24"/>
    <w:rsid w:val="00BF1CAC"/>
    <w:rsid w:val="00BF1E06"/>
    <w:rsid w:val="00BF1F61"/>
    <w:rsid w:val="00BF2B6A"/>
    <w:rsid w:val="00BF2E85"/>
    <w:rsid w:val="00BF2FCD"/>
    <w:rsid w:val="00BF30F5"/>
    <w:rsid w:val="00BF35C7"/>
    <w:rsid w:val="00BF36DA"/>
    <w:rsid w:val="00BF370A"/>
    <w:rsid w:val="00BF37D7"/>
    <w:rsid w:val="00BF38FD"/>
    <w:rsid w:val="00BF39F2"/>
    <w:rsid w:val="00BF3D39"/>
    <w:rsid w:val="00BF3D91"/>
    <w:rsid w:val="00BF432A"/>
    <w:rsid w:val="00BF4535"/>
    <w:rsid w:val="00BF46B8"/>
    <w:rsid w:val="00BF4B21"/>
    <w:rsid w:val="00BF51D3"/>
    <w:rsid w:val="00BF54ED"/>
    <w:rsid w:val="00BF5502"/>
    <w:rsid w:val="00BF570C"/>
    <w:rsid w:val="00BF5996"/>
    <w:rsid w:val="00BF5A4C"/>
    <w:rsid w:val="00BF5C72"/>
    <w:rsid w:val="00BF5E9C"/>
    <w:rsid w:val="00BF6133"/>
    <w:rsid w:val="00BF64A7"/>
    <w:rsid w:val="00BF64B2"/>
    <w:rsid w:val="00BF66FC"/>
    <w:rsid w:val="00BF6A16"/>
    <w:rsid w:val="00BF6A8D"/>
    <w:rsid w:val="00BF6B4F"/>
    <w:rsid w:val="00BF6B54"/>
    <w:rsid w:val="00BF6EF7"/>
    <w:rsid w:val="00BF6F51"/>
    <w:rsid w:val="00BF6FD3"/>
    <w:rsid w:val="00BF7572"/>
    <w:rsid w:val="00BF75FF"/>
    <w:rsid w:val="00BF76CE"/>
    <w:rsid w:val="00BF7AE0"/>
    <w:rsid w:val="00BF7E84"/>
    <w:rsid w:val="00C00135"/>
    <w:rsid w:val="00C0016D"/>
    <w:rsid w:val="00C002D9"/>
    <w:rsid w:val="00C00352"/>
    <w:rsid w:val="00C00359"/>
    <w:rsid w:val="00C00360"/>
    <w:rsid w:val="00C0042E"/>
    <w:rsid w:val="00C008BC"/>
    <w:rsid w:val="00C00AC3"/>
    <w:rsid w:val="00C00DCE"/>
    <w:rsid w:val="00C00ECA"/>
    <w:rsid w:val="00C017A3"/>
    <w:rsid w:val="00C01F12"/>
    <w:rsid w:val="00C02088"/>
    <w:rsid w:val="00C0219C"/>
    <w:rsid w:val="00C021B8"/>
    <w:rsid w:val="00C0224A"/>
    <w:rsid w:val="00C024BC"/>
    <w:rsid w:val="00C025F6"/>
    <w:rsid w:val="00C02874"/>
    <w:rsid w:val="00C02952"/>
    <w:rsid w:val="00C02A87"/>
    <w:rsid w:val="00C02C38"/>
    <w:rsid w:val="00C02D38"/>
    <w:rsid w:val="00C03029"/>
    <w:rsid w:val="00C03142"/>
    <w:rsid w:val="00C03199"/>
    <w:rsid w:val="00C03245"/>
    <w:rsid w:val="00C03740"/>
    <w:rsid w:val="00C03780"/>
    <w:rsid w:val="00C03946"/>
    <w:rsid w:val="00C039EC"/>
    <w:rsid w:val="00C03BDD"/>
    <w:rsid w:val="00C0425B"/>
    <w:rsid w:val="00C0432A"/>
    <w:rsid w:val="00C043D9"/>
    <w:rsid w:val="00C049C4"/>
    <w:rsid w:val="00C04FC3"/>
    <w:rsid w:val="00C05192"/>
    <w:rsid w:val="00C05536"/>
    <w:rsid w:val="00C059E1"/>
    <w:rsid w:val="00C05B3F"/>
    <w:rsid w:val="00C05C4E"/>
    <w:rsid w:val="00C05D80"/>
    <w:rsid w:val="00C05FB7"/>
    <w:rsid w:val="00C062FE"/>
    <w:rsid w:val="00C063F3"/>
    <w:rsid w:val="00C0685C"/>
    <w:rsid w:val="00C06C0E"/>
    <w:rsid w:val="00C06E02"/>
    <w:rsid w:val="00C074DB"/>
    <w:rsid w:val="00C076B2"/>
    <w:rsid w:val="00C07995"/>
    <w:rsid w:val="00C079F4"/>
    <w:rsid w:val="00C07C2B"/>
    <w:rsid w:val="00C07D92"/>
    <w:rsid w:val="00C07E55"/>
    <w:rsid w:val="00C07F77"/>
    <w:rsid w:val="00C104FD"/>
    <w:rsid w:val="00C106AD"/>
    <w:rsid w:val="00C1092E"/>
    <w:rsid w:val="00C10AC7"/>
    <w:rsid w:val="00C10B53"/>
    <w:rsid w:val="00C10B7E"/>
    <w:rsid w:val="00C10FE4"/>
    <w:rsid w:val="00C11047"/>
    <w:rsid w:val="00C1119E"/>
    <w:rsid w:val="00C11208"/>
    <w:rsid w:val="00C11F37"/>
    <w:rsid w:val="00C11F46"/>
    <w:rsid w:val="00C11F7E"/>
    <w:rsid w:val="00C12185"/>
    <w:rsid w:val="00C1220A"/>
    <w:rsid w:val="00C1227F"/>
    <w:rsid w:val="00C12366"/>
    <w:rsid w:val="00C12371"/>
    <w:rsid w:val="00C126A3"/>
    <w:rsid w:val="00C12835"/>
    <w:rsid w:val="00C12869"/>
    <w:rsid w:val="00C12D55"/>
    <w:rsid w:val="00C12E0B"/>
    <w:rsid w:val="00C13131"/>
    <w:rsid w:val="00C13789"/>
    <w:rsid w:val="00C13A92"/>
    <w:rsid w:val="00C13DCA"/>
    <w:rsid w:val="00C13F0B"/>
    <w:rsid w:val="00C14204"/>
    <w:rsid w:val="00C144DA"/>
    <w:rsid w:val="00C14AA0"/>
    <w:rsid w:val="00C14E6A"/>
    <w:rsid w:val="00C1519A"/>
    <w:rsid w:val="00C1521F"/>
    <w:rsid w:val="00C152B0"/>
    <w:rsid w:val="00C1555F"/>
    <w:rsid w:val="00C15597"/>
    <w:rsid w:val="00C159D4"/>
    <w:rsid w:val="00C15AF1"/>
    <w:rsid w:val="00C15C5F"/>
    <w:rsid w:val="00C15C62"/>
    <w:rsid w:val="00C15DF6"/>
    <w:rsid w:val="00C15E7D"/>
    <w:rsid w:val="00C160F7"/>
    <w:rsid w:val="00C16C17"/>
    <w:rsid w:val="00C16E21"/>
    <w:rsid w:val="00C16F3C"/>
    <w:rsid w:val="00C1703B"/>
    <w:rsid w:val="00C17152"/>
    <w:rsid w:val="00C17781"/>
    <w:rsid w:val="00C17A2E"/>
    <w:rsid w:val="00C17A55"/>
    <w:rsid w:val="00C17B40"/>
    <w:rsid w:val="00C17CD0"/>
    <w:rsid w:val="00C17F31"/>
    <w:rsid w:val="00C2003C"/>
    <w:rsid w:val="00C20066"/>
    <w:rsid w:val="00C203E9"/>
    <w:rsid w:val="00C20A53"/>
    <w:rsid w:val="00C20BF6"/>
    <w:rsid w:val="00C21117"/>
    <w:rsid w:val="00C2116C"/>
    <w:rsid w:val="00C213DC"/>
    <w:rsid w:val="00C214F0"/>
    <w:rsid w:val="00C219AE"/>
    <w:rsid w:val="00C21BF7"/>
    <w:rsid w:val="00C21C46"/>
    <w:rsid w:val="00C22033"/>
    <w:rsid w:val="00C22244"/>
    <w:rsid w:val="00C225B6"/>
    <w:rsid w:val="00C225E9"/>
    <w:rsid w:val="00C2260D"/>
    <w:rsid w:val="00C22AD2"/>
    <w:rsid w:val="00C22C27"/>
    <w:rsid w:val="00C22C62"/>
    <w:rsid w:val="00C22D3E"/>
    <w:rsid w:val="00C22E2D"/>
    <w:rsid w:val="00C22E79"/>
    <w:rsid w:val="00C22EEB"/>
    <w:rsid w:val="00C22FE0"/>
    <w:rsid w:val="00C230D0"/>
    <w:rsid w:val="00C232B4"/>
    <w:rsid w:val="00C234D1"/>
    <w:rsid w:val="00C23748"/>
    <w:rsid w:val="00C237E7"/>
    <w:rsid w:val="00C23B12"/>
    <w:rsid w:val="00C23B38"/>
    <w:rsid w:val="00C23EE5"/>
    <w:rsid w:val="00C2422F"/>
    <w:rsid w:val="00C2439B"/>
    <w:rsid w:val="00C2461C"/>
    <w:rsid w:val="00C2476E"/>
    <w:rsid w:val="00C24978"/>
    <w:rsid w:val="00C24E4F"/>
    <w:rsid w:val="00C24E60"/>
    <w:rsid w:val="00C2517D"/>
    <w:rsid w:val="00C253DE"/>
    <w:rsid w:val="00C25761"/>
    <w:rsid w:val="00C257CB"/>
    <w:rsid w:val="00C2589C"/>
    <w:rsid w:val="00C25BC7"/>
    <w:rsid w:val="00C25C84"/>
    <w:rsid w:val="00C25DDA"/>
    <w:rsid w:val="00C25EF0"/>
    <w:rsid w:val="00C26056"/>
    <w:rsid w:val="00C260A4"/>
    <w:rsid w:val="00C26112"/>
    <w:rsid w:val="00C26294"/>
    <w:rsid w:val="00C265D8"/>
    <w:rsid w:val="00C26721"/>
    <w:rsid w:val="00C2673D"/>
    <w:rsid w:val="00C26894"/>
    <w:rsid w:val="00C269A1"/>
    <w:rsid w:val="00C270C3"/>
    <w:rsid w:val="00C271AB"/>
    <w:rsid w:val="00C27274"/>
    <w:rsid w:val="00C277BF"/>
    <w:rsid w:val="00C27878"/>
    <w:rsid w:val="00C27BA4"/>
    <w:rsid w:val="00C27CA7"/>
    <w:rsid w:val="00C27CDF"/>
    <w:rsid w:val="00C27DBF"/>
    <w:rsid w:val="00C3009C"/>
    <w:rsid w:val="00C300B6"/>
    <w:rsid w:val="00C3056F"/>
    <w:rsid w:val="00C30621"/>
    <w:rsid w:val="00C307D4"/>
    <w:rsid w:val="00C30C0F"/>
    <w:rsid w:val="00C30DFF"/>
    <w:rsid w:val="00C30F89"/>
    <w:rsid w:val="00C317A0"/>
    <w:rsid w:val="00C31ADE"/>
    <w:rsid w:val="00C31CA3"/>
    <w:rsid w:val="00C3207A"/>
    <w:rsid w:val="00C32088"/>
    <w:rsid w:val="00C324AA"/>
    <w:rsid w:val="00C3256A"/>
    <w:rsid w:val="00C325D1"/>
    <w:rsid w:val="00C3279C"/>
    <w:rsid w:val="00C3298F"/>
    <w:rsid w:val="00C32D0D"/>
    <w:rsid w:val="00C32E08"/>
    <w:rsid w:val="00C330A2"/>
    <w:rsid w:val="00C3359D"/>
    <w:rsid w:val="00C33850"/>
    <w:rsid w:val="00C338D8"/>
    <w:rsid w:val="00C33A02"/>
    <w:rsid w:val="00C33ABC"/>
    <w:rsid w:val="00C33E11"/>
    <w:rsid w:val="00C33FCD"/>
    <w:rsid w:val="00C34140"/>
    <w:rsid w:val="00C34648"/>
    <w:rsid w:val="00C3484A"/>
    <w:rsid w:val="00C34A56"/>
    <w:rsid w:val="00C34EA5"/>
    <w:rsid w:val="00C35082"/>
    <w:rsid w:val="00C3509B"/>
    <w:rsid w:val="00C35233"/>
    <w:rsid w:val="00C355A6"/>
    <w:rsid w:val="00C3567F"/>
    <w:rsid w:val="00C35729"/>
    <w:rsid w:val="00C35BC6"/>
    <w:rsid w:val="00C35C7C"/>
    <w:rsid w:val="00C360A9"/>
    <w:rsid w:val="00C360D9"/>
    <w:rsid w:val="00C3610D"/>
    <w:rsid w:val="00C36129"/>
    <w:rsid w:val="00C36273"/>
    <w:rsid w:val="00C3649F"/>
    <w:rsid w:val="00C364AF"/>
    <w:rsid w:val="00C3651B"/>
    <w:rsid w:val="00C368DC"/>
    <w:rsid w:val="00C368E3"/>
    <w:rsid w:val="00C36A40"/>
    <w:rsid w:val="00C36C4F"/>
    <w:rsid w:val="00C3748F"/>
    <w:rsid w:val="00C37610"/>
    <w:rsid w:val="00C37694"/>
    <w:rsid w:val="00C376B1"/>
    <w:rsid w:val="00C37E54"/>
    <w:rsid w:val="00C4001B"/>
    <w:rsid w:val="00C4024B"/>
    <w:rsid w:val="00C408BD"/>
    <w:rsid w:val="00C40937"/>
    <w:rsid w:val="00C40DAB"/>
    <w:rsid w:val="00C4128C"/>
    <w:rsid w:val="00C412AB"/>
    <w:rsid w:val="00C41459"/>
    <w:rsid w:val="00C4180A"/>
    <w:rsid w:val="00C41984"/>
    <w:rsid w:val="00C419DF"/>
    <w:rsid w:val="00C425AE"/>
    <w:rsid w:val="00C4272A"/>
    <w:rsid w:val="00C427E6"/>
    <w:rsid w:val="00C429FE"/>
    <w:rsid w:val="00C42D32"/>
    <w:rsid w:val="00C431B2"/>
    <w:rsid w:val="00C431F2"/>
    <w:rsid w:val="00C432AF"/>
    <w:rsid w:val="00C433BE"/>
    <w:rsid w:val="00C43400"/>
    <w:rsid w:val="00C43494"/>
    <w:rsid w:val="00C435A2"/>
    <w:rsid w:val="00C43A60"/>
    <w:rsid w:val="00C43EAA"/>
    <w:rsid w:val="00C442A1"/>
    <w:rsid w:val="00C44680"/>
    <w:rsid w:val="00C4478E"/>
    <w:rsid w:val="00C44858"/>
    <w:rsid w:val="00C44CC3"/>
    <w:rsid w:val="00C44F13"/>
    <w:rsid w:val="00C4514A"/>
    <w:rsid w:val="00C45400"/>
    <w:rsid w:val="00C45493"/>
    <w:rsid w:val="00C4580C"/>
    <w:rsid w:val="00C459DB"/>
    <w:rsid w:val="00C45B6F"/>
    <w:rsid w:val="00C45BB7"/>
    <w:rsid w:val="00C45CC0"/>
    <w:rsid w:val="00C46438"/>
    <w:rsid w:val="00C46AC4"/>
    <w:rsid w:val="00C46B5C"/>
    <w:rsid w:val="00C46BCB"/>
    <w:rsid w:val="00C46C59"/>
    <w:rsid w:val="00C46CDF"/>
    <w:rsid w:val="00C47085"/>
    <w:rsid w:val="00C47509"/>
    <w:rsid w:val="00C4786C"/>
    <w:rsid w:val="00C4793D"/>
    <w:rsid w:val="00C479B0"/>
    <w:rsid w:val="00C47BA6"/>
    <w:rsid w:val="00C47BD4"/>
    <w:rsid w:val="00C47F65"/>
    <w:rsid w:val="00C508E7"/>
    <w:rsid w:val="00C50B76"/>
    <w:rsid w:val="00C50F45"/>
    <w:rsid w:val="00C50FB3"/>
    <w:rsid w:val="00C512CF"/>
    <w:rsid w:val="00C5162F"/>
    <w:rsid w:val="00C518F9"/>
    <w:rsid w:val="00C51B0C"/>
    <w:rsid w:val="00C51BAF"/>
    <w:rsid w:val="00C51C6F"/>
    <w:rsid w:val="00C52075"/>
    <w:rsid w:val="00C522D9"/>
    <w:rsid w:val="00C522E8"/>
    <w:rsid w:val="00C522F0"/>
    <w:rsid w:val="00C523D4"/>
    <w:rsid w:val="00C5264D"/>
    <w:rsid w:val="00C526C7"/>
    <w:rsid w:val="00C52779"/>
    <w:rsid w:val="00C528D1"/>
    <w:rsid w:val="00C52984"/>
    <w:rsid w:val="00C52DAC"/>
    <w:rsid w:val="00C52F1B"/>
    <w:rsid w:val="00C5319D"/>
    <w:rsid w:val="00C53526"/>
    <w:rsid w:val="00C53A81"/>
    <w:rsid w:val="00C5409D"/>
    <w:rsid w:val="00C542E3"/>
    <w:rsid w:val="00C54498"/>
    <w:rsid w:val="00C544EF"/>
    <w:rsid w:val="00C545AB"/>
    <w:rsid w:val="00C547AB"/>
    <w:rsid w:val="00C548A2"/>
    <w:rsid w:val="00C5494B"/>
    <w:rsid w:val="00C54980"/>
    <w:rsid w:val="00C54A48"/>
    <w:rsid w:val="00C54B65"/>
    <w:rsid w:val="00C54CE7"/>
    <w:rsid w:val="00C54DC4"/>
    <w:rsid w:val="00C5505C"/>
    <w:rsid w:val="00C5529A"/>
    <w:rsid w:val="00C555A0"/>
    <w:rsid w:val="00C55BE6"/>
    <w:rsid w:val="00C55DEF"/>
    <w:rsid w:val="00C56A63"/>
    <w:rsid w:val="00C56D3E"/>
    <w:rsid w:val="00C56D68"/>
    <w:rsid w:val="00C56D8F"/>
    <w:rsid w:val="00C57154"/>
    <w:rsid w:val="00C57186"/>
    <w:rsid w:val="00C5722C"/>
    <w:rsid w:val="00C5756F"/>
    <w:rsid w:val="00C57974"/>
    <w:rsid w:val="00C57A16"/>
    <w:rsid w:val="00C57A97"/>
    <w:rsid w:val="00C57B67"/>
    <w:rsid w:val="00C57BCB"/>
    <w:rsid w:val="00C57DC1"/>
    <w:rsid w:val="00C57FB8"/>
    <w:rsid w:val="00C6034C"/>
    <w:rsid w:val="00C6039C"/>
    <w:rsid w:val="00C6097D"/>
    <w:rsid w:val="00C60A76"/>
    <w:rsid w:val="00C60DAF"/>
    <w:rsid w:val="00C610E6"/>
    <w:rsid w:val="00C61324"/>
    <w:rsid w:val="00C615FB"/>
    <w:rsid w:val="00C6169F"/>
    <w:rsid w:val="00C6173D"/>
    <w:rsid w:val="00C618CE"/>
    <w:rsid w:val="00C61D78"/>
    <w:rsid w:val="00C61FCB"/>
    <w:rsid w:val="00C62077"/>
    <w:rsid w:val="00C62259"/>
    <w:rsid w:val="00C624FB"/>
    <w:rsid w:val="00C62503"/>
    <w:rsid w:val="00C6254E"/>
    <w:rsid w:val="00C6277D"/>
    <w:rsid w:val="00C62AB5"/>
    <w:rsid w:val="00C632FE"/>
    <w:rsid w:val="00C63752"/>
    <w:rsid w:val="00C63B6C"/>
    <w:rsid w:val="00C63B7D"/>
    <w:rsid w:val="00C63E7C"/>
    <w:rsid w:val="00C642C3"/>
    <w:rsid w:val="00C64332"/>
    <w:rsid w:val="00C64717"/>
    <w:rsid w:val="00C647C0"/>
    <w:rsid w:val="00C64CBB"/>
    <w:rsid w:val="00C64EE0"/>
    <w:rsid w:val="00C65095"/>
    <w:rsid w:val="00C652F8"/>
    <w:rsid w:val="00C653A5"/>
    <w:rsid w:val="00C65495"/>
    <w:rsid w:val="00C654F6"/>
    <w:rsid w:val="00C6572F"/>
    <w:rsid w:val="00C659CF"/>
    <w:rsid w:val="00C65C2E"/>
    <w:rsid w:val="00C65E7D"/>
    <w:rsid w:val="00C65F51"/>
    <w:rsid w:val="00C661F2"/>
    <w:rsid w:val="00C6625D"/>
    <w:rsid w:val="00C6657D"/>
    <w:rsid w:val="00C66709"/>
    <w:rsid w:val="00C667CC"/>
    <w:rsid w:val="00C668E7"/>
    <w:rsid w:val="00C66C92"/>
    <w:rsid w:val="00C66E08"/>
    <w:rsid w:val="00C67013"/>
    <w:rsid w:val="00C670FB"/>
    <w:rsid w:val="00C67175"/>
    <w:rsid w:val="00C672FC"/>
    <w:rsid w:val="00C67387"/>
    <w:rsid w:val="00C67681"/>
    <w:rsid w:val="00C67856"/>
    <w:rsid w:val="00C67946"/>
    <w:rsid w:val="00C67953"/>
    <w:rsid w:val="00C67A23"/>
    <w:rsid w:val="00C67BEA"/>
    <w:rsid w:val="00C67CAF"/>
    <w:rsid w:val="00C67CF9"/>
    <w:rsid w:val="00C67F16"/>
    <w:rsid w:val="00C705E3"/>
    <w:rsid w:val="00C7066E"/>
    <w:rsid w:val="00C706F3"/>
    <w:rsid w:val="00C70713"/>
    <w:rsid w:val="00C712AA"/>
    <w:rsid w:val="00C713EE"/>
    <w:rsid w:val="00C71B0B"/>
    <w:rsid w:val="00C71B2C"/>
    <w:rsid w:val="00C71C63"/>
    <w:rsid w:val="00C71CD2"/>
    <w:rsid w:val="00C71DE2"/>
    <w:rsid w:val="00C71F53"/>
    <w:rsid w:val="00C720D1"/>
    <w:rsid w:val="00C72365"/>
    <w:rsid w:val="00C7248C"/>
    <w:rsid w:val="00C72586"/>
    <w:rsid w:val="00C72E74"/>
    <w:rsid w:val="00C72FEA"/>
    <w:rsid w:val="00C731BB"/>
    <w:rsid w:val="00C731EE"/>
    <w:rsid w:val="00C73726"/>
    <w:rsid w:val="00C7382B"/>
    <w:rsid w:val="00C73B27"/>
    <w:rsid w:val="00C73DA1"/>
    <w:rsid w:val="00C73F98"/>
    <w:rsid w:val="00C7412A"/>
    <w:rsid w:val="00C74477"/>
    <w:rsid w:val="00C7452B"/>
    <w:rsid w:val="00C74AAF"/>
    <w:rsid w:val="00C74AD4"/>
    <w:rsid w:val="00C74BDB"/>
    <w:rsid w:val="00C74E10"/>
    <w:rsid w:val="00C74E23"/>
    <w:rsid w:val="00C751B4"/>
    <w:rsid w:val="00C761A3"/>
    <w:rsid w:val="00C76206"/>
    <w:rsid w:val="00C766EC"/>
    <w:rsid w:val="00C7699E"/>
    <w:rsid w:val="00C769B7"/>
    <w:rsid w:val="00C76B48"/>
    <w:rsid w:val="00C76CC0"/>
    <w:rsid w:val="00C77173"/>
    <w:rsid w:val="00C7717A"/>
    <w:rsid w:val="00C772CD"/>
    <w:rsid w:val="00C77347"/>
    <w:rsid w:val="00C77359"/>
    <w:rsid w:val="00C779D7"/>
    <w:rsid w:val="00C77A08"/>
    <w:rsid w:val="00C77B41"/>
    <w:rsid w:val="00C77EFA"/>
    <w:rsid w:val="00C77FE7"/>
    <w:rsid w:val="00C80300"/>
    <w:rsid w:val="00C806A7"/>
    <w:rsid w:val="00C80840"/>
    <w:rsid w:val="00C8087B"/>
    <w:rsid w:val="00C80C1E"/>
    <w:rsid w:val="00C8106C"/>
    <w:rsid w:val="00C811D1"/>
    <w:rsid w:val="00C8149B"/>
    <w:rsid w:val="00C8174D"/>
    <w:rsid w:val="00C818AE"/>
    <w:rsid w:val="00C82095"/>
    <w:rsid w:val="00C821B4"/>
    <w:rsid w:val="00C8224D"/>
    <w:rsid w:val="00C8225A"/>
    <w:rsid w:val="00C82700"/>
    <w:rsid w:val="00C82969"/>
    <w:rsid w:val="00C82A8E"/>
    <w:rsid w:val="00C82AE3"/>
    <w:rsid w:val="00C82D2C"/>
    <w:rsid w:val="00C82E58"/>
    <w:rsid w:val="00C831F7"/>
    <w:rsid w:val="00C83759"/>
    <w:rsid w:val="00C83C8E"/>
    <w:rsid w:val="00C83CAE"/>
    <w:rsid w:val="00C83CF0"/>
    <w:rsid w:val="00C843D8"/>
    <w:rsid w:val="00C8456B"/>
    <w:rsid w:val="00C8458A"/>
    <w:rsid w:val="00C84618"/>
    <w:rsid w:val="00C84809"/>
    <w:rsid w:val="00C84810"/>
    <w:rsid w:val="00C84839"/>
    <w:rsid w:val="00C848F4"/>
    <w:rsid w:val="00C84984"/>
    <w:rsid w:val="00C84A8B"/>
    <w:rsid w:val="00C84B53"/>
    <w:rsid w:val="00C84C7B"/>
    <w:rsid w:val="00C84F62"/>
    <w:rsid w:val="00C8501B"/>
    <w:rsid w:val="00C851C1"/>
    <w:rsid w:val="00C854BC"/>
    <w:rsid w:val="00C855E5"/>
    <w:rsid w:val="00C85B24"/>
    <w:rsid w:val="00C85B5B"/>
    <w:rsid w:val="00C85D6D"/>
    <w:rsid w:val="00C85FC1"/>
    <w:rsid w:val="00C86131"/>
    <w:rsid w:val="00C861F7"/>
    <w:rsid w:val="00C863A3"/>
    <w:rsid w:val="00C8660E"/>
    <w:rsid w:val="00C86758"/>
    <w:rsid w:val="00C8683A"/>
    <w:rsid w:val="00C86953"/>
    <w:rsid w:val="00C86AB5"/>
    <w:rsid w:val="00C86C66"/>
    <w:rsid w:val="00C86E78"/>
    <w:rsid w:val="00C86F63"/>
    <w:rsid w:val="00C86F8D"/>
    <w:rsid w:val="00C8724B"/>
    <w:rsid w:val="00C8731B"/>
    <w:rsid w:val="00C874E3"/>
    <w:rsid w:val="00C8774A"/>
    <w:rsid w:val="00C87773"/>
    <w:rsid w:val="00C879A4"/>
    <w:rsid w:val="00C87A9E"/>
    <w:rsid w:val="00C87D6D"/>
    <w:rsid w:val="00C87DFE"/>
    <w:rsid w:val="00C87EDA"/>
    <w:rsid w:val="00C90411"/>
    <w:rsid w:val="00C90536"/>
    <w:rsid w:val="00C90704"/>
    <w:rsid w:val="00C90808"/>
    <w:rsid w:val="00C90A7D"/>
    <w:rsid w:val="00C90C4B"/>
    <w:rsid w:val="00C90DA4"/>
    <w:rsid w:val="00C910AC"/>
    <w:rsid w:val="00C915A8"/>
    <w:rsid w:val="00C916FF"/>
    <w:rsid w:val="00C9174F"/>
    <w:rsid w:val="00C91C48"/>
    <w:rsid w:val="00C91DD8"/>
    <w:rsid w:val="00C91F99"/>
    <w:rsid w:val="00C91FB6"/>
    <w:rsid w:val="00C9232E"/>
    <w:rsid w:val="00C924D7"/>
    <w:rsid w:val="00C925AA"/>
    <w:rsid w:val="00C925E7"/>
    <w:rsid w:val="00C927AA"/>
    <w:rsid w:val="00C927D9"/>
    <w:rsid w:val="00C92C11"/>
    <w:rsid w:val="00C93003"/>
    <w:rsid w:val="00C931AE"/>
    <w:rsid w:val="00C9323E"/>
    <w:rsid w:val="00C93400"/>
    <w:rsid w:val="00C935E1"/>
    <w:rsid w:val="00C93636"/>
    <w:rsid w:val="00C9369F"/>
    <w:rsid w:val="00C9370A"/>
    <w:rsid w:val="00C9384D"/>
    <w:rsid w:val="00C93CC9"/>
    <w:rsid w:val="00C93D5E"/>
    <w:rsid w:val="00C93E3C"/>
    <w:rsid w:val="00C93FAF"/>
    <w:rsid w:val="00C94118"/>
    <w:rsid w:val="00C945BE"/>
    <w:rsid w:val="00C9468A"/>
    <w:rsid w:val="00C94989"/>
    <w:rsid w:val="00C94A85"/>
    <w:rsid w:val="00C94CC4"/>
    <w:rsid w:val="00C94CD0"/>
    <w:rsid w:val="00C94E65"/>
    <w:rsid w:val="00C95983"/>
    <w:rsid w:val="00C959D3"/>
    <w:rsid w:val="00C95AA8"/>
    <w:rsid w:val="00C95D00"/>
    <w:rsid w:val="00C95D06"/>
    <w:rsid w:val="00C95DEC"/>
    <w:rsid w:val="00C96179"/>
    <w:rsid w:val="00C96342"/>
    <w:rsid w:val="00C9655C"/>
    <w:rsid w:val="00C96815"/>
    <w:rsid w:val="00C96926"/>
    <w:rsid w:val="00C9698F"/>
    <w:rsid w:val="00C969F4"/>
    <w:rsid w:val="00C96E4E"/>
    <w:rsid w:val="00C96FB0"/>
    <w:rsid w:val="00C970B3"/>
    <w:rsid w:val="00C97157"/>
    <w:rsid w:val="00C971D0"/>
    <w:rsid w:val="00C974EC"/>
    <w:rsid w:val="00C97679"/>
    <w:rsid w:val="00CA0293"/>
    <w:rsid w:val="00CA0356"/>
    <w:rsid w:val="00CA0597"/>
    <w:rsid w:val="00CA09C3"/>
    <w:rsid w:val="00CA0AE9"/>
    <w:rsid w:val="00CA0C3E"/>
    <w:rsid w:val="00CA0E6C"/>
    <w:rsid w:val="00CA1164"/>
    <w:rsid w:val="00CA1308"/>
    <w:rsid w:val="00CA132E"/>
    <w:rsid w:val="00CA135F"/>
    <w:rsid w:val="00CA1485"/>
    <w:rsid w:val="00CA1607"/>
    <w:rsid w:val="00CA20B6"/>
    <w:rsid w:val="00CA21BA"/>
    <w:rsid w:val="00CA22C9"/>
    <w:rsid w:val="00CA2782"/>
    <w:rsid w:val="00CA2B11"/>
    <w:rsid w:val="00CA2EC7"/>
    <w:rsid w:val="00CA3014"/>
    <w:rsid w:val="00CA30B6"/>
    <w:rsid w:val="00CA314D"/>
    <w:rsid w:val="00CA31D7"/>
    <w:rsid w:val="00CA3683"/>
    <w:rsid w:val="00CA36E3"/>
    <w:rsid w:val="00CA3ADD"/>
    <w:rsid w:val="00CA3C16"/>
    <w:rsid w:val="00CA3C18"/>
    <w:rsid w:val="00CA3C4E"/>
    <w:rsid w:val="00CA3EC6"/>
    <w:rsid w:val="00CA40F0"/>
    <w:rsid w:val="00CA418A"/>
    <w:rsid w:val="00CA4258"/>
    <w:rsid w:val="00CA4410"/>
    <w:rsid w:val="00CA444F"/>
    <w:rsid w:val="00CA49B3"/>
    <w:rsid w:val="00CA4A5A"/>
    <w:rsid w:val="00CA4D10"/>
    <w:rsid w:val="00CA5047"/>
    <w:rsid w:val="00CA52A8"/>
    <w:rsid w:val="00CA5722"/>
    <w:rsid w:val="00CA5735"/>
    <w:rsid w:val="00CA574D"/>
    <w:rsid w:val="00CA5789"/>
    <w:rsid w:val="00CA58A3"/>
    <w:rsid w:val="00CA5A83"/>
    <w:rsid w:val="00CA5C1D"/>
    <w:rsid w:val="00CA5CCE"/>
    <w:rsid w:val="00CA5D97"/>
    <w:rsid w:val="00CA5DCC"/>
    <w:rsid w:val="00CA66B8"/>
    <w:rsid w:val="00CA68E1"/>
    <w:rsid w:val="00CA6BCA"/>
    <w:rsid w:val="00CA6DD5"/>
    <w:rsid w:val="00CA6E8A"/>
    <w:rsid w:val="00CA6F61"/>
    <w:rsid w:val="00CA7989"/>
    <w:rsid w:val="00CA79D6"/>
    <w:rsid w:val="00CA7A99"/>
    <w:rsid w:val="00CA7CE5"/>
    <w:rsid w:val="00CA7FC8"/>
    <w:rsid w:val="00CA7FCC"/>
    <w:rsid w:val="00CB0241"/>
    <w:rsid w:val="00CB0B81"/>
    <w:rsid w:val="00CB0C5D"/>
    <w:rsid w:val="00CB0C82"/>
    <w:rsid w:val="00CB0E19"/>
    <w:rsid w:val="00CB0FF3"/>
    <w:rsid w:val="00CB0FF5"/>
    <w:rsid w:val="00CB12FE"/>
    <w:rsid w:val="00CB14F7"/>
    <w:rsid w:val="00CB15AA"/>
    <w:rsid w:val="00CB15E6"/>
    <w:rsid w:val="00CB199D"/>
    <w:rsid w:val="00CB1B0D"/>
    <w:rsid w:val="00CB1B5B"/>
    <w:rsid w:val="00CB1F03"/>
    <w:rsid w:val="00CB2153"/>
    <w:rsid w:val="00CB249F"/>
    <w:rsid w:val="00CB28EF"/>
    <w:rsid w:val="00CB292A"/>
    <w:rsid w:val="00CB2939"/>
    <w:rsid w:val="00CB2B1C"/>
    <w:rsid w:val="00CB2B7E"/>
    <w:rsid w:val="00CB2BF5"/>
    <w:rsid w:val="00CB2D9A"/>
    <w:rsid w:val="00CB2FCF"/>
    <w:rsid w:val="00CB311C"/>
    <w:rsid w:val="00CB35F7"/>
    <w:rsid w:val="00CB36E5"/>
    <w:rsid w:val="00CB399D"/>
    <w:rsid w:val="00CB3D7B"/>
    <w:rsid w:val="00CB4032"/>
    <w:rsid w:val="00CB4557"/>
    <w:rsid w:val="00CB4662"/>
    <w:rsid w:val="00CB46BF"/>
    <w:rsid w:val="00CB47E5"/>
    <w:rsid w:val="00CB4EBE"/>
    <w:rsid w:val="00CB5261"/>
    <w:rsid w:val="00CB553D"/>
    <w:rsid w:val="00CB5603"/>
    <w:rsid w:val="00CB5838"/>
    <w:rsid w:val="00CB5E3D"/>
    <w:rsid w:val="00CB609E"/>
    <w:rsid w:val="00CB65D0"/>
    <w:rsid w:val="00CB66FA"/>
    <w:rsid w:val="00CB67EC"/>
    <w:rsid w:val="00CB6C7C"/>
    <w:rsid w:val="00CB6F02"/>
    <w:rsid w:val="00CB7317"/>
    <w:rsid w:val="00CB7318"/>
    <w:rsid w:val="00CB735E"/>
    <w:rsid w:val="00CB7416"/>
    <w:rsid w:val="00CB7838"/>
    <w:rsid w:val="00CB79BD"/>
    <w:rsid w:val="00CB7A20"/>
    <w:rsid w:val="00CB7BDC"/>
    <w:rsid w:val="00CC018A"/>
    <w:rsid w:val="00CC01CF"/>
    <w:rsid w:val="00CC0308"/>
    <w:rsid w:val="00CC0637"/>
    <w:rsid w:val="00CC0698"/>
    <w:rsid w:val="00CC0699"/>
    <w:rsid w:val="00CC0AB9"/>
    <w:rsid w:val="00CC0C13"/>
    <w:rsid w:val="00CC12BE"/>
    <w:rsid w:val="00CC12C3"/>
    <w:rsid w:val="00CC12D6"/>
    <w:rsid w:val="00CC13A4"/>
    <w:rsid w:val="00CC147B"/>
    <w:rsid w:val="00CC15AA"/>
    <w:rsid w:val="00CC1604"/>
    <w:rsid w:val="00CC1809"/>
    <w:rsid w:val="00CC1923"/>
    <w:rsid w:val="00CC1A22"/>
    <w:rsid w:val="00CC1DB7"/>
    <w:rsid w:val="00CC1FC3"/>
    <w:rsid w:val="00CC201D"/>
    <w:rsid w:val="00CC21C9"/>
    <w:rsid w:val="00CC22AC"/>
    <w:rsid w:val="00CC2AA1"/>
    <w:rsid w:val="00CC2D74"/>
    <w:rsid w:val="00CC2F0C"/>
    <w:rsid w:val="00CC31FD"/>
    <w:rsid w:val="00CC330E"/>
    <w:rsid w:val="00CC37E5"/>
    <w:rsid w:val="00CC3930"/>
    <w:rsid w:val="00CC39D1"/>
    <w:rsid w:val="00CC3DAF"/>
    <w:rsid w:val="00CC3DB2"/>
    <w:rsid w:val="00CC40D7"/>
    <w:rsid w:val="00CC4142"/>
    <w:rsid w:val="00CC4176"/>
    <w:rsid w:val="00CC484D"/>
    <w:rsid w:val="00CC4866"/>
    <w:rsid w:val="00CC49CD"/>
    <w:rsid w:val="00CC4B12"/>
    <w:rsid w:val="00CC4B24"/>
    <w:rsid w:val="00CC4E5F"/>
    <w:rsid w:val="00CC50FA"/>
    <w:rsid w:val="00CC5358"/>
    <w:rsid w:val="00CC5893"/>
    <w:rsid w:val="00CC5AEB"/>
    <w:rsid w:val="00CC5CC8"/>
    <w:rsid w:val="00CC6038"/>
    <w:rsid w:val="00CC613F"/>
    <w:rsid w:val="00CC6541"/>
    <w:rsid w:val="00CC69EB"/>
    <w:rsid w:val="00CC6AAE"/>
    <w:rsid w:val="00CC6AE8"/>
    <w:rsid w:val="00CC6B20"/>
    <w:rsid w:val="00CC6ECE"/>
    <w:rsid w:val="00CC7040"/>
    <w:rsid w:val="00CC7086"/>
    <w:rsid w:val="00CC72CA"/>
    <w:rsid w:val="00CC7795"/>
    <w:rsid w:val="00CC7CF6"/>
    <w:rsid w:val="00CC7DB2"/>
    <w:rsid w:val="00CC7ED3"/>
    <w:rsid w:val="00CD004F"/>
    <w:rsid w:val="00CD03D6"/>
    <w:rsid w:val="00CD07C8"/>
    <w:rsid w:val="00CD0A23"/>
    <w:rsid w:val="00CD0A55"/>
    <w:rsid w:val="00CD0ABC"/>
    <w:rsid w:val="00CD1011"/>
    <w:rsid w:val="00CD1067"/>
    <w:rsid w:val="00CD1102"/>
    <w:rsid w:val="00CD16C0"/>
    <w:rsid w:val="00CD172F"/>
    <w:rsid w:val="00CD179E"/>
    <w:rsid w:val="00CD1AC8"/>
    <w:rsid w:val="00CD1B71"/>
    <w:rsid w:val="00CD1BB9"/>
    <w:rsid w:val="00CD1BDE"/>
    <w:rsid w:val="00CD1C18"/>
    <w:rsid w:val="00CD2323"/>
    <w:rsid w:val="00CD2708"/>
    <w:rsid w:val="00CD2C23"/>
    <w:rsid w:val="00CD2D05"/>
    <w:rsid w:val="00CD2F26"/>
    <w:rsid w:val="00CD3191"/>
    <w:rsid w:val="00CD3257"/>
    <w:rsid w:val="00CD3455"/>
    <w:rsid w:val="00CD3AAE"/>
    <w:rsid w:val="00CD3C49"/>
    <w:rsid w:val="00CD3F03"/>
    <w:rsid w:val="00CD4106"/>
    <w:rsid w:val="00CD4637"/>
    <w:rsid w:val="00CD4832"/>
    <w:rsid w:val="00CD54F9"/>
    <w:rsid w:val="00CD5A33"/>
    <w:rsid w:val="00CD6213"/>
    <w:rsid w:val="00CD635C"/>
    <w:rsid w:val="00CD645C"/>
    <w:rsid w:val="00CD6510"/>
    <w:rsid w:val="00CD66BB"/>
    <w:rsid w:val="00CD676C"/>
    <w:rsid w:val="00CD6D9B"/>
    <w:rsid w:val="00CD6FED"/>
    <w:rsid w:val="00CD724B"/>
    <w:rsid w:val="00CD74A2"/>
    <w:rsid w:val="00CD765A"/>
    <w:rsid w:val="00CD791A"/>
    <w:rsid w:val="00CD7B63"/>
    <w:rsid w:val="00CE00DA"/>
    <w:rsid w:val="00CE03EC"/>
    <w:rsid w:val="00CE04F7"/>
    <w:rsid w:val="00CE0794"/>
    <w:rsid w:val="00CE0844"/>
    <w:rsid w:val="00CE0900"/>
    <w:rsid w:val="00CE0CDB"/>
    <w:rsid w:val="00CE0DAC"/>
    <w:rsid w:val="00CE0FB2"/>
    <w:rsid w:val="00CE11D1"/>
    <w:rsid w:val="00CE1299"/>
    <w:rsid w:val="00CE1334"/>
    <w:rsid w:val="00CE17D5"/>
    <w:rsid w:val="00CE18D7"/>
    <w:rsid w:val="00CE1A07"/>
    <w:rsid w:val="00CE1B32"/>
    <w:rsid w:val="00CE1E1F"/>
    <w:rsid w:val="00CE1FBF"/>
    <w:rsid w:val="00CE20DB"/>
    <w:rsid w:val="00CE2205"/>
    <w:rsid w:val="00CE226D"/>
    <w:rsid w:val="00CE22FC"/>
    <w:rsid w:val="00CE24E0"/>
    <w:rsid w:val="00CE27C6"/>
    <w:rsid w:val="00CE2911"/>
    <w:rsid w:val="00CE2988"/>
    <w:rsid w:val="00CE2A7F"/>
    <w:rsid w:val="00CE2DAF"/>
    <w:rsid w:val="00CE2F71"/>
    <w:rsid w:val="00CE3521"/>
    <w:rsid w:val="00CE358E"/>
    <w:rsid w:val="00CE36DC"/>
    <w:rsid w:val="00CE3F5F"/>
    <w:rsid w:val="00CE4386"/>
    <w:rsid w:val="00CE43CB"/>
    <w:rsid w:val="00CE4577"/>
    <w:rsid w:val="00CE4617"/>
    <w:rsid w:val="00CE4832"/>
    <w:rsid w:val="00CE4C3A"/>
    <w:rsid w:val="00CE4D97"/>
    <w:rsid w:val="00CE569E"/>
    <w:rsid w:val="00CE60CC"/>
    <w:rsid w:val="00CE61D3"/>
    <w:rsid w:val="00CE6239"/>
    <w:rsid w:val="00CE6833"/>
    <w:rsid w:val="00CE684A"/>
    <w:rsid w:val="00CE6894"/>
    <w:rsid w:val="00CE6AB6"/>
    <w:rsid w:val="00CE6D7E"/>
    <w:rsid w:val="00CE6F35"/>
    <w:rsid w:val="00CE715B"/>
    <w:rsid w:val="00CE74F5"/>
    <w:rsid w:val="00CE75C4"/>
    <w:rsid w:val="00CE76AE"/>
    <w:rsid w:val="00CE7A4D"/>
    <w:rsid w:val="00CE7A5C"/>
    <w:rsid w:val="00CE7E1C"/>
    <w:rsid w:val="00CE7E9B"/>
    <w:rsid w:val="00CF017E"/>
    <w:rsid w:val="00CF04D9"/>
    <w:rsid w:val="00CF0D3A"/>
    <w:rsid w:val="00CF103D"/>
    <w:rsid w:val="00CF1077"/>
    <w:rsid w:val="00CF10A0"/>
    <w:rsid w:val="00CF1228"/>
    <w:rsid w:val="00CF13CF"/>
    <w:rsid w:val="00CF151C"/>
    <w:rsid w:val="00CF15AA"/>
    <w:rsid w:val="00CF16E0"/>
    <w:rsid w:val="00CF1ABC"/>
    <w:rsid w:val="00CF1B44"/>
    <w:rsid w:val="00CF1CA6"/>
    <w:rsid w:val="00CF1D4C"/>
    <w:rsid w:val="00CF217A"/>
    <w:rsid w:val="00CF2244"/>
    <w:rsid w:val="00CF2278"/>
    <w:rsid w:val="00CF2341"/>
    <w:rsid w:val="00CF25D8"/>
    <w:rsid w:val="00CF2786"/>
    <w:rsid w:val="00CF2983"/>
    <w:rsid w:val="00CF29F5"/>
    <w:rsid w:val="00CF2A8C"/>
    <w:rsid w:val="00CF2D4C"/>
    <w:rsid w:val="00CF2EE1"/>
    <w:rsid w:val="00CF3765"/>
    <w:rsid w:val="00CF3A69"/>
    <w:rsid w:val="00CF3BA1"/>
    <w:rsid w:val="00CF40E6"/>
    <w:rsid w:val="00CF42A2"/>
    <w:rsid w:val="00CF4431"/>
    <w:rsid w:val="00CF44DA"/>
    <w:rsid w:val="00CF4776"/>
    <w:rsid w:val="00CF4A48"/>
    <w:rsid w:val="00CF4CBE"/>
    <w:rsid w:val="00CF4DCD"/>
    <w:rsid w:val="00CF518C"/>
    <w:rsid w:val="00CF53DD"/>
    <w:rsid w:val="00CF5546"/>
    <w:rsid w:val="00CF59A9"/>
    <w:rsid w:val="00CF59D5"/>
    <w:rsid w:val="00CF5A82"/>
    <w:rsid w:val="00CF612E"/>
    <w:rsid w:val="00CF6246"/>
    <w:rsid w:val="00CF62BB"/>
    <w:rsid w:val="00CF6434"/>
    <w:rsid w:val="00CF698E"/>
    <w:rsid w:val="00CF69B3"/>
    <w:rsid w:val="00CF7347"/>
    <w:rsid w:val="00CF7788"/>
    <w:rsid w:val="00CF77AD"/>
    <w:rsid w:val="00CF79EC"/>
    <w:rsid w:val="00D00340"/>
    <w:rsid w:val="00D00A4B"/>
    <w:rsid w:val="00D00B8F"/>
    <w:rsid w:val="00D014D7"/>
    <w:rsid w:val="00D01523"/>
    <w:rsid w:val="00D0191F"/>
    <w:rsid w:val="00D01AB6"/>
    <w:rsid w:val="00D01AD6"/>
    <w:rsid w:val="00D02263"/>
    <w:rsid w:val="00D02431"/>
    <w:rsid w:val="00D02CE2"/>
    <w:rsid w:val="00D02F18"/>
    <w:rsid w:val="00D030D1"/>
    <w:rsid w:val="00D031B9"/>
    <w:rsid w:val="00D032D3"/>
    <w:rsid w:val="00D032FC"/>
    <w:rsid w:val="00D0368D"/>
    <w:rsid w:val="00D036A9"/>
    <w:rsid w:val="00D039B6"/>
    <w:rsid w:val="00D03AA5"/>
    <w:rsid w:val="00D03B77"/>
    <w:rsid w:val="00D03BA7"/>
    <w:rsid w:val="00D03D4F"/>
    <w:rsid w:val="00D042A1"/>
    <w:rsid w:val="00D042ED"/>
    <w:rsid w:val="00D042EF"/>
    <w:rsid w:val="00D045EB"/>
    <w:rsid w:val="00D04628"/>
    <w:rsid w:val="00D04D0D"/>
    <w:rsid w:val="00D04D5F"/>
    <w:rsid w:val="00D04D88"/>
    <w:rsid w:val="00D04DB3"/>
    <w:rsid w:val="00D053A1"/>
    <w:rsid w:val="00D05A5E"/>
    <w:rsid w:val="00D05A9B"/>
    <w:rsid w:val="00D061A1"/>
    <w:rsid w:val="00D06337"/>
    <w:rsid w:val="00D067FF"/>
    <w:rsid w:val="00D06DF0"/>
    <w:rsid w:val="00D06F58"/>
    <w:rsid w:val="00D0733C"/>
    <w:rsid w:val="00D07531"/>
    <w:rsid w:val="00D075EF"/>
    <w:rsid w:val="00D07B36"/>
    <w:rsid w:val="00D07E6C"/>
    <w:rsid w:val="00D1019B"/>
    <w:rsid w:val="00D102A5"/>
    <w:rsid w:val="00D1035C"/>
    <w:rsid w:val="00D10881"/>
    <w:rsid w:val="00D109AB"/>
    <w:rsid w:val="00D10B80"/>
    <w:rsid w:val="00D10CDE"/>
    <w:rsid w:val="00D10E61"/>
    <w:rsid w:val="00D11026"/>
    <w:rsid w:val="00D110C5"/>
    <w:rsid w:val="00D111E5"/>
    <w:rsid w:val="00D11607"/>
    <w:rsid w:val="00D1187D"/>
    <w:rsid w:val="00D11A14"/>
    <w:rsid w:val="00D11B80"/>
    <w:rsid w:val="00D11D6F"/>
    <w:rsid w:val="00D11FD9"/>
    <w:rsid w:val="00D120E8"/>
    <w:rsid w:val="00D12156"/>
    <w:rsid w:val="00D122C9"/>
    <w:rsid w:val="00D123FC"/>
    <w:rsid w:val="00D125EF"/>
    <w:rsid w:val="00D126CC"/>
    <w:rsid w:val="00D12965"/>
    <w:rsid w:val="00D129BB"/>
    <w:rsid w:val="00D12C22"/>
    <w:rsid w:val="00D12EF4"/>
    <w:rsid w:val="00D12FDD"/>
    <w:rsid w:val="00D13254"/>
    <w:rsid w:val="00D13279"/>
    <w:rsid w:val="00D1343A"/>
    <w:rsid w:val="00D13768"/>
    <w:rsid w:val="00D13DD0"/>
    <w:rsid w:val="00D13EC2"/>
    <w:rsid w:val="00D141F0"/>
    <w:rsid w:val="00D1478B"/>
    <w:rsid w:val="00D14DB6"/>
    <w:rsid w:val="00D14EAC"/>
    <w:rsid w:val="00D1526A"/>
    <w:rsid w:val="00D15271"/>
    <w:rsid w:val="00D15563"/>
    <w:rsid w:val="00D158F2"/>
    <w:rsid w:val="00D15BB7"/>
    <w:rsid w:val="00D15C1D"/>
    <w:rsid w:val="00D15C8C"/>
    <w:rsid w:val="00D15E86"/>
    <w:rsid w:val="00D1606C"/>
    <w:rsid w:val="00D162C3"/>
    <w:rsid w:val="00D16401"/>
    <w:rsid w:val="00D164AE"/>
    <w:rsid w:val="00D1656F"/>
    <w:rsid w:val="00D165F6"/>
    <w:rsid w:val="00D16771"/>
    <w:rsid w:val="00D167B9"/>
    <w:rsid w:val="00D1684D"/>
    <w:rsid w:val="00D16982"/>
    <w:rsid w:val="00D16BDB"/>
    <w:rsid w:val="00D16CD2"/>
    <w:rsid w:val="00D16FDA"/>
    <w:rsid w:val="00D1727D"/>
    <w:rsid w:val="00D17336"/>
    <w:rsid w:val="00D17748"/>
    <w:rsid w:val="00D1797A"/>
    <w:rsid w:val="00D179B1"/>
    <w:rsid w:val="00D179C0"/>
    <w:rsid w:val="00D17C4B"/>
    <w:rsid w:val="00D17C74"/>
    <w:rsid w:val="00D17D78"/>
    <w:rsid w:val="00D17F8F"/>
    <w:rsid w:val="00D2004A"/>
    <w:rsid w:val="00D201E8"/>
    <w:rsid w:val="00D204CE"/>
    <w:rsid w:val="00D2051C"/>
    <w:rsid w:val="00D20621"/>
    <w:rsid w:val="00D20648"/>
    <w:rsid w:val="00D206DA"/>
    <w:rsid w:val="00D20A68"/>
    <w:rsid w:val="00D20AA9"/>
    <w:rsid w:val="00D20B28"/>
    <w:rsid w:val="00D20BF1"/>
    <w:rsid w:val="00D20D80"/>
    <w:rsid w:val="00D21397"/>
    <w:rsid w:val="00D216DD"/>
    <w:rsid w:val="00D21939"/>
    <w:rsid w:val="00D21A8D"/>
    <w:rsid w:val="00D21E70"/>
    <w:rsid w:val="00D21FC4"/>
    <w:rsid w:val="00D22068"/>
    <w:rsid w:val="00D2222E"/>
    <w:rsid w:val="00D222C3"/>
    <w:rsid w:val="00D22554"/>
    <w:rsid w:val="00D226E4"/>
    <w:rsid w:val="00D22804"/>
    <w:rsid w:val="00D2283F"/>
    <w:rsid w:val="00D22C74"/>
    <w:rsid w:val="00D22CC7"/>
    <w:rsid w:val="00D22E2C"/>
    <w:rsid w:val="00D22FC7"/>
    <w:rsid w:val="00D2300E"/>
    <w:rsid w:val="00D2352D"/>
    <w:rsid w:val="00D23659"/>
    <w:rsid w:val="00D23B4A"/>
    <w:rsid w:val="00D23CE0"/>
    <w:rsid w:val="00D23E47"/>
    <w:rsid w:val="00D2419F"/>
    <w:rsid w:val="00D243F7"/>
    <w:rsid w:val="00D243FB"/>
    <w:rsid w:val="00D247FC"/>
    <w:rsid w:val="00D248CF"/>
    <w:rsid w:val="00D248D1"/>
    <w:rsid w:val="00D24960"/>
    <w:rsid w:val="00D24ED4"/>
    <w:rsid w:val="00D251C1"/>
    <w:rsid w:val="00D259AF"/>
    <w:rsid w:val="00D2638C"/>
    <w:rsid w:val="00D263E0"/>
    <w:rsid w:val="00D26731"/>
    <w:rsid w:val="00D268E9"/>
    <w:rsid w:val="00D26956"/>
    <w:rsid w:val="00D26D77"/>
    <w:rsid w:val="00D26E5E"/>
    <w:rsid w:val="00D26E69"/>
    <w:rsid w:val="00D27590"/>
    <w:rsid w:val="00D2786A"/>
    <w:rsid w:val="00D279D0"/>
    <w:rsid w:val="00D27EBF"/>
    <w:rsid w:val="00D27F48"/>
    <w:rsid w:val="00D3017E"/>
    <w:rsid w:val="00D301AC"/>
    <w:rsid w:val="00D30632"/>
    <w:rsid w:val="00D307AE"/>
    <w:rsid w:val="00D307B2"/>
    <w:rsid w:val="00D3093D"/>
    <w:rsid w:val="00D30BDF"/>
    <w:rsid w:val="00D30EB7"/>
    <w:rsid w:val="00D30F13"/>
    <w:rsid w:val="00D312BE"/>
    <w:rsid w:val="00D31450"/>
    <w:rsid w:val="00D316A3"/>
    <w:rsid w:val="00D316F3"/>
    <w:rsid w:val="00D31A85"/>
    <w:rsid w:val="00D31C96"/>
    <w:rsid w:val="00D31E4B"/>
    <w:rsid w:val="00D31E6F"/>
    <w:rsid w:val="00D31EB8"/>
    <w:rsid w:val="00D3218D"/>
    <w:rsid w:val="00D322FC"/>
    <w:rsid w:val="00D323A6"/>
    <w:rsid w:val="00D326F6"/>
    <w:rsid w:val="00D3275E"/>
    <w:rsid w:val="00D32938"/>
    <w:rsid w:val="00D33140"/>
    <w:rsid w:val="00D332F2"/>
    <w:rsid w:val="00D33A8E"/>
    <w:rsid w:val="00D33C3F"/>
    <w:rsid w:val="00D35105"/>
    <w:rsid w:val="00D351C2"/>
    <w:rsid w:val="00D353FB"/>
    <w:rsid w:val="00D354B3"/>
    <w:rsid w:val="00D3557E"/>
    <w:rsid w:val="00D35AB3"/>
    <w:rsid w:val="00D35ED9"/>
    <w:rsid w:val="00D3603B"/>
    <w:rsid w:val="00D36341"/>
    <w:rsid w:val="00D365FD"/>
    <w:rsid w:val="00D3668B"/>
    <w:rsid w:val="00D3715A"/>
    <w:rsid w:val="00D37394"/>
    <w:rsid w:val="00D3761F"/>
    <w:rsid w:val="00D37746"/>
    <w:rsid w:val="00D37863"/>
    <w:rsid w:val="00D379D3"/>
    <w:rsid w:val="00D37A75"/>
    <w:rsid w:val="00D37AAF"/>
    <w:rsid w:val="00D37C8A"/>
    <w:rsid w:val="00D37F1E"/>
    <w:rsid w:val="00D3E669"/>
    <w:rsid w:val="00D400B3"/>
    <w:rsid w:val="00D40275"/>
    <w:rsid w:val="00D40296"/>
    <w:rsid w:val="00D402D9"/>
    <w:rsid w:val="00D403AE"/>
    <w:rsid w:val="00D40426"/>
    <w:rsid w:val="00D40453"/>
    <w:rsid w:val="00D405FD"/>
    <w:rsid w:val="00D4081A"/>
    <w:rsid w:val="00D4097B"/>
    <w:rsid w:val="00D4098E"/>
    <w:rsid w:val="00D40DB8"/>
    <w:rsid w:val="00D40DD3"/>
    <w:rsid w:val="00D40E3B"/>
    <w:rsid w:val="00D40E3C"/>
    <w:rsid w:val="00D40EB2"/>
    <w:rsid w:val="00D4102E"/>
    <w:rsid w:val="00D412DC"/>
    <w:rsid w:val="00D4187B"/>
    <w:rsid w:val="00D419BD"/>
    <w:rsid w:val="00D41ACF"/>
    <w:rsid w:val="00D41FB1"/>
    <w:rsid w:val="00D420E8"/>
    <w:rsid w:val="00D42158"/>
    <w:rsid w:val="00D42842"/>
    <w:rsid w:val="00D428C7"/>
    <w:rsid w:val="00D429A1"/>
    <w:rsid w:val="00D42BAD"/>
    <w:rsid w:val="00D42BD3"/>
    <w:rsid w:val="00D42CAC"/>
    <w:rsid w:val="00D42D37"/>
    <w:rsid w:val="00D42F26"/>
    <w:rsid w:val="00D43057"/>
    <w:rsid w:val="00D4305D"/>
    <w:rsid w:val="00D43164"/>
    <w:rsid w:val="00D432B6"/>
    <w:rsid w:val="00D43C3D"/>
    <w:rsid w:val="00D43D86"/>
    <w:rsid w:val="00D440DF"/>
    <w:rsid w:val="00D44104"/>
    <w:rsid w:val="00D4419E"/>
    <w:rsid w:val="00D4427D"/>
    <w:rsid w:val="00D442D0"/>
    <w:rsid w:val="00D444D9"/>
    <w:rsid w:val="00D44B1A"/>
    <w:rsid w:val="00D44B9B"/>
    <w:rsid w:val="00D44D87"/>
    <w:rsid w:val="00D44EA5"/>
    <w:rsid w:val="00D44FAC"/>
    <w:rsid w:val="00D44FC9"/>
    <w:rsid w:val="00D450CE"/>
    <w:rsid w:val="00D4531C"/>
    <w:rsid w:val="00D45452"/>
    <w:rsid w:val="00D459C9"/>
    <w:rsid w:val="00D45E18"/>
    <w:rsid w:val="00D45FFB"/>
    <w:rsid w:val="00D4627F"/>
    <w:rsid w:val="00D46345"/>
    <w:rsid w:val="00D463F8"/>
    <w:rsid w:val="00D465C8"/>
    <w:rsid w:val="00D4664B"/>
    <w:rsid w:val="00D4674D"/>
    <w:rsid w:val="00D46778"/>
    <w:rsid w:val="00D4681C"/>
    <w:rsid w:val="00D46889"/>
    <w:rsid w:val="00D46CD7"/>
    <w:rsid w:val="00D46F03"/>
    <w:rsid w:val="00D47028"/>
    <w:rsid w:val="00D47174"/>
    <w:rsid w:val="00D47241"/>
    <w:rsid w:val="00D47242"/>
    <w:rsid w:val="00D47290"/>
    <w:rsid w:val="00D47340"/>
    <w:rsid w:val="00D473A3"/>
    <w:rsid w:val="00D47A19"/>
    <w:rsid w:val="00D47A3C"/>
    <w:rsid w:val="00D47C54"/>
    <w:rsid w:val="00D5036E"/>
    <w:rsid w:val="00D504A6"/>
    <w:rsid w:val="00D5051C"/>
    <w:rsid w:val="00D507A9"/>
    <w:rsid w:val="00D50CB2"/>
    <w:rsid w:val="00D513C3"/>
    <w:rsid w:val="00D51540"/>
    <w:rsid w:val="00D51739"/>
    <w:rsid w:val="00D519A8"/>
    <w:rsid w:val="00D51AE9"/>
    <w:rsid w:val="00D51E09"/>
    <w:rsid w:val="00D52111"/>
    <w:rsid w:val="00D521EE"/>
    <w:rsid w:val="00D525B9"/>
    <w:rsid w:val="00D52918"/>
    <w:rsid w:val="00D5297D"/>
    <w:rsid w:val="00D52C33"/>
    <w:rsid w:val="00D52CB6"/>
    <w:rsid w:val="00D52E34"/>
    <w:rsid w:val="00D52F38"/>
    <w:rsid w:val="00D53701"/>
    <w:rsid w:val="00D53A6E"/>
    <w:rsid w:val="00D53DF5"/>
    <w:rsid w:val="00D53F25"/>
    <w:rsid w:val="00D541F3"/>
    <w:rsid w:val="00D5438F"/>
    <w:rsid w:val="00D544CD"/>
    <w:rsid w:val="00D546CF"/>
    <w:rsid w:val="00D54932"/>
    <w:rsid w:val="00D5494B"/>
    <w:rsid w:val="00D54BC7"/>
    <w:rsid w:val="00D54C61"/>
    <w:rsid w:val="00D54ECC"/>
    <w:rsid w:val="00D55004"/>
    <w:rsid w:val="00D5501B"/>
    <w:rsid w:val="00D55138"/>
    <w:rsid w:val="00D553A0"/>
    <w:rsid w:val="00D55450"/>
    <w:rsid w:val="00D5558D"/>
    <w:rsid w:val="00D55AEF"/>
    <w:rsid w:val="00D55F09"/>
    <w:rsid w:val="00D55FD5"/>
    <w:rsid w:val="00D562EB"/>
    <w:rsid w:val="00D56328"/>
    <w:rsid w:val="00D56558"/>
    <w:rsid w:val="00D56829"/>
    <w:rsid w:val="00D56C6A"/>
    <w:rsid w:val="00D56D63"/>
    <w:rsid w:val="00D56DC5"/>
    <w:rsid w:val="00D56FBF"/>
    <w:rsid w:val="00D56FE8"/>
    <w:rsid w:val="00D570D6"/>
    <w:rsid w:val="00D578B4"/>
    <w:rsid w:val="00D57AB3"/>
    <w:rsid w:val="00D57B3B"/>
    <w:rsid w:val="00D57CE9"/>
    <w:rsid w:val="00D6016B"/>
    <w:rsid w:val="00D6031F"/>
    <w:rsid w:val="00D60384"/>
    <w:rsid w:val="00D603A2"/>
    <w:rsid w:val="00D603E8"/>
    <w:rsid w:val="00D6065B"/>
    <w:rsid w:val="00D60670"/>
    <w:rsid w:val="00D608F8"/>
    <w:rsid w:val="00D609A5"/>
    <w:rsid w:val="00D60B7F"/>
    <w:rsid w:val="00D60D4B"/>
    <w:rsid w:val="00D6108E"/>
    <w:rsid w:val="00D61165"/>
    <w:rsid w:val="00D6116C"/>
    <w:rsid w:val="00D618F9"/>
    <w:rsid w:val="00D619F4"/>
    <w:rsid w:val="00D61B58"/>
    <w:rsid w:val="00D61D4C"/>
    <w:rsid w:val="00D61DB0"/>
    <w:rsid w:val="00D61F51"/>
    <w:rsid w:val="00D62384"/>
    <w:rsid w:val="00D6246B"/>
    <w:rsid w:val="00D624BD"/>
    <w:rsid w:val="00D6278B"/>
    <w:rsid w:val="00D628C1"/>
    <w:rsid w:val="00D62AF9"/>
    <w:rsid w:val="00D62E37"/>
    <w:rsid w:val="00D62E47"/>
    <w:rsid w:val="00D62FC0"/>
    <w:rsid w:val="00D63689"/>
    <w:rsid w:val="00D638CE"/>
    <w:rsid w:val="00D63DF2"/>
    <w:rsid w:val="00D63EDF"/>
    <w:rsid w:val="00D63F02"/>
    <w:rsid w:val="00D6429E"/>
    <w:rsid w:val="00D6448D"/>
    <w:rsid w:val="00D64600"/>
    <w:rsid w:val="00D648AB"/>
    <w:rsid w:val="00D64BF8"/>
    <w:rsid w:val="00D64D15"/>
    <w:rsid w:val="00D64DE6"/>
    <w:rsid w:val="00D653CF"/>
    <w:rsid w:val="00D654D4"/>
    <w:rsid w:val="00D656D4"/>
    <w:rsid w:val="00D657E6"/>
    <w:rsid w:val="00D65B86"/>
    <w:rsid w:val="00D65BA1"/>
    <w:rsid w:val="00D65E0C"/>
    <w:rsid w:val="00D65E4E"/>
    <w:rsid w:val="00D661FD"/>
    <w:rsid w:val="00D664E3"/>
    <w:rsid w:val="00D668C3"/>
    <w:rsid w:val="00D66AC5"/>
    <w:rsid w:val="00D66B52"/>
    <w:rsid w:val="00D66D42"/>
    <w:rsid w:val="00D6726C"/>
    <w:rsid w:val="00D67341"/>
    <w:rsid w:val="00D67A02"/>
    <w:rsid w:val="00D67A63"/>
    <w:rsid w:val="00D67BAD"/>
    <w:rsid w:val="00D67BE6"/>
    <w:rsid w:val="00D67EB0"/>
    <w:rsid w:val="00D67EC3"/>
    <w:rsid w:val="00D67F8E"/>
    <w:rsid w:val="00D67F90"/>
    <w:rsid w:val="00D70128"/>
    <w:rsid w:val="00D7050B"/>
    <w:rsid w:val="00D70529"/>
    <w:rsid w:val="00D705AF"/>
    <w:rsid w:val="00D7081A"/>
    <w:rsid w:val="00D70BF5"/>
    <w:rsid w:val="00D70DB1"/>
    <w:rsid w:val="00D70EA5"/>
    <w:rsid w:val="00D71022"/>
    <w:rsid w:val="00D7121E"/>
    <w:rsid w:val="00D71596"/>
    <w:rsid w:val="00D71999"/>
    <w:rsid w:val="00D71B39"/>
    <w:rsid w:val="00D71C0D"/>
    <w:rsid w:val="00D71ED2"/>
    <w:rsid w:val="00D72085"/>
    <w:rsid w:val="00D725B2"/>
    <w:rsid w:val="00D725BA"/>
    <w:rsid w:val="00D726FD"/>
    <w:rsid w:val="00D72766"/>
    <w:rsid w:val="00D72972"/>
    <w:rsid w:val="00D72A7E"/>
    <w:rsid w:val="00D72A85"/>
    <w:rsid w:val="00D72E63"/>
    <w:rsid w:val="00D72F22"/>
    <w:rsid w:val="00D730C4"/>
    <w:rsid w:val="00D73128"/>
    <w:rsid w:val="00D73B62"/>
    <w:rsid w:val="00D73D7A"/>
    <w:rsid w:val="00D74072"/>
    <w:rsid w:val="00D7442C"/>
    <w:rsid w:val="00D7444F"/>
    <w:rsid w:val="00D74493"/>
    <w:rsid w:val="00D745FE"/>
    <w:rsid w:val="00D74661"/>
    <w:rsid w:val="00D74C88"/>
    <w:rsid w:val="00D74E40"/>
    <w:rsid w:val="00D74E83"/>
    <w:rsid w:val="00D75464"/>
    <w:rsid w:val="00D755E8"/>
    <w:rsid w:val="00D75DCF"/>
    <w:rsid w:val="00D75E93"/>
    <w:rsid w:val="00D75EBE"/>
    <w:rsid w:val="00D75F17"/>
    <w:rsid w:val="00D766C2"/>
    <w:rsid w:val="00D76A09"/>
    <w:rsid w:val="00D76B99"/>
    <w:rsid w:val="00D76F84"/>
    <w:rsid w:val="00D76FEB"/>
    <w:rsid w:val="00D77019"/>
    <w:rsid w:val="00D770A3"/>
    <w:rsid w:val="00D77128"/>
    <w:rsid w:val="00D77415"/>
    <w:rsid w:val="00D77548"/>
    <w:rsid w:val="00D7788A"/>
    <w:rsid w:val="00D77973"/>
    <w:rsid w:val="00D77A6F"/>
    <w:rsid w:val="00D77A92"/>
    <w:rsid w:val="00D77B01"/>
    <w:rsid w:val="00D77B83"/>
    <w:rsid w:val="00D77EF5"/>
    <w:rsid w:val="00D77F87"/>
    <w:rsid w:val="00D77FB2"/>
    <w:rsid w:val="00D80005"/>
    <w:rsid w:val="00D8007F"/>
    <w:rsid w:val="00D8076A"/>
    <w:rsid w:val="00D8087E"/>
    <w:rsid w:val="00D80A61"/>
    <w:rsid w:val="00D80DD4"/>
    <w:rsid w:val="00D811D0"/>
    <w:rsid w:val="00D817BE"/>
    <w:rsid w:val="00D81BF3"/>
    <w:rsid w:val="00D81DD6"/>
    <w:rsid w:val="00D8242D"/>
    <w:rsid w:val="00D8263E"/>
    <w:rsid w:val="00D82645"/>
    <w:rsid w:val="00D82680"/>
    <w:rsid w:val="00D826CA"/>
    <w:rsid w:val="00D827AC"/>
    <w:rsid w:val="00D82A71"/>
    <w:rsid w:val="00D82F09"/>
    <w:rsid w:val="00D82F99"/>
    <w:rsid w:val="00D830C0"/>
    <w:rsid w:val="00D836D9"/>
    <w:rsid w:val="00D83755"/>
    <w:rsid w:val="00D8387E"/>
    <w:rsid w:val="00D838A7"/>
    <w:rsid w:val="00D83913"/>
    <w:rsid w:val="00D83AB1"/>
    <w:rsid w:val="00D83ACD"/>
    <w:rsid w:val="00D83AE2"/>
    <w:rsid w:val="00D83AE3"/>
    <w:rsid w:val="00D83CC8"/>
    <w:rsid w:val="00D83E86"/>
    <w:rsid w:val="00D8418B"/>
    <w:rsid w:val="00D84260"/>
    <w:rsid w:val="00D84350"/>
    <w:rsid w:val="00D845D9"/>
    <w:rsid w:val="00D846CD"/>
    <w:rsid w:val="00D846EE"/>
    <w:rsid w:val="00D84D8A"/>
    <w:rsid w:val="00D8537A"/>
    <w:rsid w:val="00D853D4"/>
    <w:rsid w:val="00D85B5F"/>
    <w:rsid w:val="00D85BB9"/>
    <w:rsid w:val="00D85D24"/>
    <w:rsid w:val="00D85D92"/>
    <w:rsid w:val="00D85DA6"/>
    <w:rsid w:val="00D85EC1"/>
    <w:rsid w:val="00D8607A"/>
    <w:rsid w:val="00D8632C"/>
    <w:rsid w:val="00D8637E"/>
    <w:rsid w:val="00D86816"/>
    <w:rsid w:val="00D86931"/>
    <w:rsid w:val="00D86BA0"/>
    <w:rsid w:val="00D8709C"/>
    <w:rsid w:val="00D873EE"/>
    <w:rsid w:val="00D8789B"/>
    <w:rsid w:val="00D87BF8"/>
    <w:rsid w:val="00D87CAC"/>
    <w:rsid w:val="00D9028C"/>
    <w:rsid w:val="00D9065A"/>
    <w:rsid w:val="00D9083F"/>
    <w:rsid w:val="00D908C1"/>
    <w:rsid w:val="00D908C7"/>
    <w:rsid w:val="00D90962"/>
    <w:rsid w:val="00D909B1"/>
    <w:rsid w:val="00D90A17"/>
    <w:rsid w:val="00D90CAF"/>
    <w:rsid w:val="00D90E8E"/>
    <w:rsid w:val="00D90ED3"/>
    <w:rsid w:val="00D91132"/>
    <w:rsid w:val="00D91191"/>
    <w:rsid w:val="00D912EC"/>
    <w:rsid w:val="00D913EE"/>
    <w:rsid w:val="00D9170B"/>
    <w:rsid w:val="00D91A00"/>
    <w:rsid w:val="00D91A5E"/>
    <w:rsid w:val="00D91C6B"/>
    <w:rsid w:val="00D91D64"/>
    <w:rsid w:val="00D91E66"/>
    <w:rsid w:val="00D92106"/>
    <w:rsid w:val="00D92299"/>
    <w:rsid w:val="00D92486"/>
    <w:rsid w:val="00D927A0"/>
    <w:rsid w:val="00D92948"/>
    <w:rsid w:val="00D934CF"/>
    <w:rsid w:val="00D938BB"/>
    <w:rsid w:val="00D939A3"/>
    <w:rsid w:val="00D93A5E"/>
    <w:rsid w:val="00D93E0F"/>
    <w:rsid w:val="00D93FE3"/>
    <w:rsid w:val="00D94149"/>
    <w:rsid w:val="00D94249"/>
    <w:rsid w:val="00D9446D"/>
    <w:rsid w:val="00D94545"/>
    <w:rsid w:val="00D9488D"/>
    <w:rsid w:val="00D9492C"/>
    <w:rsid w:val="00D94A40"/>
    <w:rsid w:val="00D94FBD"/>
    <w:rsid w:val="00D950D4"/>
    <w:rsid w:val="00D9519E"/>
    <w:rsid w:val="00D95768"/>
    <w:rsid w:val="00D9585F"/>
    <w:rsid w:val="00D95C85"/>
    <w:rsid w:val="00D96133"/>
    <w:rsid w:val="00D96343"/>
    <w:rsid w:val="00D96D69"/>
    <w:rsid w:val="00D96E17"/>
    <w:rsid w:val="00D9700E"/>
    <w:rsid w:val="00D97018"/>
    <w:rsid w:val="00D97207"/>
    <w:rsid w:val="00D97271"/>
    <w:rsid w:val="00D97563"/>
    <w:rsid w:val="00D97753"/>
    <w:rsid w:val="00D97AFD"/>
    <w:rsid w:val="00DA002A"/>
    <w:rsid w:val="00DA002F"/>
    <w:rsid w:val="00DA023A"/>
    <w:rsid w:val="00DA02E3"/>
    <w:rsid w:val="00DA02E8"/>
    <w:rsid w:val="00DA04E3"/>
    <w:rsid w:val="00DA05BB"/>
    <w:rsid w:val="00DA0B71"/>
    <w:rsid w:val="00DA10F7"/>
    <w:rsid w:val="00DA14ED"/>
    <w:rsid w:val="00DA159E"/>
    <w:rsid w:val="00DA15D7"/>
    <w:rsid w:val="00DA1D9D"/>
    <w:rsid w:val="00DA1E11"/>
    <w:rsid w:val="00DA2041"/>
    <w:rsid w:val="00DA2056"/>
    <w:rsid w:val="00DA21F4"/>
    <w:rsid w:val="00DA241D"/>
    <w:rsid w:val="00DA2620"/>
    <w:rsid w:val="00DA263F"/>
    <w:rsid w:val="00DA2818"/>
    <w:rsid w:val="00DA28CC"/>
    <w:rsid w:val="00DA2D2E"/>
    <w:rsid w:val="00DA2DD9"/>
    <w:rsid w:val="00DA2F6C"/>
    <w:rsid w:val="00DA2FCB"/>
    <w:rsid w:val="00DA3297"/>
    <w:rsid w:val="00DA3308"/>
    <w:rsid w:val="00DA33E2"/>
    <w:rsid w:val="00DA34B7"/>
    <w:rsid w:val="00DA3627"/>
    <w:rsid w:val="00DA372E"/>
    <w:rsid w:val="00DA3CB3"/>
    <w:rsid w:val="00DA3EDC"/>
    <w:rsid w:val="00DA3EF8"/>
    <w:rsid w:val="00DA4063"/>
    <w:rsid w:val="00DA421F"/>
    <w:rsid w:val="00DA4428"/>
    <w:rsid w:val="00DA467F"/>
    <w:rsid w:val="00DA47F5"/>
    <w:rsid w:val="00DA4864"/>
    <w:rsid w:val="00DA486B"/>
    <w:rsid w:val="00DA486C"/>
    <w:rsid w:val="00DA48CD"/>
    <w:rsid w:val="00DA4B50"/>
    <w:rsid w:val="00DA4F5B"/>
    <w:rsid w:val="00DA50AB"/>
    <w:rsid w:val="00DA54C1"/>
    <w:rsid w:val="00DA54DE"/>
    <w:rsid w:val="00DA5650"/>
    <w:rsid w:val="00DA5773"/>
    <w:rsid w:val="00DA596A"/>
    <w:rsid w:val="00DA5AA2"/>
    <w:rsid w:val="00DA5C6F"/>
    <w:rsid w:val="00DA5E77"/>
    <w:rsid w:val="00DA5E9F"/>
    <w:rsid w:val="00DA604F"/>
    <w:rsid w:val="00DA61EF"/>
    <w:rsid w:val="00DA6CEB"/>
    <w:rsid w:val="00DA7118"/>
    <w:rsid w:val="00DA7212"/>
    <w:rsid w:val="00DA72AB"/>
    <w:rsid w:val="00DA7E23"/>
    <w:rsid w:val="00DA7F6E"/>
    <w:rsid w:val="00DB0351"/>
    <w:rsid w:val="00DB0460"/>
    <w:rsid w:val="00DB0646"/>
    <w:rsid w:val="00DB06BC"/>
    <w:rsid w:val="00DB0B7C"/>
    <w:rsid w:val="00DB0E8B"/>
    <w:rsid w:val="00DB12C4"/>
    <w:rsid w:val="00DB150A"/>
    <w:rsid w:val="00DB1590"/>
    <w:rsid w:val="00DB1618"/>
    <w:rsid w:val="00DB1B6F"/>
    <w:rsid w:val="00DB1C96"/>
    <w:rsid w:val="00DB1CD3"/>
    <w:rsid w:val="00DB1EFE"/>
    <w:rsid w:val="00DB208A"/>
    <w:rsid w:val="00DB280C"/>
    <w:rsid w:val="00DB2814"/>
    <w:rsid w:val="00DB2974"/>
    <w:rsid w:val="00DB2975"/>
    <w:rsid w:val="00DB2B53"/>
    <w:rsid w:val="00DB2F1E"/>
    <w:rsid w:val="00DB3024"/>
    <w:rsid w:val="00DB3651"/>
    <w:rsid w:val="00DB3777"/>
    <w:rsid w:val="00DB37F6"/>
    <w:rsid w:val="00DB3B13"/>
    <w:rsid w:val="00DB3C45"/>
    <w:rsid w:val="00DB460A"/>
    <w:rsid w:val="00DB4A93"/>
    <w:rsid w:val="00DB4D1D"/>
    <w:rsid w:val="00DB4E58"/>
    <w:rsid w:val="00DB4E5A"/>
    <w:rsid w:val="00DB503B"/>
    <w:rsid w:val="00DB51B6"/>
    <w:rsid w:val="00DB5C16"/>
    <w:rsid w:val="00DB5F2F"/>
    <w:rsid w:val="00DB5F4F"/>
    <w:rsid w:val="00DB6206"/>
    <w:rsid w:val="00DB628B"/>
    <w:rsid w:val="00DB634D"/>
    <w:rsid w:val="00DB6DA2"/>
    <w:rsid w:val="00DB6EF0"/>
    <w:rsid w:val="00DB71A5"/>
    <w:rsid w:val="00DB76AE"/>
    <w:rsid w:val="00DB7A64"/>
    <w:rsid w:val="00DB7C4B"/>
    <w:rsid w:val="00DC0011"/>
    <w:rsid w:val="00DC0017"/>
    <w:rsid w:val="00DC00CF"/>
    <w:rsid w:val="00DC0187"/>
    <w:rsid w:val="00DC0232"/>
    <w:rsid w:val="00DC02DC"/>
    <w:rsid w:val="00DC05ED"/>
    <w:rsid w:val="00DC0675"/>
    <w:rsid w:val="00DC0807"/>
    <w:rsid w:val="00DC0EAE"/>
    <w:rsid w:val="00DC0EE0"/>
    <w:rsid w:val="00DC10BB"/>
    <w:rsid w:val="00DC12E5"/>
    <w:rsid w:val="00DC1D89"/>
    <w:rsid w:val="00DC1D8B"/>
    <w:rsid w:val="00DC1ECC"/>
    <w:rsid w:val="00DC1EF4"/>
    <w:rsid w:val="00DC2079"/>
    <w:rsid w:val="00DC2090"/>
    <w:rsid w:val="00DC20A5"/>
    <w:rsid w:val="00DC264A"/>
    <w:rsid w:val="00DC2717"/>
    <w:rsid w:val="00DC2849"/>
    <w:rsid w:val="00DC2872"/>
    <w:rsid w:val="00DC28C0"/>
    <w:rsid w:val="00DC29B1"/>
    <w:rsid w:val="00DC2A43"/>
    <w:rsid w:val="00DC2AE5"/>
    <w:rsid w:val="00DC2C2F"/>
    <w:rsid w:val="00DC2D37"/>
    <w:rsid w:val="00DC2EE7"/>
    <w:rsid w:val="00DC312A"/>
    <w:rsid w:val="00DC31CC"/>
    <w:rsid w:val="00DC3217"/>
    <w:rsid w:val="00DC330A"/>
    <w:rsid w:val="00DC343D"/>
    <w:rsid w:val="00DC362E"/>
    <w:rsid w:val="00DC3882"/>
    <w:rsid w:val="00DC38C3"/>
    <w:rsid w:val="00DC3B8C"/>
    <w:rsid w:val="00DC3C08"/>
    <w:rsid w:val="00DC3DFF"/>
    <w:rsid w:val="00DC3F48"/>
    <w:rsid w:val="00DC45E1"/>
    <w:rsid w:val="00DC4673"/>
    <w:rsid w:val="00DC46D0"/>
    <w:rsid w:val="00DC4849"/>
    <w:rsid w:val="00DC4A0A"/>
    <w:rsid w:val="00DC4D5D"/>
    <w:rsid w:val="00DC5268"/>
    <w:rsid w:val="00DC5661"/>
    <w:rsid w:val="00DC5714"/>
    <w:rsid w:val="00DC589F"/>
    <w:rsid w:val="00DC5B2E"/>
    <w:rsid w:val="00DC5C28"/>
    <w:rsid w:val="00DC601F"/>
    <w:rsid w:val="00DC6207"/>
    <w:rsid w:val="00DC62D6"/>
    <w:rsid w:val="00DC658D"/>
    <w:rsid w:val="00DC69A0"/>
    <w:rsid w:val="00DC6A1F"/>
    <w:rsid w:val="00DC6FA0"/>
    <w:rsid w:val="00DC705B"/>
    <w:rsid w:val="00DC708F"/>
    <w:rsid w:val="00DC724D"/>
    <w:rsid w:val="00DC72DA"/>
    <w:rsid w:val="00DC7340"/>
    <w:rsid w:val="00DC762B"/>
    <w:rsid w:val="00DC78B8"/>
    <w:rsid w:val="00DC798D"/>
    <w:rsid w:val="00DC7AAD"/>
    <w:rsid w:val="00DC7D8D"/>
    <w:rsid w:val="00DC7E91"/>
    <w:rsid w:val="00DD0114"/>
    <w:rsid w:val="00DD0154"/>
    <w:rsid w:val="00DD0328"/>
    <w:rsid w:val="00DD03AA"/>
    <w:rsid w:val="00DD050E"/>
    <w:rsid w:val="00DD07A2"/>
    <w:rsid w:val="00DD0A1B"/>
    <w:rsid w:val="00DD0C30"/>
    <w:rsid w:val="00DD0E43"/>
    <w:rsid w:val="00DD10DD"/>
    <w:rsid w:val="00DD1502"/>
    <w:rsid w:val="00DD165A"/>
    <w:rsid w:val="00DD1764"/>
    <w:rsid w:val="00DD19E8"/>
    <w:rsid w:val="00DD1AFC"/>
    <w:rsid w:val="00DD1CC3"/>
    <w:rsid w:val="00DD1CC5"/>
    <w:rsid w:val="00DD20DC"/>
    <w:rsid w:val="00DD20F3"/>
    <w:rsid w:val="00DD2B93"/>
    <w:rsid w:val="00DD36CC"/>
    <w:rsid w:val="00DD3713"/>
    <w:rsid w:val="00DD3DE0"/>
    <w:rsid w:val="00DD3FFF"/>
    <w:rsid w:val="00DD40BC"/>
    <w:rsid w:val="00DD41EF"/>
    <w:rsid w:val="00DD448D"/>
    <w:rsid w:val="00DD4582"/>
    <w:rsid w:val="00DD46AE"/>
    <w:rsid w:val="00DD4A8C"/>
    <w:rsid w:val="00DD4C23"/>
    <w:rsid w:val="00DD4FD4"/>
    <w:rsid w:val="00DD5117"/>
    <w:rsid w:val="00DD5129"/>
    <w:rsid w:val="00DD5419"/>
    <w:rsid w:val="00DD55FE"/>
    <w:rsid w:val="00DD5BDC"/>
    <w:rsid w:val="00DD5ED1"/>
    <w:rsid w:val="00DD5F83"/>
    <w:rsid w:val="00DD6014"/>
    <w:rsid w:val="00DD612F"/>
    <w:rsid w:val="00DD63C5"/>
    <w:rsid w:val="00DD63E0"/>
    <w:rsid w:val="00DD6456"/>
    <w:rsid w:val="00DD6583"/>
    <w:rsid w:val="00DD6886"/>
    <w:rsid w:val="00DD69F1"/>
    <w:rsid w:val="00DD6A3D"/>
    <w:rsid w:val="00DD6CFD"/>
    <w:rsid w:val="00DD6EAB"/>
    <w:rsid w:val="00DD73D0"/>
    <w:rsid w:val="00DD748A"/>
    <w:rsid w:val="00DD77EC"/>
    <w:rsid w:val="00DD797E"/>
    <w:rsid w:val="00DD7E1A"/>
    <w:rsid w:val="00DE0035"/>
    <w:rsid w:val="00DE0304"/>
    <w:rsid w:val="00DE036C"/>
    <w:rsid w:val="00DE036D"/>
    <w:rsid w:val="00DE04B9"/>
    <w:rsid w:val="00DE08A0"/>
    <w:rsid w:val="00DE0ED7"/>
    <w:rsid w:val="00DE0FAF"/>
    <w:rsid w:val="00DE1017"/>
    <w:rsid w:val="00DE1153"/>
    <w:rsid w:val="00DE1334"/>
    <w:rsid w:val="00DE1682"/>
    <w:rsid w:val="00DE177A"/>
    <w:rsid w:val="00DE1914"/>
    <w:rsid w:val="00DE1B77"/>
    <w:rsid w:val="00DE1D2D"/>
    <w:rsid w:val="00DE20A9"/>
    <w:rsid w:val="00DE2116"/>
    <w:rsid w:val="00DE2159"/>
    <w:rsid w:val="00DE2263"/>
    <w:rsid w:val="00DE24D3"/>
    <w:rsid w:val="00DE2577"/>
    <w:rsid w:val="00DE2634"/>
    <w:rsid w:val="00DE2AD1"/>
    <w:rsid w:val="00DE2CBC"/>
    <w:rsid w:val="00DE3406"/>
    <w:rsid w:val="00DE352B"/>
    <w:rsid w:val="00DE3618"/>
    <w:rsid w:val="00DE3C97"/>
    <w:rsid w:val="00DE3EBA"/>
    <w:rsid w:val="00DE4243"/>
    <w:rsid w:val="00DE42F4"/>
    <w:rsid w:val="00DE4377"/>
    <w:rsid w:val="00DE444C"/>
    <w:rsid w:val="00DE45F1"/>
    <w:rsid w:val="00DE4782"/>
    <w:rsid w:val="00DE4952"/>
    <w:rsid w:val="00DE497C"/>
    <w:rsid w:val="00DE49E7"/>
    <w:rsid w:val="00DE4AED"/>
    <w:rsid w:val="00DE5287"/>
    <w:rsid w:val="00DE5320"/>
    <w:rsid w:val="00DE5377"/>
    <w:rsid w:val="00DE5523"/>
    <w:rsid w:val="00DE5634"/>
    <w:rsid w:val="00DE5765"/>
    <w:rsid w:val="00DE5AD8"/>
    <w:rsid w:val="00DE5C28"/>
    <w:rsid w:val="00DE5D5B"/>
    <w:rsid w:val="00DE5DB7"/>
    <w:rsid w:val="00DE5E20"/>
    <w:rsid w:val="00DE5E62"/>
    <w:rsid w:val="00DE6159"/>
    <w:rsid w:val="00DE62F3"/>
    <w:rsid w:val="00DE630E"/>
    <w:rsid w:val="00DE6581"/>
    <w:rsid w:val="00DE6742"/>
    <w:rsid w:val="00DE67EC"/>
    <w:rsid w:val="00DE6885"/>
    <w:rsid w:val="00DE6A4A"/>
    <w:rsid w:val="00DE6A8A"/>
    <w:rsid w:val="00DE721A"/>
    <w:rsid w:val="00DE7579"/>
    <w:rsid w:val="00DE7738"/>
    <w:rsid w:val="00DE79B0"/>
    <w:rsid w:val="00DE7B83"/>
    <w:rsid w:val="00DE7BB1"/>
    <w:rsid w:val="00DF03E9"/>
    <w:rsid w:val="00DF0550"/>
    <w:rsid w:val="00DF059A"/>
    <w:rsid w:val="00DF071F"/>
    <w:rsid w:val="00DF08DA"/>
    <w:rsid w:val="00DF0B2F"/>
    <w:rsid w:val="00DF0C0F"/>
    <w:rsid w:val="00DF10D1"/>
    <w:rsid w:val="00DF1216"/>
    <w:rsid w:val="00DF1265"/>
    <w:rsid w:val="00DF1731"/>
    <w:rsid w:val="00DF17FB"/>
    <w:rsid w:val="00DF18C3"/>
    <w:rsid w:val="00DF1D3A"/>
    <w:rsid w:val="00DF1E95"/>
    <w:rsid w:val="00DF1ED6"/>
    <w:rsid w:val="00DF1F1C"/>
    <w:rsid w:val="00DF20B3"/>
    <w:rsid w:val="00DF25EA"/>
    <w:rsid w:val="00DF28FB"/>
    <w:rsid w:val="00DF291A"/>
    <w:rsid w:val="00DF2949"/>
    <w:rsid w:val="00DF2C8F"/>
    <w:rsid w:val="00DF2E5F"/>
    <w:rsid w:val="00DF2F77"/>
    <w:rsid w:val="00DF2FB2"/>
    <w:rsid w:val="00DF306C"/>
    <w:rsid w:val="00DF31BF"/>
    <w:rsid w:val="00DF3441"/>
    <w:rsid w:val="00DF3575"/>
    <w:rsid w:val="00DF367E"/>
    <w:rsid w:val="00DF3808"/>
    <w:rsid w:val="00DF390C"/>
    <w:rsid w:val="00DF395C"/>
    <w:rsid w:val="00DF3ACA"/>
    <w:rsid w:val="00DF3AD5"/>
    <w:rsid w:val="00DF3DCE"/>
    <w:rsid w:val="00DF4191"/>
    <w:rsid w:val="00DF4259"/>
    <w:rsid w:val="00DF4587"/>
    <w:rsid w:val="00DF4686"/>
    <w:rsid w:val="00DF4B87"/>
    <w:rsid w:val="00DF517A"/>
    <w:rsid w:val="00DF51E6"/>
    <w:rsid w:val="00DF52AE"/>
    <w:rsid w:val="00DF53E8"/>
    <w:rsid w:val="00DF54B3"/>
    <w:rsid w:val="00DF5546"/>
    <w:rsid w:val="00DF5615"/>
    <w:rsid w:val="00DF5A96"/>
    <w:rsid w:val="00DF5B2A"/>
    <w:rsid w:val="00DF5C6A"/>
    <w:rsid w:val="00DF5D63"/>
    <w:rsid w:val="00DF5D7B"/>
    <w:rsid w:val="00DF60A0"/>
    <w:rsid w:val="00DF6149"/>
    <w:rsid w:val="00DF6170"/>
    <w:rsid w:val="00DF63B5"/>
    <w:rsid w:val="00DF64A3"/>
    <w:rsid w:val="00DF6EF8"/>
    <w:rsid w:val="00DF72E5"/>
    <w:rsid w:val="00DF763C"/>
    <w:rsid w:val="00DF79B8"/>
    <w:rsid w:val="00DF7B27"/>
    <w:rsid w:val="00DF7B39"/>
    <w:rsid w:val="00DF7BCB"/>
    <w:rsid w:val="00DF7D8B"/>
    <w:rsid w:val="00DF7F38"/>
    <w:rsid w:val="00E0011C"/>
    <w:rsid w:val="00E0020E"/>
    <w:rsid w:val="00E002DA"/>
    <w:rsid w:val="00E004AA"/>
    <w:rsid w:val="00E00770"/>
    <w:rsid w:val="00E00F93"/>
    <w:rsid w:val="00E00FA5"/>
    <w:rsid w:val="00E0113C"/>
    <w:rsid w:val="00E0126D"/>
    <w:rsid w:val="00E016BB"/>
    <w:rsid w:val="00E017FD"/>
    <w:rsid w:val="00E0191D"/>
    <w:rsid w:val="00E01A1C"/>
    <w:rsid w:val="00E01A5F"/>
    <w:rsid w:val="00E01AC4"/>
    <w:rsid w:val="00E02144"/>
    <w:rsid w:val="00E02424"/>
    <w:rsid w:val="00E02546"/>
    <w:rsid w:val="00E028B4"/>
    <w:rsid w:val="00E0298F"/>
    <w:rsid w:val="00E02B13"/>
    <w:rsid w:val="00E02C14"/>
    <w:rsid w:val="00E030CD"/>
    <w:rsid w:val="00E03159"/>
    <w:rsid w:val="00E0318C"/>
    <w:rsid w:val="00E03267"/>
    <w:rsid w:val="00E032EB"/>
    <w:rsid w:val="00E03C15"/>
    <w:rsid w:val="00E03E7F"/>
    <w:rsid w:val="00E03F2A"/>
    <w:rsid w:val="00E04117"/>
    <w:rsid w:val="00E042D6"/>
    <w:rsid w:val="00E0483D"/>
    <w:rsid w:val="00E048B1"/>
    <w:rsid w:val="00E04B9E"/>
    <w:rsid w:val="00E04D46"/>
    <w:rsid w:val="00E0540C"/>
    <w:rsid w:val="00E05420"/>
    <w:rsid w:val="00E054D9"/>
    <w:rsid w:val="00E058A3"/>
    <w:rsid w:val="00E05B9C"/>
    <w:rsid w:val="00E05BAF"/>
    <w:rsid w:val="00E05D0E"/>
    <w:rsid w:val="00E05FD6"/>
    <w:rsid w:val="00E0603D"/>
    <w:rsid w:val="00E0622F"/>
    <w:rsid w:val="00E062D8"/>
    <w:rsid w:val="00E06DCD"/>
    <w:rsid w:val="00E06E3A"/>
    <w:rsid w:val="00E06E7F"/>
    <w:rsid w:val="00E06FCA"/>
    <w:rsid w:val="00E07114"/>
    <w:rsid w:val="00E07479"/>
    <w:rsid w:val="00E0764B"/>
    <w:rsid w:val="00E07ADC"/>
    <w:rsid w:val="00E07D3C"/>
    <w:rsid w:val="00E101B3"/>
    <w:rsid w:val="00E101D6"/>
    <w:rsid w:val="00E103B6"/>
    <w:rsid w:val="00E1049B"/>
    <w:rsid w:val="00E1071F"/>
    <w:rsid w:val="00E108EA"/>
    <w:rsid w:val="00E10DD0"/>
    <w:rsid w:val="00E10EB6"/>
    <w:rsid w:val="00E11053"/>
    <w:rsid w:val="00E11B12"/>
    <w:rsid w:val="00E11B19"/>
    <w:rsid w:val="00E11BC1"/>
    <w:rsid w:val="00E11E8C"/>
    <w:rsid w:val="00E11F04"/>
    <w:rsid w:val="00E11FF6"/>
    <w:rsid w:val="00E123C9"/>
    <w:rsid w:val="00E12422"/>
    <w:rsid w:val="00E125C4"/>
    <w:rsid w:val="00E12CCD"/>
    <w:rsid w:val="00E12CFC"/>
    <w:rsid w:val="00E12F12"/>
    <w:rsid w:val="00E1320C"/>
    <w:rsid w:val="00E133CD"/>
    <w:rsid w:val="00E1346B"/>
    <w:rsid w:val="00E136B0"/>
    <w:rsid w:val="00E136D6"/>
    <w:rsid w:val="00E13AA7"/>
    <w:rsid w:val="00E13B3D"/>
    <w:rsid w:val="00E13B5B"/>
    <w:rsid w:val="00E13EE6"/>
    <w:rsid w:val="00E140CC"/>
    <w:rsid w:val="00E1430C"/>
    <w:rsid w:val="00E144AB"/>
    <w:rsid w:val="00E144AD"/>
    <w:rsid w:val="00E145D2"/>
    <w:rsid w:val="00E14689"/>
    <w:rsid w:val="00E146AD"/>
    <w:rsid w:val="00E146D7"/>
    <w:rsid w:val="00E147FF"/>
    <w:rsid w:val="00E148BB"/>
    <w:rsid w:val="00E14DC0"/>
    <w:rsid w:val="00E14F92"/>
    <w:rsid w:val="00E14FB0"/>
    <w:rsid w:val="00E1512A"/>
    <w:rsid w:val="00E154A9"/>
    <w:rsid w:val="00E1573A"/>
    <w:rsid w:val="00E15B4C"/>
    <w:rsid w:val="00E15D23"/>
    <w:rsid w:val="00E15D8B"/>
    <w:rsid w:val="00E16056"/>
    <w:rsid w:val="00E16115"/>
    <w:rsid w:val="00E16155"/>
    <w:rsid w:val="00E164E8"/>
    <w:rsid w:val="00E16AA2"/>
    <w:rsid w:val="00E16BDB"/>
    <w:rsid w:val="00E16CE8"/>
    <w:rsid w:val="00E16F53"/>
    <w:rsid w:val="00E16F6C"/>
    <w:rsid w:val="00E17254"/>
    <w:rsid w:val="00E174B0"/>
    <w:rsid w:val="00E176F8"/>
    <w:rsid w:val="00E17771"/>
    <w:rsid w:val="00E179BD"/>
    <w:rsid w:val="00E17A87"/>
    <w:rsid w:val="00E17D4B"/>
    <w:rsid w:val="00E20036"/>
    <w:rsid w:val="00E2005F"/>
    <w:rsid w:val="00E200FD"/>
    <w:rsid w:val="00E201C1"/>
    <w:rsid w:val="00E20577"/>
    <w:rsid w:val="00E207AA"/>
    <w:rsid w:val="00E20EE7"/>
    <w:rsid w:val="00E211FF"/>
    <w:rsid w:val="00E21804"/>
    <w:rsid w:val="00E2198A"/>
    <w:rsid w:val="00E21C02"/>
    <w:rsid w:val="00E21E22"/>
    <w:rsid w:val="00E220A1"/>
    <w:rsid w:val="00E22189"/>
    <w:rsid w:val="00E221A9"/>
    <w:rsid w:val="00E227AD"/>
    <w:rsid w:val="00E22FA3"/>
    <w:rsid w:val="00E2316B"/>
    <w:rsid w:val="00E2321F"/>
    <w:rsid w:val="00E23291"/>
    <w:rsid w:val="00E2333D"/>
    <w:rsid w:val="00E2363E"/>
    <w:rsid w:val="00E23A02"/>
    <w:rsid w:val="00E23EA6"/>
    <w:rsid w:val="00E2467A"/>
    <w:rsid w:val="00E24691"/>
    <w:rsid w:val="00E246ED"/>
    <w:rsid w:val="00E24937"/>
    <w:rsid w:val="00E24AB9"/>
    <w:rsid w:val="00E24C7D"/>
    <w:rsid w:val="00E24C98"/>
    <w:rsid w:val="00E2540D"/>
    <w:rsid w:val="00E2545E"/>
    <w:rsid w:val="00E2559B"/>
    <w:rsid w:val="00E255DC"/>
    <w:rsid w:val="00E2575C"/>
    <w:rsid w:val="00E25B5E"/>
    <w:rsid w:val="00E2601A"/>
    <w:rsid w:val="00E2616C"/>
    <w:rsid w:val="00E262D5"/>
    <w:rsid w:val="00E262FD"/>
    <w:rsid w:val="00E264A9"/>
    <w:rsid w:val="00E264B8"/>
    <w:rsid w:val="00E265E2"/>
    <w:rsid w:val="00E26A6D"/>
    <w:rsid w:val="00E26D70"/>
    <w:rsid w:val="00E26F47"/>
    <w:rsid w:val="00E27384"/>
    <w:rsid w:val="00E275BD"/>
    <w:rsid w:val="00E27A07"/>
    <w:rsid w:val="00E27B46"/>
    <w:rsid w:val="00E27C89"/>
    <w:rsid w:val="00E27FE9"/>
    <w:rsid w:val="00E306E7"/>
    <w:rsid w:val="00E30741"/>
    <w:rsid w:val="00E30ED7"/>
    <w:rsid w:val="00E30F2D"/>
    <w:rsid w:val="00E311BE"/>
    <w:rsid w:val="00E3131A"/>
    <w:rsid w:val="00E31492"/>
    <w:rsid w:val="00E31614"/>
    <w:rsid w:val="00E31629"/>
    <w:rsid w:val="00E3197D"/>
    <w:rsid w:val="00E31B6A"/>
    <w:rsid w:val="00E31BA6"/>
    <w:rsid w:val="00E31DB6"/>
    <w:rsid w:val="00E32128"/>
    <w:rsid w:val="00E322BA"/>
    <w:rsid w:val="00E323D7"/>
    <w:rsid w:val="00E323E6"/>
    <w:rsid w:val="00E323FA"/>
    <w:rsid w:val="00E32C80"/>
    <w:rsid w:val="00E32D68"/>
    <w:rsid w:val="00E32EDB"/>
    <w:rsid w:val="00E32EE5"/>
    <w:rsid w:val="00E33085"/>
    <w:rsid w:val="00E333E7"/>
    <w:rsid w:val="00E33FB3"/>
    <w:rsid w:val="00E33FB5"/>
    <w:rsid w:val="00E3418A"/>
    <w:rsid w:val="00E34378"/>
    <w:rsid w:val="00E346F2"/>
    <w:rsid w:val="00E347DC"/>
    <w:rsid w:val="00E3514B"/>
    <w:rsid w:val="00E35225"/>
    <w:rsid w:val="00E352B5"/>
    <w:rsid w:val="00E35689"/>
    <w:rsid w:val="00E359B3"/>
    <w:rsid w:val="00E35AD7"/>
    <w:rsid w:val="00E35CA6"/>
    <w:rsid w:val="00E35CCB"/>
    <w:rsid w:val="00E35FA6"/>
    <w:rsid w:val="00E35FFF"/>
    <w:rsid w:val="00E36387"/>
    <w:rsid w:val="00E369AD"/>
    <w:rsid w:val="00E369BA"/>
    <w:rsid w:val="00E36B1F"/>
    <w:rsid w:val="00E36B21"/>
    <w:rsid w:val="00E36C8C"/>
    <w:rsid w:val="00E3715F"/>
    <w:rsid w:val="00E371F5"/>
    <w:rsid w:val="00E37211"/>
    <w:rsid w:val="00E37317"/>
    <w:rsid w:val="00E37689"/>
    <w:rsid w:val="00E377C6"/>
    <w:rsid w:val="00E37816"/>
    <w:rsid w:val="00E37E8C"/>
    <w:rsid w:val="00E37F8E"/>
    <w:rsid w:val="00E400BC"/>
    <w:rsid w:val="00E40336"/>
    <w:rsid w:val="00E40363"/>
    <w:rsid w:val="00E40A84"/>
    <w:rsid w:val="00E40B0E"/>
    <w:rsid w:val="00E40BBE"/>
    <w:rsid w:val="00E40DD1"/>
    <w:rsid w:val="00E40F92"/>
    <w:rsid w:val="00E414D4"/>
    <w:rsid w:val="00E41801"/>
    <w:rsid w:val="00E41E5A"/>
    <w:rsid w:val="00E41E7D"/>
    <w:rsid w:val="00E4231B"/>
    <w:rsid w:val="00E424DC"/>
    <w:rsid w:val="00E425EC"/>
    <w:rsid w:val="00E426D6"/>
    <w:rsid w:val="00E4276C"/>
    <w:rsid w:val="00E42924"/>
    <w:rsid w:val="00E42AD2"/>
    <w:rsid w:val="00E43214"/>
    <w:rsid w:val="00E432D0"/>
    <w:rsid w:val="00E433AC"/>
    <w:rsid w:val="00E43620"/>
    <w:rsid w:val="00E43959"/>
    <w:rsid w:val="00E43BBA"/>
    <w:rsid w:val="00E43DE4"/>
    <w:rsid w:val="00E43FC6"/>
    <w:rsid w:val="00E44192"/>
    <w:rsid w:val="00E442FB"/>
    <w:rsid w:val="00E445FC"/>
    <w:rsid w:val="00E448D0"/>
    <w:rsid w:val="00E44A69"/>
    <w:rsid w:val="00E450B7"/>
    <w:rsid w:val="00E45218"/>
    <w:rsid w:val="00E452E7"/>
    <w:rsid w:val="00E45301"/>
    <w:rsid w:val="00E45CB3"/>
    <w:rsid w:val="00E45FD2"/>
    <w:rsid w:val="00E46189"/>
    <w:rsid w:val="00E467D8"/>
    <w:rsid w:val="00E46894"/>
    <w:rsid w:val="00E46B75"/>
    <w:rsid w:val="00E47106"/>
    <w:rsid w:val="00E47185"/>
    <w:rsid w:val="00E474A6"/>
    <w:rsid w:val="00E47685"/>
    <w:rsid w:val="00E47748"/>
    <w:rsid w:val="00E477DD"/>
    <w:rsid w:val="00E47887"/>
    <w:rsid w:val="00E478C8"/>
    <w:rsid w:val="00E479BB"/>
    <w:rsid w:val="00E47CAC"/>
    <w:rsid w:val="00E47F93"/>
    <w:rsid w:val="00E50011"/>
    <w:rsid w:val="00E50090"/>
    <w:rsid w:val="00E502B1"/>
    <w:rsid w:val="00E5033F"/>
    <w:rsid w:val="00E50582"/>
    <w:rsid w:val="00E508C7"/>
    <w:rsid w:val="00E50B47"/>
    <w:rsid w:val="00E50E45"/>
    <w:rsid w:val="00E50ED8"/>
    <w:rsid w:val="00E5136C"/>
    <w:rsid w:val="00E513F4"/>
    <w:rsid w:val="00E5194D"/>
    <w:rsid w:val="00E51DDF"/>
    <w:rsid w:val="00E5225B"/>
    <w:rsid w:val="00E525E4"/>
    <w:rsid w:val="00E528DE"/>
    <w:rsid w:val="00E52CBE"/>
    <w:rsid w:val="00E52D18"/>
    <w:rsid w:val="00E52DC3"/>
    <w:rsid w:val="00E52DD0"/>
    <w:rsid w:val="00E52EAD"/>
    <w:rsid w:val="00E53360"/>
    <w:rsid w:val="00E53637"/>
    <w:rsid w:val="00E53821"/>
    <w:rsid w:val="00E5386F"/>
    <w:rsid w:val="00E538CB"/>
    <w:rsid w:val="00E538F5"/>
    <w:rsid w:val="00E53CA2"/>
    <w:rsid w:val="00E53CF0"/>
    <w:rsid w:val="00E5411E"/>
    <w:rsid w:val="00E54192"/>
    <w:rsid w:val="00E542A8"/>
    <w:rsid w:val="00E545D7"/>
    <w:rsid w:val="00E54796"/>
    <w:rsid w:val="00E54836"/>
    <w:rsid w:val="00E54959"/>
    <w:rsid w:val="00E549D9"/>
    <w:rsid w:val="00E54AED"/>
    <w:rsid w:val="00E54B1C"/>
    <w:rsid w:val="00E54C60"/>
    <w:rsid w:val="00E54F33"/>
    <w:rsid w:val="00E555BD"/>
    <w:rsid w:val="00E55A5C"/>
    <w:rsid w:val="00E55CCC"/>
    <w:rsid w:val="00E55CFE"/>
    <w:rsid w:val="00E56864"/>
    <w:rsid w:val="00E5686D"/>
    <w:rsid w:val="00E56A1C"/>
    <w:rsid w:val="00E56B67"/>
    <w:rsid w:val="00E5716B"/>
    <w:rsid w:val="00E573AB"/>
    <w:rsid w:val="00E57466"/>
    <w:rsid w:val="00E57646"/>
    <w:rsid w:val="00E576F1"/>
    <w:rsid w:val="00E57716"/>
    <w:rsid w:val="00E57B46"/>
    <w:rsid w:val="00E57B63"/>
    <w:rsid w:val="00E57CB5"/>
    <w:rsid w:val="00E57D45"/>
    <w:rsid w:val="00E60552"/>
    <w:rsid w:val="00E606A7"/>
    <w:rsid w:val="00E606E0"/>
    <w:rsid w:val="00E608A6"/>
    <w:rsid w:val="00E6094F"/>
    <w:rsid w:val="00E60C7E"/>
    <w:rsid w:val="00E60F20"/>
    <w:rsid w:val="00E61024"/>
    <w:rsid w:val="00E611CC"/>
    <w:rsid w:val="00E613EC"/>
    <w:rsid w:val="00E6199F"/>
    <w:rsid w:val="00E61A23"/>
    <w:rsid w:val="00E61A8A"/>
    <w:rsid w:val="00E620CF"/>
    <w:rsid w:val="00E6223F"/>
    <w:rsid w:val="00E623BB"/>
    <w:rsid w:val="00E62486"/>
    <w:rsid w:val="00E62BF8"/>
    <w:rsid w:val="00E62C72"/>
    <w:rsid w:val="00E62FB1"/>
    <w:rsid w:val="00E635AE"/>
    <w:rsid w:val="00E635C4"/>
    <w:rsid w:val="00E635EE"/>
    <w:rsid w:val="00E6387A"/>
    <w:rsid w:val="00E63B83"/>
    <w:rsid w:val="00E63E64"/>
    <w:rsid w:val="00E63F1B"/>
    <w:rsid w:val="00E63F3D"/>
    <w:rsid w:val="00E63FB0"/>
    <w:rsid w:val="00E63FEC"/>
    <w:rsid w:val="00E64071"/>
    <w:rsid w:val="00E64272"/>
    <w:rsid w:val="00E64AA3"/>
    <w:rsid w:val="00E64C02"/>
    <w:rsid w:val="00E64C54"/>
    <w:rsid w:val="00E64F37"/>
    <w:rsid w:val="00E64FDA"/>
    <w:rsid w:val="00E65305"/>
    <w:rsid w:val="00E6537F"/>
    <w:rsid w:val="00E65696"/>
    <w:rsid w:val="00E65A37"/>
    <w:rsid w:val="00E65C00"/>
    <w:rsid w:val="00E65E04"/>
    <w:rsid w:val="00E66293"/>
    <w:rsid w:val="00E66772"/>
    <w:rsid w:val="00E66D24"/>
    <w:rsid w:val="00E672FD"/>
    <w:rsid w:val="00E6784E"/>
    <w:rsid w:val="00E705A5"/>
    <w:rsid w:val="00E7079C"/>
    <w:rsid w:val="00E70B00"/>
    <w:rsid w:val="00E70DC5"/>
    <w:rsid w:val="00E7118D"/>
    <w:rsid w:val="00E71307"/>
    <w:rsid w:val="00E7144E"/>
    <w:rsid w:val="00E7172B"/>
    <w:rsid w:val="00E71789"/>
    <w:rsid w:val="00E7179A"/>
    <w:rsid w:val="00E717CF"/>
    <w:rsid w:val="00E71ECB"/>
    <w:rsid w:val="00E71EDE"/>
    <w:rsid w:val="00E71F8F"/>
    <w:rsid w:val="00E723DD"/>
    <w:rsid w:val="00E72435"/>
    <w:rsid w:val="00E72465"/>
    <w:rsid w:val="00E72629"/>
    <w:rsid w:val="00E726E9"/>
    <w:rsid w:val="00E72810"/>
    <w:rsid w:val="00E731EE"/>
    <w:rsid w:val="00E733AD"/>
    <w:rsid w:val="00E734EB"/>
    <w:rsid w:val="00E736EB"/>
    <w:rsid w:val="00E7370F"/>
    <w:rsid w:val="00E73ACA"/>
    <w:rsid w:val="00E73AEC"/>
    <w:rsid w:val="00E73B64"/>
    <w:rsid w:val="00E73F2C"/>
    <w:rsid w:val="00E73FD9"/>
    <w:rsid w:val="00E74273"/>
    <w:rsid w:val="00E74606"/>
    <w:rsid w:val="00E7474A"/>
    <w:rsid w:val="00E74E16"/>
    <w:rsid w:val="00E74F40"/>
    <w:rsid w:val="00E75168"/>
    <w:rsid w:val="00E751F0"/>
    <w:rsid w:val="00E75252"/>
    <w:rsid w:val="00E755E3"/>
    <w:rsid w:val="00E75624"/>
    <w:rsid w:val="00E7579C"/>
    <w:rsid w:val="00E7593D"/>
    <w:rsid w:val="00E75B91"/>
    <w:rsid w:val="00E75F1B"/>
    <w:rsid w:val="00E75FEE"/>
    <w:rsid w:val="00E76053"/>
    <w:rsid w:val="00E76B06"/>
    <w:rsid w:val="00E76B5F"/>
    <w:rsid w:val="00E76B92"/>
    <w:rsid w:val="00E76E5D"/>
    <w:rsid w:val="00E76F4F"/>
    <w:rsid w:val="00E76F73"/>
    <w:rsid w:val="00E77002"/>
    <w:rsid w:val="00E77345"/>
    <w:rsid w:val="00E775E5"/>
    <w:rsid w:val="00E77D2C"/>
    <w:rsid w:val="00E77D79"/>
    <w:rsid w:val="00E77EE8"/>
    <w:rsid w:val="00E80381"/>
    <w:rsid w:val="00E804D7"/>
    <w:rsid w:val="00E807DD"/>
    <w:rsid w:val="00E80B8B"/>
    <w:rsid w:val="00E80D4D"/>
    <w:rsid w:val="00E80E9C"/>
    <w:rsid w:val="00E810A3"/>
    <w:rsid w:val="00E8113E"/>
    <w:rsid w:val="00E8116D"/>
    <w:rsid w:val="00E818C2"/>
    <w:rsid w:val="00E81A79"/>
    <w:rsid w:val="00E81D17"/>
    <w:rsid w:val="00E81DA1"/>
    <w:rsid w:val="00E82123"/>
    <w:rsid w:val="00E82268"/>
    <w:rsid w:val="00E822F8"/>
    <w:rsid w:val="00E8289E"/>
    <w:rsid w:val="00E829F2"/>
    <w:rsid w:val="00E82C52"/>
    <w:rsid w:val="00E82D88"/>
    <w:rsid w:val="00E82DFF"/>
    <w:rsid w:val="00E834D0"/>
    <w:rsid w:val="00E834EC"/>
    <w:rsid w:val="00E834FE"/>
    <w:rsid w:val="00E83BBE"/>
    <w:rsid w:val="00E83D2E"/>
    <w:rsid w:val="00E84209"/>
    <w:rsid w:val="00E842A0"/>
    <w:rsid w:val="00E84391"/>
    <w:rsid w:val="00E848D4"/>
    <w:rsid w:val="00E8493B"/>
    <w:rsid w:val="00E84E00"/>
    <w:rsid w:val="00E84FAF"/>
    <w:rsid w:val="00E85370"/>
    <w:rsid w:val="00E857DD"/>
    <w:rsid w:val="00E85840"/>
    <w:rsid w:val="00E85F01"/>
    <w:rsid w:val="00E85FBC"/>
    <w:rsid w:val="00E8627E"/>
    <w:rsid w:val="00E86357"/>
    <w:rsid w:val="00E8640F"/>
    <w:rsid w:val="00E8663D"/>
    <w:rsid w:val="00E86A13"/>
    <w:rsid w:val="00E86AA2"/>
    <w:rsid w:val="00E86B10"/>
    <w:rsid w:val="00E86CBC"/>
    <w:rsid w:val="00E874B6"/>
    <w:rsid w:val="00E87713"/>
    <w:rsid w:val="00E8787B"/>
    <w:rsid w:val="00E879A3"/>
    <w:rsid w:val="00E879DC"/>
    <w:rsid w:val="00E87B16"/>
    <w:rsid w:val="00E87B4C"/>
    <w:rsid w:val="00E87B54"/>
    <w:rsid w:val="00E900F0"/>
    <w:rsid w:val="00E90120"/>
    <w:rsid w:val="00E9022A"/>
    <w:rsid w:val="00E906C4"/>
    <w:rsid w:val="00E908B3"/>
    <w:rsid w:val="00E9094C"/>
    <w:rsid w:val="00E90969"/>
    <w:rsid w:val="00E90BF3"/>
    <w:rsid w:val="00E90C08"/>
    <w:rsid w:val="00E90E97"/>
    <w:rsid w:val="00E90EA6"/>
    <w:rsid w:val="00E90FD3"/>
    <w:rsid w:val="00E91B90"/>
    <w:rsid w:val="00E91C3E"/>
    <w:rsid w:val="00E923B2"/>
    <w:rsid w:val="00E928A3"/>
    <w:rsid w:val="00E9294D"/>
    <w:rsid w:val="00E92B98"/>
    <w:rsid w:val="00E92E34"/>
    <w:rsid w:val="00E92E58"/>
    <w:rsid w:val="00E92E8B"/>
    <w:rsid w:val="00E931C2"/>
    <w:rsid w:val="00E9329B"/>
    <w:rsid w:val="00E932E2"/>
    <w:rsid w:val="00E93346"/>
    <w:rsid w:val="00E934FC"/>
    <w:rsid w:val="00E93584"/>
    <w:rsid w:val="00E93C87"/>
    <w:rsid w:val="00E93D54"/>
    <w:rsid w:val="00E93E61"/>
    <w:rsid w:val="00E93EE5"/>
    <w:rsid w:val="00E93FBE"/>
    <w:rsid w:val="00E943A9"/>
    <w:rsid w:val="00E945D8"/>
    <w:rsid w:val="00E9472A"/>
    <w:rsid w:val="00E94921"/>
    <w:rsid w:val="00E94AED"/>
    <w:rsid w:val="00E94BFA"/>
    <w:rsid w:val="00E94F90"/>
    <w:rsid w:val="00E9515D"/>
    <w:rsid w:val="00E957A3"/>
    <w:rsid w:val="00E95A53"/>
    <w:rsid w:val="00E95B98"/>
    <w:rsid w:val="00E95BB9"/>
    <w:rsid w:val="00E95C9C"/>
    <w:rsid w:val="00E95DCC"/>
    <w:rsid w:val="00E9651C"/>
    <w:rsid w:val="00E966FA"/>
    <w:rsid w:val="00E96761"/>
    <w:rsid w:val="00E967D4"/>
    <w:rsid w:val="00E9680B"/>
    <w:rsid w:val="00E96DAF"/>
    <w:rsid w:val="00E97049"/>
    <w:rsid w:val="00E97100"/>
    <w:rsid w:val="00E973DB"/>
    <w:rsid w:val="00E976E9"/>
    <w:rsid w:val="00E97892"/>
    <w:rsid w:val="00E97B2E"/>
    <w:rsid w:val="00E97D5E"/>
    <w:rsid w:val="00E97E1B"/>
    <w:rsid w:val="00EA00A0"/>
    <w:rsid w:val="00EA0250"/>
    <w:rsid w:val="00EA02E2"/>
    <w:rsid w:val="00EA061C"/>
    <w:rsid w:val="00EA0861"/>
    <w:rsid w:val="00EA0896"/>
    <w:rsid w:val="00EA0C3C"/>
    <w:rsid w:val="00EA0FC1"/>
    <w:rsid w:val="00EA108F"/>
    <w:rsid w:val="00EA1311"/>
    <w:rsid w:val="00EA16C2"/>
    <w:rsid w:val="00EA181A"/>
    <w:rsid w:val="00EA185D"/>
    <w:rsid w:val="00EA19D0"/>
    <w:rsid w:val="00EA1A48"/>
    <w:rsid w:val="00EA1B27"/>
    <w:rsid w:val="00EA1C37"/>
    <w:rsid w:val="00EA1CD8"/>
    <w:rsid w:val="00EA1CE8"/>
    <w:rsid w:val="00EA1F86"/>
    <w:rsid w:val="00EA2098"/>
    <w:rsid w:val="00EA2579"/>
    <w:rsid w:val="00EA28AF"/>
    <w:rsid w:val="00EA291A"/>
    <w:rsid w:val="00EA2B43"/>
    <w:rsid w:val="00EA2BEC"/>
    <w:rsid w:val="00EA2D25"/>
    <w:rsid w:val="00EA2D29"/>
    <w:rsid w:val="00EA2DF7"/>
    <w:rsid w:val="00EA3297"/>
    <w:rsid w:val="00EA3368"/>
    <w:rsid w:val="00EA3A2A"/>
    <w:rsid w:val="00EA4035"/>
    <w:rsid w:val="00EA425E"/>
    <w:rsid w:val="00EA459E"/>
    <w:rsid w:val="00EA4A0C"/>
    <w:rsid w:val="00EA4AEC"/>
    <w:rsid w:val="00EA4AEE"/>
    <w:rsid w:val="00EA4CDB"/>
    <w:rsid w:val="00EA4D17"/>
    <w:rsid w:val="00EA5412"/>
    <w:rsid w:val="00EA54E0"/>
    <w:rsid w:val="00EA5996"/>
    <w:rsid w:val="00EA59C3"/>
    <w:rsid w:val="00EA5B9C"/>
    <w:rsid w:val="00EA5C03"/>
    <w:rsid w:val="00EA5DC1"/>
    <w:rsid w:val="00EA5F6B"/>
    <w:rsid w:val="00EA5FD8"/>
    <w:rsid w:val="00EA60C5"/>
    <w:rsid w:val="00EA620D"/>
    <w:rsid w:val="00EA69C5"/>
    <w:rsid w:val="00EA6BE4"/>
    <w:rsid w:val="00EA6C42"/>
    <w:rsid w:val="00EA6F45"/>
    <w:rsid w:val="00EA71D4"/>
    <w:rsid w:val="00EA7214"/>
    <w:rsid w:val="00EA7853"/>
    <w:rsid w:val="00EA79D6"/>
    <w:rsid w:val="00EA7CC9"/>
    <w:rsid w:val="00EA7F5B"/>
    <w:rsid w:val="00EB009F"/>
    <w:rsid w:val="00EB033A"/>
    <w:rsid w:val="00EB05F9"/>
    <w:rsid w:val="00EB0C61"/>
    <w:rsid w:val="00EB0F81"/>
    <w:rsid w:val="00EB1269"/>
    <w:rsid w:val="00EB140D"/>
    <w:rsid w:val="00EB15D2"/>
    <w:rsid w:val="00EB16F1"/>
    <w:rsid w:val="00EB16F3"/>
    <w:rsid w:val="00EB1CD1"/>
    <w:rsid w:val="00EB202F"/>
    <w:rsid w:val="00EB21FA"/>
    <w:rsid w:val="00EB2A0E"/>
    <w:rsid w:val="00EB2B3E"/>
    <w:rsid w:val="00EB2E99"/>
    <w:rsid w:val="00EB3345"/>
    <w:rsid w:val="00EB3613"/>
    <w:rsid w:val="00EB3D3A"/>
    <w:rsid w:val="00EB3D77"/>
    <w:rsid w:val="00EB3FD5"/>
    <w:rsid w:val="00EB4155"/>
    <w:rsid w:val="00EB4678"/>
    <w:rsid w:val="00EB4B30"/>
    <w:rsid w:val="00EB4B47"/>
    <w:rsid w:val="00EB512D"/>
    <w:rsid w:val="00EB5286"/>
    <w:rsid w:val="00EB57FB"/>
    <w:rsid w:val="00EB59DB"/>
    <w:rsid w:val="00EB59FD"/>
    <w:rsid w:val="00EB5EBF"/>
    <w:rsid w:val="00EB5F6A"/>
    <w:rsid w:val="00EB5F9C"/>
    <w:rsid w:val="00EB6297"/>
    <w:rsid w:val="00EB671C"/>
    <w:rsid w:val="00EB6B64"/>
    <w:rsid w:val="00EB6BB7"/>
    <w:rsid w:val="00EB6CFD"/>
    <w:rsid w:val="00EB6D62"/>
    <w:rsid w:val="00EB6DD1"/>
    <w:rsid w:val="00EB6FD2"/>
    <w:rsid w:val="00EB701C"/>
    <w:rsid w:val="00EB7082"/>
    <w:rsid w:val="00EB7884"/>
    <w:rsid w:val="00EB7994"/>
    <w:rsid w:val="00EB7A41"/>
    <w:rsid w:val="00EB7B1B"/>
    <w:rsid w:val="00EB7F55"/>
    <w:rsid w:val="00EB7F9A"/>
    <w:rsid w:val="00EC0169"/>
    <w:rsid w:val="00EC078A"/>
    <w:rsid w:val="00EC0869"/>
    <w:rsid w:val="00EC0AF6"/>
    <w:rsid w:val="00EC0E46"/>
    <w:rsid w:val="00EC0F13"/>
    <w:rsid w:val="00EC0FB7"/>
    <w:rsid w:val="00EC1140"/>
    <w:rsid w:val="00EC1241"/>
    <w:rsid w:val="00EC138C"/>
    <w:rsid w:val="00EC171A"/>
    <w:rsid w:val="00EC1F2D"/>
    <w:rsid w:val="00EC239B"/>
    <w:rsid w:val="00EC25B1"/>
    <w:rsid w:val="00EC2752"/>
    <w:rsid w:val="00EC278F"/>
    <w:rsid w:val="00EC2C60"/>
    <w:rsid w:val="00EC2C92"/>
    <w:rsid w:val="00EC2D19"/>
    <w:rsid w:val="00EC2E41"/>
    <w:rsid w:val="00EC2E9A"/>
    <w:rsid w:val="00EC3333"/>
    <w:rsid w:val="00EC3355"/>
    <w:rsid w:val="00EC3366"/>
    <w:rsid w:val="00EC33FB"/>
    <w:rsid w:val="00EC34CE"/>
    <w:rsid w:val="00EC3A3F"/>
    <w:rsid w:val="00EC3A7B"/>
    <w:rsid w:val="00EC3B0A"/>
    <w:rsid w:val="00EC3BC9"/>
    <w:rsid w:val="00EC3DA4"/>
    <w:rsid w:val="00EC4261"/>
    <w:rsid w:val="00EC4424"/>
    <w:rsid w:val="00EC46B8"/>
    <w:rsid w:val="00EC4C99"/>
    <w:rsid w:val="00EC52B0"/>
    <w:rsid w:val="00EC566B"/>
    <w:rsid w:val="00EC58E1"/>
    <w:rsid w:val="00EC592E"/>
    <w:rsid w:val="00EC5AD0"/>
    <w:rsid w:val="00EC5CDB"/>
    <w:rsid w:val="00EC5F4C"/>
    <w:rsid w:val="00EC5F74"/>
    <w:rsid w:val="00EC6026"/>
    <w:rsid w:val="00EC608F"/>
    <w:rsid w:val="00EC6559"/>
    <w:rsid w:val="00EC6A49"/>
    <w:rsid w:val="00EC6C98"/>
    <w:rsid w:val="00EC7099"/>
    <w:rsid w:val="00EC7845"/>
    <w:rsid w:val="00EC7D0A"/>
    <w:rsid w:val="00EC7D37"/>
    <w:rsid w:val="00EC7E50"/>
    <w:rsid w:val="00EC7E5E"/>
    <w:rsid w:val="00EC7EC0"/>
    <w:rsid w:val="00ED02B9"/>
    <w:rsid w:val="00ED04D3"/>
    <w:rsid w:val="00ED057D"/>
    <w:rsid w:val="00ED07E3"/>
    <w:rsid w:val="00ED0933"/>
    <w:rsid w:val="00ED0990"/>
    <w:rsid w:val="00ED0AF8"/>
    <w:rsid w:val="00ED0CA3"/>
    <w:rsid w:val="00ED0E62"/>
    <w:rsid w:val="00ED1003"/>
    <w:rsid w:val="00ED167C"/>
    <w:rsid w:val="00ED1849"/>
    <w:rsid w:val="00ED18C2"/>
    <w:rsid w:val="00ED1B7B"/>
    <w:rsid w:val="00ED1DDB"/>
    <w:rsid w:val="00ED20E6"/>
    <w:rsid w:val="00ED2124"/>
    <w:rsid w:val="00ED2507"/>
    <w:rsid w:val="00ED25EE"/>
    <w:rsid w:val="00ED2892"/>
    <w:rsid w:val="00ED28A3"/>
    <w:rsid w:val="00ED2D97"/>
    <w:rsid w:val="00ED2EDB"/>
    <w:rsid w:val="00ED319C"/>
    <w:rsid w:val="00ED32F6"/>
    <w:rsid w:val="00ED338B"/>
    <w:rsid w:val="00ED3661"/>
    <w:rsid w:val="00ED3D28"/>
    <w:rsid w:val="00ED3ED5"/>
    <w:rsid w:val="00ED417D"/>
    <w:rsid w:val="00ED44AA"/>
    <w:rsid w:val="00ED4899"/>
    <w:rsid w:val="00ED4A7F"/>
    <w:rsid w:val="00ED4B1F"/>
    <w:rsid w:val="00ED4FBC"/>
    <w:rsid w:val="00ED53E9"/>
    <w:rsid w:val="00ED5996"/>
    <w:rsid w:val="00ED5BA9"/>
    <w:rsid w:val="00ED60A0"/>
    <w:rsid w:val="00ED66D1"/>
    <w:rsid w:val="00ED6707"/>
    <w:rsid w:val="00ED6948"/>
    <w:rsid w:val="00ED6AF9"/>
    <w:rsid w:val="00ED6BE0"/>
    <w:rsid w:val="00ED6C9D"/>
    <w:rsid w:val="00ED6D61"/>
    <w:rsid w:val="00ED6E4E"/>
    <w:rsid w:val="00ED70FB"/>
    <w:rsid w:val="00ED7921"/>
    <w:rsid w:val="00ED7AFC"/>
    <w:rsid w:val="00ED7B04"/>
    <w:rsid w:val="00ED7D78"/>
    <w:rsid w:val="00EE00D9"/>
    <w:rsid w:val="00EE03C7"/>
    <w:rsid w:val="00EE040D"/>
    <w:rsid w:val="00EE04F1"/>
    <w:rsid w:val="00EE0535"/>
    <w:rsid w:val="00EE0BCE"/>
    <w:rsid w:val="00EE0DD3"/>
    <w:rsid w:val="00EE1283"/>
    <w:rsid w:val="00EE12D6"/>
    <w:rsid w:val="00EE170F"/>
    <w:rsid w:val="00EE1725"/>
    <w:rsid w:val="00EE195B"/>
    <w:rsid w:val="00EE1CC4"/>
    <w:rsid w:val="00EE21C3"/>
    <w:rsid w:val="00EE2C8A"/>
    <w:rsid w:val="00EE344D"/>
    <w:rsid w:val="00EE397D"/>
    <w:rsid w:val="00EE3B87"/>
    <w:rsid w:val="00EE3DA1"/>
    <w:rsid w:val="00EE429B"/>
    <w:rsid w:val="00EE42E1"/>
    <w:rsid w:val="00EE42F3"/>
    <w:rsid w:val="00EE442A"/>
    <w:rsid w:val="00EE46DD"/>
    <w:rsid w:val="00EE4942"/>
    <w:rsid w:val="00EE49C4"/>
    <w:rsid w:val="00EE4A67"/>
    <w:rsid w:val="00EE4AE2"/>
    <w:rsid w:val="00EE4B44"/>
    <w:rsid w:val="00EE4E1B"/>
    <w:rsid w:val="00EE4FC9"/>
    <w:rsid w:val="00EE5035"/>
    <w:rsid w:val="00EE516A"/>
    <w:rsid w:val="00EE5353"/>
    <w:rsid w:val="00EE5D1D"/>
    <w:rsid w:val="00EE6001"/>
    <w:rsid w:val="00EE61C5"/>
    <w:rsid w:val="00EE6250"/>
    <w:rsid w:val="00EE658A"/>
    <w:rsid w:val="00EE67E7"/>
    <w:rsid w:val="00EE69B7"/>
    <w:rsid w:val="00EE6B24"/>
    <w:rsid w:val="00EE6BAF"/>
    <w:rsid w:val="00EE6C68"/>
    <w:rsid w:val="00EE6DF3"/>
    <w:rsid w:val="00EE7021"/>
    <w:rsid w:val="00EE7137"/>
    <w:rsid w:val="00EE725B"/>
    <w:rsid w:val="00EE7348"/>
    <w:rsid w:val="00EE78FC"/>
    <w:rsid w:val="00EE7AFA"/>
    <w:rsid w:val="00EE7B60"/>
    <w:rsid w:val="00EE7FA3"/>
    <w:rsid w:val="00EF08D5"/>
    <w:rsid w:val="00EF09D7"/>
    <w:rsid w:val="00EF10C3"/>
    <w:rsid w:val="00EF118D"/>
    <w:rsid w:val="00EF120B"/>
    <w:rsid w:val="00EF13EE"/>
    <w:rsid w:val="00EF14EE"/>
    <w:rsid w:val="00EF20DC"/>
    <w:rsid w:val="00EF20E4"/>
    <w:rsid w:val="00EF21FB"/>
    <w:rsid w:val="00EF2697"/>
    <w:rsid w:val="00EF27A9"/>
    <w:rsid w:val="00EF2987"/>
    <w:rsid w:val="00EF29D4"/>
    <w:rsid w:val="00EF3128"/>
    <w:rsid w:val="00EF3274"/>
    <w:rsid w:val="00EF32A4"/>
    <w:rsid w:val="00EF33C7"/>
    <w:rsid w:val="00EF383E"/>
    <w:rsid w:val="00EF3930"/>
    <w:rsid w:val="00EF3B1F"/>
    <w:rsid w:val="00EF3CC6"/>
    <w:rsid w:val="00EF44F7"/>
    <w:rsid w:val="00EF45EA"/>
    <w:rsid w:val="00EF4A39"/>
    <w:rsid w:val="00EF4C91"/>
    <w:rsid w:val="00EF5257"/>
    <w:rsid w:val="00EF55E9"/>
    <w:rsid w:val="00EF5690"/>
    <w:rsid w:val="00EF5A39"/>
    <w:rsid w:val="00EF623C"/>
    <w:rsid w:val="00EF62FC"/>
    <w:rsid w:val="00EF634A"/>
    <w:rsid w:val="00EF64FA"/>
    <w:rsid w:val="00EF6661"/>
    <w:rsid w:val="00EF66AE"/>
    <w:rsid w:val="00EF68B1"/>
    <w:rsid w:val="00EF6BC4"/>
    <w:rsid w:val="00EF70E1"/>
    <w:rsid w:val="00EF71D3"/>
    <w:rsid w:val="00EF73A5"/>
    <w:rsid w:val="00EF744C"/>
    <w:rsid w:val="00EF746E"/>
    <w:rsid w:val="00EF769F"/>
    <w:rsid w:val="00EF771A"/>
    <w:rsid w:val="00EF77CF"/>
    <w:rsid w:val="00EF7C41"/>
    <w:rsid w:val="00EF7CE6"/>
    <w:rsid w:val="00EF7DF9"/>
    <w:rsid w:val="00F00010"/>
    <w:rsid w:val="00F00212"/>
    <w:rsid w:val="00F00332"/>
    <w:rsid w:val="00F004F6"/>
    <w:rsid w:val="00F00534"/>
    <w:rsid w:val="00F00783"/>
    <w:rsid w:val="00F0083F"/>
    <w:rsid w:val="00F00886"/>
    <w:rsid w:val="00F00D53"/>
    <w:rsid w:val="00F00E4B"/>
    <w:rsid w:val="00F0110A"/>
    <w:rsid w:val="00F012C4"/>
    <w:rsid w:val="00F0137E"/>
    <w:rsid w:val="00F0142E"/>
    <w:rsid w:val="00F0144B"/>
    <w:rsid w:val="00F014C6"/>
    <w:rsid w:val="00F01681"/>
    <w:rsid w:val="00F01B06"/>
    <w:rsid w:val="00F01FC1"/>
    <w:rsid w:val="00F022C9"/>
    <w:rsid w:val="00F025C6"/>
    <w:rsid w:val="00F025E2"/>
    <w:rsid w:val="00F02606"/>
    <w:rsid w:val="00F02797"/>
    <w:rsid w:val="00F02A25"/>
    <w:rsid w:val="00F02B77"/>
    <w:rsid w:val="00F02E75"/>
    <w:rsid w:val="00F0338B"/>
    <w:rsid w:val="00F03C82"/>
    <w:rsid w:val="00F04180"/>
    <w:rsid w:val="00F04181"/>
    <w:rsid w:val="00F0433D"/>
    <w:rsid w:val="00F04369"/>
    <w:rsid w:val="00F045B0"/>
    <w:rsid w:val="00F04952"/>
    <w:rsid w:val="00F04CE1"/>
    <w:rsid w:val="00F0517C"/>
    <w:rsid w:val="00F05467"/>
    <w:rsid w:val="00F05665"/>
    <w:rsid w:val="00F05707"/>
    <w:rsid w:val="00F05743"/>
    <w:rsid w:val="00F05A8E"/>
    <w:rsid w:val="00F05EF1"/>
    <w:rsid w:val="00F05F19"/>
    <w:rsid w:val="00F0604E"/>
    <w:rsid w:val="00F06346"/>
    <w:rsid w:val="00F063C6"/>
    <w:rsid w:val="00F063E2"/>
    <w:rsid w:val="00F0648A"/>
    <w:rsid w:val="00F068B8"/>
    <w:rsid w:val="00F069DC"/>
    <w:rsid w:val="00F06CC3"/>
    <w:rsid w:val="00F06EC7"/>
    <w:rsid w:val="00F06F43"/>
    <w:rsid w:val="00F0711E"/>
    <w:rsid w:val="00F0736C"/>
    <w:rsid w:val="00F073E2"/>
    <w:rsid w:val="00F078AA"/>
    <w:rsid w:val="00F105D3"/>
    <w:rsid w:val="00F108D5"/>
    <w:rsid w:val="00F10DF5"/>
    <w:rsid w:val="00F1137C"/>
    <w:rsid w:val="00F115D4"/>
    <w:rsid w:val="00F11B1E"/>
    <w:rsid w:val="00F11B8B"/>
    <w:rsid w:val="00F11BD3"/>
    <w:rsid w:val="00F11CC3"/>
    <w:rsid w:val="00F11EE7"/>
    <w:rsid w:val="00F11FD3"/>
    <w:rsid w:val="00F12258"/>
    <w:rsid w:val="00F12263"/>
    <w:rsid w:val="00F124B0"/>
    <w:rsid w:val="00F12925"/>
    <w:rsid w:val="00F12BFE"/>
    <w:rsid w:val="00F12CF6"/>
    <w:rsid w:val="00F12F36"/>
    <w:rsid w:val="00F13031"/>
    <w:rsid w:val="00F131B6"/>
    <w:rsid w:val="00F131F2"/>
    <w:rsid w:val="00F134EF"/>
    <w:rsid w:val="00F13851"/>
    <w:rsid w:val="00F13C7B"/>
    <w:rsid w:val="00F13E5B"/>
    <w:rsid w:val="00F146F3"/>
    <w:rsid w:val="00F14715"/>
    <w:rsid w:val="00F14784"/>
    <w:rsid w:val="00F149AF"/>
    <w:rsid w:val="00F14A28"/>
    <w:rsid w:val="00F14AB2"/>
    <w:rsid w:val="00F14D59"/>
    <w:rsid w:val="00F150E8"/>
    <w:rsid w:val="00F153F9"/>
    <w:rsid w:val="00F1582D"/>
    <w:rsid w:val="00F15996"/>
    <w:rsid w:val="00F15A0E"/>
    <w:rsid w:val="00F15B12"/>
    <w:rsid w:val="00F15DE0"/>
    <w:rsid w:val="00F15EB0"/>
    <w:rsid w:val="00F15F14"/>
    <w:rsid w:val="00F162A8"/>
    <w:rsid w:val="00F16336"/>
    <w:rsid w:val="00F16466"/>
    <w:rsid w:val="00F1668D"/>
    <w:rsid w:val="00F1678C"/>
    <w:rsid w:val="00F1706A"/>
    <w:rsid w:val="00F170E9"/>
    <w:rsid w:val="00F17421"/>
    <w:rsid w:val="00F175B1"/>
    <w:rsid w:val="00F1791F"/>
    <w:rsid w:val="00F17921"/>
    <w:rsid w:val="00F17B11"/>
    <w:rsid w:val="00F17B63"/>
    <w:rsid w:val="00F17CF1"/>
    <w:rsid w:val="00F17D6B"/>
    <w:rsid w:val="00F17FA7"/>
    <w:rsid w:val="00F200E4"/>
    <w:rsid w:val="00F20465"/>
    <w:rsid w:val="00F20471"/>
    <w:rsid w:val="00F20490"/>
    <w:rsid w:val="00F2067B"/>
    <w:rsid w:val="00F2079D"/>
    <w:rsid w:val="00F20811"/>
    <w:rsid w:val="00F2087E"/>
    <w:rsid w:val="00F20913"/>
    <w:rsid w:val="00F20B56"/>
    <w:rsid w:val="00F20E66"/>
    <w:rsid w:val="00F218CE"/>
    <w:rsid w:val="00F21C1E"/>
    <w:rsid w:val="00F21C76"/>
    <w:rsid w:val="00F2203C"/>
    <w:rsid w:val="00F2212E"/>
    <w:rsid w:val="00F221B6"/>
    <w:rsid w:val="00F222AF"/>
    <w:rsid w:val="00F229A4"/>
    <w:rsid w:val="00F22B22"/>
    <w:rsid w:val="00F22B71"/>
    <w:rsid w:val="00F22C9D"/>
    <w:rsid w:val="00F23187"/>
    <w:rsid w:val="00F23223"/>
    <w:rsid w:val="00F2330A"/>
    <w:rsid w:val="00F2338B"/>
    <w:rsid w:val="00F233DF"/>
    <w:rsid w:val="00F239F3"/>
    <w:rsid w:val="00F23C7A"/>
    <w:rsid w:val="00F23DC0"/>
    <w:rsid w:val="00F23F74"/>
    <w:rsid w:val="00F24066"/>
    <w:rsid w:val="00F2407F"/>
    <w:rsid w:val="00F244CF"/>
    <w:rsid w:val="00F248C8"/>
    <w:rsid w:val="00F24C51"/>
    <w:rsid w:val="00F24F20"/>
    <w:rsid w:val="00F256E5"/>
    <w:rsid w:val="00F259CF"/>
    <w:rsid w:val="00F25AD7"/>
    <w:rsid w:val="00F25C48"/>
    <w:rsid w:val="00F25EFE"/>
    <w:rsid w:val="00F26650"/>
    <w:rsid w:val="00F26909"/>
    <w:rsid w:val="00F26982"/>
    <w:rsid w:val="00F269D1"/>
    <w:rsid w:val="00F269F2"/>
    <w:rsid w:val="00F26D58"/>
    <w:rsid w:val="00F27032"/>
    <w:rsid w:val="00F2704A"/>
    <w:rsid w:val="00F27251"/>
    <w:rsid w:val="00F27479"/>
    <w:rsid w:val="00F27887"/>
    <w:rsid w:val="00F3013A"/>
    <w:rsid w:val="00F30164"/>
    <w:rsid w:val="00F301A8"/>
    <w:rsid w:val="00F3028E"/>
    <w:rsid w:val="00F30451"/>
    <w:rsid w:val="00F305DA"/>
    <w:rsid w:val="00F30ADB"/>
    <w:rsid w:val="00F30C5E"/>
    <w:rsid w:val="00F313D9"/>
    <w:rsid w:val="00F316EA"/>
    <w:rsid w:val="00F318C9"/>
    <w:rsid w:val="00F31A28"/>
    <w:rsid w:val="00F31CDA"/>
    <w:rsid w:val="00F31EEA"/>
    <w:rsid w:val="00F31F97"/>
    <w:rsid w:val="00F325AE"/>
    <w:rsid w:val="00F32772"/>
    <w:rsid w:val="00F32B5E"/>
    <w:rsid w:val="00F32BA1"/>
    <w:rsid w:val="00F32C27"/>
    <w:rsid w:val="00F32C92"/>
    <w:rsid w:val="00F33075"/>
    <w:rsid w:val="00F333AA"/>
    <w:rsid w:val="00F333B7"/>
    <w:rsid w:val="00F33AC0"/>
    <w:rsid w:val="00F33CC4"/>
    <w:rsid w:val="00F33EDE"/>
    <w:rsid w:val="00F34091"/>
    <w:rsid w:val="00F3455D"/>
    <w:rsid w:val="00F34755"/>
    <w:rsid w:val="00F3477B"/>
    <w:rsid w:val="00F35219"/>
    <w:rsid w:val="00F354AD"/>
    <w:rsid w:val="00F354F8"/>
    <w:rsid w:val="00F355DA"/>
    <w:rsid w:val="00F35A06"/>
    <w:rsid w:val="00F35E0F"/>
    <w:rsid w:val="00F36106"/>
    <w:rsid w:val="00F3637D"/>
    <w:rsid w:val="00F36463"/>
    <w:rsid w:val="00F36619"/>
    <w:rsid w:val="00F36B3E"/>
    <w:rsid w:val="00F36D69"/>
    <w:rsid w:val="00F36F33"/>
    <w:rsid w:val="00F370DF"/>
    <w:rsid w:val="00F3722B"/>
    <w:rsid w:val="00F37236"/>
    <w:rsid w:val="00F374E7"/>
    <w:rsid w:val="00F37518"/>
    <w:rsid w:val="00F376F3"/>
    <w:rsid w:val="00F37E71"/>
    <w:rsid w:val="00F400D5"/>
    <w:rsid w:val="00F40202"/>
    <w:rsid w:val="00F40A3E"/>
    <w:rsid w:val="00F40B98"/>
    <w:rsid w:val="00F40E54"/>
    <w:rsid w:val="00F40E9F"/>
    <w:rsid w:val="00F40F0A"/>
    <w:rsid w:val="00F40F57"/>
    <w:rsid w:val="00F41437"/>
    <w:rsid w:val="00F41970"/>
    <w:rsid w:val="00F41B4C"/>
    <w:rsid w:val="00F41C93"/>
    <w:rsid w:val="00F41D4A"/>
    <w:rsid w:val="00F41DA3"/>
    <w:rsid w:val="00F41DD2"/>
    <w:rsid w:val="00F41F9A"/>
    <w:rsid w:val="00F42506"/>
    <w:rsid w:val="00F42526"/>
    <w:rsid w:val="00F425C9"/>
    <w:rsid w:val="00F42B46"/>
    <w:rsid w:val="00F430AC"/>
    <w:rsid w:val="00F43125"/>
    <w:rsid w:val="00F4350B"/>
    <w:rsid w:val="00F43510"/>
    <w:rsid w:val="00F43546"/>
    <w:rsid w:val="00F43631"/>
    <w:rsid w:val="00F4366A"/>
    <w:rsid w:val="00F43847"/>
    <w:rsid w:val="00F438B8"/>
    <w:rsid w:val="00F438C8"/>
    <w:rsid w:val="00F438CD"/>
    <w:rsid w:val="00F4392A"/>
    <w:rsid w:val="00F43A85"/>
    <w:rsid w:val="00F43EF5"/>
    <w:rsid w:val="00F44019"/>
    <w:rsid w:val="00F44022"/>
    <w:rsid w:val="00F4405C"/>
    <w:rsid w:val="00F4422A"/>
    <w:rsid w:val="00F444D0"/>
    <w:rsid w:val="00F44AB9"/>
    <w:rsid w:val="00F44FC3"/>
    <w:rsid w:val="00F459EF"/>
    <w:rsid w:val="00F45E70"/>
    <w:rsid w:val="00F461EF"/>
    <w:rsid w:val="00F46305"/>
    <w:rsid w:val="00F4635B"/>
    <w:rsid w:val="00F468D3"/>
    <w:rsid w:val="00F468F0"/>
    <w:rsid w:val="00F46930"/>
    <w:rsid w:val="00F46A47"/>
    <w:rsid w:val="00F46AC7"/>
    <w:rsid w:val="00F46B29"/>
    <w:rsid w:val="00F46FC0"/>
    <w:rsid w:val="00F47026"/>
    <w:rsid w:val="00F478BE"/>
    <w:rsid w:val="00F47AA8"/>
    <w:rsid w:val="00F47C08"/>
    <w:rsid w:val="00F47FBC"/>
    <w:rsid w:val="00F50292"/>
    <w:rsid w:val="00F506A6"/>
    <w:rsid w:val="00F5071F"/>
    <w:rsid w:val="00F508AB"/>
    <w:rsid w:val="00F50A56"/>
    <w:rsid w:val="00F50B8F"/>
    <w:rsid w:val="00F50CB5"/>
    <w:rsid w:val="00F5102C"/>
    <w:rsid w:val="00F511A5"/>
    <w:rsid w:val="00F51287"/>
    <w:rsid w:val="00F5132D"/>
    <w:rsid w:val="00F5158D"/>
    <w:rsid w:val="00F516FF"/>
    <w:rsid w:val="00F5199E"/>
    <w:rsid w:val="00F519E9"/>
    <w:rsid w:val="00F51A27"/>
    <w:rsid w:val="00F51A3D"/>
    <w:rsid w:val="00F51AE5"/>
    <w:rsid w:val="00F51B26"/>
    <w:rsid w:val="00F51E22"/>
    <w:rsid w:val="00F520B5"/>
    <w:rsid w:val="00F521F7"/>
    <w:rsid w:val="00F522C2"/>
    <w:rsid w:val="00F52353"/>
    <w:rsid w:val="00F52B1C"/>
    <w:rsid w:val="00F52BEF"/>
    <w:rsid w:val="00F52EC6"/>
    <w:rsid w:val="00F53016"/>
    <w:rsid w:val="00F5360C"/>
    <w:rsid w:val="00F53793"/>
    <w:rsid w:val="00F53801"/>
    <w:rsid w:val="00F5384B"/>
    <w:rsid w:val="00F53986"/>
    <w:rsid w:val="00F53BC1"/>
    <w:rsid w:val="00F53BED"/>
    <w:rsid w:val="00F53D94"/>
    <w:rsid w:val="00F543CE"/>
    <w:rsid w:val="00F545C6"/>
    <w:rsid w:val="00F546BC"/>
    <w:rsid w:val="00F54855"/>
    <w:rsid w:val="00F54CEC"/>
    <w:rsid w:val="00F54EB4"/>
    <w:rsid w:val="00F54ED2"/>
    <w:rsid w:val="00F55160"/>
    <w:rsid w:val="00F551A5"/>
    <w:rsid w:val="00F551B0"/>
    <w:rsid w:val="00F5560D"/>
    <w:rsid w:val="00F55634"/>
    <w:rsid w:val="00F557F1"/>
    <w:rsid w:val="00F5594E"/>
    <w:rsid w:val="00F559B1"/>
    <w:rsid w:val="00F55ACD"/>
    <w:rsid w:val="00F55BA3"/>
    <w:rsid w:val="00F55D6C"/>
    <w:rsid w:val="00F55F0B"/>
    <w:rsid w:val="00F55F1C"/>
    <w:rsid w:val="00F56341"/>
    <w:rsid w:val="00F5640A"/>
    <w:rsid w:val="00F56433"/>
    <w:rsid w:val="00F56D7E"/>
    <w:rsid w:val="00F5727F"/>
    <w:rsid w:val="00F5773D"/>
    <w:rsid w:val="00F57845"/>
    <w:rsid w:val="00F5784E"/>
    <w:rsid w:val="00F57BBA"/>
    <w:rsid w:val="00F57C4E"/>
    <w:rsid w:val="00F57D91"/>
    <w:rsid w:val="00F6031E"/>
    <w:rsid w:val="00F604E3"/>
    <w:rsid w:val="00F604E6"/>
    <w:rsid w:val="00F606CB"/>
    <w:rsid w:val="00F60A87"/>
    <w:rsid w:val="00F60D66"/>
    <w:rsid w:val="00F60F84"/>
    <w:rsid w:val="00F6127A"/>
    <w:rsid w:val="00F61472"/>
    <w:rsid w:val="00F614D0"/>
    <w:rsid w:val="00F6150E"/>
    <w:rsid w:val="00F6167C"/>
    <w:rsid w:val="00F619A9"/>
    <w:rsid w:val="00F619AE"/>
    <w:rsid w:val="00F61B5B"/>
    <w:rsid w:val="00F61C48"/>
    <w:rsid w:val="00F61CDF"/>
    <w:rsid w:val="00F61ED0"/>
    <w:rsid w:val="00F61F6E"/>
    <w:rsid w:val="00F62003"/>
    <w:rsid w:val="00F62124"/>
    <w:rsid w:val="00F6229E"/>
    <w:rsid w:val="00F62361"/>
    <w:rsid w:val="00F62404"/>
    <w:rsid w:val="00F628BD"/>
    <w:rsid w:val="00F6313A"/>
    <w:rsid w:val="00F631F5"/>
    <w:rsid w:val="00F6360E"/>
    <w:rsid w:val="00F63781"/>
    <w:rsid w:val="00F638E7"/>
    <w:rsid w:val="00F639D6"/>
    <w:rsid w:val="00F63CFC"/>
    <w:rsid w:val="00F63D7E"/>
    <w:rsid w:val="00F64041"/>
    <w:rsid w:val="00F64057"/>
    <w:rsid w:val="00F6430E"/>
    <w:rsid w:val="00F6479F"/>
    <w:rsid w:val="00F6498E"/>
    <w:rsid w:val="00F64F26"/>
    <w:rsid w:val="00F65236"/>
    <w:rsid w:val="00F65279"/>
    <w:rsid w:val="00F652C8"/>
    <w:rsid w:val="00F652D8"/>
    <w:rsid w:val="00F652F1"/>
    <w:rsid w:val="00F65327"/>
    <w:rsid w:val="00F65354"/>
    <w:rsid w:val="00F656B4"/>
    <w:rsid w:val="00F656C8"/>
    <w:rsid w:val="00F656FF"/>
    <w:rsid w:val="00F65752"/>
    <w:rsid w:val="00F657B8"/>
    <w:rsid w:val="00F658F2"/>
    <w:rsid w:val="00F6592A"/>
    <w:rsid w:val="00F659CD"/>
    <w:rsid w:val="00F65B18"/>
    <w:rsid w:val="00F66098"/>
    <w:rsid w:val="00F6615F"/>
    <w:rsid w:val="00F66378"/>
    <w:rsid w:val="00F6637F"/>
    <w:rsid w:val="00F667CD"/>
    <w:rsid w:val="00F6686D"/>
    <w:rsid w:val="00F66875"/>
    <w:rsid w:val="00F668D9"/>
    <w:rsid w:val="00F669B4"/>
    <w:rsid w:val="00F66A91"/>
    <w:rsid w:val="00F66D03"/>
    <w:rsid w:val="00F66FA5"/>
    <w:rsid w:val="00F67255"/>
    <w:rsid w:val="00F67A95"/>
    <w:rsid w:val="00F67B1E"/>
    <w:rsid w:val="00F67BCF"/>
    <w:rsid w:val="00F67BF1"/>
    <w:rsid w:val="00F67C52"/>
    <w:rsid w:val="00F67C86"/>
    <w:rsid w:val="00F67FD8"/>
    <w:rsid w:val="00F70188"/>
    <w:rsid w:val="00F70343"/>
    <w:rsid w:val="00F705A6"/>
    <w:rsid w:val="00F70661"/>
    <w:rsid w:val="00F70E05"/>
    <w:rsid w:val="00F70FB1"/>
    <w:rsid w:val="00F71078"/>
    <w:rsid w:val="00F710F4"/>
    <w:rsid w:val="00F712F4"/>
    <w:rsid w:val="00F71950"/>
    <w:rsid w:val="00F719B1"/>
    <w:rsid w:val="00F725B8"/>
    <w:rsid w:val="00F72A52"/>
    <w:rsid w:val="00F72AF4"/>
    <w:rsid w:val="00F72BDA"/>
    <w:rsid w:val="00F72D89"/>
    <w:rsid w:val="00F72F04"/>
    <w:rsid w:val="00F73004"/>
    <w:rsid w:val="00F7318E"/>
    <w:rsid w:val="00F73571"/>
    <w:rsid w:val="00F7375C"/>
    <w:rsid w:val="00F73AF8"/>
    <w:rsid w:val="00F73F38"/>
    <w:rsid w:val="00F73FBD"/>
    <w:rsid w:val="00F74019"/>
    <w:rsid w:val="00F741A9"/>
    <w:rsid w:val="00F741AF"/>
    <w:rsid w:val="00F742AB"/>
    <w:rsid w:val="00F74631"/>
    <w:rsid w:val="00F74750"/>
    <w:rsid w:val="00F74893"/>
    <w:rsid w:val="00F749F6"/>
    <w:rsid w:val="00F74B26"/>
    <w:rsid w:val="00F74CEA"/>
    <w:rsid w:val="00F74CEF"/>
    <w:rsid w:val="00F753B7"/>
    <w:rsid w:val="00F7543D"/>
    <w:rsid w:val="00F755BA"/>
    <w:rsid w:val="00F755C7"/>
    <w:rsid w:val="00F75952"/>
    <w:rsid w:val="00F75A1A"/>
    <w:rsid w:val="00F75D99"/>
    <w:rsid w:val="00F7608A"/>
    <w:rsid w:val="00F763B6"/>
    <w:rsid w:val="00F76526"/>
    <w:rsid w:val="00F765BE"/>
    <w:rsid w:val="00F7666E"/>
    <w:rsid w:val="00F76705"/>
    <w:rsid w:val="00F769AA"/>
    <w:rsid w:val="00F76B10"/>
    <w:rsid w:val="00F76C04"/>
    <w:rsid w:val="00F76F6B"/>
    <w:rsid w:val="00F77025"/>
    <w:rsid w:val="00F773C7"/>
    <w:rsid w:val="00F77437"/>
    <w:rsid w:val="00F776EC"/>
    <w:rsid w:val="00F777E1"/>
    <w:rsid w:val="00F77A0C"/>
    <w:rsid w:val="00F77D19"/>
    <w:rsid w:val="00F77EF8"/>
    <w:rsid w:val="00F80052"/>
    <w:rsid w:val="00F8036F"/>
    <w:rsid w:val="00F805BD"/>
    <w:rsid w:val="00F8088B"/>
    <w:rsid w:val="00F80A4D"/>
    <w:rsid w:val="00F80BDD"/>
    <w:rsid w:val="00F80C10"/>
    <w:rsid w:val="00F80D44"/>
    <w:rsid w:val="00F80F52"/>
    <w:rsid w:val="00F80F97"/>
    <w:rsid w:val="00F81024"/>
    <w:rsid w:val="00F81567"/>
    <w:rsid w:val="00F81899"/>
    <w:rsid w:val="00F81ADA"/>
    <w:rsid w:val="00F81BAA"/>
    <w:rsid w:val="00F81BD9"/>
    <w:rsid w:val="00F81C40"/>
    <w:rsid w:val="00F81CE5"/>
    <w:rsid w:val="00F81D3F"/>
    <w:rsid w:val="00F81D71"/>
    <w:rsid w:val="00F81E5F"/>
    <w:rsid w:val="00F82032"/>
    <w:rsid w:val="00F82321"/>
    <w:rsid w:val="00F8256E"/>
    <w:rsid w:val="00F82594"/>
    <w:rsid w:val="00F8269E"/>
    <w:rsid w:val="00F826DF"/>
    <w:rsid w:val="00F8275B"/>
    <w:rsid w:val="00F828A2"/>
    <w:rsid w:val="00F82DF7"/>
    <w:rsid w:val="00F82FD9"/>
    <w:rsid w:val="00F82FE0"/>
    <w:rsid w:val="00F83117"/>
    <w:rsid w:val="00F8339E"/>
    <w:rsid w:val="00F835DD"/>
    <w:rsid w:val="00F83821"/>
    <w:rsid w:val="00F8389E"/>
    <w:rsid w:val="00F83B97"/>
    <w:rsid w:val="00F840BE"/>
    <w:rsid w:val="00F84157"/>
    <w:rsid w:val="00F844F5"/>
    <w:rsid w:val="00F8482E"/>
    <w:rsid w:val="00F84A9F"/>
    <w:rsid w:val="00F84AF9"/>
    <w:rsid w:val="00F84B8F"/>
    <w:rsid w:val="00F84BA7"/>
    <w:rsid w:val="00F84F63"/>
    <w:rsid w:val="00F8580E"/>
    <w:rsid w:val="00F85A70"/>
    <w:rsid w:val="00F85B83"/>
    <w:rsid w:val="00F85C64"/>
    <w:rsid w:val="00F85CCB"/>
    <w:rsid w:val="00F86052"/>
    <w:rsid w:val="00F861D0"/>
    <w:rsid w:val="00F86310"/>
    <w:rsid w:val="00F86818"/>
    <w:rsid w:val="00F869E3"/>
    <w:rsid w:val="00F86EBA"/>
    <w:rsid w:val="00F871B8"/>
    <w:rsid w:val="00F872DC"/>
    <w:rsid w:val="00F87481"/>
    <w:rsid w:val="00F876E8"/>
    <w:rsid w:val="00F87786"/>
    <w:rsid w:val="00F87828"/>
    <w:rsid w:val="00F87A40"/>
    <w:rsid w:val="00F87D1F"/>
    <w:rsid w:val="00F87F9E"/>
    <w:rsid w:val="00F9002C"/>
    <w:rsid w:val="00F903DD"/>
    <w:rsid w:val="00F9080F"/>
    <w:rsid w:val="00F90AC4"/>
    <w:rsid w:val="00F91005"/>
    <w:rsid w:val="00F9108D"/>
    <w:rsid w:val="00F910C6"/>
    <w:rsid w:val="00F91501"/>
    <w:rsid w:val="00F9151B"/>
    <w:rsid w:val="00F91884"/>
    <w:rsid w:val="00F91976"/>
    <w:rsid w:val="00F919DE"/>
    <w:rsid w:val="00F91A4A"/>
    <w:rsid w:val="00F91DFE"/>
    <w:rsid w:val="00F91FA1"/>
    <w:rsid w:val="00F922F2"/>
    <w:rsid w:val="00F92581"/>
    <w:rsid w:val="00F92696"/>
    <w:rsid w:val="00F926DD"/>
    <w:rsid w:val="00F92946"/>
    <w:rsid w:val="00F92BF0"/>
    <w:rsid w:val="00F92D71"/>
    <w:rsid w:val="00F936D4"/>
    <w:rsid w:val="00F93AC8"/>
    <w:rsid w:val="00F93D9F"/>
    <w:rsid w:val="00F9426E"/>
    <w:rsid w:val="00F9430C"/>
    <w:rsid w:val="00F94544"/>
    <w:rsid w:val="00F945C1"/>
    <w:rsid w:val="00F94980"/>
    <w:rsid w:val="00F94C67"/>
    <w:rsid w:val="00F94D49"/>
    <w:rsid w:val="00F94EE8"/>
    <w:rsid w:val="00F95367"/>
    <w:rsid w:val="00F953DA"/>
    <w:rsid w:val="00F9543E"/>
    <w:rsid w:val="00F95444"/>
    <w:rsid w:val="00F9551F"/>
    <w:rsid w:val="00F955DD"/>
    <w:rsid w:val="00F957B5"/>
    <w:rsid w:val="00F957C9"/>
    <w:rsid w:val="00F95973"/>
    <w:rsid w:val="00F95974"/>
    <w:rsid w:val="00F95A6B"/>
    <w:rsid w:val="00F95DD6"/>
    <w:rsid w:val="00F95DEA"/>
    <w:rsid w:val="00F95E6C"/>
    <w:rsid w:val="00F95EAC"/>
    <w:rsid w:val="00F95F2B"/>
    <w:rsid w:val="00F966F0"/>
    <w:rsid w:val="00F96D6B"/>
    <w:rsid w:val="00F97604"/>
    <w:rsid w:val="00F9766D"/>
    <w:rsid w:val="00F977F9"/>
    <w:rsid w:val="00F979CB"/>
    <w:rsid w:val="00F97F52"/>
    <w:rsid w:val="00FA030F"/>
    <w:rsid w:val="00FA058B"/>
    <w:rsid w:val="00FA06F3"/>
    <w:rsid w:val="00FA070C"/>
    <w:rsid w:val="00FA0814"/>
    <w:rsid w:val="00FA0A7A"/>
    <w:rsid w:val="00FA0EB6"/>
    <w:rsid w:val="00FA1194"/>
    <w:rsid w:val="00FA1274"/>
    <w:rsid w:val="00FA163E"/>
    <w:rsid w:val="00FA1685"/>
    <w:rsid w:val="00FA17B5"/>
    <w:rsid w:val="00FA17C9"/>
    <w:rsid w:val="00FA1997"/>
    <w:rsid w:val="00FA1AF9"/>
    <w:rsid w:val="00FA1B1C"/>
    <w:rsid w:val="00FA21CF"/>
    <w:rsid w:val="00FA2494"/>
    <w:rsid w:val="00FA285C"/>
    <w:rsid w:val="00FA2A53"/>
    <w:rsid w:val="00FA2BF3"/>
    <w:rsid w:val="00FA2E95"/>
    <w:rsid w:val="00FA31CE"/>
    <w:rsid w:val="00FA3388"/>
    <w:rsid w:val="00FA345C"/>
    <w:rsid w:val="00FA3646"/>
    <w:rsid w:val="00FA36A1"/>
    <w:rsid w:val="00FA38B1"/>
    <w:rsid w:val="00FA3C25"/>
    <w:rsid w:val="00FA41C6"/>
    <w:rsid w:val="00FA44DC"/>
    <w:rsid w:val="00FA4ABA"/>
    <w:rsid w:val="00FA4D06"/>
    <w:rsid w:val="00FA4DCF"/>
    <w:rsid w:val="00FA4EAE"/>
    <w:rsid w:val="00FA4F2E"/>
    <w:rsid w:val="00FA4F2F"/>
    <w:rsid w:val="00FA511D"/>
    <w:rsid w:val="00FA51C1"/>
    <w:rsid w:val="00FA529F"/>
    <w:rsid w:val="00FA56F4"/>
    <w:rsid w:val="00FA61E0"/>
    <w:rsid w:val="00FA6614"/>
    <w:rsid w:val="00FA691F"/>
    <w:rsid w:val="00FA6B1A"/>
    <w:rsid w:val="00FA6CB7"/>
    <w:rsid w:val="00FA709F"/>
    <w:rsid w:val="00FA7119"/>
    <w:rsid w:val="00FA7446"/>
    <w:rsid w:val="00FA7499"/>
    <w:rsid w:val="00FA787A"/>
    <w:rsid w:val="00FA7925"/>
    <w:rsid w:val="00FA7A4E"/>
    <w:rsid w:val="00FA7C89"/>
    <w:rsid w:val="00FA7FAE"/>
    <w:rsid w:val="00FA7FDD"/>
    <w:rsid w:val="00FB002B"/>
    <w:rsid w:val="00FB027F"/>
    <w:rsid w:val="00FB03DC"/>
    <w:rsid w:val="00FB03E1"/>
    <w:rsid w:val="00FB082B"/>
    <w:rsid w:val="00FB0925"/>
    <w:rsid w:val="00FB0B1A"/>
    <w:rsid w:val="00FB0F8A"/>
    <w:rsid w:val="00FB1194"/>
    <w:rsid w:val="00FB1408"/>
    <w:rsid w:val="00FB1718"/>
    <w:rsid w:val="00FB1796"/>
    <w:rsid w:val="00FB17D2"/>
    <w:rsid w:val="00FB18B8"/>
    <w:rsid w:val="00FB1920"/>
    <w:rsid w:val="00FB1958"/>
    <w:rsid w:val="00FB1BFE"/>
    <w:rsid w:val="00FB1C02"/>
    <w:rsid w:val="00FB1C9F"/>
    <w:rsid w:val="00FB1CD2"/>
    <w:rsid w:val="00FB1CF5"/>
    <w:rsid w:val="00FB1E7A"/>
    <w:rsid w:val="00FB1F85"/>
    <w:rsid w:val="00FB2185"/>
    <w:rsid w:val="00FB2471"/>
    <w:rsid w:val="00FB2583"/>
    <w:rsid w:val="00FB259A"/>
    <w:rsid w:val="00FB25DF"/>
    <w:rsid w:val="00FB2707"/>
    <w:rsid w:val="00FB27F8"/>
    <w:rsid w:val="00FB2DED"/>
    <w:rsid w:val="00FB343E"/>
    <w:rsid w:val="00FB3719"/>
    <w:rsid w:val="00FB3828"/>
    <w:rsid w:val="00FB3E34"/>
    <w:rsid w:val="00FB3FD7"/>
    <w:rsid w:val="00FB40EA"/>
    <w:rsid w:val="00FB4516"/>
    <w:rsid w:val="00FB4517"/>
    <w:rsid w:val="00FB4707"/>
    <w:rsid w:val="00FB49AA"/>
    <w:rsid w:val="00FB4AD4"/>
    <w:rsid w:val="00FB4D8C"/>
    <w:rsid w:val="00FB4DD6"/>
    <w:rsid w:val="00FB5073"/>
    <w:rsid w:val="00FB55BF"/>
    <w:rsid w:val="00FB561B"/>
    <w:rsid w:val="00FB571D"/>
    <w:rsid w:val="00FB5913"/>
    <w:rsid w:val="00FB5C3F"/>
    <w:rsid w:val="00FB628E"/>
    <w:rsid w:val="00FB62D0"/>
    <w:rsid w:val="00FB63C4"/>
    <w:rsid w:val="00FB663E"/>
    <w:rsid w:val="00FB67DB"/>
    <w:rsid w:val="00FB6A91"/>
    <w:rsid w:val="00FB6B92"/>
    <w:rsid w:val="00FB6E33"/>
    <w:rsid w:val="00FB6F11"/>
    <w:rsid w:val="00FB7488"/>
    <w:rsid w:val="00FB7502"/>
    <w:rsid w:val="00FB77A7"/>
    <w:rsid w:val="00FB7A4F"/>
    <w:rsid w:val="00FB7B39"/>
    <w:rsid w:val="00FB7C8F"/>
    <w:rsid w:val="00FB7CDA"/>
    <w:rsid w:val="00FB7D48"/>
    <w:rsid w:val="00FB7D9E"/>
    <w:rsid w:val="00FB7EAC"/>
    <w:rsid w:val="00FB7F34"/>
    <w:rsid w:val="00FB7F85"/>
    <w:rsid w:val="00FB7F9B"/>
    <w:rsid w:val="00FC00DF"/>
    <w:rsid w:val="00FC014F"/>
    <w:rsid w:val="00FC03CC"/>
    <w:rsid w:val="00FC09AE"/>
    <w:rsid w:val="00FC0FE4"/>
    <w:rsid w:val="00FC1495"/>
    <w:rsid w:val="00FC15E2"/>
    <w:rsid w:val="00FC196E"/>
    <w:rsid w:val="00FC19B8"/>
    <w:rsid w:val="00FC19D7"/>
    <w:rsid w:val="00FC1F1C"/>
    <w:rsid w:val="00FC1FC5"/>
    <w:rsid w:val="00FC2080"/>
    <w:rsid w:val="00FC2AEB"/>
    <w:rsid w:val="00FC2F73"/>
    <w:rsid w:val="00FC3471"/>
    <w:rsid w:val="00FC3630"/>
    <w:rsid w:val="00FC36FD"/>
    <w:rsid w:val="00FC37FA"/>
    <w:rsid w:val="00FC39F6"/>
    <w:rsid w:val="00FC3EA4"/>
    <w:rsid w:val="00FC4350"/>
    <w:rsid w:val="00FC44E8"/>
    <w:rsid w:val="00FC4899"/>
    <w:rsid w:val="00FC48A6"/>
    <w:rsid w:val="00FC4904"/>
    <w:rsid w:val="00FC4A4C"/>
    <w:rsid w:val="00FC4A4F"/>
    <w:rsid w:val="00FC4B87"/>
    <w:rsid w:val="00FC4D29"/>
    <w:rsid w:val="00FC586B"/>
    <w:rsid w:val="00FC58DE"/>
    <w:rsid w:val="00FC5942"/>
    <w:rsid w:val="00FC596A"/>
    <w:rsid w:val="00FC599F"/>
    <w:rsid w:val="00FC5DE4"/>
    <w:rsid w:val="00FC5DE8"/>
    <w:rsid w:val="00FC5F18"/>
    <w:rsid w:val="00FC5F77"/>
    <w:rsid w:val="00FC5F9A"/>
    <w:rsid w:val="00FC64C1"/>
    <w:rsid w:val="00FC659B"/>
    <w:rsid w:val="00FC68A4"/>
    <w:rsid w:val="00FC6918"/>
    <w:rsid w:val="00FC694A"/>
    <w:rsid w:val="00FC6BAD"/>
    <w:rsid w:val="00FC6E73"/>
    <w:rsid w:val="00FC7134"/>
    <w:rsid w:val="00FC7377"/>
    <w:rsid w:val="00FC741B"/>
    <w:rsid w:val="00FC77B3"/>
    <w:rsid w:val="00FC7B69"/>
    <w:rsid w:val="00FC7C40"/>
    <w:rsid w:val="00FC7E00"/>
    <w:rsid w:val="00FC7E68"/>
    <w:rsid w:val="00FC7F5B"/>
    <w:rsid w:val="00FD0077"/>
    <w:rsid w:val="00FD01AC"/>
    <w:rsid w:val="00FD0266"/>
    <w:rsid w:val="00FD0575"/>
    <w:rsid w:val="00FD057D"/>
    <w:rsid w:val="00FD0664"/>
    <w:rsid w:val="00FD088F"/>
    <w:rsid w:val="00FD0F03"/>
    <w:rsid w:val="00FD10C2"/>
    <w:rsid w:val="00FD1111"/>
    <w:rsid w:val="00FD180D"/>
    <w:rsid w:val="00FD1C3F"/>
    <w:rsid w:val="00FD1C8B"/>
    <w:rsid w:val="00FD1CD9"/>
    <w:rsid w:val="00FD1F7F"/>
    <w:rsid w:val="00FD200A"/>
    <w:rsid w:val="00FD25C4"/>
    <w:rsid w:val="00FD2608"/>
    <w:rsid w:val="00FD2832"/>
    <w:rsid w:val="00FD2943"/>
    <w:rsid w:val="00FD295D"/>
    <w:rsid w:val="00FD2C00"/>
    <w:rsid w:val="00FD2C31"/>
    <w:rsid w:val="00FD2D55"/>
    <w:rsid w:val="00FD2DA6"/>
    <w:rsid w:val="00FD2DE7"/>
    <w:rsid w:val="00FD2EB4"/>
    <w:rsid w:val="00FD2ED5"/>
    <w:rsid w:val="00FD308D"/>
    <w:rsid w:val="00FD30BF"/>
    <w:rsid w:val="00FD3427"/>
    <w:rsid w:val="00FD34B9"/>
    <w:rsid w:val="00FD3519"/>
    <w:rsid w:val="00FD3701"/>
    <w:rsid w:val="00FD388B"/>
    <w:rsid w:val="00FD3C6F"/>
    <w:rsid w:val="00FD3F62"/>
    <w:rsid w:val="00FD4112"/>
    <w:rsid w:val="00FD430F"/>
    <w:rsid w:val="00FD46ED"/>
    <w:rsid w:val="00FD46FA"/>
    <w:rsid w:val="00FD47E7"/>
    <w:rsid w:val="00FD4B17"/>
    <w:rsid w:val="00FD4B96"/>
    <w:rsid w:val="00FD4BA3"/>
    <w:rsid w:val="00FD4E9B"/>
    <w:rsid w:val="00FD5020"/>
    <w:rsid w:val="00FD508B"/>
    <w:rsid w:val="00FD54EB"/>
    <w:rsid w:val="00FD5915"/>
    <w:rsid w:val="00FD5C9A"/>
    <w:rsid w:val="00FD606B"/>
    <w:rsid w:val="00FD6A5C"/>
    <w:rsid w:val="00FD70A1"/>
    <w:rsid w:val="00FD71F6"/>
    <w:rsid w:val="00FD7453"/>
    <w:rsid w:val="00FD7514"/>
    <w:rsid w:val="00FD75DD"/>
    <w:rsid w:val="00FD7682"/>
    <w:rsid w:val="00FD769A"/>
    <w:rsid w:val="00FD7782"/>
    <w:rsid w:val="00FD78C9"/>
    <w:rsid w:val="00FD7DC0"/>
    <w:rsid w:val="00FE01E7"/>
    <w:rsid w:val="00FE05B5"/>
    <w:rsid w:val="00FE069B"/>
    <w:rsid w:val="00FE0AEC"/>
    <w:rsid w:val="00FE13E8"/>
    <w:rsid w:val="00FE1516"/>
    <w:rsid w:val="00FE18B5"/>
    <w:rsid w:val="00FE1A4A"/>
    <w:rsid w:val="00FE1A5B"/>
    <w:rsid w:val="00FE1D97"/>
    <w:rsid w:val="00FE1FF4"/>
    <w:rsid w:val="00FE2313"/>
    <w:rsid w:val="00FE26EF"/>
    <w:rsid w:val="00FE2A71"/>
    <w:rsid w:val="00FE2B2B"/>
    <w:rsid w:val="00FE2B8B"/>
    <w:rsid w:val="00FE2CB3"/>
    <w:rsid w:val="00FE2E12"/>
    <w:rsid w:val="00FE3279"/>
    <w:rsid w:val="00FE3536"/>
    <w:rsid w:val="00FE35CE"/>
    <w:rsid w:val="00FE3A29"/>
    <w:rsid w:val="00FE3A84"/>
    <w:rsid w:val="00FE4307"/>
    <w:rsid w:val="00FE4355"/>
    <w:rsid w:val="00FE439A"/>
    <w:rsid w:val="00FE4B0F"/>
    <w:rsid w:val="00FE4F84"/>
    <w:rsid w:val="00FE50D1"/>
    <w:rsid w:val="00FE5420"/>
    <w:rsid w:val="00FE5456"/>
    <w:rsid w:val="00FE5AA3"/>
    <w:rsid w:val="00FE5E3E"/>
    <w:rsid w:val="00FE62CF"/>
    <w:rsid w:val="00FE62FE"/>
    <w:rsid w:val="00FE64F8"/>
    <w:rsid w:val="00FE6558"/>
    <w:rsid w:val="00FE65B8"/>
    <w:rsid w:val="00FE6BB3"/>
    <w:rsid w:val="00FE7152"/>
    <w:rsid w:val="00FE7210"/>
    <w:rsid w:val="00FE74C8"/>
    <w:rsid w:val="00FE74D7"/>
    <w:rsid w:val="00FE75CC"/>
    <w:rsid w:val="00FE7679"/>
    <w:rsid w:val="00FE769F"/>
    <w:rsid w:val="00FE773C"/>
    <w:rsid w:val="00FE7786"/>
    <w:rsid w:val="00FE785D"/>
    <w:rsid w:val="00FE790B"/>
    <w:rsid w:val="00FE795F"/>
    <w:rsid w:val="00FE7BFF"/>
    <w:rsid w:val="00FE7DE3"/>
    <w:rsid w:val="00FE7E25"/>
    <w:rsid w:val="00FF01BD"/>
    <w:rsid w:val="00FF0464"/>
    <w:rsid w:val="00FF0689"/>
    <w:rsid w:val="00FF0B27"/>
    <w:rsid w:val="00FF0E4D"/>
    <w:rsid w:val="00FF12CB"/>
    <w:rsid w:val="00FF1727"/>
    <w:rsid w:val="00FF175A"/>
    <w:rsid w:val="00FF1B20"/>
    <w:rsid w:val="00FF1E6B"/>
    <w:rsid w:val="00FF1E77"/>
    <w:rsid w:val="00FF1F87"/>
    <w:rsid w:val="00FF2B1A"/>
    <w:rsid w:val="00FF2D4C"/>
    <w:rsid w:val="00FF304F"/>
    <w:rsid w:val="00FF3240"/>
    <w:rsid w:val="00FF35A2"/>
    <w:rsid w:val="00FF36E2"/>
    <w:rsid w:val="00FF3709"/>
    <w:rsid w:val="00FF3760"/>
    <w:rsid w:val="00FF381F"/>
    <w:rsid w:val="00FF3B02"/>
    <w:rsid w:val="00FF3C92"/>
    <w:rsid w:val="00FF3DE0"/>
    <w:rsid w:val="00FF3FDA"/>
    <w:rsid w:val="00FF46A2"/>
    <w:rsid w:val="00FF487E"/>
    <w:rsid w:val="00FF4AA4"/>
    <w:rsid w:val="00FF4BBF"/>
    <w:rsid w:val="00FF4C55"/>
    <w:rsid w:val="00FF4D05"/>
    <w:rsid w:val="00FF5562"/>
    <w:rsid w:val="00FF5C2E"/>
    <w:rsid w:val="00FF5D3C"/>
    <w:rsid w:val="00FF5D8C"/>
    <w:rsid w:val="00FF5DD4"/>
    <w:rsid w:val="00FF61FF"/>
    <w:rsid w:val="00FF6335"/>
    <w:rsid w:val="00FF64C0"/>
    <w:rsid w:val="00FF737C"/>
    <w:rsid w:val="00FF74A6"/>
    <w:rsid w:val="00FF7599"/>
    <w:rsid w:val="00FF77D6"/>
    <w:rsid w:val="00FF7801"/>
    <w:rsid w:val="00FF79FF"/>
    <w:rsid w:val="00FF7C2D"/>
    <w:rsid w:val="00FF7FEC"/>
    <w:rsid w:val="015089EC"/>
    <w:rsid w:val="01D5B26D"/>
    <w:rsid w:val="01D7984F"/>
    <w:rsid w:val="01FCC63A"/>
    <w:rsid w:val="02591F1E"/>
    <w:rsid w:val="0304EB32"/>
    <w:rsid w:val="03051E03"/>
    <w:rsid w:val="0316FAEA"/>
    <w:rsid w:val="0329C214"/>
    <w:rsid w:val="032B5CEF"/>
    <w:rsid w:val="0367A7A2"/>
    <w:rsid w:val="0396D033"/>
    <w:rsid w:val="03CF79E1"/>
    <w:rsid w:val="03F42536"/>
    <w:rsid w:val="03F57689"/>
    <w:rsid w:val="042E6D13"/>
    <w:rsid w:val="0472C1F2"/>
    <w:rsid w:val="04911453"/>
    <w:rsid w:val="04E3EC1A"/>
    <w:rsid w:val="050C1CFB"/>
    <w:rsid w:val="053D50A1"/>
    <w:rsid w:val="05665214"/>
    <w:rsid w:val="05CB9E3A"/>
    <w:rsid w:val="05D8785B"/>
    <w:rsid w:val="05E55E0F"/>
    <w:rsid w:val="06255CD0"/>
    <w:rsid w:val="066CBB3C"/>
    <w:rsid w:val="06CFD2B6"/>
    <w:rsid w:val="06F8A158"/>
    <w:rsid w:val="0733B37E"/>
    <w:rsid w:val="075DE3E1"/>
    <w:rsid w:val="07FE2F56"/>
    <w:rsid w:val="0890DB4C"/>
    <w:rsid w:val="08C98F92"/>
    <w:rsid w:val="08D5DCD3"/>
    <w:rsid w:val="0943A35F"/>
    <w:rsid w:val="09476C9D"/>
    <w:rsid w:val="0996167F"/>
    <w:rsid w:val="09D5E26F"/>
    <w:rsid w:val="09FFB8C3"/>
    <w:rsid w:val="0A4A01EF"/>
    <w:rsid w:val="0A6334E4"/>
    <w:rsid w:val="0AE995F2"/>
    <w:rsid w:val="0B3F3040"/>
    <w:rsid w:val="0B5AE853"/>
    <w:rsid w:val="0B89A4F9"/>
    <w:rsid w:val="0BA630F2"/>
    <w:rsid w:val="0C19F30F"/>
    <w:rsid w:val="0CB1CD74"/>
    <w:rsid w:val="0D2DC69E"/>
    <w:rsid w:val="0D9B077C"/>
    <w:rsid w:val="0E2681AD"/>
    <w:rsid w:val="0E98434D"/>
    <w:rsid w:val="0EF8080C"/>
    <w:rsid w:val="100916A9"/>
    <w:rsid w:val="1047F112"/>
    <w:rsid w:val="1062A4C7"/>
    <w:rsid w:val="10CF0A8D"/>
    <w:rsid w:val="116EFFE3"/>
    <w:rsid w:val="11F372E6"/>
    <w:rsid w:val="1255B5E4"/>
    <w:rsid w:val="138FA195"/>
    <w:rsid w:val="13C91199"/>
    <w:rsid w:val="14579203"/>
    <w:rsid w:val="14711F20"/>
    <w:rsid w:val="14A047B1"/>
    <w:rsid w:val="150D1BBB"/>
    <w:rsid w:val="15A7ACF8"/>
    <w:rsid w:val="15F62504"/>
    <w:rsid w:val="163BBE03"/>
    <w:rsid w:val="1667E6A4"/>
    <w:rsid w:val="17246F82"/>
    <w:rsid w:val="17B4A87C"/>
    <w:rsid w:val="17BE542B"/>
    <w:rsid w:val="17FC2F21"/>
    <w:rsid w:val="187CC76F"/>
    <w:rsid w:val="19AEC9FF"/>
    <w:rsid w:val="1A089232"/>
    <w:rsid w:val="1A7D7BFB"/>
    <w:rsid w:val="1AA35640"/>
    <w:rsid w:val="1AB06686"/>
    <w:rsid w:val="1B25BB15"/>
    <w:rsid w:val="1B685FE1"/>
    <w:rsid w:val="1B6ED9CA"/>
    <w:rsid w:val="1BE46CE7"/>
    <w:rsid w:val="1C3D8BC6"/>
    <w:rsid w:val="1C8282B5"/>
    <w:rsid w:val="1DA4468D"/>
    <w:rsid w:val="1E63E8C1"/>
    <w:rsid w:val="1EE0C9AD"/>
    <w:rsid w:val="1EFA8887"/>
    <w:rsid w:val="1F2F9E21"/>
    <w:rsid w:val="1F41130D"/>
    <w:rsid w:val="204D3EAC"/>
    <w:rsid w:val="20CCA4B6"/>
    <w:rsid w:val="214E6BF4"/>
    <w:rsid w:val="216EFB40"/>
    <w:rsid w:val="21D764DB"/>
    <w:rsid w:val="21F61BFF"/>
    <w:rsid w:val="2279BB81"/>
    <w:rsid w:val="22DDCE1F"/>
    <w:rsid w:val="231FEDF4"/>
    <w:rsid w:val="23BCF1A4"/>
    <w:rsid w:val="23EC4C0B"/>
    <w:rsid w:val="2429239E"/>
    <w:rsid w:val="24BD667F"/>
    <w:rsid w:val="24DBB8E0"/>
    <w:rsid w:val="253CFF5A"/>
    <w:rsid w:val="253E92F1"/>
    <w:rsid w:val="256C20A7"/>
    <w:rsid w:val="261D8E3D"/>
    <w:rsid w:val="26570139"/>
    <w:rsid w:val="267BD81B"/>
    <w:rsid w:val="26DF28AF"/>
    <w:rsid w:val="2780831A"/>
    <w:rsid w:val="296DEA76"/>
    <w:rsid w:val="297D98FA"/>
    <w:rsid w:val="29D9F1DE"/>
    <w:rsid w:val="29E9D687"/>
    <w:rsid w:val="2A58CC03"/>
    <w:rsid w:val="2A8B8B01"/>
    <w:rsid w:val="2B8BBC2A"/>
    <w:rsid w:val="2BC4C977"/>
    <w:rsid w:val="2C0A37F1"/>
    <w:rsid w:val="2C5F00B2"/>
    <w:rsid w:val="2C678CF4"/>
    <w:rsid w:val="2CB27830"/>
    <w:rsid w:val="2CEF4FC3"/>
    <w:rsid w:val="2DD9F640"/>
    <w:rsid w:val="2DEF228E"/>
    <w:rsid w:val="2EC72D6E"/>
    <w:rsid w:val="2F4E58C5"/>
    <w:rsid w:val="2F553755"/>
    <w:rsid w:val="2FF85147"/>
    <w:rsid w:val="2FFB78BB"/>
    <w:rsid w:val="306785C3"/>
    <w:rsid w:val="30AAB745"/>
    <w:rsid w:val="30DADBF5"/>
    <w:rsid w:val="30ED1D83"/>
    <w:rsid w:val="3117A6BE"/>
    <w:rsid w:val="31356E71"/>
    <w:rsid w:val="31EA5954"/>
    <w:rsid w:val="3285620F"/>
    <w:rsid w:val="32A37707"/>
    <w:rsid w:val="337A1689"/>
    <w:rsid w:val="3386F3FE"/>
    <w:rsid w:val="33AFE26C"/>
    <w:rsid w:val="3402D577"/>
    <w:rsid w:val="34239895"/>
    <w:rsid w:val="347A5893"/>
    <w:rsid w:val="34C576A0"/>
    <w:rsid w:val="359E0E60"/>
    <w:rsid w:val="36107210"/>
    <w:rsid w:val="3654D187"/>
    <w:rsid w:val="36569B12"/>
    <w:rsid w:val="36CCE27E"/>
    <w:rsid w:val="36E14A37"/>
    <w:rsid w:val="3724447F"/>
    <w:rsid w:val="382CA49A"/>
    <w:rsid w:val="387532F1"/>
    <w:rsid w:val="398DD40A"/>
    <w:rsid w:val="39A854EE"/>
    <w:rsid w:val="39E20C97"/>
    <w:rsid w:val="39EC4FBE"/>
    <w:rsid w:val="3AA765AF"/>
    <w:rsid w:val="3AC14F64"/>
    <w:rsid w:val="3AC3B88E"/>
    <w:rsid w:val="3BBDA9E3"/>
    <w:rsid w:val="3BDA68AD"/>
    <w:rsid w:val="3DB5CAE9"/>
    <w:rsid w:val="3E79A341"/>
    <w:rsid w:val="3EC0EFD1"/>
    <w:rsid w:val="3F64E136"/>
    <w:rsid w:val="3F9EB8D9"/>
    <w:rsid w:val="3FA47B50"/>
    <w:rsid w:val="3FF72141"/>
    <w:rsid w:val="40AB1749"/>
    <w:rsid w:val="416F0F9B"/>
    <w:rsid w:val="4263690B"/>
    <w:rsid w:val="42750984"/>
    <w:rsid w:val="4281B428"/>
    <w:rsid w:val="42DCE560"/>
    <w:rsid w:val="42F60DBD"/>
    <w:rsid w:val="43625BF4"/>
    <w:rsid w:val="4455DB6C"/>
    <w:rsid w:val="44CF4D29"/>
    <w:rsid w:val="45483206"/>
    <w:rsid w:val="457CC204"/>
    <w:rsid w:val="45AC12CE"/>
    <w:rsid w:val="46DB18C2"/>
    <w:rsid w:val="470C3A8C"/>
    <w:rsid w:val="474976C6"/>
    <w:rsid w:val="47F4173E"/>
    <w:rsid w:val="480C10AB"/>
    <w:rsid w:val="4826ABAA"/>
    <w:rsid w:val="49590C98"/>
    <w:rsid w:val="4AA50427"/>
    <w:rsid w:val="4B984F9C"/>
    <w:rsid w:val="4BB3503D"/>
    <w:rsid w:val="4C0D4B41"/>
    <w:rsid w:val="4C1A909D"/>
    <w:rsid w:val="4C3844F2"/>
    <w:rsid w:val="4C8FFF1F"/>
    <w:rsid w:val="4D0D7B6F"/>
    <w:rsid w:val="4D248001"/>
    <w:rsid w:val="4DD8B5C4"/>
    <w:rsid w:val="4DE3EF64"/>
    <w:rsid w:val="4E57B4D5"/>
    <w:rsid w:val="4EFF5D9C"/>
    <w:rsid w:val="4F584AA5"/>
    <w:rsid w:val="4FF5B045"/>
    <w:rsid w:val="500F0334"/>
    <w:rsid w:val="5085F717"/>
    <w:rsid w:val="50FCD91E"/>
    <w:rsid w:val="51A0F610"/>
    <w:rsid w:val="520A3EB7"/>
    <w:rsid w:val="52194375"/>
    <w:rsid w:val="52421312"/>
    <w:rsid w:val="527D88E4"/>
    <w:rsid w:val="529DD383"/>
    <w:rsid w:val="530BCCE0"/>
    <w:rsid w:val="536798E4"/>
    <w:rsid w:val="540C3A77"/>
    <w:rsid w:val="54159A9F"/>
    <w:rsid w:val="541C8073"/>
    <w:rsid w:val="54C6F659"/>
    <w:rsid w:val="54CAADBB"/>
    <w:rsid w:val="5558D0C2"/>
    <w:rsid w:val="55CBF9B7"/>
    <w:rsid w:val="571E00F4"/>
    <w:rsid w:val="5781B62F"/>
    <w:rsid w:val="57DD779B"/>
    <w:rsid w:val="58230602"/>
    <w:rsid w:val="585C8396"/>
    <w:rsid w:val="590F0E40"/>
    <w:rsid w:val="5A6EDBEF"/>
    <w:rsid w:val="5AA71FFB"/>
    <w:rsid w:val="5B06132D"/>
    <w:rsid w:val="5B66C22F"/>
    <w:rsid w:val="5C88A955"/>
    <w:rsid w:val="5D1F515A"/>
    <w:rsid w:val="5D25AA4E"/>
    <w:rsid w:val="5D6A09C5"/>
    <w:rsid w:val="5E15CE95"/>
    <w:rsid w:val="5E3E6199"/>
    <w:rsid w:val="5E63B66D"/>
    <w:rsid w:val="5EC7FBDC"/>
    <w:rsid w:val="5EF8F56D"/>
    <w:rsid w:val="5F8FC804"/>
    <w:rsid w:val="5FB896A6"/>
    <w:rsid w:val="60307820"/>
    <w:rsid w:val="6122D6F9"/>
    <w:rsid w:val="61930502"/>
    <w:rsid w:val="61BA06F3"/>
    <w:rsid w:val="6278B44C"/>
    <w:rsid w:val="632470EC"/>
    <w:rsid w:val="637F1D74"/>
    <w:rsid w:val="6468FAA3"/>
    <w:rsid w:val="64AC194E"/>
    <w:rsid w:val="64AC779F"/>
    <w:rsid w:val="6518C2C6"/>
    <w:rsid w:val="655364B2"/>
    <w:rsid w:val="664C847A"/>
    <w:rsid w:val="6734CE12"/>
    <w:rsid w:val="68E7CD97"/>
    <w:rsid w:val="691F1584"/>
    <w:rsid w:val="69943123"/>
    <w:rsid w:val="69F12C17"/>
    <w:rsid w:val="69F6B125"/>
    <w:rsid w:val="69FB44AC"/>
    <w:rsid w:val="69FE6BDA"/>
    <w:rsid w:val="6A44906C"/>
    <w:rsid w:val="6AAB7176"/>
    <w:rsid w:val="6ACE7E9C"/>
    <w:rsid w:val="6B911FC5"/>
    <w:rsid w:val="6BBC62B5"/>
    <w:rsid w:val="6C1C87F1"/>
    <w:rsid w:val="6CB700A1"/>
    <w:rsid w:val="6CE2C7EF"/>
    <w:rsid w:val="6CF0198E"/>
    <w:rsid w:val="6D7CF485"/>
    <w:rsid w:val="6FA9AA74"/>
    <w:rsid w:val="7089A1DF"/>
    <w:rsid w:val="7099491F"/>
    <w:rsid w:val="70B865C9"/>
    <w:rsid w:val="71634056"/>
    <w:rsid w:val="722FE838"/>
    <w:rsid w:val="7232EE71"/>
    <w:rsid w:val="735A3013"/>
    <w:rsid w:val="73846B0E"/>
    <w:rsid w:val="73A4E87E"/>
    <w:rsid w:val="7522F6B2"/>
    <w:rsid w:val="76A1B57E"/>
    <w:rsid w:val="76E7067C"/>
    <w:rsid w:val="7701CD08"/>
    <w:rsid w:val="781CC3C2"/>
    <w:rsid w:val="785CD45F"/>
    <w:rsid w:val="7890203D"/>
    <w:rsid w:val="78AAE6C9"/>
    <w:rsid w:val="78EB75BE"/>
    <w:rsid w:val="79187A84"/>
    <w:rsid w:val="797C65E4"/>
    <w:rsid w:val="79A356AF"/>
    <w:rsid w:val="79B01764"/>
    <w:rsid w:val="7A2A5D07"/>
    <w:rsid w:val="7AAD5335"/>
    <w:rsid w:val="7AF025B1"/>
    <w:rsid w:val="7B158AB1"/>
    <w:rsid w:val="7B18C325"/>
    <w:rsid w:val="7B8F184C"/>
    <w:rsid w:val="7CE9E335"/>
    <w:rsid w:val="7CF98A75"/>
    <w:rsid w:val="7D5A6EA1"/>
    <w:rsid w:val="7E59B88E"/>
    <w:rsid w:val="7ECC15E3"/>
    <w:rsid w:val="7EE9A884"/>
    <w:rsid w:val="7EEE357C"/>
    <w:rsid w:val="7F0ED72B"/>
    <w:rsid w:val="7FB9427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377C"/>
  <w15:chartTrackingRefBased/>
  <w15:docId w15:val="{71FDC739-8CA2-4D94-B7B4-D4EF88CA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9DF"/>
    <w:pPr>
      <w:tabs>
        <w:tab w:val="left" w:pos="3686"/>
      </w:tabs>
      <w:spacing w:after="270" w:line="270" w:lineRule="exact"/>
    </w:pPr>
    <w:rPr>
      <w:rFonts w:ascii="Flanders Art Sans" w:hAnsi="Flanders Art Sans"/>
      <w:color w:val="1D1B14" w:themeColor="background2" w:themeShade="1A"/>
      <w:lang w:val="nl-BE"/>
    </w:rPr>
  </w:style>
  <w:style w:type="paragraph" w:styleId="Kop1">
    <w:name w:val="heading 1"/>
    <w:basedOn w:val="Standaard"/>
    <w:next w:val="Standaard"/>
    <w:link w:val="Kop1Char"/>
    <w:uiPriority w:val="9"/>
    <w:qFormat/>
    <w:rsid w:val="00A723FB"/>
    <w:pPr>
      <w:keepNext/>
      <w:keepLines/>
      <w:numPr>
        <w:numId w:val="1"/>
      </w:numPr>
      <w:spacing w:before="480" w:after="480" w:line="432" w:lineRule="exact"/>
      <w:outlineLvl w:val="0"/>
    </w:pPr>
    <w:rPr>
      <w:rFonts w:ascii="Flanders Art Serif Medium" w:eastAsiaTheme="majorEastAsia" w:hAnsi="Flanders Art Serif Medium" w:cstheme="majorBidi"/>
      <w:bCs/>
      <w:color w:val="3C3D3C"/>
      <w:sz w:val="36"/>
      <w:szCs w:val="52"/>
    </w:rPr>
  </w:style>
  <w:style w:type="paragraph" w:styleId="Kop2">
    <w:name w:val="heading 2"/>
    <w:basedOn w:val="Standaard"/>
    <w:next w:val="Standaard"/>
    <w:link w:val="Kop2Char"/>
    <w:uiPriority w:val="9"/>
    <w:unhideWhenUsed/>
    <w:qFormat/>
    <w:rsid w:val="00AA32D6"/>
    <w:pPr>
      <w:keepNext/>
      <w:keepLines/>
      <w:numPr>
        <w:ilvl w:val="1"/>
        <w:numId w:val="1"/>
      </w:numPr>
      <w:spacing w:before="200" w:after="240" w:line="400" w:lineRule="exact"/>
      <w:outlineLvl w:val="1"/>
    </w:pPr>
    <w:rPr>
      <w:rFonts w:eastAsiaTheme="majorEastAsia" w:cstheme="majorBidi"/>
      <w:bCs/>
      <w:caps/>
      <w:color w:val="000000" w:themeColor="text1"/>
      <w:sz w:val="32"/>
      <w:szCs w:val="32"/>
      <w:u w:val="dotted"/>
    </w:rPr>
  </w:style>
  <w:style w:type="paragraph" w:styleId="Kop3">
    <w:name w:val="heading 3"/>
    <w:basedOn w:val="Standaard"/>
    <w:next w:val="Standaard"/>
    <w:link w:val="Kop3Char"/>
    <w:uiPriority w:val="9"/>
    <w:unhideWhenUsed/>
    <w:qFormat/>
    <w:rsid w:val="00AA32D6"/>
    <w:pPr>
      <w:keepNext/>
      <w:keepLines/>
      <w:numPr>
        <w:ilvl w:val="2"/>
        <w:numId w:val="1"/>
      </w:numPr>
      <w:spacing w:before="200" w:after="120" w:line="288" w:lineRule="exact"/>
      <w:outlineLvl w:val="2"/>
    </w:pPr>
    <w:rPr>
      <w:rFonts w:ascii="Flanders Art Serif" w:eastAsiaTheme="majorEastAsia" w:hAnsi="Flanders Art Serif" w:cstheme="majorBidi"/>
      <w:b/>
      <w:bCs/>
      <w:color w:val="9B9DA0"/>
      <w:sz w:val="24"/>
      <w:szCs w:val="24"/>
    </w:rPr>
  </w:style>
  <w:style w:type="paragraph" w:styleId="Kop4">
    <w:name w:val="heading 4"/>
    <w:basedOn w:val="Standaard"/>
    <w:next w:val="Standaard"/>
    <w:link w:val="Kop4Char"/>
    <w:uiPriority w:val="9"/>
    <w:unhideWhenUsed/>
    <w:qFormat/>
    <w:rsid w:val="00AA32D6"/>
    <w:pPr>
      <w:keepNext/>
      <w:keepLines/>
      <w:numPr>
        <w:ilvl w:val="3"/>
        <w:numId w:val="1"/>
      </w:numPr>
      <w:spacing w:before="200"/>
      <w:outlineLvl w:val="3"/>
    </w:pPr>
    <w:rPr>
      <w:rFonts w:ascii="Flanders Art Serif" w:eastAsiaTheme="majorEastAsia" w:hAnsi="Flanders Art Serif" w:cstheme="majorBidi"/>
      <w:bCs/>
      <w:iCs/>
      <w:color w:val="000000" w:themeColor="text1"/>
      <w:u w:val="single"/>
    </w:rPr>
  </w:style>
  <w:style w:type="paragraph" w:styleId="Kop5">
    <w:name w:val="heading 5"/>
    <w:basedOn w:val="Standaard"/>
    <w:next w:val="Standaard"/>
    <w:link w:val="Kop5Char"/>
    <w:uiPriority w:val="9"/>
    <w:unhideWhenUsed/>
    <w:qFormat/>
    <w:rsid w:val="00AA32D6"/>
    <w:pPr>
      <w:keepNext/>
      <w:keepLines/>
      <w:numPr>
        <w:ilvl w:val="4"/>
        <w:numId w:val="1"/>
      </w:numPr>
      <w:spacing w:before="200"/>
      <w:outlineLvl w:val="4"/>
    </w:pPr>
    <w:rPr>
      <w:rFonts w:eastAsiaTheme="majorEastAsia" w:cstheme="majorBidi"/>
      <w:color w:val="3C3D3C"/>
    </w:rPr>
  </w:style>
  <w:style w:type="paragraph" w:styleId="Kop6">
    <w:name w:val="heading 6"/>
    <w:basedOn w:val="Standaard"/>
    <w:next w:val="Standaard"/>
    <w:link w:val="Kop6Char"/>
    <w:uiPriority w:val="9"/>
    <w:unhideWhenUsed/>
    <w:qFormat/>
    <w:rsid w:val="00AA32D6"/>
    <w:pPr>
      <w:keepNext/>
      <w:keepLines/>
      <w:numPr>
        <w:ilvl w:val="5"/>
        <w:numId w:val="1"/>
      </w:numPr>
      <w:spacing w:before="200"/>
      <w:outlineLvl w:val="5"/>
    </w:pPr>
    <w:rPr>
      <w:rFonts w:eastAsiaTheme="majorEastAsia" w:cstheme="majorBidi"/>
      <w:iCs/>
      <w:color w:val="6F7173"/>
    </w:rPr>
  </w:style>
  <w:style w:type="paragraph" w:styleId="Kop7">
    <w:name w:val="heading 7"/>
    <w:basedOn w:val="Standaard"/>
    <w:next w:val="Standaard"/>
    <w:link w:val="Kop7Char"/>
    <w:uiPriority w:val="9"/>
    <w:unhideWhenUsed/>
    <w:qFormat/>
    <w:rsid w:val="00AA32D6"/>
    <w:pPr>
      <w:keepNext/>
      <w:keepLines/>
      <w:numPr>
        <w:ilvl w:val="6"/>
        <w:numId w:val="1"/>
      </w:numPr>
      <w:spacing w:before="200"/>
      <w:outlineLvl w:val="6"/>
    </w:pPr>
    <w:rPr>
      <w:rFonts w:ascii="Flanders Art Serif" w:eastAsiaTheme="majorEastAsia" w:hAnsi="Flanders Art Serif" w:cstheme="majorBidi"/>
      <w:b/>
      <w:iCs/>
      <w:color w:val="9B9DA0"/>
    </w:rPr>
  </w:style>
  <w:style w:type="paragraph" w:styleId="Kop8">
    <w:name w:val="heading 8"/>
    <w:basedOn w:val="Standaard"/>
    <w:next w:val="Standaard"/>
    <w:link w:val="Kop8Char"/>
    <w:uiPriority w:val="9"/>
    <w:unhideWhenUsed/>
    <w:qFormat/>
    <w:rsid w:val="00AA32D6"/>
    <w:pPr>
      <w:keepNext/>
      <w:keepLines/>
      <w:numPr>
        <w:ilvl w:val="7"/>
        <w:numId w:val="1"/>
      </w:numPr>
      <w:spacing w:before="200"/>
      <w:outlineLvl w:val="7"/>
    </w:pPr>
    <w:rPr>
      <w:rFonts w:eastAsiaTheme="majorEastAsia" w:cstheme="majorBidi"/>
      <w:color w:val="3C3D3C"/>
      <w:szCs w:val="20"/>
    </w:rPr>
  </w:style>
  <w:style w:type="paragraph" w:styleId="Kop9">
    <w:name w:val="heading 9"/>
    <w:basedOn w:val="Standaard"/>
    <w:next w:val="Standaard"/>
    <w:link w:val="Kop9Char"/>
    <w:uiPriority w:val="9"/>
    <w:unhideWhenUsed/>
    <w:qFormat/>
    <w:rsid w:val="00AA32D6"/>
    <w:pPr>
      <w:keepNext/>
      <w:keepLines/>
      <w:numPr>
        <w:ilvl w:val="8"/>
        <w:numId w:val="1"/>
      </w:numPr>
      <w:spacing w:before="200"/>
      <w:outlineLvl w:val="8"/>
    </w:pPr>
    <w:rPr>
      <w:rFonts w:eastAsiaTheme="majorEastAsia" w:cstheme="majorBidi"/>
      <w:iCs/>
      <w:color w:val="6F7173"/>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723FB"/>
    <w:rPr>
      <w:rFonts w:ascii="Flanders Art Serif Medium" w:eastAsiaTheme="majorEastAsia" w:hAnsi="Flanders Art Serif Medium" w:cstheme="majorBidi"/>
      <w:bCs/>
      <w:color w:val="3C3D3C"/>
      <w:sz w:val="36"/>
      <w:szCs w:val="52"/>
      <w:lang w:val="nl-BE"/>
    </w:rPr>
  </w:style>
  <w:style w:type="character" w:customStyle="1" w:styleId="Kop2Char">
    <w:name w:val="Kop 2 Char"/>
    <w:basedOn w:val="Standaardalinea-lettertype"/>
    <w:link w:val="Kop2"/>
    <w:uiPriority w:val="9"/>
    <w:rsid w:val="00AA32D6"/>
    <w:rPr>
      <w:rFonts w:ascii="Flanders Art Sans" w:eastAsiaTheme="majorEastAsia" w:hAnsi="Flanders Art Sans" w:cstheme="majorBidi"/>
      <w:bCs/>
      <w:caps/>
      <w:color w:val="000000" w:themeColor="text1"/>
      <w:sz w:val="32"/>
      <w:szCs w:val="32"/>
      <w:u w:val="dotted"/>
      <w:lang w:val="nl-BE"/>
    </w:rPr>
  </w:style>
  <w:style w:type="character" w:customStyle="1" w:styleId="Kop3Char">
    <w:name w:val="Kop 3 Char"/>
    <w:basedOn w:val="Standaardalinea-lettertype"/>
    <w:link w:val="Kop3"/>
    <w:uiPriority w:val="9"/>
    <w:rsid w:val="00AA32D6"/>
    <w:rPr>
      <w:rFonts w:ascii="Flanders Art Serif" w:eastAsiaTheme="majorEastAsia" w:hAnsi="Flanders Art Serif" w:cstheme="majorBidi"/>
      <w:b/>
      <w:bCs/>
      <w:color w:val="9B9DA0"/>
      <w:sz w:val="24"/>
      <w:szCs w:val="24"/>
      <w:lang w:val="nl-BE"/>
    </w:rPr>
  </w:style>
  <w:style w:type="character" w:customStyle="1" w:styleId="Kop4Char">
    <w:name w:val="Kop 4 Char"/>
    <w:basedOn w:val="Standaardalinea-lettertype"/>
    <w:link w:val="Kop4"/>
    <w:uiPriority w:val="9"/>
    <w:rsid w:val="00AA32D6"/>
    <w:rPr>
      <w:rFonts w:ascii="Flanders Art Serif" w:eastAsiaTheme="majorEastAsia" w:hAnsi="Flanders Art Serif" w:cstheme="majorBidi"/>
      <w:bCs/>
      <w:iCs/>
      <w:color w:val="000000" w:themeColor="text1"/>
      <w:u w:val="single"/>
      <w:lang w:val="nl-BE"/>
    </w:rPr>
  </w:style>
  <w:style w:type="character" w:customStyle="1" w:styleId="Kop5Char">
    <w:name w:val="Kop 5 Char"/>
    <w:basedOn w:val="Standaardalinea-lettertype"/>
    <w:link w:val="Kop5"/>
    <w:uiPriority w:val="9"/>
    <w:rsid w:val="00AA32D6"/>
    <w:rPr>
      <w:rFonts w:ascii="Flanders Art Sans" w:eastAsiaTheme="majorEastAsia" w:hAnsi="Flanders Art Sans" w:cstheme="majorBidi"/>
      <w:color w:val="3C3D3C"/>
      <w:lang w:val="nl-BE"/>
    </w:rPr>
  </w:style>
  <w:style w:type="character" w:customStyle="1" w:styleId="Kop6Char">
    <w:name w:val="Kop 6 Char"/>
    <w:basedOn w:val="Standaardalinea-lettertype"/>
    <w:link w:val="Kop6"/>
    <w:uiPriority w:val="9"/>
    <w:rsid w:val="00AA32D6"/>
    <w:rPr>
      <w:rFonts w:ascii="Flanders Art Sans" w:eastAsiaTheme="majorEastAsia" w:hAnsi="Flanders Art Sans" w:cstheme="majorBidi"/>
      <w:iCs/>
      <w:color w:val="6F7173"/>
      <w:lang w:val="nl-BE"/>
    </w:rPr>
  </w:style>
  <w:style w:type="character" w:customStyle="1" w:styleId="Kop7Char">
    <w:name w:val="Kop 7 Char"/>
    <w:basedOn w:val="Standaardalinea-lettertype"/>
    <w:link w:val="Kop7"/>
    <w:uiPriority w:val="9"/>
    <w:rsid w:val="00AA32D6"/>
    <w:rPr>
      <w:rFonts w:ascii="Flanders Art Serif" w:eastAsiaTheme="majorEastAsia" w:hAnsi="Flanders Art Serif" w:cstheme="majorBidi"/>
      <w:b/>
      <w:iCs/>
      <w:color w:val="9B9DA0"/>
      <w:lang w:val="nl-BE"/>
    </w:rPr>
  </w:style>
  <w:style w:type="character" w:customStyle="1" w:styleId="Kop8Char">
    <w:name w:val="Kop 8 Char"/>
    <w:basedOn w:val="Standaardalinea-lettertype"/>
    <w:link w:val="Kop8"/>
    <w:uiPriority w:val="9"/>
    <w:rsid w:val="00AA32D6"/>
    <w:rPr>
      <w:rFonts w:ascii="Flanders Art Sans" w:eastAsiaTheme="majorEastAsia" w:hAnsi="Flanders Art Sans" w:cstheme="majorBidi"/>
      <w:color w:val="3C3D3C"/>
      <w:szCs w:val="20"/>
      <w:lang w:val="nl-BE"/>
    </w:rPr>
  </w:style>
  <w:style w:type="character" w:customStyle="1" w:styleId="Kop9Char">
    <w:name w:val="Kop 9 Char"/>
    <w:basedOn w:val="Standaardalinea-lettertype"/>
    <w:link w:val="Kop9"/>
    <w:uiPriority w:val="9"/>
    <w:rsid w:val="00AA32D6"/>
    <w:rPr>
      <w:rFonts w:ascii="Flanders Art Sans" w:eastAsiaTheme="majorEastAsia" w:hAnsi="Flanders Art Sans" w:cstheme="majorBidi"/>
      <w:iCs/>
      <w:color w:val="6F7173"/>
      <w:szCs w:val="20"/>
      <w:lang w:val="nl-BE"/>
    </w:rPr>
  </w:style>
  <w:style w:type="paragraph" w:styleId="Kopvaninhoudsopgave">
    <w:name w:val="TOC Heading"/>
    <w:basedOn w:val="Standaard"/>
    <w:next w:val="Standaard"/>
    <w:uiPriority w:val="39"/>
    <w:unhideWhenUsed/>
    <w:rsid w:val="00AA32D6"/>
    <w:pPr>
      <w:spacing w:after="240"/>
    </w:pPr>
    <w:rPr>
      <w:caps/>
      <w:color w:val="3C3D3C"/>
      <w:sz w:val="24"/>
      <w:szCs w:val="28"/>
    </w:rPr>
  </w:style>
  <w:style w:type="paragraph" w:styleId="Koptekst">
    <w:name w:val="header"/>
    <w:basedOn w:val="Standaard"/>
    <w:link w:val="KoptekstChar"/>
    <w:uiPriority w:val="99"/>
    <w:unhideWhenUsed/>
    <w:rsid w:val="00AA32D6"/>
    <w:pPr>
      <w:spacing w:before="60"/>
    </w:pPr>
    <w:rPr>
      <w:noProof/>
      <w:color w:val="auto"/>
      <w:sz w:val="32"/>
      <w:szCs w:val="32"/>
      <w:lang w:eastAsia="en-GB"/>
    </w:rPr>
  </w:style>
  <w:style w:type="character" w:customStyle="1" w:styleId="KoptekstChar">
    <w:name w:val="Koptekst Char"/>
    <w:basedOn w:val="Standaardalinea-lettertype"/>
    <w:link w:val="Koptekst"/>
    <w:uiPriority w:val="99"/>
    <w:rsid w:val="00AA32D6"/>
    <w:rPr>
      <w:rFonts w:ascii="Flanders Art Sans" w:hAnsi="Flanders Art Sans"/>
      <w:noProof/>
      <w:sz w:val="32"/>
      <w:szCs w:val="32"/>
      <w:lang w:val="nl-BE" w:eastAsia="en-GB"/>
    </w:rPr>
  </w:style>
  <w:style w:type="paragraph" w:styleId="Lijstopsomteken">
    <w:name w:val="List Bullet"/>
    <w:uiPriority w:val="99"/>
    <w:unhideWhenUsed/>
    <w:qFormat/>
    <w:rsid w:val="00AA32D6"/>
    <w:pPr>
      <w:spacing w:after="270" w:line="270" w:lineRule="exact"/>
      <w:contextualSpacing/>
    </w:pPr>
    <w:rPr>
      <w:rFonts w:ascii="Flanders Art Sans" w:hAnsi="Flanders Art Sans"/>
      <w:color w:val="1D1B14" w:themeColor="background2" w:themeShade="1A"/>
      <w:lang w:val="nl-BE"/>
    </w:rPr>
  </w:style>
  <w:style w:type="paragraph" w:styleId="Lijstopsomteken2">
    <w:name w:val="List Bullet 2"/>
    <w:basedOn w:val="Lijstopsomteken"/>
    <w:uiPriority w:val="99"/>
    <w:unhideWhenUsed/>
    <w:rsid w:val="00AA32D6"/>
    <w:pPr>
      <w:numPr>
        <w:numId w:val="2"/>
      </w:numPr>
    </w:pPr>
  </w:style>
  <w:style w:type="paragraph" w:styleId="Lijstopsomteken3">
    <w:name w:val="List Bullet 3"/>
    <w:basedOn w:val="Lijstopsomteken"/>
    <w:uiPriority w:val="99"/>
    <w:unhideWhenUsed/>
    <w:rsid w:val="00AA32D6"/>
    <w:pPr>
      <w:numPr>
        <w:numId w:val="3"/>
      </w:numPr>
    </w:pPr>
  </w:style>
  <w:style w:type="paragraph" w:styleId="Lijstopsomteken4">
    <w:name w:val="List Bullet 4"/>
    <w:basedOn w:val="Lijstopsomteken"/>
    <w:uiPriority w:val="99"/>
    <w:unhideWhenUsed/>
    <w:rsid w:val="00AA32D6"/>
    <w:pPr>
      <w:numPr>
        <w:numId w:val="4"/>
      </w:numPr>
    </w:pPr>
  </w:style>
  <w:style w:type="paragraph" w:styleId="Lijstopsomteken5">
    <w:name w:val="List Bullet 5"/>
    <w:basedOn w:val="Lijstopsomteken"/>
    <w:uiPriority w:val="99"/>
    <w:unhideWhenUsed/>
    <w:rsid w:val="00AA32D6"/>
    <w:pPr>
      <w:numPr>
        <w:numId w:val="5"/>
      </w:numPr>
    </w:pPr>
  </w:style>
  <w:style w:type="paragraph" w:styleId="Lijstnummering">
    <w:name w:val="List Number"/>
    <w:basedOn w:val="Lijstopsomteken"/>
    <w:uiPriority w:val="99"/>
    <w:unhideWhenUsed/>
    <w:rsid w:val="00AA32D6"/>
    <w:pPr>
      <w:numPr>
        <w:numId w:val="6"/>
      </w:numPr>
    </w:pPr>
  </w:style>
  <w:style w:type="paragraph" w:styleId="Lijstnummering2">
    <w:name w:val="List Number 2"/>
    <w:basedOn w:val="Lijstalinea"/>
    <w:uiPriority w:val="99"/>
    <w:unhideWhenUsed/>
    <w:rsid w:val="00AA32D6"/>
    <w:pPr>
      <w:numPr>
        <w:numId w:val="7"/>
      </w:numPr>
    </w:pPr>
  </w:style>
  <w:style w:type="paragraph" w:styleId="Lijstalinea">
    <w:name w:val="List Paragraph"/>
    <w:basedOn w:val="Standaard"/>
    <w:link w:val="LijstalineaChar"/>
    <w:uiPriority w:val="34"/>
    <w:qFormat/>
    <w:rsid w:val="00AA32D6"/>
    <w:pPr>
      <w:ind w:left="426"/>
    </w:pPr>
  </w:style>
  <w:style w:type="paragraph" w:styleId="Lijstnummering3">
    <w:name w:val="List Number 3"/>
    <w:basedOn w:val="Lijstalinea"/>
    <w:uiPriority w:val="99"/>
    <w:unhideWhenUsed/>
    <w:rsid w:val="00AA32D6"/>
    <w:pPr>
      <w:numPr>
        <w:numId w:val="8"/>
      </w:numPr>
    </w:pPr>
  </w:style>
  <w:style w:type="paragraph" w:styleId="Lijstnummering4">
    <w:name w:val="List Number 4"/>
    <w:basedOn w:val="Lijstalinea"/>
    <w:uiPriority w:val="99"/>
    <w:unhideWhenUsed/>
    <w:rsid w:val="00AA32D6"/>
    <w:pPr>
      <w:numPr>
        <w:numId w:val="9"/>
      </w:numPr>
    </w:pPr>
  </w:style>
  <w:style w:type="paragraph" w:styleId="Lijstnummering5">
    <w:name w:val="List Number 5"/>
    <w:basedOn w:val="Lijstalinea"/>
    <w:uiPriority w:val="99"/>
    <w:unhideWhenUsed/>
    <w:rsid w:val="00AA32D6"/>
    <w:pPr>
      <w:numPr>
        <w:numId w:val="10"/>
      </w:numPr>
    </w:pPr>
  </w:style>
  <w:style w:type="paragraph" w:customStyle="1" w:styleId="Tabelheader">
    <w:name w:val="Tabel header"/>
    <w:basedOn w:val="Standaard"/>
    <w:qFormat/>
    <w:rsid w:val="00AA32D6"/>
    <w:pPr>
      <w:spacing w:after="0" w:line="240" w:lineRule="auto"/>
      <w:jc w:val="center"/>
    </w:pPr>
    <w:rPr>
      <w:rFonts w:ascii="Flanders Art Serif" w:hAnsi="Flanders Art Serif"/>
      <w:b/>
      <w:bCs/>
      <w:color w:val="FFFFFF" w:themeColor="background1"/>
      <w:sz w:val="17"/>
    </w:rPr>
  </w:style>
  <w:style w:type="paragraph" w:customStyle="1" w:styleId="Tabelinhoud">
    <w:name w:val="Tabel inhoud"/>
    <w:basedOn w:val="Standaard"/>
    <w:qFormat/>
    <w:rsid w:val="00AA32D6"/>
    <w:pPr>
      <w:spacing w:after="0"/>
      <w:jc w:val="center"/>
    </w:pPr>
    <w:rPr>
      <w:bCs/>
      <w:sz w:val="17"/>
      <w:szCs w:val="17"/>
    </w:rPr>
  </w:style>
  <w:style w:type="paragraph" w:styleId="Voetnoottekst">
    <w:name w:val="footnote text"/>
    <w:basedOn w:val="Standaard"/>
    <w:link w:val="VoetnoottekstChar"/>
    <w:uiPriority w:val="99"/>
    <w:semiHidden/>
    <w:unhideWhenUsed/>
    <w:rsid w:val="00AA32D6"/>
    <w:pPr>
      <w:spacing w:line="240" w:lineRule="auto"/>
    </w:pPr>
    <w:rPr>
      <w:sz w:val="14"/>
      <w:szCs w:val="20"/>
    </w:rPr>
  </w:style>
  <w:style w:type="character" w:customStyle="1" w:styleId="VoetnoottekstChar">
    <w:name w:val="Voetnoottekst Char"/>
    <w:basedOn w:val="Standaardalinea-lettertype"/>
    <w:link w:val="Voetnoottekst"/>
    <w:uiPriority w:val="99"/>
    <w:semiHidden/>
    <w:rsid w:val="00AA32D6"/>
    <w:rPr>
      <w:rFonts w:ascii="Flanders Art Sans" w:hAnsi="Flanders Art Sans"/>
      <w:color w:val="1D1B14" w:themeColor="background2" w:themeShade="1A"/>
      <w:sz w:val="14"/>
      <w:szCs w:val="20"/>
      <w:lang w:val="nl-BE"/>
    </w:rPr>
  </w:style>
  <w:style w:type="paragraph" w:styleId="Voettekst">
    <w:name w:val="footer"/>
    <w:basedOn w:val="Standaard"/>
    <w:link w:val="VoettekstChar"/>
    <w:uiPriority w:val="99"/>
    <w:unhideWhenUsed/>
    <w:rsid w:val="00AA32D6"/>
    <w:pPr>
      <w:tabs>
        <w:tab w:val="clear" w:pos="3686"/>
        <w:tab w:val="center" w:pos="4513"/>
        <w:tab w:val="right" w:pos="9923"/>
      </w:tabs>
      <w:spacing w:line="240" w:lineRule="auto"/>
    </w:pPr>
    <w:rPr>
      <w:color w:val="auto"/>
      <w:sz w:val="16"/>
    </w:rPr>
  </w:style>
  <w:style w:type="character" w:customStyle="1" w:styleId="VoettekstChar">
    <w:name w:val="Voettekst Char"/>
    <w:basedOn w:val="Standaardalinea-lettertype"/>
    <w:link w:val="Voettekst"/>
    <w:uiPriority w:val="99"/>
    <w:rsid w:val="00AA32D6"/>
    <w:rPr>
      <w:rFonts w:ascii="Flanders Art Sans" w:hAnsi="Flanders Art Sans"/>
      <w:sz w:val="16"/>
      <w:lang w:val="nl-BE"/>
    </w:rPr>
  </w:style>
  <w:style w:type="character" w:styleId="Tekstvantijdelijkeaanduiding">
    <w:name w:val="Placeholder Text"/>
    <w:basedOn w:val="Standaardalinea-lettertype"/>
    <w:uiPriority w:val="99"/>
    <w:semiHidden/>
    <w:rsid w:val="003D7175"/>
    <w:rPr>
      <w:color w:val="808080"/>
    </w:rPr>
  </w:style>
  <w:style w:type="table" w:styleId="Tabelraster">
    <w:name w:val="Table Grid"/>
    <w:basedOn w:val="Standaardtabel"/>
    <w:uiPriority w:val="59"/>
    <w:rsid w:val="003D7175"/>
    <w:pPr>
      <w:spacing w:after="0" w:line="240" w:lineRule="auto"/>
    </w:pPr>
    <w:rPr>
      <w:lang w:val="en-GB"/>
    </w:rPr>
    <w:tblPr/>
  </w:style>
  <w:style w:type="paragraph" w:customStyle="1" w:styleId="paginering">
    <w:name w:val="paginering"/>
    <w:basedOn w:val="Standaard"/>
    <w:uiPriority w:val="27"/>
    <w:qFormat/>
    <w:rsid w:val="003D7175"/>
    <w:pPr>
      <w:tabs>
        <w:tab w:val="clear" w:pos="3686"/>
      </w:tabs>
      <w:spacing w:after="240"/>
      <w:jc w:val="right"/>
    </w:pPr>
    <w:rPr>
      <w:rFonts w:ascii="FlandersArtSans-Regular" w:eastAsia="Times" w:hAnsi="FlandersArtSans-Regular" w:cs="Times New Roman"/>
      <w:noProof/>
      <w:color w:val="auto"/>
      <w:sz w:val="18"/>
      <w:szCs w:val="18"/>
      <w:lang w:eastAsia="nl-BE"/>
    </w:rPr>
  </w:style>
  <w:style w:type="paragraph" w:styleId="Ballontekst">
    <w:name w:val="Balloon Text"/>
    <w:basedOn w:val="Standaard"/>
    <w:link w:val="BallontekstChar"/>
    <w:uiPriority w:val="99"/>
    <w:semiHidden/>
    <w:unhideWhenUsed/>
    <w:rsid w:val="006477B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477BA"/>
    <w:rPr>
      <w:rFonts w:ascii="Segoe UI" w:hAnsi="Segoe UI" w:cs="Segoe UI"/>
      <w:color w:val="1D1B14" w:themeColor="background2" w:themeShade="1A"/>
      <w:sz w:val="18"/>
      <w:szCs w:val="18"/>
      <w:lang w:val="nl-BE"/>
    </w:rPr>
  </w:style>
  <w:style w:type="paragraph" w:customStyle="1" w:styleId="Titelverslag">
    <w:name w:val="Titel verslag"/>
    <w:basedOn w:val="Standaard"/>
    <w:qFormat/>
    <w:rsid w:val="00105365"/>
    <w:pPr>
      <w:spacing w:before="400" w:after="0" w:line="240" w:lineRule="auto"/>
    </w:pPr>
    <w:rPr>
      <w:b/>
      <w:bCs/>
      <w:sz w:val="36"/>
      <w:szCs w:val="36"/>
    </w:rPr>
  </w:style>
  <w:style w:type="paragraph" w:customStyle="1" w:styleId="Adresgegevenshoofding">
    <w:name w:val="Adresgegevens hoofding"/>
    <w:basedOn w:val="Standaard"/>
    <w:link w:val="AdresgegevenshoofdingChar"/>
    <w:qFormat/>
    <w:rsid w:val="00664F02"/>
    <w:pPr>
      <w:spacing w:after="20" w:line="240" w:lineRule="auto"/>
    </w:pPr>
    <w:rPr>
      <w:color w:val="000000" w:themeColor="text1"/>
      <w:sz w:val="20"/>
      <w:szCs w:val="20"/>
    </w:rPr>
  </w:style>
  <w:style w:type="paragraph" w:customStyle="1" w:styleId="Adresgegevenshoofding-GEMEENTE">
    <w:name w:val="Adresgegevens hoofding - GEMEENTE"/>
    <w:basedOn w:val="Adresgegevenshoofding"/>
    <w:link w:val="Adresgegevenshoofding-GEMEENTEChar"/>
    <w:qFormat/>
    <w:rsid w:val="00664F02"/>
    <w:rPr>
      <w:caps/>
    </w:rPr>
  </w:style>
  <w:style w:type="character" w:customStyle="1" w:styleId="AdresgegevenshoofdingChar">
    <w:name w:val="Adresgegevens hoofding Char"/>
    <w:basedOn w:val="Standaardalinea-lettertype"/>
    <w:link w:val="Adresgegevenshoofding"/>
    <w:rsid w:val="00664F02"/>
    <w:rPr>
      <w:rFonts w:ascii="Flanders Art Sans" w:hAnsi="Flanders Art Sans"/>
      <w:color w:val="000000" w:themeColor="text1"/>
      <w:sz w:val="20"/>
      <w:szCs w:val="20"/>
      <w:lang w:val="nl-BE"/>
    </w:rPr>
  </w:style>
  <w:style w:type="character" w:customStyle="1" w:styleId="Adresgegevenshoofding-GEMEENTEChar">
    <w:name w:val="Adresgegevens hoofding - GEMEENTE Char"/>
    <w:basedOn w:val="AdresgegevenshoofdingChar"/>
    <w:link w:val="Adresgegevenshoofding-GEMEENTE"/>
    <w:rsid w:val="00664F02"/>
    <w:rPr>
      <w:rFonts w:ascii="Flanders Art Sans" w:hAnsi="Flanders Art Sans"/>
      <w:caps/>
      <w:color w:val="000000" w:themeColor="text1"/>
      <w:sz w:val="20"/>
      <w:szCs w:val="20"/>
      <w:lang w:val="nl-BE"/>
    </w:rPr>
  </w:style>
  <w:style w:type="paragraph" w:customStyle="1" w:styleId="Opgroeien92zwart">
    <w:name w:val="Opgroeien 92 zwart"/>
    <w:basedOn w:val="Adresgegevenshoofding"/>
    <w:qFormat/>
    <w:rsid w:val="00BA27BB"/>
    <w:rPr>
      <w:rFonts w:ascii="Flanders Art Sans Medium" w:hAnsi="Flanders Art Sans Medium"/>
      <w:color w:val="404040" w:themeColor="text1" w:themeTint="BF"/>
      <w:sz w:val="24"/>
      <w:szCs w:val="24"/>
    </w:rPr>
  </w:style>
  <w:style w:type="paragraph" w:customStyle="1" w:styleId="gekleurdelijntjes">
    <w:name w:val="gekleurde lijntjes"/>
    <w:basedOn w:val="Standaard"/>
    <w:qFormat/>
    <w:rsid w:val="00BA27BB"/>
    <w:rPr>
      <w:color w:val="6CC24A" w:themeColor="accent1"/>
      <w:sz w:val="16"/>
      <w:szCs w:val="16"/>
    </w:rPr>
  </w:style>
  <w:style w:type="paragraph" w:styleId="Duidelijkcitaat">
    <w:name w:val="Intense Quote"/>
    <w:basedOn w:val="Standaard"/>
    <w:next w:val="Standaard"/>
    <w:link w:val="DuidelijkcitaatChar"/>
    <w:uiPriority w:val="30"/>
    <w:qFormat/>
    <w:rsid w:val="00D4187B"/>
    <w:pPr>
      <w:pBdr>
        <w:top w:val="single" w:sz="4" w:space="10" w:color="6CC24A" w:themeColor="accent1"/>
        <w:bottom w:val="single" w:sz="4" w:space="10" w:color="6CC24A" w:themeColor="accent1"/>
      </w:pBdr>
      <w:spacing w:before="360" w:after="360"/>
      <w:ind w:left="864" w:right="864"/>
      <w:jc w:val="center"/>
    </w:pPr>
    <w:rPr>
      <w:i/>
      <w:iCs/>
      <w:color w:val="424242" w:themeColor="text2"/>
    </w:rPr>
  </w:style>
  <w:style w:type="character" w:customStyle="1" w:styleId="DuidelijkcitaatChar">
    <w:name w:val="Duidelijk citaat Char"/>
    <w:basedOn w:val="Standaardalinea-lettertype"/>
    <w:link w:val="Duidelijkcitaat"/>
    <w:uiPriority w:val="30"/>
    <w:rsid w:val="00D4187B"/>
    <w:rPr>
      <w:rFonts w:ascii="Flanders Art Sans" w:hAnsi="Flanders Art Sans"/>
      <w:i/>
      <w:iCs/>
      <w:color w:val="424242" w:themeColor="text2"/>
      <w:lang w:val="nl-BE"/>
    </w:rPr>
  </w:style>
  <w:style w:type="paragraph" w:styleId="Citaat">
    <w:name w:val="Quote"/>
    <w:basedOn w:val="Standaard"/>
    <w:next w:val="Standaard"/>
    <w:link w:val="CitaatChar"/>
    <w:uiPriority w:val="29"/>
    <w:qFormat/>
    <w:rsid w:val="00D4187B"/>
    <w:pPr>
      <w:spacing w:before="200" w:after="160"/>
      <w:ind w:left="864" w:right="864"/>
      <w:jc w:val="center"/>
    </w:pPr>
    <w:rPr>
      <w:rFonts w:ascii="Flanders Art Serif" w:hAnsi="Flanders Art Serif"/>
      <w:i/>
      <w:iCs/>
      <w:color w:val="3399CC" w:themeColor="accent3"/>
      <w:sz w:val="26"/>
    </w:rPr>
  </w:style>
  <w:style w:type="character" w:customStyle="1" w:styleId="CitaatChar">
    <w:name w:val="Citaat Char"/>
    <w:basedOn w:val="Standaardalinea-lettertype"/>
    <w:link w:val="Citaat"/>
    <w:uiPriority w:val="29"/>
    <w:rsid w:val="00D4187B"/>
    <w:rPr>
      <w:rFonts w:ascii="Flanders Art Serif" w:hAnsi="Flanders Art Serif"/>
      <w:i/>
      <w:iCs/>
      <w:color w:val="3399CC" w:themeColor="accent3"/>
      <w:sz w:val="26"/>
      <w:lang w:val="nl-BE"/>
    </w:rPr>
  </w:style>
  <w:style w:type="character" w:styleId="Subtieleverwijzing">
    <w:name w:val="Subtle Reference"/>
    <w:basedOn w:val="Standaardalinea-lettertype"/>
    <w:uiPriority w:val="31"/>
    <w:qFormat/>
    <w:rsid w:val="00D4187B"/>
    <w:rPr>
      <w:b/>
      <w:smallCaps/>
      <w:color w:val="262626" w:themeColor="text1" w:themeTint="D9"/>
      <w:bdr w:val="none" w:sz="0" w:space="0" w:color="auto"/>
      <w:shd w:val="clear" w:color="auto" w:fill="D6EAF4" w:themeFill="accent3" w:themeFillTint="33"/>
    </w:rPr>
  </w:style>
  <w:style w:type="character" w:styleId="Intensieveverwijzing">
    <w:name w:val="Intense Reference"/>
    <w:basedOn w:val="Standaardalinea-lettertype"/>
    <w:uiPriority w:val="32"/>
    <w:qFormat/>
    <w:rsid w:val="00D4187B"/>
    <w:rPr>
      <w:b/>
      <w:bCs/>
      <w:smallCaps/>
      <w:color w:val="000000" w:themeColor="text1"/>
      <w:spacing w:val="5"/>
      <w:bdr w:val="none" w:sz="0" w:space="0" w:color="auto"/>
      <w:shd w:val="clear" w:color="auto" w:fill="FEBB77" w:themeFill="accent2" w:themeFillTint="99"/>
    </w:rPr>
  </w:style>
  <w:style w:type="character" w:styleId="Titelvanboek">
    <w:name w:val="Book Title"/>
    <w:basedOn w:val="Standaardalinea-lettertype"/>
    <w:uiPriority w:val="33"/>
    <w:qFormat/>
    <w:rsid w:val="00D4187B"/>
    <w:rPr>
      <w:b/>
      <w:bCs/>
      <w:i/>
      <w:iCs/>
      <w:spacing w:val="5"/>
    </w:rPr>
  </w:style>
  <w:style w:type="character" w:styleId="Hyperlink">
    <w:name w:val="Hyperlink"/>
    <w:basedOn w:val="Standaardalinea-lettertype"/>
    <w:uiPriority w:val="99"/>
    <w:unhideWhenUsed/>
    <w:rsid w:val="00D4187B"/>
    <w:rPr>
      <w:color w:val="E6007E" w:themeColor="accent4"/>
      <w:u w:val="single"/>
    </w:rPr>
  </w:style>
  <w:style w:type="character" w:styleId="Onopgelostemelding">
    <w:name w:val="Unresolved Mention"/>
    <w:basedOn w:val="Standaardalinea-lettertype"/>
    <w:uiPriority w:val="99"/>
    <w:semiHidden/>
    <w:unhideWhenUsed/>
    <w:rsid w:val="00D4187B"/>
    <w:rPr>
      <w:color w:val="605E5C"/>
      <w:shd w:val="clear" w:color="auto" w:fill="E1DFDD"/>
    </w:rPr>
  </w:style>
  <w:style w:type="paragraph" w:styleId="Normaalweb">
    <w:name w:val="Normal (Web)"/>
    <w:basedOn w:val="Standaard"/>
    <w:uiPriority w:val="99"/>
    <w:semiHidden/>
    <w:unhideWhenUsed/>
    <w:rsid w:val="00C24E4F"/>
    <w:pPr>
      <w:tabs>
        <w:tab w:val="clear" w:pos="3686"/>
      </w:tabs>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paragraph" w:customStyle="1" w:styleId="Opsomming">
    <w:name w:val="Opsomming"/>
    <w:basedOn w:val="Standaard"/>
    <w:qFormat/>
    <w:rsid w:val="00547787"/>
    <w:pPr>
      <w:numPr>
        <w:numId w:val="11"/>
      </w:numPr>
      <w:tabs>
        <w:tab w:val="clear" w:pos="3686"/>
      </w:tabs>
      <w:spacing w:before="160" w:after="200" w:line="254" w:lineRule="auto"/>
      <w:contextualSpacing/>
      <w:textboxTightWrap w:val="allLines"/>
    </w:pPr>
    <w:rPr>
      <w:rFonts w:ascii="Calibri" w:eastAsia="Times" w:hAnsi="Calibri" w:cs="Times New Roman"/>
      <w:color w:val="000000" w:themeColor="text1"/>
      <w:lang w:eastAsia="nl-BE"/>
    </w:rPr>
  </w:style>
  <w:style w:type="character" w:styleId="Zwaar">
    <w:name w:val="Strong"/>
    <w:basedOn w:val="Standaardalinea-lettertype"/>
    <w:uiPriority w:val="22"/>
    <w:qFormat/>
    <w:rsid w:val="00DC3C08"/>
    <w:rPr>
      <w:b/>
      <w:bCs/>
    </w:rPr>
  </w:style>
  <w:style w:type="character" w:styleId="Verwijzingopmerking">
    <w:name w:val="annotation reference"/>
    <w:basedOn w:val="Standaardalinea-lettertype"/>
    <w:uiPriority w:val="99"/>
    <w:semiHidden/>
    <w:unhideWhenUsed/>
    <w:rsid w:val="001039F7"/>
    <w:rPr>
      <w:sz w:val="16"/>
      <w:szCs w:val="16"/>
    </w:rPr>
  </w:style>
  <w:style w:type="paragraph" w:styleId="Tekstopmerking">
    <w:name w:val="annotation text"/>
    <w:basedOn w:val="Standaard"/>
    <w:link w:val="TekstopmerkingChar"/>
    <w:uiPriority w:val="99"/>
    <w:unhideWhenUsed/>
    <w:rsid w:val="001039F7"/>
    <w:pPr>
      <w:spacing w:line="240" w:lineRule="auto"/>
    </w:pPr>
    <w:rPr>
      <w:sz w:val="20"/>
      <w:szCs w:val="20"/>
    </w:rPr>
  </w:style>
  <w:style w:type="character" w:customStyle="1" w:styleId="TekstopmerkingChar">
    <w:name w:val="Tekst opmerking Char"/>
    <w:basedOn w:val="Standaardalinea-lettertype"/>
    <w:link w:val="Tekstopmerking"/>
    <w:uiPriority w:val="99"/>
    <w:rsid w:val="001039F7"/>
    <w:rPr>
      <w:rFonts w:ascii="Flanders Art Sans" w:hAnsi="Flanders Art Sans"/>
      <w:color w:val="1D1B14" w:themeColor="background2" w:themeShade="1A"/>
      <w:sz w:val="20"/>
      <w:szCs w:val="20"/>
      <w:lang w:val="nl-BE"/>
    </w:rPr>
  </w:style>
  <w:style w:type="paragraph" w:styleId="Onderwerpvanopmerking">
    <w:name w:val="annotation subject"/>
    <w:basedOn w:val="Tekstopmerking"/>
    <w:next w:val="Tekstopmerking"/>
    <w:link w:val="OnderwerpvanopmerkingChar"/>
    <w:uiPriority w:val="99"/>
    <w:semiHidden/>
    <w:unhideWhenUsed/>
    <w:rsid w:val="001039F7"/>
    <w:rPr>
      <w:b/>
      <w:bCs/>
    </w:rPr>
  </w:style>
  <w:style w:type="character" w:customStyle="1" w:styleId="OnderwerpvanopmerkingChar">
    <w:name w:val="Onderwerp van opmerking Char"/>
    <w:basedOn w:val="TekstopmerkingChar"/>
    <w:link w:val="Onderwerpvanopmerking"/>
    <w:uiPriority w:val="99"/>
    <w:semiHidden/>
    <w:rsid w:val="001039F7"/>
    <w:rPr>
      <w:rFonts w:ascii="Flanders Art Sans" w:hAnsi="Flanders Art Sans"/>
      <w:b/>
      <w:bCs/>
      <w:color w:val="1D1B14" w:themeColor="background2" w:themeShade="1A"/>
      <w:sz w:val="20"/>
      <w:szCs w:val="20"/>
      <w:lang w:val="nl-BE"/>
    </w:rPr>
  </w:style>
  <w:style w:type="paragraph" w:styleId="Revisie">
    <w:name w:val="Revision"/>
    <w:hidden/>
    <w:uiPriority w:val="99"/>
    <w:semiHidden/>
    <w:rsid w:val="001741E0"/>
    <w:pPr>
      <w:spacing w:after="0" w:line="240" w:lineRule="auto"/>
    </w:pPr>
    <w:rPr>
      <w:rFonts w:ascii="Flanders Art Sans" w:hAnsi="Flanders Art Sans"/>
      <w:color w:val="1D1B14" w:themeColor="background2" w:themeShade="1A"/>
      <w:lang w:val="nl-BE"/>
    </w:rPr>
  </w:style>
  <w:style w:type="numbering" w:customStyle="1" w:styleId="Lijsstijljeugdhulp">
    <w:name w:val="Lijsstijl jeugdhulp"/>
    <w:uiPriority w:val="99"/>
    <w:rsid w:val="00CC50FA"/>
    <w:pPr>
      <w:numPr>
        <w:numId w:val="12"/>
      </w:numPr>
    </w:pPr>
  </w:style>
  <w:style w:type="paragraph" w:customStyle="1" w:styleId="Opsommingcijfers">
    <w:name w:val="Opsomming cijfers"/>
    <w:basedOn w:val="Opsomming"/>
    <w:qFormat/>
    <w:rsid w:val="00CC50FA"/>
    <w:pPr>
      <w:numPr>
        <w:numId w:val="13"/>
      </w:num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s>
    </w:pPr>
  </w:style>
  <w:style w:type="numbering" w:customStyle="1" w:styleId="Lijststijljeugdhulpcijfers">
    <w:name w:val="Lijststijl jeugdhulp cijfers"/>
    <w:uiPriority w:val="99"/>
    <w:rsid w:val="00CC50FA"/>
    <w:pPr>
      <w:numPr>
        <w:numId w:val="14"/>
      </w:numPr>
    </w:pPr>
  </w:style>
  <w:style w:type="character" w:customStyle="1" w:styleId="LijstalineaChar">
    <w:name w:val="Lijstalinea Char"/>
    <w:basedOn w:val="Standaardalinea-lettertype"/>
    <w:link w:val="Lijstalinea"/>
    <w:uiPriority w:val="34"/>
    <w:locked/>
    <w:rsid w:val="00386EA8"/>
    <w:rPr>
      <w:rFonts w:ascii="Flanders Art Sans" w:hAnsi="Flanders Art Sans"/>
      <w:color w:val="1D1B14" w:themeColor="background2" w:themeShade="1A"/>
      <w:lang w:val="nl-BE"/>
    </w:rPr>
  </w:style>
  <w:style w:type="character" w:styleId="Voetnootmarkering">
    <w:name w:val="footnote reference"/>
    <w:basedOn w:val="Standaardalinea-lettertype"/>
    <w:uiPriority w:val="99"/>
    <w:semiHidden/>
    <w:unhideWhenUsed/>
    <w:rsid w:val="000F0393"/>
    <w:rPr>
      <w:vertAlign w:val="superscript"/>
    </w:rPr>
  </w:style>
  <w:style w:type="character" w:styleId="Nadruk">
    <w:name w:val="Emphasis"/>
    <w:basedOn w:val="Standaardalinea-lettertype"/>
    <w:uiPriority w:val="20"/>
    <w:qFormat/>
    <w:rsid w:val="009406AB"/>
    <w:rPr>
      <w:i/>
      <w:iCs/>
    </w:rPr>
  </w:style>
  <w:style w:type="character" w:styleId="GevolgdeHyperlink">
    <w:name w:val="FollowedHyperlink"/>
    <w:basedOn w:val="Standaardalinea-lettertype"/>
    <w:uiPriority w:val="99"/>
    <w:semiHidden/>
    <w:unhideWhenUsed/>
    <w:rsid w:val="003B6FDF"/>
    <w:rPr>
      <w:color w:val="954F72" w:themeColor="followedHyperlink"/>
      <w:u w:val="single"/>
    </w:rPr>
  </w:style>
  <w:style w:type="paragraph" w:customStyle="1" w:styleId="Default">
    <w:name w:val="Default"/>
    <w:rsid w:val="00E64272"/>
    <w:pPr>
      <w:autoSpaceDE w:val="0"/>
      <w:autoSpaceDN w:val="0"/>
      <w:adjustRightInd w:val="0"/>
      <w:spacing w:after="0" w:line="240" w:lineRule="auto"/>
    </w:pPr>
    <w:rPr>
      <w:rFonts w:ascii="Calibri" w:hAnsi="Calibri" w:cs="Calibri"/>
      <w:color w:val="000000"/>
      <w:sz w:val="24"/>
      <w:szCs w:val="24"/>
      <w:lang w:val="nl-BE"/>
      <w14:ligatures w14:val="standardContextual"/>
    </w:rPr>
  </w:style>
  <w:style w:type="paragraph" w:customStyle="1" w:styleId="isselectedend">
    <w:name w:val="isselectedend"/>
    <w:basedOn w:val="Standaard"/>
    <w:rsid w:val="001B6AB1"/>
    <w:pPr>
      <w:tabs>
        <w:tab w:val="clear" w:pos="3686"/>
      </w:tabs>
      <w:spacing w:before="100" w:beforeAutospacing="1" w:after="100" w:afterAutospacing="1" w:line="240" w:lineRule="auto"/>
    </w:pPr>
    <w:rPr>
      <w:rFonts w:ascii="Times New Roman" w:eastAsia="Times New Roman" w:hAnsi="Times New Roman" w:cs="Times New Roman"/>
      <w:color w:val="auto"/>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55139">
      <w:bodyDiv w:val="1"/>
      <w:marLeft w:val="0"/>
      <w:marRight w:val="0"/>
      <w:marTop w:val="0"/>
      <w:marBottom w:val="0"/>
      <w:divBdr>
        <w:top w:val="none" w:sz="0" w:space="0" w:color="auto"/>
        <w:left w:val="none" w:sz="0" w:space="0" w:color="auto"/>
        <w:bottom w:val="none" w:sz="0" w:space="0" w:color="auto"/>
        <w:right w:val="none" w:sz="0" w:space="0" w:color="auto"/>
      </w:divBdr>
    </w:div>
    <w:div w:id="168326852">
      <w:bodyDiv w:val="1"/>
      <w:marLeft w:val="0"/>
      <w:marRight w:val="0"/>
      <w:marTop w:val="0"/>
      <w:marBottom w:val="0"/>
      <w:divBdr>
        <w:top w:val="none" w:sz="0" w:space="0" w:color="auto"/>
        <w:left w:val="none" w:sz="0" w:space="0" w:color="auto"/>
        <w:bottom w:val="none" w:sz="0" w:space="0" w:color="auto"/>
        <w:right w:val="none" w:sz="0" w:space="0" w:color="auto"/>
      </w:divBdr>
    </w:div>
    <w:div w:id="174464047">
      <w:bodyDiv w:val="1"/>
      <w:marLeft w:val="0"/>
      <w:marRight w:val="0"/>
      <w:marTop w:val="0"/>
      <w:marBottom w:val="0"/>
      <w:divBdr>
        <w:top w:val="none" w:sz="0" w:space="0" w:color="auto"/>
        <w:left w:val="none" w:sz="0" w:space="0" w:color="auto"/>
        <w:bottom w:val="none" w:sz="0" w:space="0" w:color="auto"/>
        <w:right w:val="none" w:sz="0" w:space="0" w:color="auto"/>
      </w:divBdr>
    </w:div>
    <w:div w:id="215703896">
      <w:bodyDiv w:val="1"/>
      <w:marLeft w:val="0"/>
      <w:marRight w:val="0"/>
      <w:marTop w:val="0"/>
      <w:marBottom w:val="0"/>
      <w:divBdr>
        <w:top w:val="none" w:sz="0" w:space="0" w:color="auto"/>
        <w:left w:val="none" w:sz="0" w:space="0" w:color="auto"/>
        <w:bottom w:val="none" w:sz="0" w:space="0" w:color="auto"/>
        <w:right w:val="none" w:sz="0" w:space="0" w:color="auto"/>
      </w:divBdr>
    </w:div>
    <w:div w:id="296684454">
      <w:bodyDiv w:val="1"/>
      <w:marLeft w:val="0"/>
      <w:marRight w:val="0"/>
      <w:marTop w:val="0"/>
      <w:marBottom w:val="0"/>
      <w:divBdr>
        <w:top w:val="none" w:sz="0" w:space="0" w:color="auto"/>
        <w:left w:val="none" w:sz="0" w:space="0" w:color="auto"/>
        <w:bottom w:val="none" w:sz="0" w:space="0" w:color="auto"/>
        <w:right w:val="none" w:sz="0" w:space="0" w:color="auto"/>
      </w:divBdr>
    </w:div>
    <w:div w:id="382026941">
      <w:bodyDiv w:val="1"/>
      <w:marLeft w:val="0"/>
      <w:marRight w:val="0"/>
      <w:marTop w:val="0"/>
      <w:marBottom w:val="0"/>
      <w:divBdr>
        <w:top w:val="none" w:sz="0" w:space="0" w:color="auto"/>
        <w:left w:val="none" w:sz="0" w:space="0" w:color="auto"/>
        <w:bottom w:val="none" w:sz="0" w:space="0" w:color="auto"/>
        <w:right w:val="none" w:sz="0" w:space="0" w:color="auto"/>
      </w:divBdr>
    </w:div>
    <w:div w:id="634258449">
      <w:bodyDiv w:val="1"/>
      <w:marLeft w:val="0"/>
      <w:marRight w:val="0"/>
      <w:marTop w:val="0"/>
      <w:marBottom w:val="0"/>
      <w:divBdr>
        <w:top w:val="none" w:sz="0" w:space="0" w:color="auto"/>
        <w:left w:val="none" w:sz="0" w:space="0" w:color="auto"/>
        <w:bottom w:val="none" w:sz="0" w:space="0" w:color="auto"/>
        <w:right w:val="none" w:sz="0" w:space="0" w:color="auto"/>
      </w:divBdr>
    </w:div>
    <w:div w:id="727070052">
      <w:bodyDiv w:val="1"/>
      <w:marLeft w:val="0"/>
      <w:marRight w:val="0"/>
      <w:marTop w:val="0"/>
      <w:marBottom w:val="0"/>
      <w:divBdr>
        <w:top w:val="none" w:sz="0" w:space="0" w:color="auto"/>
        <w:left w:val="none" w:sz="0" w:space="0" w:color="auto"/>
        <w:bottom w:val="none" w:sz="0" w:space="0" w:color="auto"/>
        <w:right w:val="none" w:sz="0" w:space="0" w:color="auto"/>
      </w:divBdr>
    </w:div>
    <w:div w:id="864365136">
      <w:bodyDiv w:val="1"/>
      <w:marLeft w:val="0"/>
      <w:marRight w:val="0"/>
      <w:marTop w:val="0"/>
      <w:marBottom w:val="0"/>
      <w:divBdr>
        <w:top w:val="none" w:sz="0" w:space="0" w:color="auto"/>
        <w:left w:val="none" w:sz="0" w:space="0" w:color="auto"/>
        <w:bottom w:val="none" w:sz="0" w:space="0" w:color="auto"/>
        <w:right w:val="none" w:sz="0" w:space="0" w:color="auto"/>
      </w:divBdr>
    </w:div>
    <w:div w:id="1006829709">
      <w:bodyDiv w:val="1"/>
      <w:marLeft w:val="0"/>
      <w:marRight w:val="0"/>
      <w:marTop w:val="0"/>
      <w:marBottom w:val="0"/>
      <w:divBdr>
        <w:top w:val="none" w:sz="0" w:space="0" w:color="auto"/>
        <w:left w:val="none" w:sz="0" w:space="0" w:color="auto"/>
        <w:bottom w:val="none" w:sz="0" w:space="0" w:color="auto"/>
        <w:right w:val="none" w:sz="0" w:space="0" w:color="auto"/>
      </w:divBdr>
    </w:div>
    <w:div w:id="1028876147">
      <w:bodyDiv w:val="1"/>
      <w:marLeft w:val="0"/>
      <w:marRight w:val="0"/>
      <w:marTop w:val="0"/>
      <w:marBottom w:val="0"/>
      <w:divBdr>
        <w:top w:val="none" w:sz="0" w:space="0" w:color="auto"/>
        <w:left w:val="none" w:sz="0" w:space="0" w:color="auto"/>
        <w:bottom w:val="none" w:sz="0" w:space="0" w:color="auto"/>
        <w:right w:val="none" w:sz="0" w:space="0" w:color="auto"/>
      </w:divBdr>
    </w:div>
    <w:div w:id="1097288479">
      <w:bodyDiv w:val="1"/>
      <w:marLeft w:val="0"/>
      <w:marRight w:val="0"/>
      <w:marTop w:val="0"/>
      <w:marBottom w:val="0"/>
      <w:divBdr>
        <w:top w:val="none" w:sz="0" w:space="0" w:color="auto"/>
        <w:left w:val="none" w:sz="0" w:space="0" w:color="auto"/>
        <w:bottom w:val="none" w:sz="0" w:space="0" w:color="auto"/>
        <w:right w:val="none" w:sz="0" w:space="0" w:color="auto"/>
      </w:divBdr>
    </w:div>
    <w:div w:id="1175150901">
      <w:bodyDiv w:val="1"/>
      <w:marLeft w:val="0"/>
      <w:marRight w:val="0"/>
      <w:marTop w:val="0"/>
      <w:marBottom w:val="0"/>
      <w:divBdr>
        <w:top w:val="none" w:sz="0" w:space="0" w:color="auto"/>
        <w:left w:val="none" w:sz="0" w:space="0" w:color="auto"/>
        <w:bottom w:val="none" w:sz="0" w:space="0" w:color="auto"/>
        <w:right w:val="none" w:sz="0" w:space="0" w:color="auto"/>
      </w:divBdr>
    </w:div>
    <w:div w:id="1260721818">
      <w:bodyDiv w:val="1"/>
      <w:marLeft w:val="0"/>
      <w:marRight w:val="0"/>
      <w:marTop w:val="0"/>
      <w:marBottom w:val="0"/>
      <w:divBdr>
        <w:top w:val="none" w:sz="0" w:space="0" w:color="auto"/>
        <w:left w:val="none" w:sz="0" w:space="0" w:color="auto"/>
        <w:bottom w:val="none" w:sz="0" w:space="0" w:color="auto"/>
        <w:right w:val="none" w:sz="0" w:space="0" w:color="auto"/>
      </w:divBdr>
    </w:div>
    <w:div w:id="1352104651">
      <w:bodyDiv w:val="1"/>
      <w:marLeft w:val="0"/>
      <w:marRight w:val="0"/>
      <w:marTop w:val="0"/>
      <w:marBottom w:val="0"/>
      <w:divBdr>
        <w:top w:val="none" w:sz="0" w:space="0" w:color="auto"/>
        <w:left w:val="none" w:sz="0" w:space="0" w:color="auto"/>
        <w:bottom w:val="none" w:sz="0" w:space="0" w:color="auto"/>
        <w:right w:val="none" w:sz="0" w:space="0" w:color="auto"/>
      </w:divBdr>
    </w:div>
    <w:div w:id="1501971379">
      <w:bodyDiv w:val="1"/>
      <w:marLeft w:val="0"/>
      <w:marRight w:val="0"/>
      <w:marTop w:val="0"/>
      <w:marBottom w:val="0"/>
      <w:divBdr>
        <w:top w:val="none" w:sz="0" w:space="0" w:color="auto"/>
        <w:left w:val="none" w:sz="0" w:space="0" w:color="auto"/>
        <w:bottom w:val="none" w:sz="0" w:space="0" w:color="auto"/>
        <w:right w:val="none" w:sz="0" w:space="0" w:color="auto"/>
      </w:divBdr>
    </w:div>
    <w:div w:id="1558739826">
      <w:bodyDiv w:val="1"/>
      <w:marLeft w:val="0"/>
      <w:marRight w:val="0"/>
      <w:marTop w:val="0"/>
      <w:marBottom w:val="0"/>
      <w:divBdr>
        <w:top w:val="none" w:sz="0" w:space="0" w:color="auto"/>
        <w:left w:val="none" w:sz="0" w:space="0" w:color="auto"/>
        <w:bottom w:val="none" w:sz="0" w:space="0" w:color="auto"/>
        <w:right w:val="none" w:sz="0" w:space="0" w:color="auto"/>
      </w:divBdr>
    </w:div>
    <w:div w:id="1613435175">
      <w:bodyDiv w:val="1"/>
      <w:marLeft w:val="0"/>
      <w:marRight w:val="0"/>
      <w:marTop w:val="0"/>
      <w:marBottom w:val="0"/>
      <w:divBdr>
        <w:top w:val="none" w:sz="0" w:space="0" w:color="auto"/>
        <w:left w:val="none" w:sz="0" w:space="0" w:color="auto"/>
        <w:bottom w:val="none" w:sz="0" w:space="0" w:color="auto"/>
        <w:right w:val="none" w:sz="0" w:space="0" w:color="auto"/>
      </w:divBdr>
    </w:div>
    <w:div w:id="1924991471">
      <w:bodyDiv w:val="1"/>
      <w:marLeft w:val="0"/>
      <w:marRight w:val="0"/>
      <w:marTop w:val="0"/>
      <w:marBottom w:val="0"/>
      <w:divBdr>
        <w:top w:val="none" w:sz="0" w:space="0" w:color="auto"/>
        <w:left w:val="none" w:sz="0" w:space="0" w:color="auto"/>
        <w:bottom w:val="none" w:sz="0" w:space="0" w:color="auto"/>
        <w:right w:val="none" w:sz="0" w:space="0" w:color="auto"/>
      </w:divBdr>
    </w:div>
    <w:div w:id="1954434325">
      <w:bodyDiv w:val="1"/>
      <w:marLeft w:val="0"/>
      <w:marRight w:val="0"/>
      <w:marTop w:val="0"/>
      <w:marBottom w:val="0"/>
      <w:divBdr>
        <w:top w:val="none" w:sz="0" w:space="0" w:color="auto"/>
        <w:left w:val="none" w:sz="0" w:space="0" w:color="auto"/>
        <w:bottom w:val="none" w:sz="0" w:space="0" w:color="auto"/>
        <w:right w:val="none" w:sz="0" w:space="0" w:color="auto"/>
      </w:divBdr>
    </w:div>
    <w:div w:id="1972510914">
      <w:bodyDiv w:val="1"/>
      <w:marLeft w:val="0"/>
      <w:marRight w:val="0"/>
      <w:marTop w:val="0"/>
      <w:marBottom w:val="0"/>
      <w:divBdr>
        <w:top w:val="none" w:sz="0" w:space="0" w:color="auto"/>
        <w:left w:val="none" w:sz="0" w:space="0" w:color="auto"/>
        <w:bottom w:val="none" w:sz="0" w:space="0" w:color="auto"/>
        <w:right w:val="none" w:sz="0" w:space="0" w:color="auto"/>
      </w:divBdr>
    </w:div>
    <w:div w:id="1995179538">
      <w:bodyDiv w:val="1"/>
      <w:marLeft w:val="0"/>
      <w:marRight w:val="0"/>
      <w:marTop w:val="0"/>
      <w:marBottom w:val="0"/>
      <w:divBdr>
        <w:top w:val="none" w:sz="0" w:space="0" w:color="auto"/>
        <w:left w:val="none" w:sz="0" w:space="0" w:color="auto"/>
        <w:bottom w:val="none" w:sz="0" w:space="0" w:color="auto"/>
        <w:right w:val="none" w:sz="0" w:space="0" w:color="auto"/>
      </w:divBdr>
    </w:div>
    <w:div w:id="2045055853">
      <w:bodyDiv w:val="1"/>
      <w:marLeft w:val="0"/>
      <w:marRight w:val="0"/>
      <w:marTop w:val="0"/>
      <w:marBottom w:val="0"/>
      <w:divBdr>
        <w:top w:val="none" w:sz="0" w:space="0" w:color="auto"/>
        <w:left w:val="none" w:sz="0" w:space="0" w:color="auto"/>
        <w:bottom w:val="none" w:sz="0" w:space="0" w:color="auto"/>
        <w:right w:val="none" w:sz="0" w:space="0" w:color="auto"/>
      </w:divBdr>
    </w:div>
    <w:div w:id="2126921763">
      <w:bodyDiv w:val="1"/>
      <w:marLeft w:val="0"/>
      <w:marRight w:val="0"/>
      <w:marTop w:val="0"/>
      <w:marBottom w:val="0"/>
      <w:divBdr>
        <w:top w:val="none" w:sz="0" w:space="0" w:color="auto"/>
        <w:left w:val="none" w:sz="0" w:space="0" w:color="auto"/>
        <w:bottom w:val="none" w:sz="0" w:space="0" w:color="auto"/>
        <w:right w:val="none" w:sz="0" w:space="0" w:color="auto"/>
      </w:divBdr>
    </w:div>
    <w:div w:id="214145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radar.be/jobs/netwerkcoordinato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forms.gle/webwwbCWE761fCsM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Jeugdhulp\XX_Sjablonen_en%20_Banners\Sjablonen_IROJ\Actueel\jeugdhulp_iroj_verslag_WV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21DCBEB6A04F9A949425AB0A02FE0D"/>
        <w:category>
          <w:name w:val="Algemeen"/>
          <w:gallery w:val="placeholder"/>
        </w:category>
        <w:types>
          <w:type w:val="bbPlcHdr"/>
        </w:types>
        <w:behaviors>
          <w:behavior w:val="content"/>
        </w:behaviors>
        <w:guid w:val="{0BF15B81-321C-4A17-AC9F-7800C16B3C50}"/>
      </w:docPartPr>
      <w:docPartBody>
        <w:p w:rsidR="008413BF" w:rsidRDefault="00C67856">
          <w:pPr>
            <w:pStyle w:val="B021DCBEB6A04F9A949425AB0A02FE0D"/>
          </w:pPr>
          <w:r w:rsidRPr="00F23B76">
            <w:rPr>
              <w:rFonts w:ascii="Flanders Art Serif Medium" w:hAnsi="Flanders Art Serif Medium"/>
              <w:color w:val="808080" w:themeColor="background1" w:themeShade="80"/>
              <w:sz w:val="32"/>
              <w:szCs w:val="32"/>
            </w:rPr>
            <w:t>Regio</w:t>
          </w:r>
        </w:p>
      </w:docPartBody>
    </w:docPart>
    <w:docPart>
      <w:docPartPr>
        <w:name w:val="D8CF19095514487090BC7912B6CDA3D2"/>
        <w:category>
          <w:name w:val="Algemeen"/>
          <w:gallery w:val="placeholder"/>
        </w:category>
        <w:types>
          <w:type w:val="bbPlcHdr"/>
        </w:types>
        <w:behaviors>
          <w:behavior w:val="content"/>
        </w:behaviors>
        <w:guid w:val="{1AC6F823-CB02-4EC4-A830-3BBFD7E41167}"/>
      </w:docPartPr>
      <w:docPartBody>
        <w:p w:rsidR="008413BF" w:rsidRDefault="00C67856">
          <w:pPr>
            <w:pStyle w:val="D8CF19095514487090BC7912B6CDA3D2"/>
          </w:pPr>
          <w:r w:rsidRPr="00BF15F3">
            <w:rPr>
              <w:color w:val="808080" w:themeColor="background1" w:themeShade="80"/>
            </w:rPr>
            <w:t>Straat +nr +bus</w:t>
          </w:r>
        </w:p>
      </w:docPartBody>
    </w:docPart>
    <w:docPart>
      <w:docPartPr>
        <w:name w:val="75DC1B90FD4D451B9B10400C1F1B9677"/>
        <w:category>
          <w:name w:val="Algemeen"/>
          <w:gallery w:val="placeholder"/>
        </w:category>
        <w:types>
          <w:type w:val="bbPlcHdr"/>
        </w:types>
        <w:behaviors>
          <w:behavior w:val="content"/>
        </w:behaviors>
        <w:guid w:val="{EE1F06FF-8374-491E-89A4-27CCECB72806}"/>
      </w:docPartPr>
      <w:docPartBody>
        <w:p w:rsidR="008413BF" w:rsidRDefault="00C67856">
          <w:pPr>
            <w:pStyle w:val="75DC1B90FD4D451B9B10400C1F1B9677"/>
          </w:pPr>
          <w:r w:rsidRPr="00BF15F3">
            <w:rPr>
              <w:color w:val="808080" w:themeColor="background1" w:themeShade="80"/>
            </w:rPr>
            <w:t>postcode</w:t>
          </w:r>
        </w:p>
      </w:docPartBody>
    </w:docPart>
    <w:docPart>
      <w:docPartPr>
        <w:name w:val="BCD2673DEB7843CFA318968C72A20084"/>
        <w:category>
          <w:name w:val="Algemeen"/>
          <w:gallery w:val="placeholder"/>
        </w:category>
        <w:types>
          <w:type w:val="bbPlcHdr"/>
        </w:types>
        <w:behaviors>
          <w:behavior w:val="content"/>
        </w:behaviors>
        <w:guid w:val="{530B8807-A7A1-4FAD-99E5-01FB40D21260}"/>
      </w:docPartPr>
      <w:docPartBody>
        <w:p w:rsidR="008413BF" w:rsidRDefault="00C67856">
          <w:pPr>
            <w:pStyle w:val="BCD2673DEB7843CFA318968C72A20084"/>
          </w:pPr>
          <w:r w:rsidRPr="00BF15F3">
            <w:rPr>
              <w:b/>
              <w:bCs/>
            </w:rPr>
            <w:t>iroj.jeugdhulp.be</w:t>
          </w:r>
        </w:p>
      </w:docPartBody>
    </w:docPart>
    <w:docPart>
      <w:docPartPr>
        <w:name w:val="B10A560EA7B84E5B863A14A626116F9A"/>
        <w:category>
          <w:name w:val="Algemeen"/>
          <w:gallery w:val="placeholder"/>
        </w:category>
        <w:types>
          <w:type w:val="bbPlcHdr"/>
        </w:types>
        <w:behaviors>
          <w:behavior w:val="content"/>
        </w:behaviors>
        <w:guid w:val="{10CACC9E-9317-49AF-9252-D80EABAD12B2}"/>
      </w:docPartPr>
      <w:docPartBody>
        <w:p w:rsidR="008413BF" w:rsidRDefault="00C67856">
          <w:pPr>
            <w:pStyle w:val="B10A560EA7B84E5B863A14A626116F9A"/>
          </w:pPr>
          <w:r w:rsidRPr="004F26F7">
            <w:t>Optione</w:t>
          </w:r>
          <w:r>
            <w:t>le</w:t>
          </w:r>
          <w:r w:rsidRPr="004F26F7">
            <w:t xml:space="preserve"> titel, </w:t>
          </w:r>
          <w:r>
            <w:t>spatie = verwijderen</w:t>
          </w:r>
        </w:p>
      </w:docPartBody>
    </w:docPart>
    <w:docPart>
      <w:docPartPr>
        <w:name w:val="31E9B91D813F4ADBB7981680AB988338"/>
        <w:category>
          <w:name w:val="Algemeen"/>
          <w:gallery w:val="placeholder"/>
        </w:category>
        <w:types>
          <w:type w:val="bbPlcHdr"/>
        </w:types>
        <w:behaviors>
          <w:behavior w:val="content"/>
        </w:behaviors>
        <w:guid w:val="{BAB6463A-DC29-426B-A357-B54F98A63863}"/>
      </w:docPartPr>
      <w:docPartBody>
        <w:p w:rsidR="008413BF" w:rsidRDefault="00C67856">
          <w:pPr>
            <w:pStyle w:val="31E9B91D813F4ADBB7981680AB988338"/>
          </w:pPr>
          <w:r w:rsidRPr="00180D6C">
            <w:rPr>
              <w:rStyle w:val="Tekstvantijdelijkeaanduiding"/>
            </w:rPr>
            <w:t>Klik of tik om een datum in te voeren.</w:t>
          </w:r>
        </w:p>
      </w:docPartBody>
    </w:docPart>
    <w:docPart>
      <w:docPartPr>
        <w:name w:val="CD9A8A2CADC844BC85923F7F032117AF"/>
        <w:category>
          <w:name w:val="Algemeen"/>
          <w:gallery w:val="placeholder"/>
        </w:category>
        <w:types>
          <w:type w:val="bbPlcHdr"/>
        </w:types>
        <w:behaviors>
          <w:behavior w:val="content"/>
        </w:behaviors>
        <w:guid w:val="{7DF00C60-4DAE-4F72-AE65-3B97C28A17FF}"/>
      </w:docPartPr>
      <w:docPartBody>
        <w:p w:rsidR="008413BF" w:rsidRDefault="00C67856">
          <w:pPr>
            <w:pStyle w:val="CD9A8A2CADC844BC85923F7F032117AF"/>
          </w:pPr>
          <w:r>
            <w:rPr>
              <w:rStyle w:val="Tekstvantijdelijkeaanduiding"/>
            </w:rPr>
            <w:t>Locatie</w:t>
          </w:r>
        </w:p>
      </w:docPartBody>
    </w:docPart>
    <w:docPart>
      <w:docPartPr>
        <w:name w:val="6892721FD68743D7B5CA7D6D235385C2"/>
        <w:category>
          <w:name w:val="Algemeen"/>
          <w:gallery w:val="placeholder"/>
        </w:category>
        <w:types>
          <w:type w:val="bbPlcHdr"/>
        </w:types>
        <w:behaviors>
          <w:behavior w:val="content"/>
        </w:behaviors>
        <w:guid w:val="{83ECD2F9-E06B-417F-975E-244A3DFEE645}"/>
      </w:docPartPr>
      <w:docPartBody>
        <w:p w:rsidR="008413BF" w:rsidRDefault="00C67856">
          <w:pPr>
            <w:pStyle w:val="6892721FD68743D7B5CA7D6D235385C2"/>
          </w:pPr>
          <w:r>
            <w:rPr>
              <w:rStyle w:val="Tekstvantijdelijkeaanduiding"/>
            </w:rPr>
            <w:t>voornaam, naam, voornaam naam, voornaam naam, ..</w:t>
          </w:r>
          <w:r w:rsidRPr="00721E76">
            <w:rPr>
              <w:rStyle w:val="Tekstvantijdelijkeaanduiding"/>
            </w:rPr>
            <w:t>.</w:t>
          </w:r>
        </w:p>
      </w:docPartBody>
    </w:docPart>
    <w:docPart>
      <w:docPartPr>
        <w:name w:val="5958C34CC51F4AE9987F5540CBB6496A"/>
        <w:category>
          <w:name w:val="Algemeen"/>
          <w:gallery w:val="placeholder"/>
        </w:category>
        <w:types>
          <w:type w:val="bbPlcHdr"/>
        </w:types>
        <w:behaviors>
          <w:behavior w:val="content"/>
        </w:behaviors>
        <w:guid w:val="{E4FF36EB-ECBD-4B27-A57C-38F4AA0739B3}"/>
      </w:docPartPr>
      <w:docPartBody>
        <w:p w:rsidR="008413BF" w:rsidRDefault="00C67856">
          <w:pPr>
            <w:pStyle w:val="5958C34CC51F4AE9987F5540CBB6496A"/>
          </w:pPr>
          <w:r>
            <w:rPr>
              <w:rStyle w:val="Tekstvantijdelijkeaanduiding"/>
            </w:rPr>
            <w:t>voornaam, naam, voornaam naam, voornaam naam, ..</w:t>
          </w:r>
          <w:r w:rsidRPr="00721E76">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landers Art Sans">
    <w:panose1 w:val="000005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Flanders Art Serif">
    <w:panose1 w:val="000005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FlandersArtSans-Regular">
    <w:altName w:val="Calibri"/>
    <w:panose1 w:val="00000500000000000000"/>
    <w:charset w:val="00"/>
    <w:family w:val="auto"/>
    <w:pitch w:val="variable"/>
    <w:sig w:usb0="00000007" w:usb1="00000000" w:usb2="00000000" w:usb3="00000000" w:csb0="00000093" w:csb1="00000000"/>
  </w:font>
  <w:font w:name="Flanders Art Serif Medium">
    <w:panose1 w:val="000006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landers Art Sans Medium">
    <w:panose1 w:val="00000600000000000000"/>
    <w:charset w:val="00"/>
    <w:family w:val="modern"/>
    <w:notTrueType/>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856"/>
    <w:rsid w:val="00027B1F"/>
    <w:rsid w:val="00034328"/>
    <w:rsid w:val="00035EC8"/>
    <w:rsid w:val="00043C2E"/>
    <w:rsid w:val="0005034E"/>
    <w:rsid w:val="00055C9E"/>
    <w:rsid w:val="00056BF1"/>
    <w:rsid w:val="00061446"/>
    <w:rsid w:val="00063E80"/>
    <w:rsid w:val="000829E6"/>
    <w:rsid w:val="00084656"/>
    <w:rsid w:val="0008535B"/>
    <w:rsid w:val="00094141"/>
    <w:rsid w:val="000A29E0"/>
    <w:rsid w:val="000A469A"/>
    <w:rsid w:val="000B4B8B"/>
    <w:rsid w:val="000C4A60"/>
    <w:rsid w:val="000D12A9"/>
    <w:rsid w:val="000D5B98"/>
    <w:rsid w:val="000D5E12"/>
    <w:rsid w:val="000F00B9"/>
    <w:rsid w:val="000F2549"/>
    <w:rsid w:val="001008C1"/>
    <w:rsid w:val="0011753E"/>
    <w:rsid w:val="001371B0"/>
    <w:rsid w:val="0014423A"/>
    <w:rsid w:val="0014451E"/>
    <w:rsid w:val="00146159"/>
    <w:rsid w:val="00147C10"/>
    <w:rsid w:val="00156185"/>
    <w:rsid w:val="00160AEB"/>
    <w:rsid w:val="00175A2E"/>
    <w:rsid w:val="001775B7"/>
    <w:rsid w:val="001801AC"/>
    <w:rsid w:val="00182758"/>
    <w:rsid w:val="00186CC4"/>
    <w:rsid w:val="001B7471"/>
    <w:rsid w:val="001D5C52"/>
    <w:rsid w:val="001E5939"/>
    <w:rsid w:val="001F41F1"/>
    <w:rsid w:val="001F71AC"/>
    <w:rsid w:val="002269FB"/>
    <w:rsid w:val="00232EDB"/>
    <w:rsid w:val="002350D4"/>
    <w:rsid w:val="00245938"/>
    <w:rsid w:val="002645CC"/>
    <w:rsid w:val="00272D48"/>
    <w:rsid w:val="002805AF"/>
    <w:rsid w:val="00281A68"/>
    <w:rsid w:val="00281ACD"/>
    <w:rsid w:val="0028289F"/>
    <w:rsid w:val="002828E3"/>
    <w:rsid w:val="0028629C"/>
    <w:rsid w:val="0029125A"/>
    <w:rsid w:val="00291A64"/>
    <w:rsid w:val="00297B84"/>
    <w:rsid w:val="002A2770"/>
    <w:rsid w:val="002B21B0"/>
    <w:rsid w:val="002D342F"/>
    <w:rsid w:val="002F150D"/>
    <w:rsid w:val="002F5BD1"/>
    <w:rsid w:val="003060A4"/>
    <w:rsid w:val="00314120"/>
    <w:rsid w:val="00317701"/>
    <w:rsid w:val="003226D5"/>
    <w:rsid w:val="003265EE"/>
    <w:rsid w:val="00327F2E"/>
    <w:rsid w:val="00340AB3"/>
    <w:rsid w:val="00343965"/>
    <w:rsid w:val="00350CFF"/>
    <w:rsid w:val="00357162"/>
    <w:rsid w:val="00370CD3"/>
    <w:rsid w:val="003762BA"/>
    <w:rsid w:val="00377C71"/>
    <w:rsid w:val="003823FB"/>
    <w:rsid w:val="00391213"/>
    <w:rsid w:val="00393263"/>
    <w:rsid w:val="0039584F"/>
    <w:rsid w:val="003A00FB"/>
    <w:rsid w:val="003A0C8C"/>
    <w:rsid w:val="003A25B4"/>
    <w:rsid w:val="003A7478"/>
    <w:rsid w:val="003C23D1"/>
    <w:rsid w:val="003E773F"/>
    <w:rsid w:val="003F0460"/>
    <w:rsid w:val="003F1A1F"/>
    <w:rsid w:val="003F2603"/>
    <w:rsid w:val="003F2A7C"/>
    <w:rsid w:val="003F5DD8"/>
    <w:rsid w:val="003F687B"/>
    <w:rsid w:val="00400B3C"/>
    <w:rsid w:val="0041111B"/>
    <w:rsid w:val="00417ECC"/>
    <w:rsid w:val="00420A42"/>
    <w:rsid w:val="00434884"/>
    <w:rsid w:val="00434A6C"/>
    <w:rsid w:val="0043508D"/>
    <w:rsid w:val="004370A5"/>
    <w:rsid w:val="00440820"/>
    <w:rsid w:val="00442300"/>
    <w:rsid w:val="004460F6"/>
    <w:rsid w:val="004525BB"/>
    <w:rsid w:val="004564C3"/>
    <w:rsid w:val="0046352C"/>
    <w:rsid w:val="00463924"/>
    <w:rsid w:val="004657B5"/>
    <w:rsid w:val="004666B0"/>
    <w:rsid w:val="00466E9E"/>
    <w:rsid w:val="004950BE"/>
    <w:rsid w:val="004A2AA8"/>
    <w:rsid w:val="004A4BC7"/>
    <w:rsid w:val="004A5CAC"/>
    <w:rsid w:val="004A6109"/>
    <w:rsid w:val="004C0795"/>
    <w:rsid w:val="004C5BCF"/>
    <w:rsid w:val="004C71C5"/>
    <w:rsid w:val="004D10B3"/>
    <w:rsid w:val="004D3F89"/>
    <w:rsid w:val="004E5AC8"/>
    <w:rsid w:val="004F7A45"/>
    <w:rsid w:val="00500E8A"/>
    <w:rsid w:val="0050365E"/>
    <w:rsid w:val="00510670"/>
    <w:rsid w:val="00515F66"/>
    <w:rsid w:val="005221C6"/>
    <w:rsid w:val="00525148"/>
    <w:rsid w:val="00554D86"/>
    <w:rsid w:val="005602AB"/>
    <w:rsid w:val="0056370B"/>
    <w:rsid w:val="00564A67"/>
    <w:rsid w:val="0056575D"/>
    <w:rsid w:val="0058198E"/>
    <w:rsid w:val="00581F34"/>
    <w:rsid w:val="00591754"/>
    <w:rsid w:val="00591A9E"/>
    <w:rsid w:val="0059264F"/>
    <w:rsid w:val="005A1284"/>
    <w:rsid w:val="005A1CED"/>
    <w:rsid w:val="005A2A26"/>
    <w:rsid w:val="005A4D79"/>
    <w:rsid w:val="005C3405"/>
    <w:rsid w:val="005C47F6"/>
    <w:rsid w:val="005D4350"/>
    <w:rsid w:val="005D50C0"/>
    <w:rsid w:val="005D6339"/>
    <w:rsid w:val="005D76AB"/>
    <w:rsid w:val="005E13E7"/>
    <w:rsid w:val="005E1E72"/>
    <w:rsid w:val="005E4EB0"/>
    <w:rsid w:val="005F43CD"/>
    <w:rsid w:val="005F4B17"/>
    <w:rsid w:val="00601B18"/>
    <w:rsid w:val="0060271E"/>
    <w:rsid w:val="00607F80"/>
    <w:rsid w:val="0063397F"/>
    <w:rsid w:val="00637FF8"/>
    <w:rsid w:val="00643200"/>
    <w:rsid w:val="006441B7"/>
    <w:rsid w:val="00644C16"/>
    <w:rsid w:val="00657080"/>
    <w:rsid w:val="00685AC2"/>
    <w:rsid w:val="006868B6"/>
    <w:rsid w:val="006908D0"/>
    <w:rsid w:val="006915C6"/>
    <w:rsid w:val="00691806"/>
    <w:rsid w:val="006B6E93"/>
    <w:rsid w:val="006C1FDA"/>
    <w:rsid w:val="006D721C"/>
    <w:rsid w:val="006E1696"/>
    <w:rsid w:val="006F4F65"/>
    <w:rsid w:val="00706318"/>
    <w:rsid w:val="007158B2"/>
    <w:rsid w:val="007216C9"/>
    <w:rsid w:val="00725ACB"/>
    <w:rsid w:val="00726199"/>
    <w:rsid w:val="007317A6"/>
    <w:rsid w:val="0074090C"/>
    <w:rsid w:val="007609D2"/>
    <w:rsid w:val="0079505B"/>
    <w:rsid w:val="007A34B3"/>
    <w:rsid w:val="007B14FC"/>
    <w:rsid w:val="007C0F62"/>
    <w:rsid w:val="007E305D"/>
    <w:rsid w:val="007E5952"/>
    <w:rsid w:val="007F1969"/>
    <w:rsid w:val="007F22E7"/>
    <w:rsid w:val="007F36EF"/>
    <w:rsid w:val="007F5B71"/>
    <w:rsid w:val="007F624A"/>
    <w:rsid w:val="00800C64"/>
    <w:rsid w:val="00802CDD"/>
    <w:rsid w:val="00803DC4"/>
    <w:rsid w:val="00811A83"/>
    <w:rsid w:val="00811B01"/>
    <w:rsid w:val="008207FC"/>
    <w:rsid w:val="008275D9"/>
    <w:rsid w:val="00836455"/>
    <w:rsid w:val="008413BF"/>
    <w:rsid w:val="00847AFB"/>
    <w:rsid w:val="00850E92"/>
    <w:rsid w:val="008815E2"/>
    <w:rsid w:val="00883670"/>
    <w:rsid w:val="008959E6"/>
    <w:rsid w:val="008A2FBD"/>
    <w:rsid w:val="008A6B3D"/>
    <w:rsid w:val="008B34D9"/>
    <w:rsid w:val="008B7B0C"/>
    <w:rsid w:val="008C21C6"/>
    <w:rsid w:val="008C5DB4"/>
    <w:rsid w:val="008D0EEF"/>
    <w:rsid w:val="008E065F"/>
    <w:rsid w:val="008E47DB"/>
    <w:rsid w:val="008E78F9"/>
    <w:rsid w:val="008F78E1"/>
    <w:rsid w:val="009028F0"/>
    <w:rsid w:val="009114AB"/>
    <w:rsid w:val="00917345"/>
    <w:rsid w:val="00917FA8"/>
    <w:rsid w:val="009219C1"/>
    <w:rsid w:val="0092599F"/>
    <w:rsid w:val="0092658A"/>
    <w:rsid w:val="0092751D"/>
    <w:rsid w:val="0093428F"/>
    <w:rsid w:val="00941593"/>
    <w:rsid w:val="00946C73"/>
    <w:rsid w:val="00947DE1"/>
    <w:rsid w:val="009509F9"/>
    <w:rsid w:val="00951800"/>
    <w:rsid w:val="00955F4A"/>
    <w:rsid w:val="00956131"/>
    <w:rsid w:val="009612F2"/>
    <w:rsid w:val="0097597E"/>
    <w:rsid w:val="009942D0"/>
    <w:rsid w:val="009A62B3"/>
    <w:rsid w:val="009B487D"/>
    <w:rsid w:val="009B7401"/>
    <w:rsid w:val="009C1AA5"/>
    <w:rsid w:val="009C40D4"/>
    <w:rsid w:val="009C61B0"/>
    <w:rsid w:val="009E1EF0"/>
    <w:rsid w:val="009E28FE"/>
    <w:rsid w:val="009E5EA2"/>
    <w:rsid w:val="009E662D"/>
    <w:rsid w:val="009E6D27"/>
    <w:rsid w:val="009E7AF2"/>
    <w:rsid w:val="00A07890"/>
    <w:rsid w:val="00A4090E"/>
    <w:rsid w:val="00A40E83"/>
    <w:rsid w:val="00A4290B"/>
    <w:rsid w:val="00A52D96"/>
    <w:rsid w:val="00A6336A"/>
    <w:rsid w:val="00A82D10"/>
    <w:rsid w:val="00AA0B34"/>
    <w:rsid w:val="00AA2D7A"/>
    <w:rsid w:val="00AC2C3A"/>
    <w:rsid w:val="00AC4915"/>
    <w:rsid w:val="00AC6D5C"/>
    <w:rsid w:val="00AD2724"/>
    <w:rsid w:val="00AD4CFA"/>
    <w:rsid w:val="00AF7426"/>
    <w:rsid w:val="00AF7A4C"/>
    <w:rsid w:val="00B063EF"/>
    <w:rsid w:val="00B074CB"/>
    <w:rsid w:val="00B1172D"/>
    <w:rsid w:val="00B20136"/>
    <w:rsid w:val="00B22E35"/>
    <w:rsid w:val="00B2375F"/>
    <w:rsid w:val="00B453E0"/>
    <w:rsid w:val="00B5077F"/>
    <w:rsid w:val="00B67029"/>
    <w:rsid w:val="00B71649"/>
    <w:rsid w:val="00B8679E"/>
    <w:rsid w:val="00B869B0"/>
    <w:rsid w:val="00B876BE"/>
    <w:rsid w:val="00B93C44"/>
    <w:rsid w:val="00B96191"/>
    <w:rsid w:val="00BA5948"/>
    <w:rsid w:val="00BB6655"/>
    <w:rsid w:val="00BC2838"/>
    <w:rsid w:val="00BC39BA"/>
    <w:rsid w:val="00BD1752"/>
    <w:rsid w:val="00BE7CF1"/>
    <w:rsid w:val="00BF0E84"/>
    <w:rsid w:val="00C23886"/>
    <w:rsid w:val="00C41ED1"/>
    <w:rsid w:val="00C42354"/>
    <w:rsid w:val="00C42FE8"/>
    <w:rsid w:val="00C461BC"/>
    <w:rsid w:val="00C46887"/>
    <w:rsid w:val="00C51776"/>
    <w:rsid w:val="00C56B63"/>
    <w:rsid w:val="00C61B88"/>
    <w:rsid w:val="00C67856"/>
    <w:rsid w:val="00C731BB"/>
    <w:rsid w:val="00C7452B"/>
    <w:rsid w:val="00C85A7C"/>
    <w:rsid w:val="00CB33F9"/>
    <w:rsid w:val="00CB5A80"/>
    <w:rsid w:val="00CC7ED3"/>
    <w:rsid w:val="00CD7D11"/>
    <w:rsid w:val="00CF3A69"/>
    <w:rsid w:val="00D05849"/>
    <w:rsid w:val="00D15BE0"/>
    <w:rsid w:val="00D37F3C"/>
    <w:rsid w:val="00D450CE"/>
    <w:rsid w:val="00D51E78"/>
    <w:rsid w:val="00D637D9"/>
    <w:rsid w:val="00D82E0D"/>
    <w:rsid w:val="00D830F5"/>
    <w:rsid w:val="00D8637E"/>
    <w:rsid w:val="00D902D3"/>
    <w:rsid w:val="00D92299"/>
    <w:rsid w:val="00D93E1D"/>
    <w:rsid w:val="00D94249"/>
    <w:rsid w:val="00D97B15"/>
    <w:rsid w:val="00DA4FA4"/>
    <w:rsid w:val="00DB3C49"/>
    <w:rsid w:val="00DC2872"/>
    <w:rsid w:val="00DD260B"/>
    <w:rsid w:val="00DD5537"/>
    <w:rsid w:val="00DD6014"/>
    <w:rsid w:val="00DE2575"/>
    <w:rsid w:val="00DE3045"/>
    <w:rsid w:val="00DF5A94"/>
    <w:rsid w:val="00DF6BB0"/>
    <w:rsid w:val="00DF7E28"/>
    <w:rsid w:val="00E02424"/>
    <w:rsid w:val="00E07ADC"/>
    <w:rsid w:val="00E11AD0"/>
    <w:rsid w:val="00E129F1"/>
    <w:rsid w:val="00E1332C"/>
    <w:rsid w:val="00E2023F"/>
    <w:rsid w:val="00E27006"/>
    <w:rsid w:val="00E41B99"/>
    <w:rsid w:val="00E42F8D"/>
    <w:rsid w:val="00E515EE"/>
    <w:rsid w:val="00E565D5"/>
    <w:rsid w:val="00E6334B"/>
    <w:rsid w:val="00E6689D"/>
    <w:rsid w:val="00E7507B"/>
    <w:rsid w:val="00E75B36"/>
    <w:rsid w:val="00E97B7E"/>
    <w:rsid w:val="00EA349C"/>
    <w:rsid w:val="00EA639A"/>
    <w:rsid w:val="00EB1CD1"/>
    <w:rsid w:val="00EC2E41"/>
    <w:rsid w:val="00EC4EC2"/>
    <w:rsid w:val="00ED20FD"/>
    <w:rsid w:val="00ED2D97"/>
    <w:rsid w:val="00ED4F91"/>
    <w:rsid w:val="00EE222E"/>
    <w:rsid w:val="00EE67F4"/>
    <w:rsid w:val="00EE7348"/>
    <w:rsid w:val="00EF34C9"/>
    <w:rsid w:val="00EF6D8E"/>
    <w:rsid w:val="00F00D53"/>
    <w:rsid w:val="00F131F2"/>
    <w:rsid w:val="00F36C9F"/>
    <w:rsid w:val="00F44249"/>
    <w:rsid w:val="00F44A22"/>
    <w:rsid w:val="00F54AA2"/>
    <w:rsid w:val="00F61ED8"/>
    <w:rsid w:val="00F70B17"/>
    <w:rsid w:val="00F74750"/>
    <w:rsid w:val="00F8036F"/>
    <w:rsid w:val="00F80873"/>
    <w:rsid w:val="00F822F0"/>
    <w:rsid w:val="00F835DD"/>
    <w:rsid w:val="00F87176"/>
    <w:rsid w:val="00F910C6"/>
    <w:rsid w:val="00F951BF"/>
    <w:rsid w:val="00F97604"/>
    <w:rsid w:val="00FA17B5"/>
    <w:rsid w:val="00FC3BEE"/>
    <w:rsid w:val="00FD01F5"/>
    <w:rsid w:val="00FD416A"/>
    <w:rsid w:val="00FE7611"/>
    <w:rsid w:val="00FF2297"/>
    <w:rsid w:val="00FF2515"/>
    <w:rsid w:val="00FF64C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021DCBEB6A04F9A949425AB0A02FE0D">
    <w:name w:val="B021DCBEB6A04F9A949425AB0A02FE0D"/>
  </w:style>
  <w:style w:type="paragraph" w:customStyle="1" w:styleId="D8CF19095514487090BC7912B6CDA3D2">
    <w:name w:val="D8CF19095514487090BC7912B6CDA3D2"/>
  </w:style>
  <w:style w:type="paragraph" w:customStyle="1" w:styleId="75DC1B90FD4D451B9B10400C1F1B9677">
    <w:name w:val="75DC1B90FD4D451B9B10400C1F1B9677"/>
  </w:style>
  <w:style w:type="paragraph" w:customStyle="1" w:styleId="BCD2673DEB7843CFA318968C72A20084">
    <w:name w:val="BCD2673DEB7843CFA318968C72A20084"/>
  </w:style>
  <w:style w:type="paragraph" w:customStyle="1" w:styleId="B10A560EA7B84E5B863A14A626116F9A">
    <w:name w:val="B10A560EA7B84E5B863A14A626116F9A"/>
  </w:style>
  <w:style w:type="character" w:styleId="Tekstvantijdelijkeaanduiding">
    <w:name w:val="Placeholder Text"/>
    <w:basedOn w:val="Standaardalinea-lettertype"/>
    <w:uiPriority w:val="99"/>
    <w:semiHidden/>
    <w:rsid w:val="00AD2724"/>
    <w:rPr>
      <w:color w:val="808080"/>
    </w:rPr>
  </w:style>
  <w:style w:type="paragraph" w:customStyle="1" w:styleId="31E9B91D813F4ADBB7981680AB988338">
    <w:name w:val="31E9B91D813F4ADBB7981680AB988338"/>
  </w:style>
  <w:style w:type="paragraph" w:customStyle="1" w:styleId="CD9A8A2CADC844BC85923F7F032117AF">
    <w:name w:val="CD9A8A2CADC844BC85923F7F032117AF"/>
  </w:style>
  <w:style w:type="paragraph" w:customStyle="1" w:styleId="6892721FD68743D7B5CA7D6D235385C2">
    <w:name w:val="6892721FD68743D7B5CA7D6D235385C2"/>
  </w:style>
  <w:style w:type="paragraph" w:customStyle="1" w:styleId="5958C34CC51F4AE9987F5540CBB6496A">
    <w:name w:val="5958C34CC51F4AE9987F5540CBB649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Jeugdhulp 2020">
      <a:dk1>
        <a:srgbClr val="000000"/>
      </a:dk1>
      <a:lt1>
        <a:srgbClr val="FFFFFF"/>
      </a:lt1>
      <a:dk2>
        <a:srgbClr val="424242"/>
      </a:dk2>
      <a:lt2>
        <a:srgbClr val="F6F5F2"/>
      </a:lt2>
      <a:accent1>
        <a:srgbClr val="6CC24A"/>
      </a:accent1>
      <a:accent2>
        <a:srgbClr val="FE8F1D"/>
      </a:accent2>
      <a:accent3>
        <a:srgbClr val="3399CC"/>
      </a:accent3>
      <a:accent4>
        <a:srgbClr val="E6007E"/>
      </a:accent4>
      <a:accent5>
        <a:srgbClr val="5B9BD5"/>
      </a:accent5>
      <a:accent6>
        <a:srgbClr val="70AD47"/>
      </a:accent6>
      <a:hlink>
        <a:srgbClr val="0563C1"/>
      </a:hlink>
      <a:folHlink>
        <a:srgbClr val="954F72"/>
      </a:folHlink>
    </a:clrScheme>
    <a:fontScheme name="Vlaamse Overheid">
      <a:majorFont>
        <a:latin typeface="Flanders Art Sans"/>
        <a:ea typeface=""/>
        <a:cs typeface=""/>
      </a:majorFont>
      <a:minorFont>
        <a:latin typeface="Flanders Art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FCD7E8E81CA4091DF1ED34EDE0D75" ma:contentTypeVersion="14" ma:contentTypeDescription="Create a new document." ma:contentTypeScope="" ma:versionID="b684ff9fb28b245188cbb6ec300606e5">
  <xsd:schema xmlns:xsd="http://www.w3.org/2001/XMLSchema" xmlns:xs="http://www.w3.org/2001/XMLSchema" xmlns:p="http://schemas.microsoft.com/office/2006/metadata/properties" xmlns:ns3="d52ace1c-7451-476e-a421-449a6d55e93b" xmlns:ns4="7d6e7145-995a-49c4-8963-52bf5b8d0242" targetNamespace="http://schemas.microsoft.com/office/2006/metadata/properties" ma:root="true" ma:fieldsID="e950125492971f40e3a92aada9830ced" ns3:_="" ns4:_="">
    <xsd:import namespace="d52ace1c-7451-476e-a421-449a6d55e93b"/>
    <xsd:import namespace="7d6e7145-995a-49c4-8963-52bf5b8d024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ace1c-7451-476e-a421-449a6d55e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6e7145-995a-49c4-8963-52bf5b8d024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CDB20-F134-4CE3-924D-CD121E2E8368}">
  <ds:schemaRefs>
    <ds:schemaRef ds:uri="http://schemas.microsoft.com/sharepoint/v3/contenttype/forms"/>
  </ds:schemaRefs>
</ds:datastoreItem>
</file>

<file path=customXml/itemProps2.xml><?xml version="1.0" encoding="utf-8"?>
<ds:datastoreItem xmlns:ds="http://schemas.openxmlformats.org/officeDocument/2006/customXml" ds:itemID="{57A391D9-A2B2-43B1-ABC8-5F8D0D66F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ace1c-7451-476e-a421-449a6d55e93b"/>
    <ds:schemaRef ds:uri="7d6e7145-995a-49c4-8963-52bf5b8d02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87E49E-CAEB-4282-995A-254D5AC109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086690-1321-44DE-98FA-FE3F9DB55858}">
  <ds:schemaRefs>
    <ds:schemaRef ds:uri="http://schemas.openxmlformats.org/officeDocument/2006/bibliography"/>
  </ds:schemaRefs>
</ds:datastoreItem>
</file>

<file path=docMetadata/LabelInfo.xml><?xml version="1.0" encoding="utf-8"?>
<clbl:labelList xmlns:clbl="http://schemas.microsoft.com/office/2020/mipLabelMetadata">
  <clbl:label id="{13cfe182-642a-480e-bc8a-5ecf65db0aa0}" enabled="0" method="" siteId="{13cfe182-642a-480e-bc8a-5ecf65db0aa0}" removed="1"/>
</clbl:labelList>
</file>

<file path=docProps/app.xml><?xml version="1.0" encoding="utf-8"?>
<Properties xmlns="http://schemas.openxmlformats.org/officeDocument/2006/extended-properties" xmlns:vt="http://schemas.openxmlformats.org/officeDocument/2006/docPropsVTypes">
  <Template>jeugdhulp_iroj_verslag_WVL</Template>
  <TotalTime>11363</TotalTime>
  <Pages>8</Pages>
  <Words>2898</Words>
  <Characters>15940</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Hermans, Stijn</dc:creator>
  <cp:keywords/>
  <dc:description/>
  <cp:lastModifiedBy>Iris De Nil</cp:lastModifiedBy>
  <cp:revision>380</cp:revision>
  <cp:lastPrinted>2026-06-12T06:44:00Z</cp:lastPrinted>
  <dcterms:created xsi:type="dcterms:W3CDTF">2026-09-09T08:54:00Z</dcterms:created>
  <dcterms:modified xsi:type="dcterms:W3CDTF">2026-09-22T06:09:00Z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0x010100741FCD7E8E81CA4091DF1ED34EDE0D75</vt:lpwstr>
  </property>
  <property fmtid="{D5CDD505-2E9C-101B-9397-08002B2CF9AE}" pid="3" name="_dlc_DocIdItemGuid">
    <vt:lpwstr>6ffac326-089a-43dc-82ed-8b8bcc379493</vt:lpwstr>
  </property>
  <property fmtid="{D5CDD505-2E9C-101B-9397-08002B2CF9AE}" pid="4" name="KGTrefwoord">
    <vt:lpwstr/>
  </property>
</Properties>
</file>