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D2F0B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706076AE" wp14:editId="3FB5DFE1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A3C5" w14:textId="77777777" w:rsidR="00CD16AD" w:rsidRPr="0003772A" w:rsidRDefault="00CD16AD" w:rsidP="00CD16AD">
      <w:pPr>
        <w:rPr>
          <w:rStyle w:val="Tussenwit"/>
        </w:rPr>
      </w:pPr>
    </w:p>
    <w:bookmarkEnd w:id="0"/>
    <w:p w14:paraId="43B19030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formProt w:val="0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712179C" w14:textId="77777777" w:rsidTr="007955CD">
        <w:trPr>
          <w:trHeight w:val="697"/>
        </w:trPr>
        <w:tc>
          <w:tcPr>
            <w:tcW w:w="9923" w:type="dxa"/>
            <w:shd w:val="clear" w:color="auto" w:fill="A50050" w:themeFill="accent1"/>
            <w:vAlign w:val="center"/>
          </w:tcPr>
          <w:p w14:paraId="0DF55031" w14:textId="314C41C4" w:rsidR="0016364D" w:rsidRPr="003958C8" w:rsidRDefault="005A0E55" w:rsidP="007955CD">
            <w:pPr>
              <w:spacing w:after="0"/>
              <w:jc w:val="center"/>
            </w:pPr>
            <w:r>
              <w:rPr>
                <w:rStyle w:val="Kop1gearceerd"/>
              </w:rPr>
              <w:t>Belangrijke wijziging</w:t>
            </w:r>
          </w:p>
        </w:tc>
      </w:tr>
      <w:tr w:rsidR="0016364D" w:rsidRPr="009556D6" w14:paraId="2EACEBA8" w14:textId="77777777" w:rsidTr="007955CD">
        <w:trPr>
          <w:trHeight w:val="1418"/>
        </w:trPr>
        <w:tc>
          <w:tcPr>
            <w:tcW w:w="9923" w:type="dxa"/>
          </w:tcPr>
          <w:p w14:paraId="2C206ACE" w14:textId="3E696DA6" w:rsidR="0016364D" w:rsidRPr="00217847" w:rsidRDefault="0016364D" w:rsidP="007955CD">
            <w:pPr>
              <w:tabs>
                <w:tab w:val="center" w:pos="4961"/>
              </w:tabs>
            </w:pPr>
            <w:r>
              <w:rPr>
                <w:b/>
                <w:bCs/>
              </w:rPr>
              <w:br/>
            </w:r>
            <w:r w:rsidRPr="001D7C78">
              <w:rPr>
                <w:b/>
                <w:bCs/>
              </w:rPr>
              <w:t>Datum:</w:t>
            </w:r>
            <w:r>
              <w:t xml:space="preserve"> </w:t>
            </w:r>
            <w:sdt>
              <w:sdtPr>
                <w:id w:val="-2100170714"/>
                <w:placeholder>
                  <w:docPart w:val="CA5D35C083B042988DCA2E01082AFA20"/>
                </w:placeholder>
                <w:date w:fullDate="2026-02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5A0E55">
                  <w:t>17.02.2026</w:t>
                </w:r>
              </w:sdtContent>
            </w:sdt>
            <w:r>
              <w:t xml:space="preserve"> </w:t>
            </w:r>
          </w:p>
          <w:p w14:paraId="72AE1DFA" w14:textId="77777777" w:rsidR="0016364D" w:rsidRPr="00217847" w:rsidRDefault="0016364D" w:rsidP="007955CD">
            <w:r>
              <w:rPr>
                <w:b/>
                <w:bCs/>
              </w:rPr>
              <w:t>Auteur</w:t>
            </w:r>
            <w:r w:rsidRPr="001D7C78">
              <w:rPr>
                <w:b/>
                <w:bCs/>
              </w:rPr>
              <w:t>:</w:t>
            </w:r>
            <w:r w:rsidRPr="00217847">
              <w:t xml:space="preserve"> </w:t>
            </w:r>
            <w:sdt>
              <w:sdtPr>
                <w:id w:val="1154029489"/>
                <w:placeholder>
                  <w:docPart w:val="9C1C3DEB8EC9443694A50356F4D125F6"/>
                </w:placeholder>
                <w:showingPlcHdr/>
                <w:text/>
              </w:sdtPr>
              <w:sdtEndPr/>
              <w:sdtContent>
                <w:r>
                  <w:rPr>
                    <w:rStyle w:val="Tekstvantijdelijkeaanduiding"/>
                  </w:rPr>
                  <w:t>voornaam achternaam</w:t>
                </w:r>
              </w:sdtContent>
            </w:sdt>
            <w:r>
              <w:fldChar w:fldCharType="begin"/>
            </w:r>
            <w:r w:rsidRPr="00217847">
              <w:instrText xml:space="preserve"> TITLE   \* MERGEFORMAT </w:instrText>
            </w:r>
            <w:r>
              <w:fldChar w:fldCharType="end"/>
            </w:r>
          </w:p>
          <w:p w14:paraId="1CC0E20E" w14:textId="577E94D6" w:rsidR="0016364D" w:rsidRPr="00357EC8" w:rsidRDefault="0016364D" w:rsidP="007955CD">
            <w:r w:rsidRPr="001D7C78">
              <w:rPr>
                <w:b/>
                <w:bCs/>
              </w:rPr>
              <w:t>Onderwerp:</w:t>
            </w:r>
            <w:r w:rsidRPr="00357EC8">
              <w:t xml:space="preserve"> </w:t>
            </w:r>
            <w:sdt>
              <w:sdtPr>
                <w:id w:val="946818619"/>
                <w:placeholder>
                  <w:docPart w:val="CBB1724FA6A34505B7DA16942FAA57F5"/>
                </w:placeholder>
                <w:text/>
              </w:sdtPr>
              <w:sdtContent>
                <w:r w:rsidR="005A0E55" w:rsidRPr="005A0E55">
                  <w:t>Belangrijke wijzigingen voor organisatoren van kinderopvang voor baby's en peuters</w:t>
                </w:r>
              </w:sdtContent>
            </w:sdt>
          </w:p>
        </w:tc>
      </w:tr>
    </w:tbl>
    <w:p w14:paraId="76289124" w14:textId="77777777" w:rsidR="005A0E55" w:rsidRDefault="005A0E55" w:rsidP="005A0E55">
      <w:pPr>
        <w:rPr>
          <w:color w:val="auto"/>
          <w:lang w:val="nl-NL"/>
        </w:rPr>
      </w:pPr>
      <w:r>
        <w:t>Beste organisator,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lang w:val="nl-NL"/>
        </w:rPr>
        <w:t xml:space="preserve">Op 4 april 2025 stelde minister Caroline </w:t>
      </w:r>
      <w:proofErr w:type="spellStart"/>
      <w:r>
        <w:rPr>
          <w:lang w:val="nl-NL"/>
        </w:rPr>
        <w:t>Gennez</w:t>
      </w:r>
      <w:proofErr w:type="spellEnd"/>
      <w:r>
        <w:rPr>
          <w:lang w:val="nl-NL"/>
        </w:rPr>
        <w:t>, na overleg met de Vlaamse Regering, het </w:t>
      </w:r>
      <w:hyperlink r:id="rId15" w:tgtFrame="_blank" w:history="1">
        <w:r>
          <w:rPr>
            <w:rStyle w:val="Hyperlink"/>
            <w:lang w:val="nl-NL"/>
          </w:rPr>
          <w:t>Plan kinderopvang 2025-2029</w:t>
        </w:r>
      </w:hyperlink>
      <w:r>
        <w:rPr>
          <w:lang w:val="nl-NL"/>
        </w:rPr>
        <w:t> voor.  </w:t>
      </w:r>
    </w:p>
    <w:p w14:paraId="3020C480" w14:textId="77777777" w:rsidR="005A0E55" w:rsidRDefault="005A0E55" w:rsidP="005A0E55">
      <w:pPr>
        <w:rPr>
          <w:lang w:val="nl-NL"/>
        </w:rPr>
      </w:pPr>
      <w:r>
        <w:rPr>
          <w:lang w:val="nl-NL"/>
        </w:rPr>
        <w:t>Op 13 februari keurde de Vlaamse Regering twee besluiten definitief goed die uitvoering geven aan het Plan kinderopvang 2025-2029. Het gaat over een aantal belangrijke wijzigingen voor alle kinderopvang, maar ook wijzigingen specifiek voor gezinsopvang, voor groepsopvang van samenwerkende onthaalouders en voor groepsopvang. </w:t>
      </w:r>
    </w:p>
    <w:p w14:paraId="5326E5F6" w14:textId="741F26AF" w:rsidR="005A0E55" w:rsidRDefault="005A0E55" w:rsidP="005A0E55">
      <w:pPr>
        <w:rPr>
          <w:lang w:val="nl-NL"/>
        </w:rPr>
      </w:pPr>
      <w:r>
        <w:rPr>
          <w:lang w:val="nl-NL"/>
        </w:rPr>
        <w:br/>
        <w:t xml:space="preserve">In deze </w:t>
      </w:r>
      <w:proofErr w:type="spellStart"/>
      <w:r>
        <w:rPr>
          <w:lang w:val="nl-NL"/>
        </w:rPr>
        <w:t>snelinfo</w:t>
      </w:r>
      <w:proofErr w:type="spellEnd"/>
      <w:r>
        <w:rPr>
          <w:lang w:val="nl-NL"/>
        </w:rPr>
        <w:t xml:space="preserve"> zetten we alle wijzigingen op een rijtje. We geven eerst de wijzigingen mee die voor iedereen van toepassing zijn. Daarna splitsen we de informatie op: wat verandert er voor gezinsopvang, wat voor groepsopvang van samenwerkende onthaalouders en wat voor groepsopvang. Op die manier kan jij de informatie lezen die voor jou van toepassing is.  </w:t>
      </w:r>
    </w:p>
    <w:p w14:paraId="16510355" w14:textId="77777777" w:rsidR="005A0E55" w:rsidRDefault="005A0E55" w:rsidP="005A0E55">
      <w:pPr>
        <w:rPr>
          <w:lang w:val="nl-NL"/>
        </w:rPr>
      </w:pPr>
      <w:r>
        <w:rPr>
          <w:lang w:val="nl-NL"/>
        </w:rPr>
        <w:t xml:space="preserve">De grootste wijzigingen zijn er voor de organisatoren van gezinsopvang en groepsopvang met kinderbegeleiders (onthaalouders) in het </w:t>
      </w:r>
      <w:proofErr w:type="spellStart"/>
      <w:r>
        <w:rPr>
          <w:lang w:val="nl-NL"/>
        </w:rPr>
        <w:t>sui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generis</w:t>
      </w:r>
      <w:proofErr w:type="spellEnd"/>
      <w:r>
        <w:rPr>
          <w:lang w:val="nl-NL"/>
        </w:rPr>
        <w:t xml:space="preserve"> statuut. Voor hen organiseren we een </w:t>
      </w:r>
      <w:proofErr w:type="spellStart"/>
      <w:r>
        <w:rPr>
          <w:lang w:val="nl-NL"/>
        </w:rPr>
        <w:t>webinar</w:t>
      </w:r>
      <w:proofErr w:type="spellEnd"/>
      <w:r>
        <w:rPr>
          <w:lang w:val="nl-NL"/>
        </w:rPr>
        <w:t xml:space="preserve"> waarin we mondeling toelichten wat er verandert: op donderdag 26 februari 2026 tussen 13u30 en 15u.  </w:t>
      </w:r>
      <w:r>
        <w:rPr>
          <w:lang w:val="nl-NL"/>
        </w:rPr>
        <w:br/>
        <w:t xml:space="preserve">Deze organisatoren en hun dienstverantwoordelijken, de koepels en de sociale partners worden hierop hartelijk uitgenodigd. </w:t>
      </w:r>
    </w:p>
    <w:p w14:paraId="3CF99C1C" w14:textId="77777777" w:rsidR="005A0E55" w:rsidRDefault="005A0E55" w:rsidP="005A0E55">
      <w:pPr>
        <w:rPr>
          <w:lang w:val="nl-NL"/>
        </w:rPr>
      </w:pPr>
      <w:r>
        <w:rPr>
          <w:lang w:val="nl-NL"/>
        </w:rPr>
        <w:t xml:space="preserve">Deze </w:t>
      </w:r>
      <w:proofErr w:type="spellStart"/>
      <w:r>
        <w:rPr>
          <w:lang w:val="nl-NL"/>
        </w:rPr>
        <w:t>webinar</w:t>
      </w:r>
      <w:proofErr w:type="spellEnd"/>
      <w:r>
        <w:rPr>
          <w:lang w:val="nl-NL"/>
        </w:rPr>
        <w:t xml:space="preserve"> wordt ook opgenomen en beschikbaar gesteld zodat je die ook nadien kan bekijken.  </w:t>
      </w:r>
    </w:p>
    <w:p w14:paraId="4EE6BBE8" w14:textId="77777777" w:rsidR="005A0E55" w:rsidRDefault="005A0E55" w:rsidP="005A0E55">
      <w:pPr>
        <w:rPr>
          <w:lang w:val="nl-NL"/>
        </w:rPr>
      </w:pPr>
      <w:r>
        <w:rPr>
          <w:lang w:val="nl-NL"/>
        </w:rPr>
        <w:t>Inschrijven doe je via deze registratielink: </w:t>
      </w:r>
      <w:hyperlink r:id="rId16" w:tgtFrame="_blank" w:history="1">
        <w:r>
          <w:rPr>
            <w:rStyle w:val="Hyperlink"/>
            <w:lang w:val="nl-NL"/>
          </w:rPr>
          <w:t>Wijzigingen voor gezinsopvang en samenwerkende onthaalouders | Deelnemen aan vergadering | Microsoft Teams</w:t>
        </w:r>
      </w:hyperlink>
      <w:r>
        <w:rPr>
          <w:lang w:val="nl-NL"/>
        </w:rPr>
        <w:t> </w:t>
      </w:r>
    </w:p>
    <w:p w14:paraId="5E5FC08B" w14:textId="77777777" w:rsidR="005A0E55" w:rsidRDefault="005A0E55" w:rsidP="005A0E55">
      <w:pPr>
        <w:rPr>
          <w:lang w:val="nl-NL"/>
        </w:rPr>
      </w:pPr>
      <w:r>
        <w:rPr>
          <w:lang w:val="nl-NL"/>
        </w:rPr>
        <w:t xml:space="preserve">Heb je vragen na het lezen van de </w:t>
      </w:r>
      <w:proofErr w:type="spellStart"/>
      <w:r>
        <w:rPr>
          <w:lang w:val="nl-NL"/>
        </w:rPr>
        <w:t>snelinfo</w:t>
      </w:r>
      <w:proofErr w:type="spellEnd"/>
      <w:r>
        <w:rPr>
          <w:lang w:val="nl-NL"/>
        </w:rPr>
        <w:t>, dan kan je terecht bij je klantenbeheerder.  </w:t>
      </w:r>
    </w:p>
    <w:p w14:paraId="01457D57" w14:textId="77777777" w:rsidR="005A0E55" w:rsidRDefault="005A0E55" w:rsidP="005A0E55">
      <w:r>
        <w:t>Met vriendelijke groeten,</w:t>
      </w:r>
    </w:p>
    <w:p w14:paraId="53A37892" w14:textId="4765DB53" w:rsidR="005A0E55" w:rsidRDefault="005A0E55" w:rsidP="005A0E55">
      <w:r>
        <w:t> Dieter Vanhecke</w:t>
      </w:r>
    </w:p>
    <w:p w14:paraId="41555E1E" w14:textId="77777777" w:rsidR="005A0E55" w:rsidRDefault="005A0E55" w:rsidP="005A0E55">
      <w:r>
        <w:t>Afdelingshoofd Voorzieningen Kinderopvang</w:t>
      </w:r>
    </w:p>
    <w:sectPr w:rsidR="005A0E55" w:rsidSect="005B0802"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D6140" w14:textId="77777777" w:rsidR="005A0E55" w:rsidRDefault="005A0E55" w:rsidP="003D7175">
      <w:pPr>
        <w:spacing w:after="0" w:line="240" w:lineRule="auto"/>
      </w:pPr>
      <w:r>
        <w:separator/>
      </w:r>
    </w:p>
  </w:endnote>
  <w:endnote w:type="continuationSeparator" w:id="0">
    <w:p w14:paraId="2BCE23FD" w14:textId="77777777" w:rsidR="005A0E55" w:rsidRDefault="005A0E55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E054CD-FEB9-4D00-BE79-500C103DC369}"/>
    <w:embedBold r:id="rId2" w:fontKey="{51CBE636-46AD-4A44-BBE2-4B9247CDEBB3}"/>
    <w:embedItalic r:id="rId3" w:fontKey="{6106FF03-6155-4253-A9D5-96884117019D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FAA62301-D48A-4882-979A-740C3739CCD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59C6A9-9D84-4966-A23E-EF117D04E4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4EEDD-2423-4141-BCC6-ACCF11C67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B7A70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67C5E481" wp14:editId="2DDC1177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9CF600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5E481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019CF600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7494E90F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ECAD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6E96CB95" wp14:editId="2A0D0CAA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51ABA136" wp14:editId="40546B16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23B2C4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ABA1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0023B2C4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8DD1E" w14:textId="77777777" w:rsidR="005A0E55" w:rsidRDefault="005A0E55" w:rsidP="003D7175">
      <w:pPr>
        <w:spacing w:after="0" w:line="240" w:lineRule="auto"/>
      </w:pPr>
      <w:r>
        <w:separator/>
      </w:r>
    </w:p>
  </w:footnote>
  <w:footnote w:type="continuationSeparator" w:id="0">
    <w:p w14:paraId="4F49FB66" w14:textId="77777777" w:rsidR="005A0E55" w:rsidRDefault="005A0E55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6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75096138">
    <w:abstractNumId w:val="10"/>
  </w:num>
  <w:num w:numId="2" w16cid:durableId="1561861548">
    <w:abstractNumId w:val="5"/>
  </w:num>
  <w:num w:numId="3" w16cid:durableId="906187960">
    <w:abstractNumId w:val="11"/>
  </w:num>
  <w:num w:numId="4" w16cid:durableId="1425104294">
    <w:abstractNumId w:val="9"/>
  </w:num>
  <w:num w:numId="5" w16cid:durableId="601689432">
    <w:abstractNumId w:val="2"/>
  </w:num>
  <w:num w:numId="6" w16cid:durableId="1183665295">
    <w:abstractNumId w:val="0"/>
  </w:num>
  <w:num w:numId="7" w16cid:durableId="1840192352">
    <w:abstractNumId w:val="8"/>
  </w:num>
  <w:num w:numId="8" w16cid:durableId="413472799">
    <w:abstractNumId w:val="6"/>
  </w:num>
  <w:num w:numId="9" w16cid:durableId="17050587">
    <w:abstractNumId w:val="4"/>
  </w:num>
  <w:num w:numId="10" w16cid:durableId="1069032580">
    <w:abstractNumId w:val="1"/>
  </w:num>
  <w:num w:numId="11" w16cid:durableId="1486164580">
    <w:abstractNumId w:val="7"/>
  </w:num>
  <w:num w:numId="12" w16cid:durableId="1248809284">
    <w:abstractNumId w:val="10"/>
  </w:num>
  <w:num w:numId="13" w16cid:durableId="1428890682">
    <w:abstractNumId w:val="10"/>
  </w:num>
  <w:num w:numId="14" w16cid:durableId="1865820536">
    <w:abstractNumId w:val="10"/>
  </w:num>
  <w:num w:numId="15" w16cid:durableId="156844020">
    <w:abstractNumId w:val="10"/>
  </w:num>
  <w:num w:numId="16" w16cid:durableId="819687489">
    <w:abstractNumId w:val="10"/>
  </w:num>
  <w:num w:numId="17" w16cid:durableId="1061711505">
    <w:abstractNumId w:val="10"/>
  </w:num>
  <w:num w:numId="18" w16cid:durableId="1927374364">
    <w:abstractNumId w:val="10"/>
  </w:num>
  <w:num w:numId="19" w16cid:durableId="173425507">
    <w:abstractNumId w:val="5"/>
  </w:num>
  <w:num w:numId="20" w16cid:durableId="2047632723">
    <w:abstractNumId w:val="11"/>
  </w:num>
  <w:num w:numId="21" w16cid:durableId="1871723865">
    <w:abstractNumId w:val="9"/>
  </w:num>
  <w:num w:numId="22" w16cid:durableId="811171080">
    <w:abstractNumId w:val="2"/>
  </w:num>
  <w:num w:numId="23" w16cid:durableId="1949849749">
    <w:abstractNumId w:val="0"/>
  </w:num>
  <w:num w:numId="24" w16cid:durableId="668296031">
    <w:abstractNumId w:val="3"/>
  </w:num>
  <w:num w:numId="25" w16cid:durableId="243612807">
    <w:abstractNumId w:val="8"/>
  </w:num>
  <w:num w:numId="26" w16cid:durableId="944995682">
    <w:abstractNumId w:val="6"/>
  </w:num>
  <w:num w:numId="27" w16cid:durableId="1861165846">
    <w:abstractNumId w:val="4"/>
  </w:num>
  <w:num w:numId="28" w16cid:durableId="809250895">
    <w:abstractNumId w:val="1"/>
  </w:num>
  <w:num w:numId="29" w16cid:durableId="378819708">
    <w:abstractNumId w:val="7"/>
  </w:num>
  <w:num w:numId="30" w16cid:durableId="735855554">
    <w:abstractNumId w:val="10"/>
  </w:num>
  <w:num w:numId="31" w16cid:durableId="615647766">
    <w:abstractNumId w:val="10"/>
  </w:num>
  <w:num w:numId="32" w16cid:durableId="1804957187">
    <w:abstractNumId w:val="10"/>
  </w:num>
  <w:num w:numId="33" w16cid:durableId="29843356">
    <w:abstractNumId w:val="10"/>
  </w:num>
  <w:num w:numId="34" w16cid:durableId="958608814">
    <w:abstractNumId w:val="10"/>
  </w:num>
  <w:num w:numId="35" w16cid:durableId="1427070900">
    <w:abstractNumId w:val="10"/>
  </w:num>
  <w:num w:numId="36" w16cid:durableId="1439179529">
    <w:abstractNumId w:val="10"/>
  </w:num>
  <w:num w:numId="37" w16cid:durableId="66391047">
    <w:abstractNumId w:val="10"/>
  </w:num>
  <w:num w:numId="38" w16cid:durableId="366880081">
    <w:abstractNumId w:val="5"/>
  </w:num>
  <w:num w:numId="39" w16cid:durableId="445807787">
    <w:abstractNumId w:val="11"/>
  </w:num>
  <w:num w:numId="40" w16cid:durableId="2135052531">
    <w:abstractNumId w:val="9"/>
  </w:num>
  <w:num w:numId="41" w16cid:durableId="1855263928">
    <w:abstractNumId w:val="2"/>
  </w:num>
  <w:num w:numId="42" w16cid:durableId="1917472541">
    <w:abstractNumId w:val="0"/>
  </w:num>
  <w:num w:numId="43" w16cid:durableId="1236865198">
    <w:abstractNumId w:val="8"/>
  </w:num>
  <w:num w:numId="44" w16cid:durableId="52781531">
    <w:abstractNumId w:val="3"/>
  </w:num>
  <w:num w:numId="45" w16cid:durableId="1658799685">
    <w:abstractNumId w:val="6"/>
  </w:num>
  <w:num w:numId="46" w16cid:durableId="2129856618">
    <w:abstractNumId w:val="4"/>
  </w:num>
  <w:num w:numId="47" w16cid:durableId="17047648">
    <w:abstractNumId w:val="1"/>
  </w:num>
  <w:num w:numId="48" w16cid:durableId="125674095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mirrorMargin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0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55"/>
    <w:rsid w:val="0000715B"/>
    <w:rsid w:val="0003772A"/>
    <w:rsid w:val="000C5907"/>
    <w:rsid w:val="000D26D8"/>
    <w:rsid w:val="0011384A"/>
    <w:rsid w:val="001323EE"/>
    <w:rsid w:val="001560AF"/>
    <w:rsid w:val="0016364D"/>
    <w:rsid w:val="00182E2E"/>
    <w:rsid w:val="00193CA8"/>
    <w:rsid w:val="001B1BF7"/>
    <w:rsid w:val="001C2333"/>
    <w:rsid w:val="001D7C78"/>
    <w:rsid w:val="00211667"/>
    <w:rsid w:val="0023748E"/>
    <w:rsid w:val="0026685B"/>
    <w:rsid w:val="003D368C"/>
    <w:rsid w:val="003D7175"/>
    <w:rsid w:val="004743DB"/>
    <w:rsid w:val="004D1B10"/>
    <w:rsid w:val="004D6F8B"/>
    <w:rsid w:val="004F321C"/>
    <w:rsid w:val="004F6816"/>
    <w:rsid w:val="0054442E"/>
    <w:rsid w:val="00575943"/>
    <w:rsid w:val="00586A68"/>
    <w:rsid w:val="005966B3"/>
    <w:rsid w:val="005A0E55"/>
    <w:rsid w:val="005B0802"/>
    <w:rsid w:val="006D3E14"/>
    <w:rsid w:val="006E0E9E"/>
    <w:rsid w:val="007444CD"/>
    <w:rsid w:val="007B2500"/>
    <w:rsid w:val="007B69BE"/>
    <w:rsid w:val="00863342"/>
    <w:rsid w:val="00882D9C"/>
    <w:rsid w:val="008A73FA"/>
    <w:rsid w:val="008F71CD"/>
    <w:rsid w:val="00900D5C"/>
    <w:rsid w:val="00914BA2"/>
    <w:rsid w:val="0093585D"/>
    <w:rsid w:val="0097225C"/>
    <w:rsid w:val="009A20B2"/>
    <w:rsid w:val="009D00C0"/>
    <w:rsid w:val="00A24D8E"/>
    <w:rsid w:val="00A36EDF"/>
    <w:rsid w:val="00A415F7"/>
    <w:rsid w:val="00A70B55"/>
    <w:rsid w:val="00A934F7"/>
    <w:rsid w:val="00AA32D6"/>
    <w:rsid w:val="00AA7166"/>
    <w:rsid w:val="00AF1DD6"/>
    <w:rsid w:val="00B17C18"/>
    <w:rsid w:val="00B8308E"/>
    <w:rsid w:val="00B84511"/>
    <w:rsid w:val="00C121DC"/>
    <w:rsid w:val="00C342BE"/>
    <w:rsid w:val="00C547AB"/>
    <w:rsid w:val="00C56FBC"/>
    <w:rsid w:val="00C71829"/>
    <w:rsid w:val="00C863A8"/>
    <w:rsid w:val="00CD16AD"/>
    <w:rsid w:val="00CE059D"/>
    <w:rsid w:val="00D94545"/>
    <w:rsid w:val="00DA486B"/>
    <w:rsid w:val="00E00EB4"/>
    <w:rsid w:val="00E12756"/>
    <w:rsid w:val="00E33FB3"/>
    <w:rsid w:val="00E40980"/>
    <w:rsid w:val="00E43705"/>
    <w:rsid w:val="00E50BD7"/>
    <w:rsid w:val="00E57034"/>
    <w:rsid w:val="00E82FDB"/>
    <w:rsid w:val="00E94FA9"/>
    <w:rsid w:val="00E96F0E"/>
    <w:rsid w:val="00EA6D12"/>
    <w:rsid w:val="00EB690D"/>
    <w:rsid w:val="00F0518E"/>
    <w:rsid w:val="00F12E57"/>
    <w:rsid w:val="00F40369"/>
    <w:rsid w:val="00F43395"/>
    <w:rsid w:val="00F478AF"/>
    <w:rsid w:val="00FC7975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EDDE1"/>
  <w15:chartTrackingRefBased/>
  <w15:docId w15:val="{4380E2C9-9AF0-44DB-B386-CA9823E6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1C2333"/>
    <w:pPr>
      <w:keepNext/>
      <w:keepLines/>
      <w:numPr>
        <w:numId w:val="37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C2333"/>
    <w:pPr>
      <w:keepNext/>
      <w:keepLines/>
      <w:numPr>
        <w:ilvl w:val="1"/>
        <w:numId w:val="37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37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1C2333"/>
    <w:pPr>
      <w:keepNext/>
      <w:keepLines/>
      <w:numPr>
        <w:ilvl w:val="3"/>
        <w:numId w:val="37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1C2333"/>
    <w:pPr>
      <w:keepNext/>
      <w:keepLines/>
      <w:numPr>
        <w:ilvl w:val="4"/>
        <w:numId w:val="37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semiHidden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semiHidden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semiHidden/>
    <w:rsid w:val="001C2333"/>
    <w:pPr>
      <w:keepNext/>
      <w:keepLines/>
      <w:numPr>
        <w:ilvl w:val="7"/>
        <w:numId w:val="37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rsid w:val="001C2333"/>
    <w:pPr>
      <w:keepNext/>
      <w:keepLines/>
      <w:numPr>
        <w:ilvl w:val="8"/>
        <w:numId w:val="37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2333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1C2333"/>
    <w:rPr>
      <w:rFonts w:ascii="Flanders Art Sans" w:eastAsiaTheme="majorEastAsia" w:hAnsi="Flanders Art Sans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63342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63342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63342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E94FA9"/>
    <w:pPr>
      <w:numPr>
        <w:numId w:val="38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qFormat/>
    <w:rsid w:val="001C2333"/>
    <w:pPr>
      <w:numPr>
        <w:numId w:val="39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0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41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42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43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45"/>
      </w:numPr>
    </w:pPr>
  </w:style>
  <w:style w:type="paragraph" w:styleId="Lijstalinea">
    <w:name w:val="List Paragraph"/>
    <w:basedOn w:val="Standaard"/>
    <w:uiPriority w:val="34"/>
    <w:rsid w:val="001C2333"/>
    <w:pPr>
      <w:numPr>
        <w:numId w:val="44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46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47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48"/>
      </w:numPr>
    </w:pPr>
  </w:style>
  <w:style w:type="paragraph" w:customStyle="1" w:styleId="Tabelheader">
    <w:name w:val="Tabel header"/>
    <w:basedOn w:val="Standaard"/>
    <w:uiPriority w:val="7"/>
    <w:unhideWhenUsed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iPriority w:val="7"/>
    <w:unhideWhenUsed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basedOn w:val="Standaardalinea-lettertype"/>
    <w:uiPriority w:val="20"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semiHidden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0"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1C2333"/>
    <w:p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vents.teams.microsoft.com/event/c7f9778c-b166-499f-a87a-2dfb9d76a2af@13cfe182-642a-480e-bc8a-5ecf65db0aa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themis.vlaanderen.be/files/7f958f80-1196-11f0-982a-a7d6c8348d90/download?name=VR%202025%200404%20MED.0121-1%20Plan%20kinderopvang%202025-2029%20-%20mededeling.pdf&amp;content-disposition=inlin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5D35C083B042988DCA2E01082AFA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6A34D0-02AE-4BE7-BD05-73DA0AE49961}"/>
      </w:docPartPr>
      <w:docPartBody>
        <w:p w:rsidR="002E20E2" w:rsidRDefault="002E20E2">
          <w:pPr>
            <w:pStyle w:val="CA5D35C083B042988DCA2E01082AFA20"/>
          </w:pPr>
          <w:r w:rsidRPr="00BF336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9C1C3DEB8EC9443694A50356F4D12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91644-9F23-468E-AA4D-E41788AB9747}"/>
      </w:docPartPr>
      <w:docPartBody>
        <w:p w:rsidR="002E20E2" w:rsidRDefault="002E20E2">
          <w:pPr>
            <w:pStyle w:val="9C1C3DEB8EC9443694A50356F4D125F6"/>
          </w:pPr>
          <w:r>
            <w:rPr>
              <w:rStyle w:val="Tekstvantijdelijkeaanduiding"/>
            </w:rPr>
            <w:t>voornaam achternaam</w:t>
          </w:r>
        </w:p>
      </w:docPartBody>
    </w:docPart>
    <w:docPart>
      <w:docPartPr>
        <w:name w:val="CBB1724FA6A34505B7DA16942FAA57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7106AA-D0B4-4652-9DA3-A0D8FE017C10}"/>
      </w:docPartPr>
      <w:docPartBody>
        <w:p w:rsidR="002E20E2" w:rsidRDefault="002E20E2">
          <w:pPr>
            <w:pStyle w:val="CBB1724FA6A34505B7DA16942FAA57F5"/>
          </w:pPr>
          <w:r>
            <w:rPr>
              <w:rStyle w:val="Tekstvantijdelijkeaanduiding"/>
            </w:rPr>
            <w:t>Onderwerp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FlandersArtSans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0E2"/>
    <w:rsid w:val="002E20E2"/>
    <w:rsid w:val="007B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CA5D35C083B042988DCA2E01082AFA20">
    <w:name w:val="CA5D35C083B042988DCA2E01082AFA20"/>
  </w:style>
  <w:style w:type="paragraph" w:customStyle="1" w:styleId="9C1C3DEB8EC9443694A50356F4D125F6">
    <w:name w:val="9C1C3DEB8EC9443694A50356F4D125F6"/>
  </w:style>
  <w:style w:type="paragraph" w:customStyle="1" w:styleId="CBB1724FA6A34505B7DA16942FAA57F5">
    <w:name w:val="CBB1724FA6A34505B7DA16942FAA57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460795DA26468E13E78F3C920B31" ma:contentTypeVersion="24" ma:contentTypeDescription="Een nieuw document maken." ma:contentTypeScope="" ma:versionID="37a610654618383dead9e4a57a1f43dc">
  <xsd:schema xmlns:xsd="http://www.w3.org/2001/XMLSchema" xmlns:xs="http://www.w3.org/2001/XMLSchema" xmlns:p="http://schemas.microsoft.com/office/2006/metadata/properties" xmlns:ns2="35b072cc-d356-4f90-8f5f-0b31eb3007f0" xmlns:ns3="90567433-02ae-415c-97d0-f504a55963c3" targetNamespace="http://schemas.microsoft.com/office/2006/metadata/properties" ma:root="true" ma:fieldsID="c897378326ae1b860da7762f1c8817a8" ns2:_="" ns3:_="">
    <xsd:import namespace="35b072cc-d356-4f90-8f5f-0b31eb3007f0"/>
    <xsd:import namespace="90567433-02ae-415c-97d0-f504a55963c3"/>
    <xsd:element name="properties">
      <xsd:complexType>
        <xsd:sequence>
          <xsd:element name="documentManagement">
            <xsd:complexType>
              <xsd:all>
                <xsd:element ref="ns2:a6210a6a5b7c4df897d2d9ba118434ec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Opm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Omschrijving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72cc-d356-4f90-8f5f-0b31eb3007f0" elementFormDefault="qualified">
    <xsd:import namespace="http://schemas.microsoft.com/office/2006/documentManagement/types"/>
    <xsd:import namespace="http://schemas.microsoft.com/office/infopath/2007/PartnerControls"/>
    <xsd:element name="a6210a6a5b7c4df897d2d9ba118434ec" ma:index="9" nillable="true" ma:taxonomy="true" ma:internalName="a6210a6a5b7c4df897d2d9ba118434ec" ma:taxonomyFieldName="KGTrefwoord" ma:displayName="Trefwoord" ma:readOnly="false" ma:default="" ma:fieldId="{a6210a6a-5b7c-4df8-97d2-d9ba118434ec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bd430e8-e8d4-4e48-9178-5fe5bd4f095b}" ma:internalName="TaxCatchAll" ma:showField="CatchAllData" ma:web="35b072cc-d356-4f90-8f5f-0b31eb300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2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67433-02ae-415c-97d0-f504a5596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m" ma:index="26" nillable="true" ma:displayName="Opm" ma:description="Voorlopige foto's (Wouter kijkt na)" ma:format="Dropdown" ma:internalName="Opm">
      <xsd:simpleType>
        <xsd:restriction base="dms:Text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mschrijving" ma:index="31" nillable="true" ma:displayName="Omschrijving" ma:description="Beschrijf wat er zichtbaar is en voor welke onderwerpen je het kan gebruiken." ma:format="Dropdown" ma:internalName="Omschrijving">
      <xsd:simpleType>
        <xsd:restriction base="dms:Note">
          <xsd:maxLength value="255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m xmlns="90567433-02ae-415c-97d0-f504a55963c3" xsi:nil="true"/>
    <a6210a6a5b7c4df897d2d9ba118434ec xmlns="35b072cc-d356-4f90-8f5f-0b31eb3007f0">
      <Terms xmlns="http://schemas.microsoft.com/office/infopath/2007/PartnerControls"/>
    </a6210a6a5b7c4df897d2d9ba118434ec>
    <TaxCatchAll xmlns="35b072cc-d356-4f90-8f5f-0b31eb3007f0" xsi:nil="true"/>
    <Omschrijving xmlns="90567433-02ae-415c-97d0-f504a55963c3" xsi:nil="true"/>
    <lcf76f155ced4ddcb4097134ff3c332f xmlns="90567433-02ae-415c-97d0-f504a55963c3">
      <Terms xmlns="http://schemas.microsoft.com/office/infopath/2007/PartnerControls"/>
    </lcf76f155ced4ddcb4097134ff3c332f>
    <_dlc_DocId xmlns="35b072cc-d356-4f90-8f5f-0b31eb3007f0">UFWEN3242E3T-133856810-107541</_dlc_DocId>
    <_dlc_DocIdUrl xmlns="35b072cc-d356-4f90-8f5f-0b31eb3007f0">
      <Url>https://kindengezin.sharepoint.com/sites/TeamCommunicatieAgentschapOpgroeienTeamsite/_layouts/15/DocIdRedir.aspx?ID=UFWEN3242E3T-133856810-107541</Url>
      <Description>UFWEN3242E3T-133856810-107541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1631F4-CD15-42DB-98E9-0235B4568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072cc-d356-4f90-8f5f-0b31eb3007f0"/>
    <ds:schemaRef ds:uri="90567433-02ae-415c-97d0-f504a5596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90567433-02ae-415c-97d0-f504a55963c3"/>
    <ds:schemaRef ds:uri="35b072cc-d356-4f90-8f5f-0b31eb3007f0"/>
  </ds:schemaRefs>
</ds:datastoreItem>
</file>

<file path=customXml/itemProps3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4</TotalTime>
  <Pages>1</Pages>
  <Words>344</Words>
  <Characters>1898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Padideh Foroozan</dc:creator>
  <cp:keywords/>
  <dc:description/>
  <cp:lastModifiedBy>Padideh Foroozan</cp:lastModifiedBy>
  <cp:revision>1</cp:revision>
  <dcterms:created xsi:type="dcterms:W3CDTF">2026-02-18T07:04:00Z</dcterms:created>
  <dcterms:modified xsi:type="dcterms:W3CDTF">2026-02-18T07:08:00Z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0x0101003374460795DA26468E13E78F3C920B31</vt:lpwstr>
  </property>
  <property fmtid="{D5CDD505-2E9C-101B-9397-08002B2CF9AE}" pid="3" name="_dlc_DocIdItemGuid">
    <vt:lpwstr>fe7ce466-e021-4d1d-83ed-6ba49afb603b</vt:lpwstr>
  </property>
  <property fmtid="{D5CDD505-2E9C-101B-9397-08002B2CF9AE}" pid="4" name="MediaServiceImageTags">
    <vt:lpwstr/>
  </property>
  <property fmtid="{D5CDD505-2E9C-101B-9397-08002B2CF9AE}" pid="5" name="KGTrefwoord">
    <vt:lpwstr/>
  </property>
</Properties>
</file>